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63346D" w14:textId="77777777" w:rsidR="002A7C4C" w:rsidRDefault="002A7C4C" w:rsidP="002A7C4C">
      <w:pPr>
        <w:spacing w:line="288" w:lineRule="auto"/>
        <w:ind w:left="720" w:hanging="720"/>
        <w:rPr>
          <w:noProof/>
        </w:rPr>
      </w:pPr>
      <w:r>
        <w:rPr>
          <w:b/>
          <w:bCs/>
          <w:sz w:val="28"/>
          <w:szCs w:val="28"/>
          <w:u w:val="single"/>
          <w:lang w:val="nl-NL"/>
        </w:rPr>
        <w:t>TUẦN 24</w:t>
      </w:r>
      <w:r w:rsidRPr="00AF7B55">
        <w:rPr>
          <w:noProof/>
        </w:rPr>
        <w:t xml:space="preserve"> </w:t>
      </w:r>
    </w:p>
    <w:p w14:paraId="6CB2790D" w14:textId="77777777" w:rsidR="00334C9D" w:rsidRPr="00334C9D" w:rsidRDefault="00334C9D" w:rsidP="00334C9D">
      <w:pPr>
        <w:spacing w:line="288" w:lineRule="auto"/>
        <w:ind w:left="720" w:hanging="720"/>
        <w:rPr>
          <w:b/>
          <w:bCs/>
          <w:sz w:val="28"/>
          <w:szCs w:val="28"/>
          <w:u w:val="single"/>
          <w:lang w:val="nl-NL"/>
        </w:rPr>
      </w:pPr>
      <w:r w:rsidRPr="00334C9D">
        <w:rPr>
          <w:b/>
          <w:bCs/>
          <w:sz w:val="28"/>
          <w:szCs w:val="28"/>
          <w:u w:val="single"/>
          <w:lang w:val="nl-NL"/>
        </w:rPr>
        <w:t>MÔN TOÁN:</w:t>
      </w:r>
    </w:p>
    <w:p w14:paraId="0525FF37" w14:textId="2620B23A" w:rsidR="00334C9D" w:rsidRPr="00FF5387" w:rsidRDefault="00334C9D" w:rsidP="00FF5387">
      <w:pPr>
        <w:spacing w:line="288" w:lineRule="auto"/>
        <w:rPr>
          <w:rFonts w:eastAsia="Calibri"/>
          <w:b/>
          <w:bCs/>
          <w:sz w:val="28"/>
          <w:szCs w:val="28"/>
          <w:u w:val="single"/>
          <w:lang w:val="nl-NL"/>
        </w:rPr>
      </w:pPr>
      <w:r w:rsidRPr="00334C9D">
        <w:rPr>
          <w:b/>
          <w:sz w:val="28"/>
          <w:szCs w:val="28"/>
        </w:rPr>
        <w:t xml:space="preserve">Tiết </w:t>
      </w:r>
      <w:r>
        <w:rPr>
          <w:b/>
          <w:sz w:val="28"/>
          <w:szCs w:val="28"/>
        </w:rPr>
        <w:t>116</w:t>
      </w:r>
    </w:p>
    <w:p w14:paraId="168AE8BF" w14:textId="77777777" w:rsidR="002A7C4C" w:rsidRPr="002A7C4C" w:rsidRDefault="002A7C4C" w:rsidP="002A7C4C">
      <w:pPr>
        <w:spacing w:line="288" w:lineRule="auto"/>
        <w:ind w:hanging="720"/>
        <w:jc w:val="center"/>
        <w:rPr>
          <w:rFonts w:eastAsia="Calibri"/>
          <w:b/>
          <w:bCs/>
          <w:sz w:val="28"/>
          <w:szCs w:val="28"/>
          <w:u w:val="single"/>
          <w:lang w:val="nl-NL"/>
        </w:rPr>
      </w:pPr>
      <w:r w:rsidRPr="002A7C4C">
        <w:rPr>
          <w:rFonts w:eastAsia="Calibri"/>
          <w:b/>
          <w:bCs/>
          <w:sz w:val="28"/>
          <w:szCs w:val="28"/>
          <w:u w:val="single"/>
          <w:lang w:val="nl-NL"/>
        </w:rPr>
        <w:t>TOÁN</w:t>
      </w:r>
    </w:p>
    <w:p w14:paraId="6A0FA8F2" w14:textId="77777777" w:rsidR="002A7C4C" w:rsidRPr="002A7C4C" w:rsidRDefault="002A7C4C" w:rsidP="002A7C4C">
      <w:pPr>
        <w:spacing w:line="288" w:lineRule="auto"/>
        <w:ind w:hanging="720"/>
        <w:jc w:val="center"/>
        <w:rPr>
          <w:rFonts w:eastAsia="Calibri"/>
          <w:b/>
          <w:bCs/>
          <w:sz w:val="28"/>
          <w:szCs w:val="28"/>
          <w:lang w:val="nl-NL"/>
        </w:rPr>
      </w:pPr>
      <w:r w:rsidRPr="002A7C4C">
        <w:rPr>
          <w:rFonts w:eastAsia="Calibri"/>
          <w:b/>
          <w:bCs/>
          <w:sz w:val="28"/>
          <w:szCs w:val="28"/>
          <w:lang w:val="nl-NL"/>
        </w:rPr>
        <w:t xml:space="preserve">Bài 75: THÁNG - NĂM ( Trang 44) </w:t>
      </w:r>
    </w:p>
    <w:p w14:paraId="4F622CAB" w14:textId="39AED5D9" w:rsidR="00FF5387" w:rsidRPr="00FF5387" w:rsidRDefault="00FF5387" w:rsidP="00FF5387">
      <w:pPr>
        <w:spacing w:line="288" w:lineRule="auto"/>
        <w:ind w:left="720" w:hanging="720"/>
        <w:jc w:val="center"/>
        <w:rPr>
          <w:bCs/>
          <w:sz w:val="28"/>
          <w:szCs w:val="28"/>
          <w:lang w:val="nl-NL"/>
        </w:rPr>
      </w:pPr>
      <w:r w:rsidRPr="00FF5387">
        <w:rPr>
          <w:bCs/>
          <w:sz w:val="28"/>
          <w:szCs w:val="28"/>
          <w:lang w:val="nl-NL"/>
        </w:rPr>
        <w:t xml:space="preserve">Thời gian thực </w:t>
      </w:r>
      <w:r>
        <w:rPr>
          <w:bCs/>
          <w:sz w:val="28"/>
          <w:szCs w:val="28"/>
          <w:lang w:val="nl-NL"/>
        </w:rPr>
        <w:t>hiện: ngày 27</w:t>
      </w:r>
      <w:r w:rsidRPr="00FF5387">
        <w:rPr>
          <w:bCs/>
          <w:sz w:val="28"/>
          <w:szCs w:val="28"/>
          <w:lang w:val="nl-NL"/>
        </w:rPr>
        <w:t xml:space="preserve"> tháng 02 năm 2023</w:t>
      </w:r>
    </w:p>
    <w:p w14:paraId="75D149A4" w14:textId="77777777" w:rsidR="002A7C4C" w:rsidRPr="002A7C4C" w:rsidRDefault="002A7C4C" w:rsidP="002A7C4C">
      <w:pPr>
        <w:spacing w:line="288" w:lineRule="auto"/>
        <w:ind w:hanging="720"/>
        <w:jc w:val="both"/>
        <w:rPr>
          <w:rFonts w:eastAsia="Calibri"/>
          <w:b/>
          <w:bCs/>
          <w:sz w:val="28"/>
          <w:szCs w:val="28"/>
          <w:lang w:val="nl-NL"/>
        </w:rPr>
      </w:pPr>
    </w:p>
    <w:p w14:paraId="790310D6" w14:textId="77777777" w:rsidR="002A7C4C" w:rsidRPr="002A7C4C" w:rsidRDefault="002A7C4C" w:rsidP="002A7C4C">
      <w:pPr>
        <w:spacing w:line="288" w:lineRule="auto"/>
        <w:ind w:firstLine="360"/>
        <w:rPr>
          <w:rFonts w:eastAsia="Calibri"/>
          <w:b/>
          <w:bCs/>
          <w:sz w:val="28"/>
          <w:szCs w:val="28"/>
          <w:lang w:val="nl-NL"/>
        </w:rPr>
      </w:pPr>
      <w:r w:rsidRPr="002A7C4C">
        <w:rPr>
          <w:rFonts w:eastAsia="Calibri"/>
          <w:b/>
          <w:bCs/>
          <w:sz w:val="28"/>
          <w:szCs w:val="28"/>
          <w:lang w:val="nl-NL"/>
        </w:rPr>
        <w:t>I. YÊU CẦU CẦN ĐẠT:</w:t>
      </w:r>
    </w:p>
    <w:p w14:paraId="05A9D01E" w14:textId="77777777" w:rsidR="002A7C4C" w:rsidRPr="002A7C4C" w:rsidRDefault="002A7C4C" w:rsidP="002A7C4C">
      <w:pPr>
        <w:spacing w:line="288" w:lineRule="auto"/>
        <w:ind w:firstLine="360"/>
        <w:jc w:val="both"/>
        <w:rPr>
          <w:rFonts w:eastAsia="Calibri"/>
          <w:b/>
          <w:sz w:val="28"/>
          <w:szCs w:val="28"/>
          <w:lang w:val="nl-NL"/>
        </w:rPr>
      </w:pPr>
      <w:r w:rsidRPr="002A7C4C">
        <w:rPr>
          <w:rFonts w:eastAsia="Calibri"/>
          <w:b/>
          <w:sz w:val="28"/>
          <w:szCs w:val="28"/>
          <w:lang w:val="nl-NL"/>
        </w:rPr>
        <w:t>1. Năng lực đặc thù:</w:t>
      </w:r>
    </w:p>
    <w:p w14:paraId="5EA1B170" w14:textId="77777777" w:rsidR="002A7C4C" w:rsidRPr="002A7C4C" w:rsidRDefault="002A7C4C" w:rsidP="002A7C4C">
      <w:pPr>
        <w:spacing w:line="288" w:lineRule="auto"/>
        <w:ind w:firstLine="360"/>
        <w:jc w:val="both"/>
        <w:rPr>
          <w:rFonts w:eastAsia="Calibri"/>
          <w:sz w:val="28"/>
          <w:szCs w:val="28"/>
          <w:lang w:val="nl-NL"/>
        </w:rPr>
      </w:pPr>
      <w:r w:rsidRPr="002A7C4C">
        <w:rPr>
          <w:rFonts w:eastAsia="Calibri"/>
          <w:sz w:val="28"/>
          <w:szCs w:val="28"/>
          <w:lang w:val="nl-NL"/>
        </w:rPr>
        <w:t>- Ôn tập xác định ngày trong tuần, ngày trong tháng. Xác định được một năm có 12 tháng, số ngày có trong mỗi tháng trong năm.</w:t>
      </w:r>
    </w:p>
    <w:p w14:paraId="7C210BC5" w14:textId="77777777" w:rsidR="002A7C4C" w:rsidRPr="002A7C4C" w:rsidRDefault="002A7C4C" w:rsidP="002A7C4C">
      <w:pPr>
        <w:spacing w:line="288" w:lineRule="auto"/>
        <w:ind w:firstLine="360"/>
        <w:jc w:val="both"/>
        <w:rPr>
          <w:rFonts w:eastAsia="Calibri"/>
          <w:sz w:val="28"/>
          <w:szCs w:val="28"/>
          <w:lang w:val="nl-NL"/>
        </w:rPr>
      </w:pPr>
      <w:r w:rsidRPr="002A7C4C">
        <w:rPr>
          <w:rFonts w:eastAsia="Calibri"/>
          <w:sz w:val="28"/>
          <w:szCs w:val="28"/>
          <w:lang w:val="nl-NL"/>
        </w:rPr>
        <w:t>- Vận dụng được cách xem ngày, tháng vào thực tế.</w:t>
      </w:r>
    </w:p>
    <w:p w14:paraId="1ACD8EF6" w14:textId="77777777" w:rsidR="002A7C4C" w:rsidRPr="002A7C4C" w:rsidRDefault="002A7C4C" w:rsidP="002A7C4C">
      <w:pPr>
        <w:spacing w:line="288" w:lineRule="auto"/>
        <w:ind w:firstLine="360"/>
        <w:jc w:val="both"/>
        <w:rPr>
          <w:rFonts w:eastAsia="Calibri"/>
          <w:sz w:val="28"/>
          <w:szCs w:val="28"/>
          <w:lang w:val="nl-NL"/>
        </w:rPr>
      </w:pPr>
      <w:r w:rsidRPr="002A7C4C">
        <w:rPr>
          <w:rFonts w:eastAsia="Calibri"/>
          <w:sz w:val="28"/>
          <w:szCs w:val="28"/>
          <w:lang w:val="nl-NL"/>
        </w:rPr>
        <w:t>- Phát triển năng lực lập luận, tư duy toán học và năng lực giao tiếp toán học</w:t>
      </w:r>
    </w:p>
    <w:p w14:paraId="5AF239B9" w14:textId="77777777" w:rsidR="002A7C4C" w:rsidRPr="002A7C4C" w:rsidRDefault="002A7C4C" w:rsidP="002A7C4C">
      <w:pPr>
        <w:spacing w:line="288" w:lineRule="auto"/>
        <w:ind w:firstLine="357"/>
        <w:jc w:val="both"/>
        <w:rPr>
          <w:rFonts w:eastAsia="Calibri"/>
          <w:b/>
          <w:sz w:val="28"/>
          <w:szCs w:val="28"/>
        </w:rPr>
      </w:pPr>
      <w:r w:rsidRPr="002A7C4C">
        <w:rPr>
          <w:rFonts w:eastAsia="Calibri"/>
          <w:b/>
          <w:sz w:val="28"/>
          <w:szCs w:val="28"/>
        </w:rPr>
        <w:t xml:space="preserve">2. Năng lực </w:t>
      </w:r>
      <w:proofErr w:type="gramStart"/>
      <w:r w:rsidRPr="002A7C4C">
        <w:rPr>
          <w:rFonts w:eastAsia="Calibri"/>
          <w:b/>
          <w:sz w:val="28"/>
          <w:szCs w:val="28"/>
        </w:rPr>
        <w:t>chung</w:t>
      </w:r>
      <w:proofErr w:type="gramEnd"/>
      <w:r w:rsidRPr="002A7C4C">
        <w:rPr>
          <w:rFonts w:eastAsia="Calibri"/>
          <w:b/>
          <w:sz w:val="28"/>
          <w:szCs w:val="28"/>
        </w:rPr>
        <w:t>.</w:t>
      </w:r>
    </w:p>
    <w:p w14:paraId="199D5D8E" w14:textId="77777777" w:rsidR="002A7C4C" w:rsidRPr="002A7C4C" w:rsidRDefault="002A7C4C" w:rsidP="002A7C4C">
      <w:pPr>
        <w:spacing w:line="288" w:lineRule="auto"/>
        <w:ind w:firstLine="360"/>
        <w:jc w:val="both"/>
        <w:rPr>
          <w:rFonts w:eastAsia="Calibri"/>
          <w:sz w:val="28"/>
          <w:szCs w:val="28"/>
        </w:rPr>
      </w:pPr>
      <w:r w:rsidRPr="002A7C4C">
        <w:rPr>
          <w:rFonts w:eastAsia="Calibri"/>
          <w:sz w:val="28"/>
          <w:szCs w:val="28"/>
        </w:rPr>
        <w:t>- Năng lực tự chủ, tự học: Chủ động học tập, tìm hiểu nội dung bài học. Biết lắng nghe và trả lời nội dung trong bài học.</w:t>
      </w:r>
    </w:p>
    <w:p w14:paraId="451AC0EA" w14:textId="77777777" w:rsidR="002A7C4C" w:rsidRPr="002A7C4C" w:rsidRDefault="002A7C4C" w:rsidP="002A7C4C">
      <w:pPr>
        <w:spacing w:line="288" w:lineRule="auto"/>
        <w:ind w:firstLine="360"/>
        <w:jc w:val="both"/>
        <w:rPr>
          <w:rFonts w:eastAsia="Calibri"/>
          <w:sz w:val="28"/>
          <w:szCs w:val="28"/>
        </w:rPr>
      </w:pPr>
      <w:r w:rsidRPr="002A7C4C">
        <w:rPr>
          <w:rFonts w:eastAsia="Calibri"/>
          <w:sz w:val="28"/>
          <w:szCs w:val="28"/>
        </w:rPr>
        <w:t>- Năng lực giải quyết vấn đề và sáng tạo: tham gia tích cực trò chơi, vận dụng.</w:t>
      </w:r>
    </w:p>
    <w:p w14:paraId="2E67B0EB" w14:textId="77777777" w:rsidR="002A7C4C" w:rsidRPr="002A7C4C" w:rsidRDefault="002A7C4C" w:rsidP="002A7C4C">
      <w:pPr>
        <w:spacing w:line="288" w:lineRule="auto"/>
        <w:ind w:firstLine="360"/>
        <w:jc w:val="both"/>
        <w:rPr>
          <w:rFonts w:eastAsia="Calibri"/>
          <w:sz w:val="28"/>
          <w:szCs w:val="28"/>
        </w:rPr>
      </w:pPr>
      <w:r w:rsidRPr="002A7C4C">
        <w:rPr>
          <w:rFonts w:eastAsia="Calibri"/>
          <w:sz w:val="28"/>
          <w:szCs w:val="28"/>
        </w:rPr>
        <w:t>- Năng lực giao tiếp và hợp tác: Thực hiện tốt nhiệm vụ trong hoạt động nhóm.</w:t>
      </w:r>
    </w:p>
    <w:p w14:paraId="5AFAEE07" w14:textId="77777777" w:rsidR="002A7C4C" w:rsidRPr="002A7C4C" w:rsidRDefault="002A7C4C" w:rsidP="002A7C4C">
      <w:pPr>
        <w:spacing w:line="288" w:lineRule="auto"/>
        <w:ind w:firstLine="360"/>
        <w:jc w:val="both"/>
        <w:rPr>
          <w:rFonts w:eastAsia="Calibri"/>
          <w:b/>
          <w:sz w:val="28"/>
          <w:szCs w:val="28"/>
        </w:rPr>
      </w:pPr>
      <w:r w:rsidRPr="002A7C4C">
        <w:rPr>
          <w:rFonts w:eastAsia="Calibri"/>
          <w:b/>
          <w:sz w:val="28"/>
          <w:szCs w:val="28"/>
        </w:rPr>
        <w:t>3. Phẩm chất.</w:t>
      </w:r>
    </w:p>
    <w:p w14:paraId="678A6765" w14:textId="77777777" w:rsidR="002A7C4C" w:rsidRPr="002A7C4C" w:rsidRDefault="002A7C4C" w:rsidP="002A7C4C">
      <w:pPr>
        <w:spacing w:line="288" w:lineRule="auto"/>
        <w:ind w:firstLine="360"/>
        <w:jc w:val="both"/>
        <w:rPr>
          <w:rFonts w:eastAsia="Calibri"/>
          <w:sz w:val="28"/>
          <w:szCs w:val="28"/>
        </w:rPr>
      </w:pPr>
      <w:r w:rsidRPr="002A7C4C">
        <w:rPr>
          <w:rFonts w:eastAsia="Calibri"/>
          <w:sz w:val="28"/>
          <w:szCs w:val="28"/>
        </w:rPr>
        <w:t>- Phẩm chất nhân ái: Có ý thức giúp đỡ lẫn nhau trong hoạt động nhóm để hoàn thành nhiệm vụ.</w:t>
      </w:r>
    </w:p>
    <w:p w14:paraId="43AD7A43" w14:textId="77777777" w:rsidR="002A7C4C" w:rsidRPr="002A7C4C" w:rsidRDefault="002A7C4C" w:rsidP="002A7C4C">
      <w:pPr>
        <w:spacing w:line="288" w:lineRule="auto"/>
        <w:ind w:firstLine="360"/>
        <w:jc w:val="both"/>
        <w:rPr>
          <w:rFonts w:eastAsia="Calibri"/>
          <w:sz w:val="28"/>
          <w:szCs w:val="28"/>
        </w:rPr>
      </w:pPr>
      <w:r w:rsidRPr="002A7C4C">
        <w:rPr>
          <w:rFonts w:eastAsia="Calibri"/>
          <w:sz w:val="28"/>
          <w:szCs w:val="28"/>
        </w:rPr>
        <w:t>- Phẩm chất chăm chỉ: Chăm chỉ suy nghĩ, trả lời câu hỏi; làm tốt các bài tập.</w:t>
      </w:r>
    </w:p>
    <w:p w14:paraId="71383DBE" w14:textId="77777777" w:rsidR="002A7C4C" w:rsidRPr="002A7C4C" w:rsidRDefault="002A7C4C" w:rsidP="002A7C4C">
      <w:pPr>
        <w:spacing w:line="288" w:lineRule="auto"/>
        <w:ind w:firstLine="360"/>
        <w:jc w:val="both"/>
        <w:rPr>
          <w:rFonts w:eastAsia="Calibri"/>
          <w:sz w:val="28"/>
          <w:szCs w:val="28"/>
        </w:rPr>
      </w:pPr>
      <w:r w:rsidRPr="002A7C4C">
        <w:rPr>
          <w:rFonts w:eastAsia="Calibri"/>
          <w:sz w:val="28"/>
          <w:szCs w:val="28"/>
        </w:rPr>
        <w:t>- Phẩm chất trách nhiệm: Giữ trật tự, biết lắng nghe, học tập nghiêm túc.</w:t>
      </w:r>
    </w:p>
    <w:p w14:paraId="15A5A753" w14:textId="77777777" w:rsidR="002A7C4C" w:rsidRPr="002A7C4C" w:rsidRDefault="002A7C4C" w:rsidP="002A7C4C">
      <w:pPr>
        <w:spacing w:line="288" w:lineRule="auto"/>
        <w:ind w:firstLine="360"/>
        <w:jc w:val="both"/>
        <w:rPr>
          <w:rFonts w:eastAsia="Calibri"/>
          <w:b/>
          <w:sz w:val="28"/>
          <w:szCs w:val="28"/>
        </w:rPr>
      </w:pPr>
      <w:r w:rsidRPr="002A7C4C">
        <w:rPr>
          <w:rFonts w:eastAsia="Calibri"/>
          <w:b/>
          <w:sz w:val="28"/>
          <w:szCs w:val="28"/>
        </w:rPr>
        <w:t xml:space="preserve">II. ĐỒ DÙNG DẠY HỌC </w:t>
      </w:r>
    </w:p>
    <w:p w14:paraId="0F10D407" w14:textId="77777777" w:rsidR="002A7C4C" w:rsidRPr="002A7C4C" w:rsidRDefault="002A7C4C" w:rsidP="002A7C4C">
      <w:pPr>
        <w:spacing w:line="288" w:lineRule="auto"/>
        <w:ind w:firstLine="360"/>
        <w:jc w:val="both"/>
        <w:rPr>
          <w:rFonts w:eastAsia="Calibri"/>
          <w:sz w:val="28"/>
          <w:szCs w:val="28"/>
        </w:rPr>
      </w:pPr>
      <w:r w:rsidRPr="002A7C4C">
        <w:rPr>
          <w:rFonts w:eastAsia="Calibri"/>
          <w:sz w:val="28"/>
          <w:szCs w:val="28"/>
        </w:rPr>
        <w:t>- Kế hoạch bài dạy, bài giảng Power point.</w:t>
      </w:r>
    </w:p>
    <w:p w14:paraId="13A2BEDA" w14:textId="77777777" w:rsidR="002A7C4C" w:rsidRPr="002A7C4C" w:rsidRDefault="002A7C4C" w:rsidP="002A7C4C">
      <w:pPr>
        <w:spacing w:line="288" w:lineRule="auto"/>
        <w:ind w:firstLine="360"/>
        <w:jc w:val="both"/>
        <w:rPr>
          <w:rFonts w:eastAsia="Calibri"/>
          <w:sz w:val="28"/>
          <w:szCs w:val="28"/>
        </w:rPr>
      </w:pPr>
      <w:r w:rsidRPr="002A7C4C">
        <w:rPr>
          <w:rFonts w:eastAsia="Calibri"/>
          <w:sz w:val="28"/>
          <w:szCs w:val="28"/>
        </w:rPr>
        <w:t>- SGK và các thiết bị, học liệu phụ vụ cho tiết dạy (tờ lịch các tháng trong 1 năm).</w:t>
      </w:r>
    </w:p>
    <w:p w14:paraId="65806E69" w14:textId="77777777" w:rsidR="002A7C4C" w:rsidRPr="002A7C4C" w:rsidRDefault="002A7C4C" w:rsidP="002A7C4C">
      <w:pPr>
        <w:spacing w:line="288" w:lineRule="auto"/>
        <w:ind w:firstLine="360"/>
        <w:jc w:val="both"/>
        <w:outlineLvl w:val="0"/>
        <w:rPr>
          <w:rFonts w:eastAsia="Calibri"/>
          <w:b/>
          <w:sz w:val="28"/>
          <w:szCs w:val="28"/>
        </w:rPr>
      </w:pPr>
      <w:r w:rsidRPr="002A7C4C">
        <w:rPr>
          <w:rFonts w:eastAsia="Calibri"/>
          <w:b/>
          <w:sz w:val="28"/>
          <w:szCs w:val="28"/>
        </w:rPr>
        <w:t>III. HOẠT ĐỘNG DẠY HỌC</w:t>
      </w:r>
    </w:p>
    <w:tbl>
      <w:tblPr>
        <w:tblStyle w:val="TableGrid1"/>
        <w:tblW w:w="0" w:type="auto"/>
        <w:tblLayout w:type="fixed"/>
        <w:tblLook w:val="04A0" w:firstRow="1" w:lastRow="0" w:firstColumn="1" w:lastColumn="0" w:noHBand="0" w:noVBand="1"/>
      </w:tblPr>
      <w:tblGrid>
        <w:gridCol w:w="1098"/>
        <w:gridCol w:w="3959"/>
        <w:gridCol w:w="4804"/>
      </w:tblGrid>
      <w:tr w:rsidR="002A7C4C" w:rsidRPr="002A7C4C" w14:paraId="0FD51118" w14:textId="77777777" w:rsidTr="00334C9D">
        <w:tc>
          <w:tcPr>
            <w:tcW w:w="1098" w:type="dxa"/>
          </w:tcPr>
          <w:p w14:paraId="0B189B59" w14:textId="77777777" w:rsidR="002A7C4C" w:rsidRPr="002A7C4C" w:rsidRDefault="002A7C4C" w:rsidP="002A7C4C">
            <w:pPr>
              <w:spacing w:line="288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2A7C4C">
              <w:rPr>
                <w:rFonts w:ascii="Times New Roman" w:eastAsia="Calibri" w:hAnsi="Times New Roman"/>
                <w:b/>
                <w:sz w:val="28"/>
                <w:szCs w:val="28"/>
              </w:rPr>
              <w:t>Thời gian</w:t>
            </w:r>
          </w:p>
        </w:tc>
        <w:tc>
          <w:tcPr>
            <w:tcW w:w="3959" w:type="dxa"/>
          </w:tcPr>
          <w:p w14:paraId="4A0C59B5" w14:textId="77777777" w:rsidR="002A7C4C" w:rsidRPr="002A7C4C" w:rsidRDefault="002A7C4C" w:rsidP="002A7C4C">
            <w:pPr>
              <w:spacing w:line="288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2A7C4C">
              <w:rPr>
                <w:rFonts w:ascii="Times New Roman" w:eastAsia="Calibri" w:hAnsi="Times New Roman"/>
                <w:b/>
                <w:sz w:val="28"/>
                <w:szCs w:val="28"/>
              </w:rPr>
              <w:t>Hoạt động của giáo viên</w:t>
            </w:r>
          </w:p>
        </w:tc>
        <w:tc>
          <w:tcPr>
            <w:tcW w:w="4804" w:type="dxa"/>
          </w:tcPr>
          <w:p w14:paraId="56DA4D51" w14:textId="77777777" w:rsidR="002A7C4C" w:rsidRPr="002A7C4C" w:rsidRDefault="002A7C4C" w:rsidP="002A7C4C">
            <w:pPr>
              <w:spacing w:line="288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2A7C4C">
              <w:rPr>
                <w:rFonts w:ascii="Times New Roman" w:eastAsia="Calibri" w:hAnsi="Times New Roman"/>
                <w:b/>
                <w:sz w:val="28"/>
                <w:szCs w:val="28"/>
              </w:rPr>
              <w:t>Hoạt động của học sinh</w:t>
            </w:r>
          </w:p>
        </w:tc>
      </w:tr>
      <w:tr w:rsidR="002A7C4C" w:rsidRPr="002A7C4C" w14:paraId="035B5C63" w14:textId="77777777" w:rsidTr="00334C9D">
        <w:trPr>
          <w:trHeight w:val="510"/>
        </w:trPr>
        <w:tc>
          <w:tcPr>
            <w:tcW w:w="1098" w:type="dxa"/>
            <w:tcBorders>
              <w:bottom w:val="dashSmallGap" w:sz="4" w:space="0" w:color="auto"/>
            </w:tcBorders>
          </w:tcPr>
          <w:p w14:paraId="7BFD7213" w14:textId="77777777" w:rsidR="002A7C4C" w:rsidRPr="002A7C4C" w:rsidRDefault="002A7C4C" w:rsidP="002A7C4C">
            <w:pPr>
              <w:spacing w:line="288" w:lineRule="auto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/>
                <w:bCs/>
                <w:sz w:val="28"/>
                <w:szCs w:val="28"/>
                <w:lang w:val="nl-NL"/>
              </w:rPr>
              <w:t>5 phút</w:t>
            </w:r>
          </w:p>
        </w:tc>
        <w:tc>
          <w:tcPr>
            <w:tcW w:w="8763" w:type="dxa"/>
            <w:gridSpan w:val="2"/>
            <w:tcBorders>
              <w:bottom w:val="dashSmallGap" w:sz="4" w:space="0" w:color="auto"/>
            </w:tcBorders>
          </w:tcPr>
          <w:p w14:paraId="450E311F" w14:textId="77777777" w:rsidR="002A7C4C" w:rsidRPr="002A7C4C" w:rsidRDefault="002A7C4C" w:rsidP="002A7C4C">
            <w:pPr>
              <w:spacing w:line="288" w:lineRule="auto"/>
              <w:jc w:val="both"/>
              <w:rPr>
                <w:rFonts w:ascii="Times New Roman" w:eastAsia="Calibri" w:hAnsi="Times New Roman"/>
                <w:bCs/>
                <w:i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14:paraId="4C7F5398" w14:textId="77777777" w:rsidR="002A7C4C" w:rsidRPr="002A7C4C" w:rsidRDefault="002A7C4C" w:rsidP="002A7C4C">
            <w:pPr>
              <w:spacing w:line="288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14:paraId="4BB6C62F" w14:textId="77777777" w:rsidR="002A7C4C" w:rsidRPr="002A7C4C" w:rsidRDefault="002A7C4C" w:rsidP="002A7C4C">
            <w:pPr>
              <w:spacing w:line="288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sz w:val="28"/>
                <w:szCs w:val="28"/>
                <w:lang w:val="nl-NL"/>
              </w:rPr>
              <w:t xml:space="preserve">                   + Kiểm tra kiến thức đã học của học sinh ở bài trước.</w:t>
            </w:r>
          </w:p>
          <w:p w14:paraId="3DDDDC5B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/>
                <w:bCs/>
                <w:sz w:val="28"/>
                <w:szCs w:val="28"/>
                <w:u w:val="single"/>
                <w:lang w:val="nl-NL"/>
              </w:rPr>
            </w:pPr>
            <w:r w:rsidRPr="002A7C4C">
              <w:rPr>
                <w:rFonts w:ascii="Times New Roman" w:eastAsia="Calibri" w:hAnsi="Times New Roman"/>
                <w:sz w:val="28"/>
                <w:szCs w:val="28"/>
                <w:lang w:val="nl-NL"/>
              </w:rPr>
              <w:t>- Cách tiến hành:</w:t>
            </w:r>
          </w:p>
        </w:tc>
      </w:tr>
      <w:tr w:rsidR="002A7C4C" w:rsidRPr="002A7C4C" w14:paraId="327A09BF" w14:textId="77777777" w:rsidTr="00334C9D">
        <w:trPr>
          <w:trHeight w:val="1380"/>
        </w:trPr>
        <w:tc>
          <w:tcPr>
            <w:tcW w:w="1098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2F406D2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395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6B6A3B8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  <w:t xml:space="preserve">- GV tổ chức trò chơi: </w:t>
            </w:r>
            <w:r w:rsidRPr="002A7C4C">
              <w:rPr>
                <w:rFonts w:ascii="Times New Roman" w:eastAsia="Calibri" w:hAnsi="Times New Roman"/>
                <w:bCs/>
                <w:i/>
                <w:sz w:val="28"/>
                <w:szCs w:val="28"/>
                <w:lang w:val="nl-NL"/>
              </w:rPr>
              <w:t>Ai nhanh – Ai đúng</w:t>
            </w:r>
            <w:r w:rsidRPr="002A7C4C"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  <w:t xml:space="preserve"> về tuần lễ, ngày, tháng.</w:t>
            </w:r>
          </w:p>
          <w:p w14:paraId="67B3A63A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  <w:t xml:space="preserve">+ Câu 1: 1 tuần có bao nhiêu </w:t>
            </w:r>
            <w:r w:rsidRPr="002A7C4C"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  <w:lastRenderedPageBreak/>
              <w:t>ngày?  Kể tên các thứ trong 1 tuần?</w:t>
            </w:r>
          </w:p>
          <w:p w14:paraId="71FCFDD9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</w:p>
          <w:p w14:paraId="11A35490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  <w:t>+ Câu 2: Một tháng có bao nhiêu ngày?</w:t>
            </w:r>
          </w:p>
          <w:p w14:paraId="41EFCCFD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</w:p>
          <w:p w14:paraId="2797D3FD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  <w:t>- GV nhận xét, tuyên dương.</w:t>
            </w:r>
          </w:p>
          <w:p w14:paraId="06AC4EBB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/>
                <w:bCs/>
                <w:sz w:val="28"/>
                <w:szCs w:val="28"/>
                <w:u w:val="single"/>
                <w:lang w:val="nl-NL"/>
              </w:rPr>
            </w:pPr>
            <w:r w:rsidRPr="002A7C4C"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  <w:t>- GV dẫn dắt vào bài mới.</w:t>
            </w:r>
          </w:p>
        </w:tc>
        <w:tc>
          <w:tcPr>
            <w:tcW w:w="480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B5509CB" w14:textId="77777777" w:rsidR="002A7C4C" w:rsidRPr="002A7C4C" w:rsidRDefault="002A7C4C" w:rsidP="002A7C4C">
            <w:pPr>
              <w:spacing w:line="288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2A7C4C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- HS tham gia chơi trò chơi.</w:t>
            </w:r>
          </w:p>
          <w:p w14:paraId="28656A84" w14:textId="77777777" w:rsidR="002A7C4C" w:rsidRPr="002A7C4C" w:rsidRDefault="002A7C4C" w:rsidP="002A7C4C">
            <w:pPr>
              <w:spacing w:line="288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  <w:p w14:paraId="55B42584" w14:textId="77777777" w:rsidR="002A7C4C" w:rsidRPr="002A7C4C" w:rsidRDefault="002A7C4C" w:rsidP="002A7C4C">
            <w:pPr>
              <w:spacing w:line="288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2A7C4C">
              <w:rPr>
                <w:rFonts w:ascii="Times New Roman" w:eastAsia="Calibri" w:hAnsi="Times New Roman"/>
                <w:sz w:val="28"/>
                <w:szCs w:val="28"/>
              </w:rPr>
              <w:t xml:space="preserve">- 1 tuần có 7 ngày. Các thứ trong 1 tuần: Thứ hai, thứ ba, thứ tư, thứ năm, thứ </w:t>
            </w:r>
            <w:r w:rsidRPr="002A7C4C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sáu, thứ bảy, chủ nhật.</w:t>
            </w:r>
          </w:p>
          <w:p w14:paraId="7B101171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/>
                <w:bCs/>
                <w:sz w:val="28"/>
                <w:szCs w:val="28"/>
                <w:u w:val="single"/>
                <w:lang w:val="nl-NL"/>
              </w:rPr>
            </w:pPr>
            <w:r w:rsidRPr="002A7C4C">
              <w:rPr>
                <w:rFonts w:ascii="Times New Roman" w:eastAsia="Calibri" w:hAnsi="Times New Roman"/>
                <w:sz w:val="28"/>
                <w:szCs w:val="28"/>
              </w:rPr>
              <w:t>- Một tháng có 30 hoặc 31 ngày, riêng tháng 2 có 28 hoặc 29 ngày.</w:t>
            </w:r>
          </w:p>
        </w:tc>
      </w:tr>
      <w:tr w:rsidR="002A7C4C" w:rsidRPr="002A7C4C" w14:paraId="09743472" w14:textId="77777777" w:rsidTr="00334C9D">
        <w:trPr>
          <w:trHeight w:val="495"/>
        </w:trPr>
        <w:tc>
          <w:tcPr>
            <w:tcW w:w="1098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ED4BB3B" w14:textId="77777777" w:rsidR="002A7C4C" w:rsidRPr="002A7C4C" w:rsidRDefault="002A7C4C" w:rsidP="002A7C4C">
            <w:pPr>
              <w:spacing w:line="288" w:lineRule="auto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/>
                <w:bCs/>
                <w:sz w:val="28"/>
                <w:szCs w:val="28"/>
                <w:lang w:val="nl-NL"/>
              </w:rPr>
              <w:lastRenderedPageBreak/>
              <w:t>10 phút</w:t>
            </w:r>
          </w:p>
        </w:tc>
        <w:tc>
          <w:tcPr>
            <w:tcW w:w="8763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14:paraId="121F8DEB" w14:textId="77777777" w:rsidR="002A7C4C" w:rsidRPr="002A7C4C" w:rsidRDefault="002A7C4C" w:rsidP="002A7C4C">
            <w:pPr>
              <w:spacing w:line="288" w:lineRule="auto"/>
              <w:jc w:val="both"/>
              <w:rPr>
                <w:rFonts w:ascii="Times New Roman" w:eastAsia="Calibri" w:hAnsi="Times New Roman"/>
                <w:b/>
                <w:bCs/>
                <w:iCs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/>
                <w:bCs/>
                <w:iCs/>
                <w:sz w:val="28"/>
                <w:szCs w:val="28"/>
                <w:lang w:val="nl-NL"/>
              </w:rPr>
              <w:t>2. Khám phá kiến thức mới</w:t>
            </w:r>
            <w:r w:rsidRPr="002A7C4C">
              <w:rPr>
                <w:rFonts w:ascii="Times New Roman" w:eastAsia="Calibri" w:hAnsi="Times New Roman"/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5F942EC9" w14:textId="77777777" w:rsidR="002A7C4C" w:rsidRPr="002A7C4C" w:rsidRDefault="002A7C4C" w:rsidP="002A7C4C">
            <w:pPr>
              <w:spacing w:line="288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2A7C4C"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  <w:t>Mục tiêu:</w:t>
            </w:r>
            <w:r w:rsidRPr="002A7C4C">
              <w:rPr>
                <w:rFonts w:ascii="Times New Roman" w:eastAsia="Calibri" w:hAnsi="Times New Roman"/>
                <w:sz w:val="28"/>
                <w:szCs w:val="28"/>
                <w:lang w:val="nl-NL"/>
              </w:rPr>
              <w:t xml:space="preserve"> </w:t>
            </w:r>
          </w:p>
          <w:p w14:paraId="52D3BA9F" w14:textId="77777777" w:rsidR="002A7C4C" w:rsidRPr="002A7C4C" w:rsidRDefault="002A7C4C" w:rsidP="002A7C4C">
            <w:pPr>
              <w:spacing w:line="288" w:lineRule="auto"/>
              <w:ind w:firstLine="360"/>
              <w:jc w:val="both"/>
              <w:rPr>
                <w:rFonts w:ascii="Times New Roman" w:eastAsia="Calibri" w:hAnsi="Times New Roman"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sz w:val="28"/>
                <w:szCs w:val="28"/>
                <w:lang w:val="nl-NL"/>
              </w:rPr>
              <w:t>- Xác định được ngày trong tuần, ngày trong tháng. Xác định được một năm có 12 tháng, số ngày có trong mỗi tháng trong năm.</w:t>
            </w:r>
          </w:p>
          <w:p w14:paraId="1FAB4B4B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/>
                <w:bCs/>
                <w:sz w:val="28"/>
                <w:szCs w:val="28"/>
                <w:u w:val="single"/>
                <w:lang w:val="nl-NL"/>
              </w:rPr>
            </w:pPr>
            <w:r w:rsidRPr="002A7C4C">
              <w:rPr>
                <w:rFonts w:ascii="Times New Roman" w:eastAsia="Calibri" w:hAnsi="Times New Roman"/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2A7C4C">
              <w:rPr>
                <w:rFonts w:ascii="Times New Roman" w:eastAsia="Calibri" w:hAnsi="Times New Roman"/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2A7C4C" w:rsidRPr="002A7C4C" w14:paraId="48B7040F" w14:textId="77777777" w:rsidTr="00334C9D">
        <w:trPr>
          <w:trHeight w:val="810"/>
        </w:trPr>
        <w:tc>
          <w:tcPr>
            <w:tcW w:w="1098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A0CB5BB" w14:textId="77777777" w:rsidR="002A7C4C" w:rsidRPr="002A7C4C" w:rsidRDefault="002A7C4C" w:rsidP="002A7C4C">
            <w:pPr>
              <w:spacing w:line="288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val="nl-NL"/>
              </w:rPr>
            </w:pPr>
          </w:p>
        </w:tc>
        <w:tc>
          <w:tcPr>
            <w:tcW w:w="395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4A4A93D" w14:textId="77777777" w:rsidR="002A7C4C" w:rsidRPr="002A7C4C" w:rsidRDefault="002A7C4C" w:rsidP="002A7C4C">
            <w:pPr>
              <w:spacing w:line="288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/>
                <w:sz w:val="28"/>
                <w:szCs w:val="28"/>
                <w:lang w:val="nl-NL"/>
              </w:rPr>
              <w:t>a. Giới thiệu số tháng trong một năm và số ngày trong tháng (Làm việc CN)</w:t>
            </w:r>
          </w:p>
          <w:p w14:paraId="1BFD6EFD" w14:textId="77777777" w:rsidR="002A7C4C" w:rsidRPr="002A7C4C" w:rsidRDefault="002A7C4C" w:rsidP="002A7C4C">
            <w:pPr>
              <w:spacing w:line="288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sz w:val="28"/>
                <w:szCs w:val="28"/>
                <w:lang w:val="nl-NL"/>
              </w:rPr>
              <w:t>- GV giới thiệu tờ lịch trong sách giáo khoa.</w:t>
            </w:r>
          </w:p>
          <w:p w14:paraId="6497B3FA" w14:textId="77777777" w:rsidR="002A7C4C" w:rsidRPr="002A7C4C" w:rsidRDefault="002A7C4C" w:rsidP="002A7C4C">
            <w:pPr>
              <w:spacing w:line="288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sz w:val="28"/>
                <w:szCs w:val="28"/>
                <w:lang w:val="nl-NL"/>
              </w:rPr>
              <w:t xml:space="preserve">- Yêu cầu HS quan sát tờ lịch năm 2023 trong sách giáo khoa và trả lời câu hỏi: </w:t>
            </w:r>
          </w:p>
          <w:p w14:paraId="2AE07662" w14:textId="77777777" w:rsidR="002A7C4C" w:rsidRPr="002A7C4C" w:rsidRDefault="002A7C4C" w:rsidP="002A7C4C">
            <w:pPr>
              <w:spacing w:line="288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sz w:val="28"/>
                <w:szCs w:val="28"/>
                <w:lang w:val="nl-NL"/>
              </w:rPr>
              <w:t>+ Một năm có bao nhiêu tháng?</w:t>
            </w:r>
          </w:p>
          <w:p w14:paraId="002A4B0C" w14:textId="77777777" w:rsidR="002A7C4C" w:rsidRPr="002A7C4C" w:rsidRDefault="002A7C4C" w:rsidP="002A7C4C">
            <w:pPr>
              <w:spacing w:line="288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sz w:val="28"/>
                <w:szCs w:val="28"/>
                <w:lang w:val="nl-NL"/>
              </w:rPr>
              <w:t xml:space="preserve">+ Đó là những tháng nào? </w:t>
            </w:r>
          </w:p>
          <w:p w14:paraId="718DBCBC" w14:textId="77777777" w:rsidR="002A7C4C" w:rsidRPr="002A7C4C" w:rsidRDefault="002A7C4C" w:rsidP="002A7C4C">
            <w:pPr>
              <w:spacing w:line="288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nl-NL"/>
              </w:rPr>
            </w:pPr>
          </w:p>
          <w:p w14:paraId="658E6D09" w14:textId="77777777" w:rsidR="002A7C4C" w:rsidRPr="002A7C4C" w:rsidRDefault="002A7C4C" w:rsidP="002A7C4C">
            <w:pPr>
              <w:spacing w:line="288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nl-NL"/>
              </w:rPr>
            </w:pPr>
          </w:p>
          <w:p w14:paraId="23F9DA59" w14:textId="77777777" w:rsidR="002A7C4C" w:rsidRPr="002A7C4C" w:rsidRDefault="002A7C4C" w:rsidP="002A7C4C">
            <w:pPr>
              <w:spacing w:line="288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nl-NL"/>
              </w:rPr>
            </w:pPr>
          </w:p>
          <w:p w14:paraId="433A4746" w14:textId="77777777" w:rsidR="002A7C4C" w:rsidRPr="002A7C4C" w:rsidRDefault="002A7C4C" w:rsidP="002A7C4C">
            <w:pPr>
              <w:spacing w:line="288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nl-NL"/>
              </w:rPr>
            </w:pPr>
          </w:p>
          <w:p w14:paraId="2DCD1216" w14:textId="77777777" w:rsidR="002A7C4C" w:rsidRPr="002A7C4C" w:rsidRDefault="002A7C4C" w:rsidP="002A7C4C">
            <w:pPr>
              <w:spacing w:line="288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sz w:val="28"/>
                <w:szCs w:val="28"/>
                <w:lang w:val="nl-NL"/>
              </w:rPr>
              <w:t>- GV mời 2 HS đọc lại các tháng trong một năm.</w:t>
            </w:r>
          </w:p>
          <w:p w14:paraId="2F3B9EAD" w14:textId="77777777" w:rsidR="002A7C4C" w:rsidRPr="002A7C4C" w:rsidRDefault="002A7C4C" w:rsidP="002A7C4C">
            <w:pPr>
              <w:spacing w:line="288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sz w:val="28"/>
                <w:szCs w:val="28"/>
                <w:lang w:val="nl-NL"/>
              </w:rPr>
              <w:t>- GV nhận xét, tuyên dương HS.</w:t>
            </w:r>
          </w:p>
          <w:p w14:paraId="1D430DAB" w14:textId="77777777" w:rsidR="002A7C4C" w:rsidRPr="002A7C4C" w:rsidRDefault="002A7C4C" w:rsidP="002A7C4C">
            <w:pPr>
              <w:spacing w:line="288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/>
                <w:sz w:val="28"/>
                <w:szCs w:val="28"/>
                <w:lang w:val="nl-NL"/>
              </w:rPr>
              <w:t>b. Giới thiệu số ngày trong một tháng</w:t>
            </w:r>
          </w:p>
          <w:p w14:paraId="30702327" w14:textId="77777777" w:rsidR="002A7C4C" w:rsidRPr="002A7C4C" w:rsidRDefault="002A7C4C" w:rsidP="002A7C4C">
            <w:pPr>
              <w:spacing w:line="288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/>
                <w:sz w:val="28"/>
                <w:szCs w:val="28"/>
                <w:lang w:val="nl-NL"/>
              </w:rPr>
              <w:t>(Làm việc nhóm 4)</w:t>
            </w:r>
          </w:p>
          <w:p w14:paraId="59015453" w14:textId="77777777" w:rsidR="002A7C4C" w:rsidRPr="002A7C4C" w:rsidRDefault="002A7C4C" w:rsidP="002A7C4C">
            <w:pPr>
              <w:spacing w:line="288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sz w:val="28"/>
                <w:szCs w:val="28"/>
                <w:lang w:val="nl-NL"/>
              </w:rPr>
              <w:t>- Chia lớp thành các nhóm 4, thảo luận và trả lời theo đề bài.</w:t>
            </w:r>
          </w:p>
          <w:p w14:paraId="230CE718" w14:textId="77777777" w:rsidR="002A7C4C" w:rsidRPr="002A7C4C" w:rsidRDefault="002A7C4C" w:rsidP="002A7C4C">
            <w:pPr>
              <w:spacing w:line="288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sz w:val="28"/>
                <w:szCs w:val="28"/>
                <w:lang w:val="nl-NL"/>
              </w:rPr>
              <w:t xml:space="preserve">+ GV yêu cầu HS quan sát lịch năm 2023 ở sách giáo khoa, thảo luận và tìm số ngày trong từng </w:t>
            </w:r>
            <w:r w:rsidRPr="002A7C4C">
              <w:rPr>
                <w:rFonts w:ascii="Times New Roman" w:eastAsia="Calibri" w:hAnsi="Times New Roman"/>
                <w:sz w:val="28"/>
                <w:szCs w:val="28"/>
                <w:lang w:val="nl-NL"/>
              </w:rPr>
              <w:lastRenderedPageBreak/>
              <w:t>tháng (từ tháng 1 đến tháng 12), điền vào bảng.</w:t>
            </w:r>
          </w:p>
          <w:p w14:paraId="410A4F9F" w14:textId="77777777" w:rsidR="002A7C4C" w:rsidRPr="002A7C4C" w:rsidRDefault="002A7C4C" w:rsidP="002A7C4C">
            <w:pPr>
              <w:spacing w:line="288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sz w:val="28"/>
                <w:szCs w:val="28"/>
                <w:lang w:val="nl-NL"/>
              </w:rPr>
              <w:t>+ Tháng 1 có bao nhiêu ngày?</w:t>
            </w:r>
          </w:p>
          <w:p w14:paraId="439D60AD" w14:textId="77777777" w:rsidR="002A7C4C" w:rsidRPr="002A7C4C" w:rsidRDefault="002A7C4C" w:rsidP="002A7C4C">
            <w:pPr>
              <w:spacing w:line="288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sz w:val="28"/>
                <w:szCs w:val="28"/>
                <w:lang w:val="nl-NL"/>
              </w:rPr>
              <w:t>+ Tháng 2 có bao nhiêu ngày? ...</w:t>
            </w:r>
          </w:p>
          <w:p w14:paraId="0792A57E" w14:textId="77777777" w:rsidR="002A7C4C" w:rsidRPr="002A7C4C" w:rsidRDefault="002A7C4C" w:rsidP="002A7C4C">
            <w:pPr>
              <w:spacing w:line="288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sz w:val="28"/>
                <w:szCs w:val="28"/>
                <w:lang w:val="nl-NL"/>
              </w:rPr>
              <w:t xml:space="preserve">- GV gọi các nhóm báo cáo kết quả.  </w:t>
            </w:r>
          </w:p>
          <w:p w14:paraId="1FE381AE" w14:textId="77777777" w:rsidR="002A7C4C" w:rsidRPr="002A7C4C" w:rsidRDefault="002A7C4C" w:rsidP="002A7C4C">
            <w:pPr>
              <w:spacing w:line="288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sz w:val="28"/>
                <w:szCs w:val="28"/>
                <w:lang w:val="nl-NL"/>
              </w:rPr>
              <w:t xml:space="preserve">- GV mời nhóm khác nhận xét, bổ sung.  </w:t>
            </w:r>
          </w:p>
          <w:p w14:paraId="75F2BECF" w14:textId="77777777" w:rsidR="002A7C4C" w:rsidRPr="002A7C4C" w:rsidRDefault="002A7C4C" w:rsidP="002A7C4C">
            <w:pPr>
              <w:spacing w:line="288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sz w:val="28"/>
                <w:szCs w:val="28"/>
                <w:lang w:val="nl-NL"/>
              </w:rPr>
              <w:t xml:space="preserve">- Giáo viên kết luận và giới thiệu thêm: Những năm nhuận, tháng hai có 29 ngày. </w:t>
            </w:r>
          </w:p>
          <w:p w14:paraId="7C8EF9CA" w14:textId="77777777" w:rsidR="002A7C4C" w:rsidRPr="002A7C4C" w:rsidRDefault="002A7C4C" w:rsidP="002A7C4C">
            <w:pPr>
              <w:spacing w:line="288" w:lineRule="auto"/>
              <w:rPr>
                <w:rFonts w:ascii="Times New Roman" w:eastAsia="Calibri" w:hAnsi="Times New Roman"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sz w:val="28"/>
                <w:szCs w:val="28"/>
                <w:lang w:val="nl-NL"/>
              </w:rPr>
              <w:t>*Lưu ý giúp đỡ đối tượng M1, M2   nhận biết số ngày của mỗi tháng.</w:t>
            </w:r>
          </w:p>
          <w:p w14:paraId="1411BE7C" w14:textId="77777777" w:rsidR="002A7C4C" w:rsidRPr="002A7C4C" w:rsidRDefault="002A7C4C" w:rsidP="002A7C4C">
            <w:pPr>
              <w:spacing w:line="288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2A7C4C">
              <w:rPr>
                <w:rFonts w:ascii="Times New Roman" w:eastAsia="Calibri" w:hAnsi="Times New Roman"/>
                <w:sz w:val="28"/>
                <w:szCs w:val="28"/>
              </w:rPr>
              <w:t>- GV YC HS quan sát tờ lịch tháng 1.</w:t>
            </w:r>
          </w:p>
          <w:p w14:paraId="07C55785" w14:textId="77777777" w:rsidR="002A7C4C" w:rsidRPr="002A7C4C" w:rsidRDefault="002A7C4C" w:rsidP="002A7C4C">
            <w:pPr>
              <w:spacing w:line="288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2A7C4C">
              <w:rPr>
                <w:rFonts w:ascii="Times New Roman" w:eastAsia="Calibri" w:hAnsi="Times New Roman"/>
                <w:sz w:val="28"/>
                <w:szCs w:val="28"/>
              </w:rPr>
              <w:t>+ Kể tên các ngày thứ hai trong tháng 1?</w:t>
            </w:r>
          </w:p>
          <w:p w14:paraId="38BB2CD5" w14:textId="77777777" w:rsidR="002A7C4C" w:rsidRPr="002A7C4C" w:rsidRDefault="002A7C4C" w:rsidP="002A7C4C">
            <w:pPr>
              <w:spacing w:line="288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2A7C4C">
              <w:rPr>
                <w:rFonts w:ascii="Times New Roman" w:eastAsia="Calibri" w:hAnsi="Times New Roman"/>
                <w:sz w:val="28"/>
                <w:szCs w:val="28"/>
              </w:rPr>
              <w:t>+ Ngày 20 tháng 1 là thứ mấy?</w:t>
            </w:r>
          </w:p>
          <w:p w14:paraId="7FB3C4F6" w14:textId="77777777" w:rsidR="002A7C4C" w:rsidRPr="002A7C4C" w:rsidRDefault="002A7C4C" w:rsidP="002A7C4C">
            <w:pPr>
              <w:spacing w:line="288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2A7C4C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064005C4" wp14:editId="6129F429">
                  <wp:extent cx="1885950" cy="1162152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997" cy="1189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980C8D" w14:textId="77777777" w:rsidR="002A7C4C" w:rsidRPr="002A7C4C" w:rsidRDefault="002A7C4C" w:rsidP="002A7C4C">
            <w:pPr>
              <w:spacing w:line="288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2A7C4C">
              <w:rPr>
                <w:rFonts w:ascii="Times New Roman" w:eastAsia="Calibri" w:hAnsi="Times New Roman"/>
                <w:sz w:val="28"/>
                <w:szCs w:val="28"/>
              </w:rPr>
              <w:t>- GV YC HS quan sát tờ lịch tháng 5.</w:t>
            </w:r>
          </w:p>
          <w:p w14:paraId="1A264861" w14:textId="77777777" w:rsidR="002A7C4C" w:rsidRPr="002A7C4C" w:rsidRDefault="002A7C4C" w:rsidP="002A7C4C">
            <w:pPr>
              <w:spacing w:line="288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2A7C4C">
              <w:rPr>
                <w:rFonts w:ascii="Times New Roman" w:eastAsia="Calibri" w:hAnsi="Times New Roman"/>
                <w:sz w:val="28"/>
                <w:szCs w:val="28"/>
              </w:rPr>
              <w:t>+ Ngày 1 tháng 5 là thứ mấy?</w:t>
            </w:r>
          </w:p>
          <w:p w14:paraId="49B36BD5" w14:textId="77777777" w:rsidR="002A7C4C" w:rsidRPr="002A7C4C" w:rsidRDefault="002A7C4C" w:rsidP="002A7C4C">
            <w:pPr>
              <w:spacing w:line="288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2A7C4C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2188BF6F" wp14:editId="1624C671">
                  <wp:extent cx="1790700" cy="9144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953" cy="914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3CA5DF" w14:textId="77777777" w:rsidR="002A7C4C" w:rsidRPr="002A7C4C" w:rsidRDefault="002A7C4C" w:rsidP="002A7C4C">
            <w:pPr>
              <w:spacing w:line="288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2A7C4C">
              <w:rPr>
                <w:rFonts w:ascii="Times New Roman" w:eastAsia="Calibri" w:hAnsi="Times New Roman"/>
                <w:sz w:val="28"/>
                <w:szCs w:val="28"/>
              </w:rPr>
              <w:t>- GV nhận xét, tuyên dương HS.</w:t>
            </w:r>
          </w:p>
        </w:tc>
        <w:tc>
          <w:tcPr>
            <w:tcW w:w="480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8B4072C" w14:textId="77777777" w:rsidR="002A7C4C" w:rsidRPr="002A7C4C" w:rsidRDefault="002A7C4C" w:rsidP="002A7C4C">
            <w:pPr>
              <w:spacing w:line="288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  <w:p w14:paraId="3D83EE71" w14:textId="77777777" w:rsidR="002A7C4C" w:rsidRPr="002A7C4C" w:rsidRDefault="002A7C4C" w:rsidP="002A7C4C">
            <w:pPr>
              <w:spacing w:line="288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  <w:p w14:paraId="095F2C29" w14:textId="77777777" w:rsidR="002A7C4C" w:rsidRPr="002A7C4C" w:rsidRDefault="002A7C4C" w:rsidP="002A7C4C">
            <w:pPr>
              <w:spacing w:line="288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2A7C4C">
              <w:rPr>
                <w:rFonts w:ascii="Times New Roman" w:eastAsia="Calibri" w:hAnsi="Times New Roman"/>
                <w:sz w:val="28"/>
                <w:szCs w:val="28"/>
              </w:rPr>
              <w:t>- HS quan sát và trả lời câu hỏi:</w:t>
            </w:r>
          </w:p>
          <w:p w14:paraId="232DE2D5" w14:textId="77777777" w:rsidR="002A7C4C" w:rsidRPr="002A7C4C" w:rsidRDefault="002A7C4C" w:rsidP="002A7C4C">
            <w:pPr>
              <w:spacing w:line="288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  <w:p w14:paraId="3263D93A" w14:textId="77777777" w:rsidR="002A7C4C" w:rsidRPr="002A7C4C" w:rsidRDefault="002A7C4C" w:rsidP="002A7C4C">
            <w:pPr>
              <w:spacing w:line="288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  <w:p w14:paraId="3B91435D" w14:textId="77777777" w:rsidR="002A7C4C" w:rsidRPr="002A7C4C" w:rsidRDefault="002A7C4C" w:rsidP="002A7C4C">
            <w:pPr>
              <w:spacing w:line="288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  <w:p w14:paraId="4ED21097" w14:textId="77777777" w:rsidR="002A7C4C" w:rsidRPr="002A7C4C" w:rsidRDefault="002A7C4C" w:rsidP="002A7C4C">
            <w:pPr>
              <w:spacing w:line="288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2A7C4C">
              <w:rPr>
                <w:rFonts w:ascii="Times New Roman" w:eastAsia="Calibri" w:hAnsi="Times New Roman"/>
                <w:sz w:val="28"/>
                <w:szCs w:val="28"/>
              </w:rPr>
              <w:t>- 1 năm có 12 tháng</w:t>
            </w:r>
          </w:p>
          <w:p w14:paraId="6BD34778" w14:textId="77777777" w:rsidR="002A7C4C" w:rsidRPr="002A7C4C" w:rsidRDefault="002A7C4C" w:rsidP="002A7C4C">
            <w:pPr>
              <w:spacing w:line="288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sz w:val="28"/>
                <w:szCs w:val="28"/>
              </w:rPr>
              <w:t xml:space="preserve">- Đó là tháng: </w:t>
            </w:r>
            <w:r w:rsidRPr="002A7C4C">
              <w:rPr>
                <w:rFonts w:ascii="Times New Roman" w:eastAsia="Calibri" w:hAnsi="Times New Roman"/>
                <w:sz w:val="28"/>
                <w:szCs w:val="28"/>
                <w:lang w:val="nl-NL"/>
              </w:rPr>
              <w:t>Tháng Một, tháng Hai, tháng Ba, tháng Tư, tháng Năm, tháng Sáu, tháng Bảy, tháng Tám, tháng Chín, tháng Mười, tháng Mười một, tháng Mười hai.</w:t>
            </w:r>
          </w:p>
          <w:p w14:paraId="2369C5E6" w14:textId="77777777" w:rsidR="002A7C4C" w:rsidRPr="002A7C4C" w:rsidRDefault="002A7C4C" w:rsidP="002A7C4C">
            <w:pPr>
              <w:spacing w:line="288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2A7C4C">
              <w:rPr>
                <w:rFonts w:ascii="Times New Roman" w:eastAsia="Calibri" w:hAnsi="Times New Roman"/>
                <w:sz w:val="28"/>
                <w:szCs w:val="28"/>
              </w:rPr>
              <w:t>- 2 HS đọc lại các tháng.</w:t>
            </w:r>
          </w:p>
          <w:p w14:paraId="2BD9D369" w14:textId="77777777" w:rsidR="002A7C4C" w:rsidRPr="002A7C4C" w:rsidRDefault="002A7C4C" w:rsidP="002A7C4C">
            <w:pPr>
              <w:spacing w:line="288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  <w:p w14:paraId="5E90283A" w14:textId="77777777" w:rsidR="002A7C4C" w:rsidRPr="002A7C4C" w:rsidRDefault="002A7C4C" w:rsidP="002A7C4C">
            <w:pPr>
              <w:spacing w:line="288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2A7C4C">
              <w:rPr>
                <w:rFonts w:ascii="Times New Roman" w:eastAsia="Calibri" w:hAnsi="Times New Roman"/>
                <w:sz w:val="28"/>
                <w:szCs w:val="28"/>
              </w:rPr>
              <w:t>- HS lắng nghe.</w:t>
            </w:r>
          </w:p>
          <w:p w14:paraId="5B64250A" w14:textId="77777777" w:rsidR="002A7C4C" w:rsidRPr="002A7C4C" w:rsidRDefault="002A7C4C" w:rsidP="002A7C4C">
            <w:pPr>
              <w:spacing w:line="288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  <w:p w14:paraId="2BEDE705" w14:textId="77777777" w:rsidR="002A7C4C" w:rsidRPr="002A7C4C" w:rsidRDefault="002A7C4C" w:rsidP="002A7C4C">
            <w:pPr>
              <w:spacing w:line="288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  <w:p w14:paraId="60C4845B" w14:textId="77777777" w:rsidR="002A7C4C" w:rsidRPr="002A7C4C" w:rsidRDefault="002A7C4C" w:rsidP="002A7C4C">
            <w:pPr>
              <w:spacing w:line="288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2A7C4C">
              <w:rPr>
                <w:rFonts w:ascii="Times New Roman" w:eastAsia="Calibri" w:hAnsi="Times New Roman"/>
                <w:sz w:val="28"/>
                <w:szCs w:val="28"/>
              </w:rPr>
              <w:t>- HS làm việc nhóm 4 theo yêu cầu.</w:t>
            </w:r>
          </w:p>
          <w:p w14:paraId="6E167338" w14:textId="77777777" w:rsidR="002A7C4C" w:rsidRPr="002A7C4C" w:rsidRDefault="002A7C4C" w:rsidP="002A7C4C">
            <w:pPr>
              <w:spacing w:line="288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2A7C4C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1BDD8A9C" wp14:editId="1D1B46EF">
                  <wp:extent cx="2835209" cy="982980"/>
                  <wp:effectExtent l="0" t="0" r="3810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960" cy="104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4F1537" w14:textId="77777777" w:rsidR="002A7C4C" w:rsidRPr="002A7C4C" w:rsidRDefault="002A7C4C" w:rsidP="002A7C4C">
            <w:pPr>
              <w:spacing w:line="288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  <w:p w14:paraId="6AEDD225" w14:textId="77777777" w:rsidR="002A7C4C" w:rsidRPr="002A7C4C" w:rsidRDefault="002A7C4C" w:rsidP="002A7C4C">
            <w:pPr>
              <w:spacing w:line="288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  <w:p w14:paraId="40A3B653" w14:textId="77777777" w:rsidR="002A7C4C" w:rsidRPr="002A7C4C" w:rsidRDefault="002A7C4C" w:rsidP="002A7C4C">
            <w:pPr>
              <w:spacing w:line="288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  <w:p w14:paraId="639662BF" w14:textId="77777777" w:rsidR="002A7C4C" w:rsidRPr="002A7C4C" w:rsidRDefault="002A7C4C" w:rsidP="002A7C4C">
            <w:pPr>
              <w:spacing w:line="288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2A7C4C">
              <w:rPr>
                <w:rFonts w:ascii="Times New Roman" w:eastAsia="Calibri" w:hAnsi="Times New Roman"/>
                <w:sz w:val="28"/>
                <w:szCs w:val="28"/>
              </w:rPr>
              <w:t>- Đại diện các nhóm báo cáo kết quả.</w:t>
            </w:r>
          </w:p>
          <w:p w14:paraId="1B571600" w14:textId="77777777" w:rsidR="002A7C4C" w:rsidRPr="002A7C4C" w:rsidRDefault="002A7C4C" w:rsidP="002A7C4C">
            <w:pPr>
              <w:spacing w:line="288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2A7C4C">
              <w:rPr>
                <w:rFonts w:ascii="Times New Roman" w:eastAsia="Calibri" w:hAnsi="Times New Roman"/>
                <w:sz w:val="28"/>
                <w:szCs w:val="28"/>
              </w:rPr>
              <w:t xml:space="preserve">- HS </w:t>
            </w:r>
            <w:r w:rsidRPr="002A7C4C">
              <w:rPr>
                <w:rFonts w:ascii="Times New Roman" w:eastAsia="Calibri" w:hAnsi="Times New Roman"/>
                <w:sz w:val="28"/>
                <w:szCs w:val="28"/>
                <w:lang w:val="nl-NL"/>
              </w:rPr>
              <w:t xml:space="preserve">khác nhận xét, bổ sung.  </w:t>
            </w:r>
          </w:p>
          <w:p w14:paraId="76F3C4F4" w14:textId="77777777" w:rsidR="002A7C4C" w:rsidRPr="002A7C4C" w:rsidRDefault="002A7C4C" w:rsidP="002A7C4C">
            <w:pPr>
              <w:spacing w:line="288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  <w:p w14:paraId="00D7C55F" w14:textId="77777777" w:rsidR="002A7C4C" w:rsidRPr="002A7C4C" w:rsidRDefault="002A7C4C" w:rsidP="002A7C4C">
            <w:pPr>
              <w:spacing w:line="288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  <w:p w14:paraId="70BB8362" w14:textId="77777777" w:rsidR="002A7C4C" w:rsidRPr="002A7C4C" w:rsidRDefault="002A7C4C" w:rsidP="002A7C4C">
            <w:pPr>
              <w:spacing w:line="288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  <w:p w14:paraId="64AC3771" w14:textId="77777777" w:rsidR="002A7C4C" w:rsidRPr="002A7C4C" w:rsidRDefault="002A7C4C" w:rsidP="002A7C4C">
            <w:pPr>
              <w:spacing w:line="288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  <w:p w14:paraId="3DD7E48F" w14:textId="77777777" w:rsidR="002A7C4C" w:rsidRPr="002A7C4C" w:rsidRDefault="002A7C4C" w:rsidP="002A7C4C">
            <w:pPr>
              <w:spacing w:line="288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2A7C4C">
              <w:rPr>
                <w:rFonts w:ascii="Times New Roman" w:eastAsia="Calibri" w:hAnsi="Times New Roman"/>
                <w:sz w:val="28"/>
                <w:szCs w:val="28"/>
              </w:rPr>
              <w:t>- HS quan sát và trả lời cá nhân</w:t>
            </w:r>
          </w:p>
          <w:p w14:paraId="1E681B1E" w14:textId="77777777" w:rsidR="002A7C4C" w:rsidRPr="002A7C4C" w:rsidRDefault="002A7C4C" w:rsidP="002A7C4C">
            <w:pPr>
              <w:spacing w:line="288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2A7C4C">
              <w:rPr>
                <w:rFonts w:ascii="Times New Roman" w:eastAsia="Calibri" w:hAnsi="Times New Roman"/>
                <w:sz w:val="28"/>
                <w:szCs w:val="28"/>
              </w:rPr>
              <w:t>- Các ngày thứ hai: 2, 9, 16, 23, 30.</w:t>
            </w:r>
          </w:p>
          <w:p w14:paraId="1AE50739" w14:textId="77777777" w:rsidR="002A7C4C" w:rsidRPr="002A7C4C" w:rsidRDefault="002A7C4C" w:rsidP="002A7C4C">
            <w:pPr>
              <w:spacing w:line="288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2A7C4C">
              <w:rPr>
                <w:rFonts w:ascii="Times New Roman" w:eastAsia="Calibri" w:hAnsi="Times New Roman"/>
                <w:sz w:val="28"/>
                <w:szCs w:val="28"/>
              </w:rPr>
              <w:t>- Ngày 20 tháng 1 là thứ sáu.</w:t>
            </w:r>
          </w:p>
          <w:p w14:paraId="5F52C775" w14:textId="77777777" w:rsidR="002A7C4C" w:rsidRPr="002A7C4C" w:rsidRDefault="002A7C4C" w:rsidP="002A7C4C">
            <w:pPr>
              <w:spacing w:line="288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  <w:p w14:paraId="05BAC4B9" w14:textId="77777777" w:rsidR="002A7C4C" w:rsidRPr="002A7C4C" w:rsidRDefault="002A7C4C" w:rsidP="002A7C4C">
            <w:pPr>
              <w:spacing w:line="288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  <w:p w14:paraId="6919B24A" w14:textId="77777777" w:rsidR="002A7C4C" w:rsidRPr="002A7C4C" w:rsidRDefault="002A7C4C" w:rsidP="002A7C4C">
            <w:pPr>
              <w:spacing w:line="288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  <w:p w14:paraId="19D9ACDB" w14:textId="77777777" w:rsidR="002A7C4C" w:rsidRPr="002A7C4C" w:rsidRDefault="002A7C4C" w:rsidP="002A7C4C">
            <w:pPr>
              <w:spacing w:line="288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  <w:p w14:paraId="4EC91D95" w14:textId="77777777" w:rsidR="002A7C4C" w:rsidRPr="002A7C4C" w:rsidRDefault="002A7C4C" w:rsidP="002A7C4C">
            <w:pPr>
              <w:spacing w:line="288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  <w:p w14:paraId="1480B6AC" w14:textId="77777777" w:rsidR="002A7C4C" w:rsidRPr="002A7C4C" w:rsidRDefault="002A7C4C" w:rsidP="002A7C4C">
            <w:pPr>
              <w:spacing w:line="288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2A7C4C">
              <w:rPr>
                <w:rFonts w:ascii="Times New Roman" w:eastAsia="Calibri" w:hAnsi="Times New Roman"/>
                <w:sz w:val="28"/>
                <w:szCs w:val="28"/>
              </w:rPr>
              <w:t>- HS quan sát tờ lịch tháng 5.</w:t>
            </w:r>
          </w:p>
          <w:p w14:paraId="28EC9A49" w14:textId="77777777" w:rsidR="002A7C4C" w:rsidRPr="002A7C4C" w:rsidRDefault="002A7C4C" w:rsidP="002A7C4C">
            <w:pPr>
              <w:spacing w:line="288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2A7C4C">
              <w:rPr>
                <w:rFonts w:ascii="Times New Roman" w:eastAsia="Calibri" w:hAnsi="Times New Roman"/>
                <w:sz w:val="28"/>
                <w:szCs w:val="28"/>
              </w:rPr>
              <w:t>- Ngày 1 tháng 5 là thứ Hai.</w:t>
            </w:r>
          </w:p>
          <w:p w14:paraId="17E7A608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/>
                <w:bCs/>
                <w:sz w:val="28"/>
                <w:szCs w:val="28"/>
                <w:u w:val="single"/>
                <w:lang w:val="nl-NL"/>
              </w:rPr>
            </w:pPr>
          </w:p>
          <w:p w14:paraId="2CD94DA2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/>
                <w:bCs/>
                <w:sz w:val="28"/>
                <w:szCs w:val="28"/>
                <w:u w:val="single"/>
                <w:lang w:val="nl-NL"/>
              </w:rPr>
            </w:pPr>
          </w:p>
          <w:p w14:paraId="278419B1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/>
                <w:bCs/>
                <w:sz w:val="28"/>
                <w:szCs w:val="28"/>
                <w:u w:val="single"/>
                <w:lang w:val="nl-NL"/>
              </w:rPr>
            </w:pPr>
          </w:p>
          <w:p w14:paraId="11DA6CFA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/>
                <w:bCs/>
                <w:sz w:val="28"/>
                <w:szCs w:val="28"/>
                <w:u w:val="single"/>
                <w:lang w:val="nl-NL"/>
              </w:rPr>
            </w:pPr>
          </w:p>
          <w:p w14:paraId="039365DA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  <w:t>- HS lắng nghe.</w:t>
            </w:r>
          </w:p>
        </w:tc>
      </w:tr>
      <w:tr w:rsidR="002A7C4C" w:rsidRPr="002A7C4C" w14:paraId="3E4CD76F" w14:textId="77777777" w:rsidTr="00334C9D">
        <w:trPr>
          <w:trHeight w:val="510"/>
        </w:trPr>
        <w:tc>
          <w:tcPr>
            <w:tcW w:w="1098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0237F34" w14:textId="77777777" w:rsidR="002A7C4C" w:rsidRPr="002A7C4C" w:rsidRDefault="002A7C4C" w:rsidP="002A7C4C">
            <w:pPr>
              <w:spacing w:line="288" w:lineRule="auto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/>
                <w:bCs/>
                <w:sz w:val="28"/>
                <w:szCs w:val="28"/>
                <w:lang w:val="nl-NL"/>
              </w:rPr>
              <w:lastRenderedPageBreak/>
              <w:t>15 phút</w:t>
            </w:r>
          </w:p>
        </w:tc>
        <w:tc>
          <w:tcPr>
            <w:tcW w:w="8763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14:paraId="5CD3B9DE" w14:textId="77777777" w:rsidR="002A7C4C" w:rsidRPr="002A7C4C" w:rsidRDefault="002A7C4C" w:rsidP="002A7C4C">
            <w:pPr>
              <w:spacing w:line="288" w:lineRule="auto"/>
              <w:jc w:val="both"/>
              <w:rPr>
                <w:rFonts w:ascii="Times New Roman" w:eastAsia="Calibri" w:hAnsi="Times New Roman"/>
                <w:b/>
                <w:bCs/>
                <w:iCs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/>
                <w:bCs/>
                <w:iCs/>
                <w:sz w:val="28"/>
                <w:szCs w:val="28"/>
                <w:lang w:val="nl-NL"/>
              </w:rPr>
              <w:t>3. Luyện tập</w:t>
            </w:r>
            <w:r w:rsidRPr="002A7C4C">
              <w:rPr>
                <w:rFonts w:ascii="Times New Roman" w:eastAsia="Calibri" w:hAnsi="Times New Roman"/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418E5A88" w14:textId="77777777" w:rsidR="002A7C4C" w:rsidRPr="002A7C4C" w:rsidRDefault="002A7C4C" w:rsidP="002A7C4C">
            <w:pPr>
              <w:spacing w:line="288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2A7C4C"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  <w:t>Mục tiêu:</w:t>
            </w:r>
            <w:r w:rsidRPr="002A7C4C">
              <w:rPr>
                <w:rFonts w:ascii="Times New Roman" w:eastAsia="Calibri" w:hAnsi="Times New Roman"/>
                <w:sz w:val="28"/>
                <w:szCs w:val="28"/>
                <w:lang w:val="nl-NL"/>
              </w:rPr>
              <w:t xml:space="preserve"> </w:t>
            </w:r>
          </w:p>
          <w:p w14:paraId="0D33E7EE" w14:textId="77777777" w:rsidR="002A7C4C" w:rsidRPr="002A7C4C" w:rsidRDefault="002A7C4C" w:rsidP="002A7C4C">
            <w:pPr>
              <w:spacing w:line="288" w:lineRule="auto"/>
              <w:ind w:firstLine="360"/>
              <w:jc w:val="both"/>
              <w:rPr>
                <w:rFonts w:ascii="Times New Roman" w:eastAsia="Calibri" w:hAnsi="Times New Roman"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sz w:val="28"/>
                <w:szCs w:val="28"/>
                <w:lang w:val="nl-NL"/>
              </w:rPr>
              <w:t>+ Thực hành xem được ngày trong tuần, ngày trong tháng. Xác định được một năm có 12 tháng, số ngày có trong mỗi tháng trong năm.</w:t>
            </w:r>
          </w:p>
          <w:p w14:paraId="1B5544BE" w14:textId="77777777" w:rsidR="002A7C4C" w:rsidRPr="002A7C4C" w:rsidRDefault="002A7C4C" w:rsidP="002A7C4C">
            <w:pPr>
              <w:spacing w:line="288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sz w:val="28"/>
                <w:szCs w:val="28"/>
                <w:lang w:val="nl-NL"/>
              </w:rPr>
              <w:t xml:space="preserve">    + Phát triển năng lực lập luận, tư duy toán học và năng lực giao tiếp toán học.</w:t>
            </w:r>
          </w:p>
          <w:p w14:paraId="313AF81A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/>
                <w:bCs/>
                <w:sz w:val="28"/>
                <w:szCs w:val="28"/>
                <w:u w:val="single"/>
                <w:lang w:val="nl-NL"/>
              </w:rPr>
            </w:pPr>
            <w:r w:rsidRPr="002A7C4C">
              <w:rPr>
                <w:rFonts w:ascii="Times New Roman" w:eastAsia="Calibri" w:hAnsi="Times New Roman"/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- </w:t>
            </w:r>
            <w:r w:rsidRPr="002A7C4C">
              <w:rPr>
                <w:rFonts w:ascii="Times New Roman" w:eastAsia="Calibri" w:hAnsi="Times New Roman"/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2A7C4C" w:rsidRPr="002A7C4C" w14:paraId="14388CF4" w14:textId="77777777" w:rsidTr="00334C9D">
        <w:trPr>
          <w:trHeight w:val="615"/>
        </w:trPr>
        <w:tc>
          <w:tcPr>
            <w:tcW w:w="1098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4F19CEF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/>
                <w:bCs/>
                <w:sz w:val="28"/>
                <w:szCs w:val="28"/>
                <w:lang w:val="nl-NL"/>
              </w:rPr>
            </w:pPr>
          </w:p>
        </w:tc>
        <w:tc>
          <w:tcPr>
            <w:tcW w:w="395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41E4DF8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/>
                <w:bCs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/>
                <w:bCs/>
                <w:sz w:val="28"/>
                <w:szCs w:val="28"/>
                <w:lang w:val="nl-NL"/>
              </w:rPr>
              <w:t>Bài 1: Trả lời các câu hỏi? (Làm việc cá nhân)</w:t>
            </w:r>
          </w:p>
          <w:p w14:paraId="79A2186E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  <w:t>- GV gọi HS đọc đề bài</w:t>
            </w:r>
          </w:p>
          <w:p w14:paraId="5A901F08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  <w:t xml:space="preserve">- GV hỏi: </w:t>
            </w:r>
          </w:p>
          <w:p w14:paraId="66036579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  <w:t>a. Bây giờ đang là tháng mấy? Tháng này có bao nhiêu ngày?</w:t>
            </w:r>
          </w:p>
          <w:p w14:paraId="2B58BE8E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  <w:t>b. Những tháng nào trong năm có 30 ngày?</w:t>
            </w:r>
          </w:p>
          <w:p w14:paraId="06932123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  <w:t>c.  Những tháng nào trong năm có 31 ngày?</w:t>
            </w:r>
          </w:p>
          <w:p w14:paraId="556ADD22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</w:p>
          <w:p w14:paraId="7FB23BA3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  <w:t>- GV mời HS nhận xét.</w:t>
            </w:r>
          </w:p>
          <w:p w14:paraId="73A6D7B2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  <w:t>- GV nhận xét, tuyên dương HS.</w:t>
            </w:r>
          </w:p>
          <w:p w14:paraId="62ADAEB0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/>
                <w:bCs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/>
                <w:bCs/>
                <w:sz w:val="28"/>
                <w:szCs w:val="28"/>
                <w:lang w:val="nl-NL"/>
              </w:rPr>
              <w:t>Bài 2: Xem hai tờ lịch sau và trả lời các câu hỏi (Làm việc nhóm đôi)</w:t>
            </w:r>
          </w:p>
          <w:p w14:paraId="3C138CD9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/>
                <w:bCs/>
                <w:sz w:val="28"/>
                <w:szCs w:val="28"/>
                <w:lang w:val="nl-NL"/>
              </w:rPr>
            </w:pPr>
            <w:r w:rsidRPr="002A7C4C">
              <w:rPr>
                <w:rFonts w:eastAsia="Calibri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A7D0482" wp14:editId="6922C637">
                  <wp:extent cx="2838846" cy="100026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846" cy="100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0F44C9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  <w:t>- GV gọi HS đọc đề bài</w:t>
            </w:r>
          </w:p>
          <w:p w14:paraId="45CEB8B2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  <w:t>- GV yêu cầu HS làm việc nhóm 2, thảo luận và trả lời câu hỏi ( 1 bạn hỏi – 1 bạn trả lời)</w:t>
            </w:r>
          </w:p>
          <w:p w14:paraId="26907129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  <w:t>a. Tháng 11 có bao nhiêu ngày? Tháng 12 có bao nhiêu ngày?</w:t>
            </w:r>
          </w:p>
          <w:p w14:paraId="0E520C56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  <w:t>b. Ngày 20 tháng 11 là thứ mấy?</w:t>
            </w:r>
          </w:p>
          <w:p w14:paraId="7CAFFBEE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  <w:t>c. Ngày cuối cùng của tháng 12 là thứ mấy?</w:t>
            </w:r>
          </w:p>
          <w:p w14:paraId="0660DE9D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  <w:t>d. Các ngày Chủ nhật của tháng 12 là những ngày nào?</w:t>
            </w:r>
          </w:p>
          <w:p w14:paraId="4D48D7F8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  <w:t>- GV gọi các nhóm báo cáo kết quả</w:t>
            </w:r>
          </w:p>
          <w:p w14:paraId="7E922200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  <w:t>- GV gọi các nhóm khác nhận xét.</w:t>
            </w:r>
          </w:p>
          <w:p w14:paraId="472F6332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  <w:t xml:space="preserve">- GV nhận xét chúng, tuyên </w:t>
            </w:r>
            <w:r w:rsidRPr="002A7C4C"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  <w:lastRenderedPageBreak/>
              <w:t>dương HS.</w:t>
            </w:r>
          </w:p>
          <w:p w14:paraId="7FFD3F1D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/>
                <w:bCs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/>
                <w:bCs/>
                <w:sz w:val="28"/>
                <w:szCs w:val="28"/>
                <w:lang w:val="nl-NL"/>
              </w:rPr>
              <w:t>Bài 3:</w:t>
            </w:r>
            <w:r w:rsidRPr="002A7C4C"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  <w:t xml:space="preserve"> </w:t>
            </w:r>
            <w:r w:rsidRPr="002A7C4C">
              <w:rPr>
                <w:rFonts w:ascii="Times New Roman" w:eastAsia="Calibri" w:hAnsi="Times New Roman"/>
                <w:b/>
                <w:bCs/>
                <w:sz w:val="28"/>
                <w:szCs w:val="28"/>
                <w:lang w:val="nl-NL"/>
              </w:rPr>
              <w:t>(Làm việc chung cả lớp)</w:t>
            </w:r>
          </w:p>
          <w:p w14:paraId="316B4674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  <w:t>- GV gọi HS đọc đề bài</w:t>
            </w:r>
          </w:p>
          <w:p w14:paraId="7B7AA0FC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  <w:t xml:space="preserve">- GV hướng dẫn HS cách tính đếm theo ngày: </w:t>
            </w:r>
          </w:p>
          <w:p w14:paraId="2A7EE360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  <w:t>a. Một triển lãm tranh diễn ra từ ngày 25 tháng 8 đến hết ngày 30 tháng 8. Hỏi triển lãm tranh đó diễn ra trong bao nhiêu ngày?</w:t>
            </w:r>
          </w:p>
          <w:p w14:paraId="60E5AF37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  <w:t>b. Hội chợ Xuân diễn ra trong 1 tuần bắt đầu từ ngày 9 tháng 1. Hỏi hội chợ đó kết thúc vào ngày nào?</w:t>
            </w:r>
          </w:p>
          <w:p w14:paraId="667FCCE9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  <w:t>- GV mời HS nhận xét.</w:t>
            </w:r>
          </w:p>
          <w:p w14:paraId="4FE4F11E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  <w:t>- GV nhận xét, tuyên dương HS.</w:t>
            </w:r>
          </w:p>
        </w:tc>
        <w:tc>
          <w:tcPr>
            <w:tcW w:w="480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D02EA03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/>
                <w:bCs/>
                <w:sz w:val="28"/>
                <w:szCs w:val="28"/>
                <w:u w:val="single"/>
                <w:lang w:val="nl-NL"/>
              </w:rPr>
            </w:pPr>
          </w:p>
          <w:p w14:paraId="13D82DF7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/>
                <w:bCs/>
                <w:sz w:val="28"/>
                <w:szCs w:val="28"/>
                <w:u w:val="single"/>
                <w:lang w:val="nl-NL"/>
              </w:rPr>
            </w:pPr>
          </w:p>
          <w:p w14:paraId="67680B09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  <w:t>- 1 HS đọc đề bài.</w:t>
            </w:r>
          </w:p>
          <w:p w14:paraId="1D7C3BDA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  <w:t>- HS trả lời miệng</w:t>
            </w:r>
          </w:p>
          <w:p w14:paraId="4210DD08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  <w:t>+ Bây giờ đang là tháng 3. Tháng 3 có 31 ngày.</w:t>
            </w:r>
          </w:p>
          <w:p w14:paraId="1BFC56A6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  <w:t>+ Những tháng có 30 ngày là: Tháng 4, tháng 6, tháng 9, tháng 11.</w:t>
            </w:r>
          </w:p>
          <w:p w14:paraId="3A94D082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  <w:t>+ Những tháng có 31 ngày là: Tháng 1, tháng 3, tháng 5, tháng 7, tháng 8, tháng 10, tháng 12.</w:t>
            </w:r>
          </w:p>
          <w:p w14:paraId="7A0FD986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  <w:t>- HS khác nhận xét bạn.</w:t>
            </w:r>
          </w:p>
          <w:p w14:paraId="4D18E2C3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</w:p>
          <w:p w14:paraId="4EC0410F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</w:p>
          <w:p w14:paraId="408CBDB5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</w:p>
          <w:p w14:paraId="725699C0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</w:p>
          <w:p w14:paraId="7F554226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</w:p>
          <w:p w14:paraId="04D79F20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</w:p>
          <w:p w14:paraId="5F0030B7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</w:p>
          <w:p w14:paraId="2559CF1F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  <w:t>- 1 HS đọc đề bài.</w:t>
            </w:r>
          </w:p>
          <w:p w14:paraId="016BAEA8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  <w:t>- HS làm việc nhóm theo yêu cầu.</w:t>
            </w:r>
          </w:p>
          <w:p w14:paraId="1B182712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</w:p>
          <w:p w14:paraId="089F8E52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</w:p>
          <w:p w14:paraId="6C23A848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  <w:t>a. Tháng 11 có 30 ngày. Tháng 12 có 31 ngày.</w:t>
            </w:r>
          </w:p>
          <w:p w14:paraId="2EFBB51A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  <w:t>b. Ngày 20 tháng 11 là thứ Hai.</w:t>
            </w:r>
          </w:p>
          <w:p w14:paraId="095F67B6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  <w:t>c. Ngày cuối cùng của tháng 12 là Chủ nhật.</w:t>
            </w:r>
          </w:p>
          <w:p w14:paraId="2C1A6C9D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  <w:t>d. Các ngày Chủ nhật của tháng 12 là ngày: 3, 10, 17, 24, 31.</w:t>
            </w:r>
          </w:p>
          <w:p w14:paraId="0CC57F0E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  <w:t>- Các nhóm báo cáo kết quả.</w:t>
            </w:r>
          </w:p>
          <w:p w14:paraId="0FA80286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  <w:t>- HS nhận xét.</w:t>
            </w:r>
          </w:p>
          <w:p w14:paraId="3B757844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  <w:t>- HS lắng nghe.</w:t>
            </w:r>
          </w:p>
          <w:p w14:paraId="24939B47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</w:p>
          <w:p w14:paraId="4DB8ACB6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  <w:t>- 1 HS đọc đề bài.</w:t>
            </w:r>
          </w:p>
          <w:p w14:paraId="40C6AB9E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  <w:t>- HS suy nghĩ, trả lời miệng.</w:t>
            </w:r>
          </w:p>
          <w:p w14:paraId="20B29CA6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</w:p>
          <w:p w14:paraId="7F305462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  <w:t>- Triển lãm tranh đó diễn ra trong 6 ngày.</w:t>
            </w:r>
          </w:p>
          <w:p w14:paraId="7C2229C3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</w:p>
          <w:p w14:paraId="45A908EA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</w:p>
          <w:p w14:paraId="00C7C238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</w:p>
          <w:p w14:paraId="0A727D38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  <w:t>- Hội chợ đó kết thúc vào ngày 16 tháng 1.</w:t>
            </w:r>
          </w:p>
          <w:p w14:paraId="653A7A86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</w:p>
          <w:p w14:paraId="0F7B6054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  <w:t>- HS khác nhận xét bạn.</w:t>
            </w:r>
          </w:p>
          <w:p w14:paraId="0B2B390E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  <w:t>- HS lắng nghe.</w:t>
            </w:r>
          </w:p>
        </w:tc>
      </w:tr>
      <w:tr w:rsidR="002A7C4C" w:rsidRPr="002A7C4C" w14:paraId="451E3142" w14:textId="77777777" w:rsidTr="00334C9D">
        <w:trPr>
          <w:trHeight w:val="570"/>
        </w:trPr>
        <w:tc>
          <w:tcPr>
            <w:tcW w:w="1098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8842F53" w14:textId="17F5422B" w:rsidR="002A7C4C" w:rsidRPr="002A7C4C" w:rsidRDefault="008A5B37" w:rsidP="002A7C4C">
            <w:pPr>
              <w:spacing w:line="288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val="nl-NL"/>
              </w:rPr>
              <w:lastRenderedPageBreak/>
              <w:t>5 phút</w:t>
            </w:r>
          </w:p>
        </w:tc>
        <w:tc>
          <w:tcPr>
            <w:tcW w:w="8763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14:paraId="62187651" w14:textId="77777777" w:rsidR="002A7C4C" w:rsidRPr="002A7C4C" w:rsidRDefault="002A7C4C" w:rsidP="002A7C4C">
            <w:pPr>
              <w:spacing w:line="288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/>
                <w:sz w:val="28"/>
                <w:szCs w:val="28"/>
                <w:lang w:val="nl-NL"/>
              </w:rPr>
              <w:t>4. Vận dụng.</w:t>
            </w:r>
          </w:p>
          <w:p w14:paraId="5F7FE23B" w14:textId="77777777" w:rsidR="002A7C4C" w:rsidRPr="002A7C4C" w:rsidRDefault="002A7C4C" w:rsidP="002A7C4C">
            <w:pPr>
              <w:spacing w:line="288" w:lineRule="auto"/>
              <w:rPr>
                <w:rFonts w:ascii="Times New Roman" w:eastAsia="Calibri" w:hAnsi="Times New Roman"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sz w:val="28"/>
                <w:szCs w:val="28"/>
                <w:lang w:val="nl-NL"/>
              </w:rPr>
              <w:t>- Mục tiêu:</w:t>
            </w:r>
          </w:p>
          <w:p w14:paraId="4816E559" w14:textId="77777777" w:rsidR="002A7C4C" w:rsidRPr="002A7C4C" w:rsidRDefault="002A7C4C" w:rsidP="002A7C4C">
            <w:pPr>
              <w:spacing w:line="288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2A7C4C">
              <w:rPr>
                <w:rFonts w:ascii="Times New Roman" w:eastAsia="Calibri" w:hAnsi="Times New Roman"/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14:paraId="31696119" w14:textId="77777777" w:rsidR="002A7C4C" w:rsidRPr="002A7C4C" w:rsidRDefault="002A7C4C" w:rsidP="002A7C4C">
            <w:pPr>
              <w:spacing w:line="288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2A7C4C">
              <w:rPr>
                <w:rFonts w:ascii="Times New Roman" w:eastAsia="Calibri" w:hAnsi="Times New Roman"/>
                <w:sz w:val="28"/>
                <w:szCs w:val="28"/>
              </w:rPr>
              <w:t>+ Vận dụng kiến thức đã học vào thực tiễn.</w:t>
            </w:r>
          </w:p>
          <w:p w14:paraId="32BEC6C9" w14:textId="77777777" w:rsidR="002A7C4C" w:rsidRPr="002A7C4C" w:rsidRDefault="002A7C4C" w:rsidP="002A7C4C">
            <w:pPr>
              <w:spacing w:line="288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2A7C4C">
              <w:rPr>
                <w:rFonts w:ascii="Times New Roman" w:eastAsia="Calibri" w:hAnsi="Times New Roman"/>
                <w:sz w:val="28"/>
                <w:szCs w:val="28"/>
              </w:rPr>
              <w:t>+ Tạo không khí vui vẻ, hào hứng, lưu luyến sau khi học sinh bài học.</w:t>
            </w:r>
          </w:p>
          <w:p w14:paraId="5BDCEA87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/>
                <w:bCs/>
                <w:sz w:val="28"/>
                <w:szCs w:val="28"/>
                <w:u w:val="single"/>
                <w:lang w:val="nl-NL"/>
              </w:rPr>
            </w:pPr>
            <w:r w:rsidRPr="002A7C4C">
              <w:rPr>
                <w:rFonts w:ascii="Times New Roman" w:eastAsia="Calibri" w:hAnsi="Times New Roman"/>
                <w:sz w:val="28"/>
                <w:szCs w:val="28"/>
              </w:rPr>
              <w:t>- Cách tiến hành:</w:t>
            </w:r>
          </w:p>
        </w:tc>
      </w:tr>
      <w:tr w:rsidR="002A7C4C" w:rsidRPr="002A7C4C" w14:paraId="1CFC4979" w14:textId="77777777" w:rsidTr="00334C9D">
        <w:trPr>
          <w:trHeight w:val="795"/>
        </w:trPr>
        <w:tc>
          <w:tcPr>
            <w:tcW w:w="1098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2548040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/>
                <w:bCs/>
                <w:sz w:val="28"/>
                <w:szCs w:val="28"/>
                <w:lang w:val="nl-NL"/>
              </w:rPr>
            </w:pPr>
          </w:p>
        </w:tc>
        <w:tc>
          <w:tcPr>
            <w:tcW w:w="395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EC8F7D4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/>
                <w:bCs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/>
                <w:bCs/>
                <w:sz w:val="28"/>
                <w:szCs w:val="28"/>
                <w:lang w:val="nl-NL"/>
              </w:rPr>
              <w:t>Bài 4: Thực hành</w:t>
            </w:r>
          </w:p>
          <w:p w14:paraId="2ED88564" w14:textId="77777777" w:rsidR="002A7C4C" w:rsidRPr="002A7C4C" w:rsidRDefault="002A7C4C" w:rsidP="002A7C4C">
            <w:pPr>
              <w:spacing w:line="288" w:lineRule="auto"/>
              <w:jc w:val="center"/>
              <w:outlineLvl w:val="0"/>
              <w:rPr>
                <w:rFonts w:ascii="Times New Roman" w:eastAsia="Calibri" w:hAnsi="Times New Roman"/>
                <w:b/>
                <w:bCs/>
                <w:sz w:val="28"/>
                <w:szCs w:val="28"/>
                <w:lang w:val="nl-NL"/>
              </w:rPr>
            </w:pPr>
            <w:r w:rsidRPr="002A7C4C">
              <w:rPr>
                <w:rFonts w:eastAsia="Calibri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61B27C2" wp14:editId="0AD14061">
                  <wp:extent cx="2210108" cy="1162212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108" cy="116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820D18" w14:textId="77777777" w:rsidR="002A7C4C" w:rsidRPr="002A7C4C" w:rsidRDefault="002A7C4C" w:rsidP="002A7C4C">
            <w:pPr>
              <w:spacing w:line="288" w:lineRule="auto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  <w:t>- GV cho HS quan sát tranh</w:t>
            </w:r>
          </w:p>
          <w:p w14:paraId="6F3D1B4C" w14:textId="77777777" w:rsidR="002A7C4C" w:rsidRPr="002A7C4C" w:rsidRDefault="002A7C4C" w:rsidP="002A7C4C">
            <w:pPr>
              <w:spacing w:line="288" w:lineRule="auto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  <w:t>- GV hướng dẫn, thực hành xác định số ngày trong mỗi tháng.</w:t>
            </w:r>
          </w:p>
          <w:p w14:paraId="164D1AB0" w14:textId="77777777" w:rsidR="002A7C4C" w:rsidRPr="002A7C4C" w:rsidRDefault="002A7C4C" w:rsidP="002A7C4C">
            <w:pPr>
              <w:spacing w:line="288" w:lineRule="auto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  <w:t>- GV gọi HS lên bảng thực hành xác định số ngày trong mỗi tháng.</w:t>
            </w:r>
          </w:p>
          <w:p w14:paraId="270590F4" w14:textId="77777777" w:rsidR="002A7C4C" w:rsidRPr="002A7C4C" w:rsidRDefault="002A7C4C" w:rsidP="002A7C4C">
            <w:pPr>
              <w:spacing w:line="288" w:lineRule="auto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  <w:t>- GV mời HS nhận xét.</w:t>
            </w:r>
          </w:p>
          <w:p w14:paraId="1B96B144" w14:textId="77777777" w:rsidR="002A7C4C" w:rsidRPr="002A7C4C" w:rsidRDefault="002A7C4C" w:rsidP="002A7C4C">
            <w:pPr>
              <w:spacing w:line="288" w:lineRule="auto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  <w:t>- GV nhận xét, tuyên dương HS.</w:t>
            </w:r>
          </w:p>
          <w:p w14:paraId="7F1B4242" w14:textId="77777777" w:rsidR="002A7C4C" w:rsidRPr="002A7C4C" w:rsidRDefault="002A7C4C" w:rsidP="002A7C4C">
            <w:pPr>
              <w:spacing w:line="288" w:lineRule="auto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  <w:t>- GV nhận xét tiết học.</w:t>
            </w:r>
          </w:p>
        </w:tc>
        <w:tc>
          <w:tcPr>
            <w:tcW w:w="480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3C9E5E5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/>
                <w:bCs/>
                <w:sz w:val="28"/>
                <w:szCs w:val="28"/>
                <w:u w:val="single"/>
                <w:lang w:val="nl-NL"/>
              </w:rPr>
            </w:pPr>
          </w:p>
          <w:p w14:paraId="03856F37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/>
                <w:bCs/>
                <w:sz w:val="28"/>
                <w:szCs w:val="28"/>
                <w:u w:val="single"/>
                <w:lang w:val="nl-NL"/>
              </w:rPr>
            </w:pPr>
          </w:p>
          <w:p w14:paraId="31084F79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/>
                <w:bCs/>
                <w:sz w:val="28"/>
                <w:szCs w:val="28"/>
                <w:u w:val="single"/>
                <w:lang w:val="nl-NL"/>
              </w:rPr>
            </w:pPr>
          </w:p>
          <w:p w14:paraId="26DD9B2B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/>
                <w:bCs/>
                <w:sz w:val="28"/>
                <w:szCs w:val="28"/>
                <w:u w:val="single"/>
                <w:lang w:val="nl-NL"/>
              </w:rPr>
            </w:pPr>
          </w:p>
          <w:p w14:paraId="1E967BAB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/>
                <w:bCs/>
                <w:sz w:val="28"/>
                <w:szCs w:val="28"/>
                <w:u w:val="single"/>
                <w:lang w:val="nl-NL"/>
              </w:rPr>
            </w:pPr>
          </w:p>
          <w:p w14:paraId="0E1307B2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/>
                <w:bCs/>
                <w:sz w:val="28"/>
                <w:szCs w:val="28"/>
                <w:lang w:val="nl-NL"/>
              </w:rPr>
              <w:t xml:space="preserve">- </w:t>
            </w:r>
            <w:r w:rsidRPr="002A7C4C"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  <w:t>HS quan sát tranh.</w:t>
            </w:r>
          </w:p>
          <w:p w14:paraId="0B1AF077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  <w:t>- HS quan sát và thực hành theo GV.</w:t>
            </w:r>
          </w:p>
          <w:p w14:paraId="2387AC92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/>
                <w:bCs/>
                <w:sz w:val="28"/>
                <w:szCs w:val="28"/>
                <w:u w:val="single"/>
                <w:lang w:val="nl-NL"/>
              </w:rPr>
            </w:pPr>
          </w:p>
          <w:p w14:paraId="26F41E61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  <w:t>- 3, 4 HS lên thực hành xác định trên tay.</w:t>
            </w:r>
          </w:p>
          <w:p w14:paraId="7E3E31B2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</w:p>
          <w:p w14:paraId="33057E4A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  <w:t>- HS nhận xét.</w:t>
            </w:r>
          </w:p>
          <w:p w14:paraId="74CAA3D6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Cs/>
                <w:sz w:val="28"/>
                <w:szCs w:val="28"/>
                <w:lang w:val="nl-NL"/>
              </w:rPr>
              <w:t>- HS lắng nghe.</w:t>
            </w:r>
          </w:p>
        </w:tc>
      </w:tr>
      <w:tr w:rsidR="002A7C4C" w:rsidRPr="002A7C4C" w14:paraId="27D28EC6" w14:textId="77777777" w:rsidTr="00334C9D">
        <w:trPr>
          <w:trHeight w:val="420"/>
        </w:trPr>
        <w:tc>
          <w:tcPr>
            <w:tcW w:w="1098" w:type="dxa"/>
            <w:tcBorders>
              <w:top w:val="dashSmallGap" w:sz="4" w:space="0" w:color="auto"/>
            </w:tcBorders>
          </w:tcPr>
          <w:p w14:paraId="159B5CD5" w14:textId="77777777" w:rsidR="002A7C4C" w:rsidRPr="002A7C4C" w:rsidRDefault="002A7C4C" w:rsidP="002A7C4C">
            <w:pPr>
              <w:spacing w:line="288" w:lineRule="auto"/>
              <w:rPr>
                <w:rFonts w:ascii="Times New Roman" w:eastAsia="Calibri" w:hAnsi="Times New Roman"/>
                <w:b/>
                <w:sz w:val="28"/>
                <w:szCs w:val="28"/>
                <w:lang w:val="nl-NL"/>
              </w:rPr>
            </w:pPr>
          </w:p>
        </w:tc>
        <w:tc>
          <w:tcPr>
            <w:tcW w:w="8763" w:type="dxa"/>
            <w:gridSpan w:val="2"/>
            <w:tcBorders>
              <w:top w:val="dashSmallGap" w:sz="4" w:space="0" w:color="auto"/>
            </w:tcBorders>
          </w:tcPr>
          <w:p w14:paraId="044521DD" w14:textId="77777777" w:rsidR="002A7C4C" w:rsidRPr="002A7C4C" w:rsidRDefault="002A7C4C" w:rsidP="002A7C4C">
            <w:pPr>
              <w:spacing w:line="288" w:lineRule="auto"/>
              <w:rPr>
                <w:rFonts w:ascii="Times New Roman" w:eastAsia="Calibri" w:hAnsi="Times New Roman"/>
                <w:b/>
                <w:sz w:val="28"/>
                <w:szCs w:val="28"/>
                <w:lang w:val="nl-NL"/>
              </w:rPr>
            </w:pPr>
            <w:r w:rsidRPr="002A7C4C">
              <w:rPr>
                <w:rFonts w:ascii="Times New Roman" w:eastAsia="Calibri" w:hAnsi="Times New Roman"/>
                <w:b/>
                <w:sz w:val="28"/>
                <w:szCs w:val="28"/>
                <w:lang w:val="nl-NL"/>
              </w:rPr>
              <w:t>IV. Điều chỉnh sau bài dạy:</w:t>
            </w:r>
          </w:p>
          <w:p w14:paraId="6B30BD86" w14:textId="77777777" w:rsidR="002A7C4C" w:rsidRPr="002A7C4C" w:rsidRDefault="002A7C4C" w:rsidP="002A7C4C">
            <w:pPr>
              <w:spacing w:line="288" w:lineRule="auto"/>
              <w:rPr>
                <w:rFonts w:eastAsia="Calibri"/>
                <w:sz w:val="28"/>
                <w:szCs w:val="28"/>
                <w:lang w:val="nl-NL"/>
              </w:rPr>
            </w:pPr>
            <w:r w:rsidRPr="002A7C4C">
              <w:rPr>
                <w:rFonts w:eastAsia="Calibri"/>
                <w:sz w:val="28"/>
                <w:szCs w:val="28"/>
                <w:lang w:val="nl-NL"/>
              </w:rPr>
              <w:lastRenderedPageBreak/>
              <w:t>..................................................................................................................</w:t>
            </w:r>
          </w:p>
          <w:p w14:paraId="47E3BE42" w14:textId="77777777" w:rsidR="002A7C4C" w:rsidRPr="002A7C4C" w:rsidRDefault="002A7C4C" w:rsidP="002A7C4C">
            <w:pPr>
              <w:spacing w:line="288" w:lineRule="auto"/>
              <w:rPr>
                <w:rFonts w:eastAsia="Calibri"/>
                <w:sz w:val="28"/>
                <w:szCs w:val="28"/>
                <w:lang w:val="nl-NL"/>
              </w:rPr>
            </w:pPr>
            <w:r w:rsidRPr="002A7C4C">
              <w:rPr>
                <w:rFonts w:eastAsia="Calibri"/>
                <w:sz w:val="28"/>
                <w:szCs w:val="28"/>
                <w:lang w:val="nl-NL"/>
              </w:rPr>
              <w:t>.................................................................................................................</w:t>
            </w:r>
          </w:p>
          <w:p w14:paraId="0706B821" w14:textId="77777777" w:rsidR="002A7C4C" w:rsidRPr="002A7C4C" w:rsidRDefault="002A7C4C" w:rsidP="002A7C4C">
            <w:pPr>
              <w:spacing w:line="288" w:lineRule="auto"/>
              <w:jc w:val="both"/>
              <w:outlineLvl w:val="0"/>
              <w:rPr>
                <w:rFonts w:ascii="Times New Roman" w:eastAsia="Calibri" w:hAnsi="Times New Roman"/>
                <w:b/>
                <w:bCs/>
                <w:sz w:val="28"/>
                <w:szCs w:val="28"/>
                <w:u w:val="single"/>
                <w:lang w:val="nl-NL"/>
              </w:rPr>
            </w:pPr>
            <w:r w:rsidRPr="002A7C4C">
              <w:rPr>
                <w:rFonts w:eastAsia="Calibri"/>
                <w:sz w:val="28"/>
                <w:szCs w:val="28"/>
                <w:lang w:val="nl-NL"/>
              </w:rPr>
              <w:t>...................................................................................................................</w:t>
            </w:r>
          </w:p>
        </w:tc>
      </w:tr>
    </w:tbl>
    <w:p w14:paraId="53BC1207" w14:textId="77777777" w:rsidR="002A7C4C" w:rsidRPr="002A7C4C" w:rsidRDefault="002A7C4C" w:rsidP="002A7C4C">
      <w:pPr>
        <w:spacing w:line="288" w:lineRule="auto"/>
        <w:ind w:firstLine="360"/>
        <w:jc w:val="both"/>
        <w:outlineLvl w:val="0"/>
        <w:rPr>
          <w:rFonts w:eastAsia="Calibri"/>
          <w:b/>
          <w:bCs/>
          <w:sz w:val="28"/>
          <w:szCs w:val="28"/>
          <w:u w:val="single"/>
          <w:lang w:val="nl-NL"/>
        </w:rPr>
      </w:pPr>
    </w:p>
    <w:p w14:paraId="5B7FE9F4" w14:textId="77777777" w:rsidR="00334C9D" w:rsidRDefault="00334C9D" w:rsidP="00334C9D">
      <w:pPr>
        <w:spacing w:line="288" w:lineRule="auto"/>
        <w:ind w:left="720" w:hanging="720"/>
        <w:rPr>
          <w:noProof/>
        </w:rPr>
      </w:pPr>
      <w:r>
        <w:rPr>
          <w:b/>
          <w:bCs/>
          <w:sz w:val="28"/>
          <w:szCs w:val="28"/>
          <w:u w:val="single"/>
          <w:lang w:val="nl-NL"/>
        </w:rPr>
        <w:t>TUẦN 24</w:t>
      </w:r>
      <w:r w:rsidRPr="00AF7B55">
        <w:rPr>
          <w:noProof/>
        </w:rPr>
        <w:t xml:space="preserve"> </w:t>
      </w:r>
    </w:p>
    <w:p w14:paraId="553F1E3D" w14:textId="77777777" w:rsidR="00334C9D" w:rsidRPr="00334C9D" w:rsidRDefault="00334C9D" w:rsidP="00334C9D">
      <w:pPr>
        <w:spacing w:line="288" w:lineRule="auto"/>
        <w:ind w:left="720" w:hanging="720"/>
        <w:rPr>
          <w:b/>
          <w:bCs/>
          <w:sz w:val="28"/>
          <w:szCs w:val="28"/>
          <w:u w:val="single"/>
          <w:lang w:val="nl-NL"/>
        </w:rPr>
      </w:pPr>
      <w:r w:rsidRPr="00334C9D">
        <w:rPr>
          <w:b/>
          <w:bCs/>
          <w:sz w:val="28"/>
          <w:szCs w:val="28"/>
          <w:u w:val="single"/>
          <w:lang w:val="nl-NL"/>
        </w:rPr>
        <w:t>MÔN TOÁN:</w:t>
      </w:r>
    </w:p>
    <w:p w14:paraId="710C770C" w14:textId="66B5EA8C" w:rsidR="002A7C4C" w:rsidRPr="002A7C4C" w:rsidRDefault="00334C9D" w:rsidP="00334C9D">
      <w:pPr>
        <w:spacing w:line="288" w:lineRule="auto"/>
        <w:jc w:val="both"/>
        <w:outlineLvl w:val="0"/>
        <w:rPr>
          <w:rFonts w:eastAsia="Calibri"/>
          <w:b/>
          <w:bCs/>
          <w:sz w:val="28"/>
          <w:szCs w:val="28"/>
          <w:u w:val="single"/>
          <w:lang w:val="nl-NL"/>
        </w:rPr>
      </w:pPr>
      <w:r w:rsidRPr="00334C9D">
        <w:rPr>
          <w:b/>
          <w:sz w:val="28"/>
          <w:szCs w:val="28"/>
        </w:rPr>
        <w:t xml:space="preserve">Tiết </w:t>
      </w:r>
      <w:r>
        <w:rPr>
          <w:b/>
          <w:sz w:val="28"/>
          <w:szCs w:val="28"/>
        </w:rPr>
        <w:t>117</w:t>
      </w:r>
    </w:p>
    <w:p w14:paraId="001E1BF6" w14:textId="77777777" w:rsidR="007A3125" w:rsidRDefault="007A3125" w:rsidP="0049401B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TOÁN</w:t>
      </w:r>
    </w:p>
    <w:p w14:paraId="001E1BF7" w14:textId="599F93DF" w:rsidR="007A3125" w:rsidRDefault="003F5977" w:rsidP="0049401B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</w:t>
      </w:r>
      <w:r w:rsidR="007A3125">
        <w:rPr>
          <w:b/>
          <w:bCs/>
          <w:sz w:val="28"/>
          <w:szCs w:val="28"/>
          <w:lang w:val="nl-NL"/>
        </w:rPr>
        <w:t xml:space="preserve"> </w:t>
      </w:r>
      <w:r w:rsidR="00AF7B55">
        <w:rPr>
          <w:b/>
          <w:bCs/>
          <w:sz w:val="28"/>
          <w:szCs w:val="28"/>
          <w:lang w:val="nl-NL"/>
        </w:rPr>
        <w:t>75</w:t>
      </w:r>
      <w:r w:rsidR="007A3125" w:rsidRPr="007A3125">
        <w:rPr>
          <w:b/>
          <w:bCs/>
          <w:sz w:val="28"/>
          <w:szCs w:val="28"/>
          <w:lang w:val="nl-NL"/>
        </w:rPr>
        <w:t xml:space="preserve">: </w:t>
      </w:r>
      <w:r w:rsidR="00AF7B55">
        <w:rPr>
          <w:b/>
          <w:bCs/>
          <w:sz w:val="28"/>
          <w:szCs w:val="28"/>
          <w:lang w:val="nl-NL"/>
        </w:rPr>
        <w:t xml:space="preserve">THÁNG – NĂM (T2) </w:t>
      </w:r>
      <w:r>
        <w:rPr>
          <w:b/>
          <w:bCs/>
          <w:sz w:val="28"/>
          <w:szCs w:val="28"/>
          <w:lang w:val="nl-NL"/>
        </w:rPr>
        <w:t>– Trang 6</w:t>
      </w:r>
    </w:p>
    <w:p w14:paraId="76DD4350" w14:textId="5EFB5D92" w:rsidR="00904627" w:rsidRPr="00FF5387" w:rsidRDefault="00FF5387" w:rsidP="00FF5387">
      <w:pPr>
        <w:spacing w:line="288" w:lineRule="auto"/>
        <w:ind w:left="720" w:hanging="720"/>
        <w:jc w:val="center"/>
        <w:rPr>
          <w:bCs/>
          <w:sz w:val="28"/>
          <w:szCs w:val="28"/>
          <w:lang w:val="nl-NL"/>
        </w:rPr>
      </w:pPr>
      <w:r w:rsidRPr="00FF5387">
        <w:rPr>
          <w:bCs/>
          <w:sz w:val="28"/>
          <w:szCs w:val="28"/>
          <w:lang w:val="nl-NL"/>
        </w:rPr>
        <w:t xml:space="preserve">Thời gian thực </w:t>
      </w:r>
      <w:r>
        <w:rPr>
          <w:bCs/>
          <w:sz w:val="28"/>
          <w:szCs w:val="28"/>
          <w:lang w:val="nl-NL"/>
        </w:rPr>
        <w:t>hiện: ngày 28</w:t>
      </w:r>
      <w:r w:rsidRPr="00FF5387">
        <w:rPr>
          <w:bCs/>
          <w:sz w:val="28"/>
          <w:szCs w:val="28"/>
          <w:lang w:val="nl-NL"/>
        </w:rPr>
        <w:t xml:space="preserve"> tháng 02 năm 2023</w:t>
      </w:r>
    </w:p>
    <w:p w14:paraId="001E1BF9" w14:textId="77777777" w:rsidR="007A3125" w:rsidRPr="00415609" w:rsidRDefault="007A3125" w:rsidP="0049401B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14:paraId="001E1BFA" w14:textId="77777777" w:rsidR="007A3125" w:rsidRPr="004E2BC4" w:rsidRDefault="007A3125" w:rsidP="0049401B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14:paraId="001E1BFB" w14:textId="2AE9F915" w:rsidR="007A3125" w:rsidRPr="004E2BC4" w:rsidRDefault="007A3125" w:rsidP="0049401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 w:rsidR="001505AB">
        <w:rPr>
          <w:sz w:val="28"/>
          <w:szCs w:val="28"/>
          <w:lang w:val="nl-NL"/>
        </w:rPr>
        <w:t>Ôn tập</w:t>
      </w:r>
      <w:r w:rsidR="00AF7B55">
        <w:rPr>
          <w:sz w:val="28"/>
          <w:szCs w:val="28"/>
          <w:lang w:val="nl-NL"/>
        </w:rPr>
        <w:t xml:space="preserve"> xác định ngày trong tuần, ngày trong tháng. Xác định được một năm có 12 tháng, số ngày có trong một tháng trong năm.</w:t>
      </w:r>
    </w:p>
    <w:p w14:paraId="001E1BFD" w14:textId="77777777" w:rsidR="00771E49" w:rsidRPr="008B7FB0" w:rsidRDefault="00771E49" w:rsidP="0049401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 xml:space="preserve">- </w:t>
      </w:r>
      <w:r w:rsidR="00850F57" w:rsidRPr="008B7FB0">
        <w:rPr>
          <w:sz w:val="28"/>
          <w:szCs w:val="28"/>
          <w:lang w:val="nl-NL"/>
        </w:rPr>
        <w:t>Phát triển năng lực</w:t>
      </w:r>
      <w:r w:rsidRPr="008B7FB0">
        <w:rPr>
          <w:sz w:val="28"/>
          <w:szCs w:val="28"/>
          <w:lang w:val="nl-NL"/>
        </w:rPr>
        <w:t xml:space="preserve"> lập luận, tư duy toán học</w:t>
      </w:r>
      <w:r w:rsidR="00850F57" w:rsidRPr="008B7FB0">
        <w:rPr>
          <w:sz w:val="28"/>
          <w:szCs w:val="28"/>
          <w:lang w:val="nl-NL"/>
        </w:rPr>
        <w:t xml:space="preserve"> và năng lực giao tiếp toán học</w:t>
      </w:r>
    </w:p>
    <w:p w14:paraId="001E1BFE" w14:textId="77777777" w:rsidR="004E2BC4" w:rsidRPr="008B7FB0" w:rsidRDefault="004E2BC4" w:rsidP="0049401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2. Năng lực </w:t>
      </w:r>
      <w:proofErr w:type="gramStart"/>
      <w:r w:rsidRPr="008B7FB0">
        <w:rPr>
          <w:b/>
          <w:sz w:val="28"/>
          <w:szCs w:val="28"/>
        </w:rPr>
        <w:t>chung</w:t>
      </w:r>
      <w:proofErr w:type="gramEnd"/>
      <w:r w:rsidRPr="008B7FB0">
        <w:rPr>
          <w:b/>
          <w:sz w:val="28"/>
          <w:szCs w:val="28"/>
        </w:rPr>
        <w:t>.</w:t>
      </w:r>
    </w:p>
    <w:p w14:paraId="001E1BFF" w14:textId="77777777"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N</w:t>
      </w:r>
      <w:r w:rsidRPr="008B7FB0">
        <w:rPr>
          <w:sz w:val="28"/>
          <w:szCs w:val="28"/>
        </w:rPr>
        <w:t>ăng lực tự chủ, tự học:</w:t>
      </w:r>
      <w:r w:rsidR="00D82C43">
        <w:rPr>
          <w:sz w:val="28"/>
          <w:szCs w:val="28"/>
        </w:rPr>
        <w:t xml:space="preserve"> Chủ động học tập</w:t>
      </w:r>
      <w:r w:rsidR="005A5243">
        <w:rPr>
          <w:sz w:val="28"/>
          <w:szCs w:val="28"/>
        </w:rPr>
        <w:t>, tìm hiểu nội dung bài học. Biết lắng nghe và</w:t>
      </w:r>
      <w:r w:rsidRPr="008B7FB0">
        <w:rPr>
          <w:sz w:val="28"/>
          <w:szCs w:val="28"/>
        </w:rPr>
        <w:t xml:space="preserve"> trả </w:t>
      </w:r>
      <w:r w:rsidR="005A5243">
        <w:rPr>
          <w:sz w:val="28"/>
          <w:szCs w:val="28"/>
        </w:rPr>
        <w:t>lời nội dung trong bài học</w:t>
      </w:r>
      <w:r w:rsidRPr="008B7FB0">
        <w:rPr>
          <w:sz w:val="28"/>
          <w:szCs w:val="28"/>
        </w:rPr>
        <w:t>.</w:t>
      </w:r>
    </w:p>
    <w:p w14:paraId="001E1C00" w14:textId="77777777" w:rsidR="004E2BC4" w:rsidRPr="008B7FB0" w:rsidRDefault="0049401B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N</w:t>
      </w:r>
      <w:r w:rsidR="004E2BC4" w:rsidRPr="008B7FB0">
        <w:rPr>
          <w:sz w:val="28"/>
          <w:szCs w:val="28"/>
        </w:rPr>
        <w:t>ăng lực giải quyết vấn đề và sáng tạo</w:t>
      </w:r>
      <w:r w:rsidR="0000402C" w:rsidRPr="008B7FB0">
        <w:rPr>
          <w:sz w:val="28"/>
          <w:szCs w:val="28"/>
        </w:rPr>
        <w:t>:</w:t>
      </w:r>
      <w:r w:rsidR="004E2BC4" w:rsidRPr="008B7FB0">
        <w:rPr>
          <w:sz w:val="28"/>
          <w:szCs w:val="28"/>
        </w:rPr>
        <w:t xml:space="preserve"> </w:t>
      </w:r>
      <w:r w:rsidR="0000402C" w:rsidRPr="008B7FB0">
        <w:rPr>
          <w:sz w:val="28"/>
          <w:szCs w:val="28"/>
        </w:rPr>
        <w:t xml:space="preserve">tham gia </w:t>
      </w:r>
      <w:r w:rsidR="005A5243">
        <w:rPr>
          <w:sz w:val="28"/>
          <w:szCs w:val="28"/>
        </w:rPr>
        <w:t xml:space="preserve">tích cực </w:t>
      </w:r>
      <w:r w:rsidR="00B953D0" w:rsidRPr="008B7FB0">
        <w:rPr>
          <w:sz w:val="28"/>
          <w:szCs w:val="28"/>
        </w:rPr>
        <w:t>trò chơi, vận dụng.</w:t>
      </w:r>
    </w:p>
    <w:p w14:paraId="001E1C01" w14:textId="77777777" w:rsidR="00B953D0" w:rsidRPr="008B7FB0" w:rsidRDefault="00B953D0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N</w:t>
      </w:r>
      <w:r w:rsidRPr="008B7FB0">
        <w:rPr>
          <w:sz w:val="28"/>
          <w:szCs w:val="28"/>
        </w:rPr>
        <w:t>ăng lực giao tiếp và hợp tác</w:t>
      </w:r>
      <w:r w:rsidR="0000402C" w:rsidRPr="008B7FB0">
        <w:rPr>
          <w:sz w:val="28"/>
          <w:szCs w:val="28"/>
        </w:rPr>
        <w:t>:</w:t>
      </w:r>
      <w:r w:rsidRPr="008B7FB0">
        <w:rPr>
          <w:sz w:val="28"/>
          <w:szCs w:val="28"/>
        </w:rPr>
        <w:t xml:space="preserve"> </w:t>
      </w:r>
      <w:r w:rsidR="005A5243">
        <w:rPr>
          <w:sz w:val="28"/>
          <w:szCs w:val="28"/>
        </w:rPr>
        <w:t xml:space="preserve">Thực hiện tốt nhiệm vụ trong </w:t>
      </w:r>
      <w:r w:rsidRPr="008B7FB0">
        <w:rPr>
          <w:sz w:val="28"/>
          <w:szCs w:val="28"/>
        </w:rPr>
        <w:t>hoạt động nhóm.</w:t>
      </w:r>
    </w:p>
    <w:p w14:paraId="001E1C02" w14:textId="77777777" w:rsidR="004E2BC4" w:rsidRPr="008B7FB0" w:rsidRDefault="004E2BC4" w:rsidP="0049401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14:paraId="001E1C03" w14:textId="77777777"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P</w:t>
      </w:r>
      <w:r w:rsidRPr="008B7FB0">
        <w:rPr>
          <w:sz w:val="28"/>
          <w:szCs w:val="28"/>
        </w:rPr>
        <w:t xml:space="preserve">hẩm chất nhân ái: Có ý thức giúp đỡ lẫn nhau </w:t>
      </w:r>
      <w:r w:rsidR="00771E49" w:rsidRPr="008B7FB0">
        <w:rPr>
          <w:sz w:val="28"/>
          <w:szCs w:val="28"/>
        </w:rPr>
        <w:t>trong hoạt động nhóm để hoàn thành nhiệm vụ</w:t>
      </w:r>
      <w:r w:rsidRPr="008B7FB0">
        <w:rPr>
          <w:sz w:val="28"/>
          <w:szCs w:val="28"/>
        </w:rPr>
        <w:t>.</w:t>
      </w:r>
    </w:p>
    <w:p w14:paraId="001E1C04" w14:textId="77777777"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P</w:t>
      </w:r>
      <w:r w:rsidRPr="008B7FB0">
        <w:rPr>
          <w:sz w:val="28"/>
          <w:szCs w:val="28"/>
        </w:rPr>
        <w:t xml:space="preserve">hẩm chất chăm chỉ: </w:t>
      </w:r>
      <w:r w:rsidR="0000402C" w:rsidRPr="008B7FB0">
        <w:rPr>
          <w:sz w:val="28"/>
          <w:szCs w:val="28"/>
        </w:rPr>
        <w:t>Chăm chỉ suy nghĩ, trả lời câu hỏi; làm tốt các bài tập</w:t>
      </w:r>
      <w:r w:rsidRPr="008B7FB0">
        <w:rPr>
          <w:sz w:val="28"/>
          <w:szCs w:val="28"/>
        </w:rPr>
        <w:t>.</w:t>
      </w:r>
    </w:p>
    <w:p w14:paraId="001E1C05" w14:textId="77777777"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P</w:t>
      </w:r>
      <w:r w:rsidRPr="008B7FB0">
        <w:rPr>
          <w:sz w:val="28"/>
          <w:szCs w:val="28"/>
        </w:rPr>
        <w:t xml:space="preserve">hẩm chất trách nhiệm: </w:t>
      </w:r>
      <w:r w:rsidR="0000402C" w:rsidRPr="008B7FB0">
        <w:rPr>
          <w:sz w:val="28"/>
          <w:szCs w:val="28"/>
        </w:rPr>
        <w:t>Giữ trật tự, biết lắng nghe, học tập nghiêm túc</w:t>
      </w:r>
      <w:r w:rsidRPr="008B7FB0">
        <w:rPr>
          <w:sz w:val="28"/>
          <w:szCs w:val="28"/>
        </w:rPr>
        <w:t>.</w:t>
      </w:r>
    </w:p>
    <w:p w14:paraId="001E1C06" w14:textId="77777777" w:rsidR="004E2BC4" w:rsidRPr="008B7FB0" w:rsidRDefault="004E2BC4" w:rsidP="0049401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II</w:t>
      </w:r>
      <w:r w:rsidR="008463E6" w:rsidRPr="008B7FB0">
        <w:rPr>
          <w:b/>
          <w:sz w:val="28"/>
          <w:szCs w:val="28"/>
        </w:rPr>
        <w:t>.</w:t>
      </w:r>
      <w:r w:rsidRPr="008B7FB0">
        <w:rPr>
          <w:b/>
          <w:sz w:val="28"/>
          <w:szCs w:val="28"/>
        </w:rPr>
        <w:t xml:space="preserve"> </w:t>
      </w:r>
      <w:r w:rsidR="008463E6" w:rsidRPr="008B7FB0">
        <w:rPr>
          <w:b/>
          <w:sz w:val="28"/>
          <w:szCs w:val="28"/>
        </w:rPr>
        <w:t>ĐỒ DÙNG DẠY HỌC</w:t>
      </w:r>
      <w:r w:rsidRPr="008B7FB0">
        <w:rPr>
          <w:b/>
          <w:sz w:val="28"/>
          <w:szCs w:val="28"/>
        </w:rPr>
        <w:t xml:space="preserve"> </w:t>
      </w:r>
    </w:p>
    <w:p w14:paraId="001E1C07" w14:textId="77777777"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771E49" w:rsidRPr="008B7FB0">
        <w:rPr>
          <w:sz w:val="28"/>
          <w:szCs w:val="28"/>
        </w:rPr>
        <w:t>Kế hoạch bài dạy, bài giảng Power point</w:t>
      </w:r>
      <w:r w:rsidR="008F5992" w:rsidRPr="008B7FB0">
        <w:rPr>
          <w:sz w:val="28"/>
          <w:szCs w:val="28"/>
        </w:rPr>
        <w:t>.</w:t>
      </w:r>
    </w:p>
    <w:p w14:paraId="001E1C08" w14:textId="77777777"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14:paraId="001E1C09" w14:textId="77777777" w:rsidR="007A3125" w:rsidRPr="008B7FB0" w:rsidRDefault="004E2BC4" w:rsidP="0049401B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</w:t>
      </w:r>
      <w:r w:rsidR="008F5992" w:rsidRPr="008B7FB0">
        <w:rPr>
          <w:b/>
          <w:sz w:val="28"/>
          <w:szCs w:val="28"/>
        </w:rPr>
        <w:t>II.</w:t>
      </w:r>
      <w:r w:rsidRPr="008B7FB0">
        <w:rPr>
          <w:b/>
          <w:sz w:val="28"/>
          <w:szCs w:val="28"/>
        </w:rPr>
        <w:t xml:space="preserve"> HOẠT ĐỘNG DẠY HỌC</w:t>
      </w:r>
    </w:p>
    <w:tbl>
      <w:tblPr>
        <w:tblW w:w="97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5808"/>
        <w:gridCol w:w="2760"/>
      </w:tblGrid>
      <w:tr w:rsidR="008A5B37" w:rsidRPr="00415609" w14:paraId="001E1C0C" w14:textId="77777777" w:rsidTr="008A5B37">
        <w:tc>
          <w:tcPr>
            <w:tcW w:w="1188" w:type="dxa"/>
            <w:tcBorders>
              <w:bottom w:val="dashed" w:sz="4" w:space="0" w:color="auto"/>
            </w:tcBorders>
          </w:tcPr>
          <w:p w14:paraId="4C328337" w14:textId="2C745575" w:rsidR="008A5B37" w:rsidRPr="00415609" w:rsidRDefault="008A5B37" w:rsidP="0049401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2A7C4C">
              <w:rPr>
                <w:rFonts w:eastAsia="Calibri"/>
                <w:b/>
                <w:sz w:val="28"/>
                <w:szCs w:val="28"/>
              </w:rPr>
              <w:t>Thời gian</w:t>
            </w:r>
          </w:p>
        </w:tc>
        <w:tc>
          <w:tcPr>
            <w:tcW w:w="5808" w:type="dxa"/>
            <w:tcBorders>
              <w:bottom w:val="dashed" w:sz="4" w:space="0" w:color="auto"/>
            </w:tcBorders>
          </w:tcPr>
          <w:p w14:paraId="001E1C0A" w14:textId="5151DA5A" w:rsidR="008A5B37" w:rsidRPr="00415609" w:rsidRDefault="008A5B37" w:rsidP="0049401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2760" w:type="dxa"/>
            <w:tcBorders>
              <w:bottom w:val="dashed" w:sz="4" w:space="0" w:color="auto"/>
            </w:tcBorders>
          </w:tcPr>
          <w:p w14:paraId="001E1C0B" w14:textId="77777777" w:rsidR="008A5B37" w:rsidRPr="00415609" w:rsidRDefault="008A5B37" w:rsidP="0049401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8A5B37" w:rsidRPr="00415609" w14:paraId="001E1C11" w14:textId="77777777" w:rsidTr="008A5B37">
        <w:tc>
          <w:tcPr>
            <w:tcW w:w="1188" w:type="dxa"/>
            <w:tcBorders>
              <w:bottom w:val="dashed" w:sz="4" w:space="0" w:color="auto"/>
            </w:tcBorders>
          </w:tcPr>
          <w:p w14:paraId="6DFE8733" w14:textId="2269D016" w:rsidR="008A5B37" w:rsidRDefault="008A5B37" w:rsidP="0049401B">
            <w:pPr>
              <w:spacing w:line="288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>
              <w:rPr>
                <w:rFonts w:eastAsia="Calibri"/>
                <w:b/>
                <w:bCs/>
                <w:sz w:val="28"/>
                <w:szCs w:val="28"/>
                <w:lang w:val="nl-NL"/>
              </w:rPr>
              <w:t>2</w:t>
            </w:r>
            <w:r w:rsidRPr="002A7C4C">
              <w:rPr>
                <w:rFonts w:eastAsia="Calibri"/>
                <w:b/>
                <w:bCs/>
                <w:sz w:val="28"/>
                <w:szCs w:val="28"/>
                <w:lang w:val="nl-NL"/>
              </w:rPr>
              <w:t>5 phút</w:t>
            </w:r>
          </w:p>
        </w:tc>
        <w:tc>
          <w:tcPr>
            <w:tcW w:w="8568" w:type="dxa"/>
            <w:gridSpan w:val="2"/>
            <w:tcBorders>
              <w:bottom w:val="dashed" w:sz="4" w:space="0" w:color="auto"/>
            </w:tcBorders>
          </w:tcPr>
          <w:p w14:paraId="001E1C0D" w14:textId="48E0AAA0" w:rsidR="008A5B37" w:rsidRDefault="008A5B37" w:rsidP="0049401B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14:paraId="001E1C0E" w14:textId="77777777" w:rsidR="008A5B37" w:rsidRDefault="008A5B37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14:paraId="001E1C0F" w14:textId="77777777" w:rsidR="008A5B37" w:rsidRDefault="008A5B37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</w:t>
            </w:r>
            <w:r w:rsidRPr="00BD2EFC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14:paraId="001E1C10" w14:textId="77777777" w:rsidR="008A5B37" w:rsidRDefault="008A5B37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8A5B37" w:rsidRPr="00415609" w14:paraId="001E1C1B" w14:textId="77777777" w:rsidTr="008A5B37">
        <w:tc>
          <w:tcPr>
            <w:tcW w:w="1188" w:type="dxa"/>
            <w:tcBorders>
              <w:bottom w:val="dashed" w:sz="4" w:space="0" w:color="auto"/>
            </w:tcBorders>
          </w:tcPr>
          <w:p w14:paraId="01892A6D" w14:textId="77777777" w:rsidR="008A5B37" w:rsidRDefault="008A5B37" w:rsidP="0049401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</w:tc>
        <w:tc>
          <w:tcPr>
            <w:tcW w:w="5808" w:type="dxa"/>
            <w:tcBorders>
              <w:bottom w:val="dashed" w:sz="4" w:space="0" w:color="auto"/>
            </w:tcBorders>
          </w:tcPr>
          <w:p w14:paraId="001E1C12" w14:textId="5895AFE1" w:rsidR="008A5B37" w:rsidRDefault="008A5B37" w:rsidP="0049401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14:paraId="001E1C13" w14:textId="1C592C23" w:rsidR="008A5B37" w:rsidRDefault="008A5B37" w:rsidP="0049401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1: 2 năm là bao nhiêu tháng?</w:t>
            </w:r>
          </w:p>
          <w:p w14:paraId="001E1C14" w14:textId="1B96935F" w:rsidR="008A5B37" w:rsidRPr="00415609" w:rsidRDefault="008A5B37" w:rsidP="0049401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lastRenderedPageBreak/>
              <w:t>+ Câu 2: Tháng nào có 28 hoặc 29 ngày?</w:t>
            </w:r>
          </w:p>
          <w:p w14:paraId="001E1C15" w14:textId="77777777" w:rsidR="008A5B37" w:rsidRDefault="008A5B37" w:rsidP="00C5040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14:paraId="001E1C16" w14:textId="77777777" w:rsidR="008A5B37" w:rsidRPr="00415609" w:rsidRDefault="008A5B37" w:rsidP="00C5040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2760" w:type="dxa"/>
            <w:tcBorders>
              <w:bottom w:val="dashed" w:sz="4" w:space="0" w:color="auto"/>
            </w:tcBorders>
          </w:tcPr>
          <w:p w14:paraId="001E1C17" w14:textId="77777777" w:rsidR="008A5B37" w:rsidRDefault="008A5B37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lastRenderedPageBreak/>
              <w:t xml:space="preserve">- </w:t>
            </w:r>
            <w:r>
              <w:rPr>
                <w:sz w:val="28"/>
                <w:szCs w:val="28"/>
                <w:lang w:val="nl-NL"/>
              </w:rPr>
              <w:t>HS tham gia trò chơi</w:t>
            </w:r>
          </w:p>
          <w:p w14:paraId="001E1C18" w14:textId="7AE46235" w:rsidR="008A5B37" w:rsidRDefault="008A5B37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Trả lời: 24 tháng</w:t>
            </w:r>
          </w:p>
          <w:p w14:paraId="001E1C19" w14:textId="3FEDA074" w:rsidR="008A5B37" w:rsidRPr="00415609" w:rsidRDefault="008A5B37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+ Trả lời: tháng 2</w:t>
            </w:r>
          </w:p>
          <w:p w14:paraId="001E1C1A" w14:textId="77777777" w:rsidR="008A5B37" w:rsidRPr="00415609" w:rsidRDefault="008A5B37" w:rsidP="0000402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8A5B37" w:rsidRPr="00415609" w14:paraId="001E1C21" w14:textId="77777777" w:rsidTr="008A5B37">
        <w:tc>
          <w:tcPr>
            <w:tcW w:w="1188" w:type="dxa"/>
            <w:tcBorders>
              <w:top w:val="dashed" w:sz="4" w:space="0" w:color="auto"/>
              <w:bottom w:val="dashed" w:sz="4" w:space="0" w:color="auto"/>
            </w:tcBorders>
          </w:tcPr>
          <w:p w14:paraId="1263CC8E" w14:textId="77777777" w:rsidR="008A5B37" w:rsidRPr="00415609" w:rsidRDefault="008A5B37" w:rsidP="0049401B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</w:p>
        </w:tc>
        <w:tc>
          <w:tcPr>
            <w:tcW w:w="856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01E1C1C" w14:textId="062D495B" w:rsidR="008A5B37" w:rsidRPr="00415609" w:rsidRDefault="008A5B37" w:rsidP="0049401B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Luyện tập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001E1C1D" w14:textId="77777777" w:rsidR="008A5B37" w:rsidRPr="0000402C" w:rsidRDefault="008A5B37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14:paraId="0ECD8D58" w14:textId="77777777" w:rsidR="008A5B37" w:rsidRDefault="008A5B37" w:rsidP="00E327F2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4E2BC4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Ôn tập xác định ngày trong tuần, ngày trong tháng. </w:t>
            </w:r>
          </w:p>
          <w:p w14:paraId="001E1C1E" w14:textId="5F2FAD86" w:rsidR="008A5B37" w:rsidRPr="004E2BC4" w:rsidRDefault="008A5B37" w:rsidP="00E327F2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Xác định được một năm có 12 tháng, số ngày có trong một tháng trong năm.</w:t>
            </w:r>
          </w:p>
          <w:p w14:paraId="001E1C1F" w14:textId="7E40E985" w:rsidR="008A5B37" w:rsidRPr="004E2BC4" w:rsidRDefault="008A5B37" w:rsidP="00E327F2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4E2BC4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Xác định khoảng thời gian nhất định nào đó trong tháng trong năm</w:t>
            </w:r>
            <w:r w:rsidRPr="004E2BC4">
              <w:rPr>
                <w:sz w:val="28"/>
                <w:szCs w:val="28"/>
                <w:lang w:val="nl-NL"/>
              </w:rPr>
              <w:t>.</w:t>
            </w:r>
          </w:p>
          <w:p w14:paraId="001E1C20" w14:textId="77777777" w:rsidR="008A5B37" w:rsidRPr="00415609" w:rsidRDefault="008A5B37" w:rsidP="00DE12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8A5B37" w:rsidRPr="00415609" w14:paraId="001E1C75" w14:textId="77777777" w:rsidTr="008A5B37">
        <w:tc>
          <w:tcPr>
            <w:tcW w:w="1188" w:type="dxa"/>
            <w:tcBorders>
              <w:top w:val="dashed" w:sz="4" w:space="0" w:color="auto"/>
              <w:bottom w:val="dashed" w:sz="4" w:space="0" w:color="auto"/>
            </w:tcBorders>
          </w:tcPr>
          <w:p w14:paraId="523D6478" w14:textId="77777777" w:rsidR="008A5B37" w:rsidRDefault="008A5B37" w:rsidP="008F599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5808" w:type="dxa"/>
            <w:tcBorders>
              <w:top w:val="dashed" w:sz="4" w:space="0" w:color="auto"/>
              <w:bottom w:val="dashed" w:sz="4" w:space="0" w:color="auto"/>
            </w:tcBorders>
          </w:tcPr>
          <w:p w14:paraId="001E1C22" w14:textId="19AB0DCE" w:rsidR="008A5B37" w:rsidRDefault="008A5B37" w:rsidP="008F599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2. Xem hai từi lịch sau và trả lời các câu hỏi. (Làm việc nhóm 2)</w:t>
            </w:r>
            <w:r>
              <w:rPr>
                <w:noProof/>
              </w:rPr>
              <w:t xml:space="preserve"> </w:t>
            </w:r>
          </w:p>
          <w:p w14:paraId="34A6EEE4" w14:textId="15C65228" w:rsidR="008A5B37" w:rsidRPr="00F51C95" w:rsidRDefault="008A5B37" w:rsidP="00F51C9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a) </w:t>
            </w:r>
            <w:r>
              <w:rPr>
                <w:sz w:val="28"/>
                <w:szCs w:val="28"/>
                <w:lang w:val="nl-NL"/>
              </w:rPr>
              <w:t xml:space="preserve">GV cho HS quan sát tờ lịch của tháng 11 và tháng 12. </w:t>
            </w:r>
          </w:p>
          <w:p w14:paraId="001E1C24" w14:textId="286A2ED0" w:rsidR="008A5B37" w:rsidRDefault="008A5B37" w:rsidP="00567549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02E3B9F2" wp14:editId="45CED530">
                  <wp:extent cx="2994552" cy="217780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089" t="1870" r="2292" b="1283"/>
                          <a:stretch/>
                        </pic:blipFill>
                        <pic:spPr bwMode="auto">
                          <a:xfrm>
                            <a:off x="0" y="0"/>
                            <a:ext cx="3014073" cy="2191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BC7ED9" w14:textId="325B0B92" w:rsidR="008A5B37" w:rsidRDefault="008A5B37" w:rsidP="00567549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</w:p>
          <w:p w14:paraId="69D7B77A" w14:textId="00ABB0C8" w:rsidR="008A5B37" w:rsidRDefault="008A5B37" w:rsidP="00567549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75C32053" wp14:editId="0AC43057">
                  <wp:extent cx="3055222" cy="2273169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2426" cy="2278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1E1C25" w14:textId="77777777" w:rsidR="008A5B37" w:rsidRDefault="008A5B37" w:rsidP="00567549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</w:p>
          <w:p w14:paraId="001E1C2D" w14:textId="22BA4641" w:rsidR="008A5B37" w:rsidRPr="00B86DD7" w:rsidRDefault="008A5B37" w:rsidP="008F599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86DD7">
              <w:rPr>
                <w:sz w:val="28"/>
                <w:szCs w:val="28"/>
                <w:lang w:val="nl-NL"/>
              </w:rPr>
              <w:t xml:space="preserve">- GV Mời </w:t>
            </w:r>
            <w:r>
              <w:rPr>
                <w:sz w:val="28"/>
                <w:szCs w:val="28"/>
                <w:lang w:val="nl-NL"/>
              </w:rPr>
              <w:t>nhóm</w:t>
            </w:r>
            <w:r w:rsidRPr="00B86DD7">
              <w:rPr>
                <w:sz w:val="28"/>
                <w:szCs w:val="28"/>
                <w:lang w:val="nl-NL"/>
              </w:rPr>
              <w:t xml:space="preserve"> khác nhận xét.</w:t>
            </w:r>
          </w:p>
          <w:p w14:paraId="001E1C34" w14:textId="03203945" w:rsidR="008A5B37" w:rsidRPr="00F51C95" w:rsidRDefault="008A5B37" w:rsidP="008F599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nhận xét, tuyên dương.</w:t>
            </w:r>
          </w:p>
          <w:p w14:paraId="469654AD" w14:textId="73E451E8" w:rsidR="008A5B37" w:rsidRDefault="008A5B37" w:rsidP="008F599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B0720E">
              <w:rPr>
                <w:b/>
                <w:sz w:val="28"/>
                <w:szCs w:val="28"/>
                <w:lang w:val="nl-NL"/>
              </w:rPr>
              <w:t xml:space="preserve">Bài </w:t>
            </w:r>
            <w:r>
              <w:rPr>
                <w:b/>
                <w:sz w:val="28"/>
                <w:szCs w:val="28"/>
                <w:lang w:val="nl-NL"/>
              </w:rPr>
              <w:t>3</w:t>
            </w:r>
            <w:r w:rsidRPr="00B0720E">
              <w:rPr>
                <w:b/>
                <w:sz w:val="28"/>
                <w:szCs w:val="28"/>
                <w:lang w:val="nl-NL"/>
              </w:rPr>
              <w:t xml:space="preserve">: </w:t>
            </w:r>
            <w:r>
              <w:rPr>
                <w:b/>
                <w:sz w:val="28"/>
                <w:szCs w:val="28"/>
                <w:lang w:val="nl-NL"/>
              </w:rPr>
              <w:t xml:space="preserve">(Làm việc cá nhân) </w:t>
            </w:r>
          </w:p>
          <w:p w14:paraId="001E1C36" w14:textId="77777777" w:rsidR="008A5B37" w:rsidRDefault="008A5B37" w:rsidP="008F599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GV yêu cầu HS nêu đề bài</w:t>
            </w:r>
          </w:p>
          <w:p w14:paraId="001E1C37" w14:textId="55F794EF" w:rsidR="008A5B37" w:rsidRDefault="008A5B37" w:rsidP="008F599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đọc thông tin và trả lời câu hỏi.</w:t>
            </w:r>
          </w:p>
          <w:p w14:paraId="16196F7E" w14:textId="5DBB03FA" w:rsidR="008A5B37" w:rsidRDefault="008A5B37" w:rsidP="008F599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a, Một hội triển lãm tranh diễn ra từ ngày 25 tháng 8 đến hết ngày 30 tháng 8?</w:t>
            </w:r>
          </w:p>
          <w:p w14:paraId="25D9DF50" w14:textId="5E50596A" w:rsidR="008A5B37" w:rsidRDefault="008A5B37" w:rsidP="008F599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b, Hội chợ Xuân diễn ra trong một tuần bắt đầu từ ngày 9 tháng 1. Hỏi hội chợ đó kết thúc vào ngày nào?</w:t>
            </w:r>
          </w:p>
          <w:p w14:paraId="001E1C38" w14:textId="4861F303" w:rsidR="008A5B37" w:rsidRPr="00B0720E" w:rsidRDefault="008A5B37" w:rsidP="008F599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B0720E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Yêu cầu học sinh đổi chéo kết quả kiểm tra bạn bên cạnh</w:t>
            </w:r>
            <w:r w:rsidRPr="00B0720E">
              <w:rPr>
                <w:sz w:val="28"/>
                <w:szCs w:val="28"/>
                <w:lang w:val="nl-NL"/>
              </w:rPr>
              <w:t>.</w:t>
            </w:r>
          </w:p>
          <w:p w14:paraId="001E1C4C" w14:textId="545275F6" w:rsidR="008A5B37" w:rsidRPr="006639CE" w:rsidRDefault="008A5B37" w:rsidP="00850F5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 chốt đáp án, nhận xét, tuyên dương.</w:t>
            </w:r>
          </w:p>
        </w:tc>
        <w:tc>
          <w:tcPr>
            <w:tcW w:w="2760" w:type="dxa"/>
            <w:tcBorders>
              <w:top w:val="dashed" w:sz="4" w:space="0" w:color="auto"/>
              <w:bottom w:val="dashed" w:sz="4" w:space="0" w:color="auto"/>
            </w:tcBorders>
          </w:tcPr>
          <w:p w14:paraId="001E1C4D" w14:textId="77777777" w:rsidR="008A5B37" w:rsidRDefault="008A5B37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001E1C4E" w14:textId="174D0A60" w:rsidR="008A5B37" w:rsidRDefault="008A5B37" w:rsidP="005251E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sát lịch và trả lời câu hỏi theo nhóm 2:</w:t>
            </w:r>
          </w:p>
          <w:p w14:paraId="6F2749E5" w14:textId="77777777" w:rsidR="008A5B37" w:rsidRDefault="008A5B37" w:rsidP="008F599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C4F" w14:textId="0C9299E9" w:rsidR="008A5B37" w:rsidRDefault="008A5B37" w:rsidP="008F599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? Tháng 11 có bao nhiêu ngày? Tháng 12 có bao nhiêu ngày?</w:t>
            </w:r>
          </w:p>
          <w:p w14:paraId="23106E6C" w14:textId="4076F70D" w:rsidR="008A5B37" w:rsidRDefault="008A5B37" w:rsidP="008F599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Tháng 11 có 30 ngày. Tháng 12 có 31 ngày.</w:t>
            </w:r>
          </w:p>
          <w:p w14:paraId="31B74906" w14:textId="77777777" w:rsidR="008A5B37" w:rsidRDefault="008A5B37" w:rsidP="0054742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? Ngày 20 tháng 11 là thứ mấy?</w:t>
            </w:r>
          </w:p>
          <w:p w14:paraId="001E1C50" w14:textId="1B5EE302" w:rsidR="008A5B37" w:rsidRDefault="008A5B37" w:rsidP="0054742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Là Thứ Hai. </w:t>
            </w:r>
          </w:p>
          <w:p w14:paraId="3F185220" w14:textId="77777777" w:rsidR="008A5B37" w:rsidRDefault="008A5B37" w:rsidP="0054742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BD317F7" w14:textId="77777777" w:rsidR="008A5B37" w:rsidRDefault="008A5B37" w:rsidP="0054742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93113F7" w14:textId="69D0E137" w:rsidR="008A5B37" w:rsidRDefault="008A5B37" w:rsidP="0054742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D5CF348" w14:textId="77777777" w:rsidR="008A5B37" w:rsidRDefault="008A5B37" w:rsidP="0054742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C51" w14:textId="2C4B20AB" w:rsidR="008A5B37" w:rsidRDefault="008A5B37" w:rsidP="0054742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? Ngày cuối cùng của tháng 12 là thứ mấy? </w:t>
            </w:r>
          </w:p>
          <w:p w14:paraId="001E1C52" w14:textId="46045622" w:rsidR="008A5B37" w:rsidRDefault="008A5B37" w:rsidP="00F63CA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Là Chủ nhật.</w:t>
            </w:r>
          </w:p>
          <w:p w14:paraId="001E1C53" w14:textId="54EFE0AF" w:rsidR="008A5B37" w:rsidRDefault="008A5B37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? Các ngày Chủ nhật của tháng 12 là những ngày nào?</w:t>
            </w:r>
          </w:p>
          <w:p w14:paraId="5341C024" w14:textId="4592F89B" w:rsidR="008A5B37" w:rsidRDefault="008A5B37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Các ngày: 3; 10; 17; 24; 31.</w:t>
            </w:r>
          </w:p>
          <w:p w14:paraId="001E1C54" w14:textId="4AD7CE62" w:rsidR="008A5B37" w:rsidRDefault="008A5B37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41575C5" w14:textId="5653DD2F" w:rsidR="008A5B37" w:rsidRDefault="008A5B37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A592D03" w14:textId="7A20BD3A" w:rsidR="008A5B37" w:rsidRDefault="008A5B37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50864E9" w14:textId="77777777" w:rsidR="008A5B37" w:rsidRDefault="008A5B37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1E859FC" w14:textId="0F0E5123" w:rsidR="008A5B37" w:rsidRDefault="008A5B37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Đại diện nhóm nhận xét.</w:t>
            </w:r>
          </w:p>
          <w:p w14:paraId="0DDEE82D" w14:textId="77777777" w:rsidR="008A5B37" w:rsidRDefault="008A5B37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28DB6F8" w14:textId="0561B31C" w:rsidR="008A5B37" w:rsidRDefault="008A5B37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020EFDF" w14:textId="77777777" w:rsidR="008A5B37" w:rsidRDefault="008A5B37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AD06E53" w14:textId="646EAFF8" w:rsidR="008A5B37" w:rsidRDefault="008A5B37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nêu yêu cầu bài. </w:t>
            </w:r>
          </w:p>
          <w:p w14:paraId="42570390" w14:textId="77777777" w:rsidR="008A5B37" w:rsidRDefault="008A5B37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C57" w14:textId="6BBD84D1" w:rsidR="008A5B37" w:rsidRDefault="008A5B37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Hội triển lãm diễn ra trong 5 ngày.</w:t>
            </w:r>
          </w:p>
          <w:p w14:paraId="001E1C58" w14:textId="676126F2" w:rsidR="008A5B37" w:rsidRDefault="008A5B37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Hội chợ đó kết thcus vào ngày 16 tháng 1.</w:t>
            </w:r>
          </w:p>
          <w:p w14:paraId="001E1C59" w14:textId="1BF35975" w:rsidR="008A5B37" w:rsidRDefault="008A5B37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1BBA12A" w14:textId="383CF2DA" w:rsidR="008A5B37" w:rsidRDefault="008A5B37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đổi chéo kiểm tra.</w:t>
            </w:r>
          </w:p>
          <w:p w14:paraId="001E1C62" w14:textId="64A49763" w:rsidR="008A5B37" w:rsidRDefault="008A5B37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nhận xét bài bạn.</w:t>
            </w:r>
          </w:p>
          <w:p w14:paraId="001E1C74" w14:textId="2CF7CAE5" w:rsidR="008A5B37" w:rsidRPr="00415609" w:rsidRDefault="008A5B37" w:rsidP="0002057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8A5B37" w:rsidRPr="00415609" w14:paraId="001E1C7C" w14:textId="77777777" w:rsidTr="008A5B37">
        <w:tc>
          <w:tcPr>
            <w:tcW w:w="1188" w:type="dxa"/>
            <w:tcBorders>
              <w:top w:val="dashed" w:sz="4" w:space="0" w:color="auto"/>
              <w:bottom w:val="dashed" w:sz="4" w:space="0" w:color="auto"/>
            </w:tcBorders>
          </w:tcPr>
          <w:p w14:paraId="0A181F80" w14:textId="793B7ACF" w:rsidR="008A5B37" w:rsidRDefault="008A5B37" w:rsidP="0049401B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2A7C4C">
              <w:rPr>
                <w:rFonts w:eastAsia="Calibri"/>
                <w:b/>
                <w:bCs/>
                <w:sz w:val="28"/>
                <w:szCs w:val="28"/>
                <w:lang w:val="nl-NL"/>
              </w:rPr>
              <w:lastRenderedPageBreak/>
              <w:t>5 phút</w:t>
            </w:r>
          </w:p>
        </w:tc>
        <w:tc>
          <w:tcPr>
            <w:tcW w:w="856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01E1C76" w14:textId="18442A51" w:rsidR="008A5B37" w:rsidRDefault="008A5B37" w:rsidP="0049401B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3. Vận dụng.</w:t>
            </w:r>
          </w:p>
          <w:p w14:paraId="001E1C77" w14:textId="77777777" w:rsidR="008A5B37" w:rsidRDefault="008A5B37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14:paraId="001E1C78" w14:textId="77777777" w:rsidR="008A5B37" w:rsidRDefault="008A5B37" w:rsidP="006639CE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14:paraId="001E1C79" w14:textId="77777777" w:rsidR="008A5B37" w:rsidRDefault="008A5B37" w:rsidP="006639CE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14:paraId="001E1C7A" w14:textId="77777777" w:rsidR="008A5B37" w:rsidRDefault="008A5B37" w:rsidP="006639CE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14:paraId="001E1C7B" w14:textId="77777777" w:rsidR="008A5B37" w:rsidRPr="00415609" w:rsidRDefault="008A5B37" w:rsidP="006639CE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8A5B37" w:rsidRPr="00415609" w14:paraId="001E1C88" w14:textId="77777777" w:rsidTr="008A5B37">
        <w:tc>
          <w:tcPr>
            <w:tcW w:w="1188" w:type="dxa"/>
            <w:tcBorders>
              <w:top w:val="dashed" w:sz="4" w:space="0" w:color="auto"/>
              <w:bottom w:val="dashed" w:sz="4" w:space="0" w:color="auto"/>
            </w:tcBorders>
          </w:tcPr>
          <w:p w14:paraId="0CB00BA0" w14:textId="77777777" w:rsidR="008A5B37" w:rsidRDefault="008A5B37" w:rsidP="0002057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  <w:tc>
          <w:tcPr>
            <w:tcW w:w="5808" w:type="dxa"/>
            <w:tcBorders>
              <w:top w:val="dashed" w:sz="4" w:space="0" w:color="auto"/>
              <w:bottom w:val="dashed" w:sz="4" w:space="0" w:color="auto"/>
            </w:tcBorders>
          </w:tcPr>
          <w:p w14:paraId="4740E1F2" w14:textId="5A7D1C35" w:rsidR="008A5B37" w:rsidRDefault="008A5B37" w:rsidP="0002057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HS quan sát tranh.</w:t>
            </w:r>
          </w:p>
          <w:p w14:paraId="21BED94D" w14:textId="774A6D45" w:rsidR="008A5B37" w:rsidRDefault="008A5B37" w:rsidP="00020574">
            <w:pPr>
              <w:spacing w:line="288" w:lineRule="auto"/>
              <w:jc w:val="both"/>
              <w:rPr>
                <w:noProof/>
              </w:rPr>
            </w:pPr>
            <w:r w:rsidRPr="00E32E8F">
              <w:rPr>
                <w:noProof/>
              </w:rPr>
              <w:drawing>
                <wp:inline distT="0" distB="0" distL="0" distR="0" wp14:anchorId="7D4EF07D" wp14:editId="2868ED29">
                  <wp:extent cx="3505923" cy="1845310"/>
                  <wp:effectExtent l="0" t="0" r="0" b="2540"/>
                  <wp:docPr id="7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F55CF57-2988-1882-9F92-05A48CC7D4D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F55CF57-2988-1882-9F92-05A48CC7D4D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5058" t="-470" r="4545" b="470"/>
                          <a:stretch/>
                        </pic:blipFill>
                        <pic:spPr bwMode="auto">
                          <a:xfrm>
                            <a:off x="0" y="0"/>
                            <a:ext cx="3524448" cy="1855061"/>
                          </a:xfrm>
                          <a:custGeom>
                            <a:avLst/>
                            <a:gdLst>
                              <a:gd name="connsiteX0" fmla="*/ 3465500 w 5391150"/>
                              <a:gd name="connsiteY0" fmla="*/ 0 h 1933575"/>
                              <a:gd name="connsiteX1" fmla="*/ 5391150 w 5391150"/>
                              <a:gd name="connsiteY1" fmla="*/ 0 h 1933575"/>
                              <a:gd name="connsiteX2" fmla="*/ 5391150 w 5391150"/>
                              <a:gd name="connsiteY2" fmla="*/ 1933575 h 1933575"/>
                              <a:gd name="connsiteX3" fmla="*/ 0 w 5391150"/>
                              <a:gd name="connsiteY3" fmla="*/ 1933575 h 1933575"/>
                              <a:gd name="connsiteX4" fmla="*/ 0 w 5391150"/>
                              <a:gd name="connsiteY4" fmla="*/ 296357 h 1933575"/>
                              <a:gd name="connsiteX5" fmla="*/ 3465500 w 5391150"/>
                              <a:gd name="connsiteY5" fmla="*/ 296357 h 1933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391150" h="1933575">
                                <a:moveTo>
                                  <a:pt x="3465500" y="0"/>
                                </a:moveTo>
                                <a:lnTo>
                                  <a:pt x="5391150" y="0"/>
                                </a:lnTo>
                                <a:lnTo>
                                  <a:pt x="5391150" y="1933575"/>
                                </a:lnTo>
                                <a:lnTo>
                                  <a:pt x="0" y="1933575"/>
                                </a:lnTo>
                                <a:lnTo>
                                  <a:pt x="0" y="296357"/>
                                </a:lnTo>
                                <a:lnTo>
                                  <a:pt x="3465500" y="296357"/>
                                </a:ln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1E1C81" w14:textId="36AA4E56" w:rsidR="008A5B37" w:rsidRDefault="008A5B37" w:rsidP="0002057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Yêu cầu học sinh thực hành theo hướng dẫn của GV để xác định số ngày trong mỗi tháng.</w:t>
            </w:r>
          </w:p>
          <w:p w14:paraId="3C97B5E5" w14:textId="716AAD6F" w:rsidR="008A5B37" w:rsidRDefault="008A5B37" w:rsidP="0002057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Yêu cầu học sinh nêu:</w:t>
            </w:r>
          </w:p>
          <w:p w14:paraId="248C5E9B" w14:textId="6D1B794C" w:rsidR="008A5B37" w:rsidRDefault="008A5B37" w:rsidP="0002057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+ Các tháng có 30 ngày?</w:t>
            </w:r>
          </w:p>
          <w:p w14:paraId="51473EF4" w14:textId="77777777" w:rsidR="008A5B37" w:rsidRDefault="008A5B37" w:rsidP="0002057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2093CDD" w14:textId="5973F9E9" w:rsidR="008A5B37" w:rsidRDefault="008A5B37" w:rsidP="0002057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Các tháng có 31 ngày?</w:t>
            </w:r>
          </w:p>
          <w:p w14:paraId="7DC96D40" w14:textId="77777777" w:rsidR="008A5B37" w:rsidRDefault="008A5B37" w:rsidP="0002057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645A852" w14:textId="3546F247" w:rsidR="008A5B37" w:rsidRDefault="008A5B37" w:rsidP="0002057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Tháng có 28 hoặc 29 ngày?</w:t>
            </w:r>
          </w:p>
          <w:p w14:paraId="6EAF2A02" w14:textId="7572CDD3" w:rsidR="008A5B37" w:rsidRDefault="008A5B37" w:rsidP="0002057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4E2E6CB" w14:textId="77777777" w:rsidR="008A5B37" w:rsidRDefault="008A5B37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  <w:p w14:paraId="001E1C82" w14:textId="52BEA75B" w:rsidR="008A5B37" w:rsidRPr="009C48F6" w:rsidRDefault="008A5B37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* </w:t>
            </w:r>
          </w:p>
        </w:tc>
        <w:tc>
          <w:tcPr>
            <w:tcW w:w="2760" w:type="dxa"/>
            <w:tcBorders>
              <w:top w:val="dashed" w:sz="4" w:space="0" w:color="auto"/>
              <w:bottom w:val="dashed" w:sz="4" w:space="0" w:color="auto"/>
            </w:tcBorders>
          </w:tcPr>
          <w:p w14:paraId="001E1C83" w14:textId="77777777" w:rsidR="008A5B37" w:rsidRDefault="008A5B37" w:rsidP="009C48F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HS nêu yêu cầu bài 4.</w:t>
            </w:r>
          </w:p>
          <w:p w14:paraId="2C689910" w14:textId="77777777" w:rsidR="008A5B37" w:rsidRDefault="008A5B37" w:rsidP="00E32E8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sát tranh</w:t>
            </w:r>
          </w:p>
          <w:p w14:paraId="6C87313B" w14:textId="77777777" w:rsidR="008A5B37" w:rsidRPr="00E32E8F" w:rsidRDefault="008A5B37" w:rsidP="00E32E8F">
            <w:pPr>
              <w:rPr>
                <w:sz w:val="28"/>
                <w:szCs w:val="28"/>
                <w:lang w:val="nl-NL"/>
              </w:rPr>
            </w:pPr>
          </w:p>
          <w:p w14:paraId="43E0B7EE" w14:textId="77777777" w:rsidR="008A5B37" w:rsidRPr="00E32E8F" w:rsidRDefault="008A5B37" w:rsidP="00E32E8F">
            <w:pPr>
              <w:rPr>
                <w:sz w:val="28"/>
                <w:szCs w:val="28"/>
                <w:lang w:val="nl-NL"/>
              </w:rPr>
            </w:pPr>
          </w:p>
          <w:p w14:paraId="6BE092E0" w14:textId="77777777" w:rsidR="008A5B37" w:rsidRPr="00E32E8F" w:rsidRDefault="008A5B37" w:rsidP="00E32E8F">
            <w:pPr>
              <w:rPr>
                <w:sz w:val="28"/>
                <w:szCs w:val="28"/>
                <w:lang w:val="nl-NL"/>
              </w:rPr>
            </w:pPr>
          </w:p>
          <w:p w14:paraId="4D29E28E" w14:textId="77777777" w:rsidR="008A5B37" w:rsidRPr="00E32E8F" w:rsidRDefault="008A5B37" w:rsidP="00E32E8F">
            <w:pPr>
              <w:rPr>
                <w:sz w:val="28"/>
                <w:szCs w:val="28"/>
                <w:lang w:val="nl-NL"/>
              </w:rPr>
            </w:pPr>
          </w:p>
          <w:p w14:paraId="28C0A3C7" w14:textId="77777777" w:rsidR="008A5B37" w:rsidRPr="00E32E8F" w:rsidRDefault="008A5B37" w:rsidP="00E32E8F">
            <w:pPr>
              <w:rPr>
                <w:sz w:val="28"/>
                <w:szCs w:val="28"/>
                <w:lang w:val="nl-NL"/>
              </w:rPr>
            </w:pPr>
          </w:p>
          <w:p w14:paraId="218C59BA" w14:textId="77777777" w:rsidR="008A5B37" w:rsidRPr="00E32E8F" w:rsidRDefault="008A5B37" w:rsidP="00E32E8F">
            <w:pPr>
              <w:rPr>
                <w:sz w:val="28"/>
                <w:szCs w:val="28"/>
                <w:lang w:val="nl-NL"/>
              </w:rPr>
            </w:pPr>
          </w:p>
          <w:p w14:paraId="5D6D7009" w14:textId="77777777" w:rsidR="008A5B37" w:rsidRPr="00E32E8F" w:rsidRDefault="008A5B37" w:rsidP="00E32E8F">
            <w:pPr>
              <w:rPr>
                <w:sz w:val="28"/>
                <w:szCs w:val="28"/>
                <w:lang w:val="nl-NL"/>
              </w:rPr>
            </w:pPr>
          </w:p>
          <w:p w14:paraId="448EC688" w14:textId="77777777" w:rsidR="008A5B37" w:rsidRDefault="008A5B37" w:rsidP="00E32E8F">
            <w:pPr>
              <w:rPr>
                <w:sz w:val="28"/>
                <w:szCs w:val="28"/>
                <w:lang w:val="nl-NL"/>
              </w:rPr>
            </w:pPr>
          </w:p>
          <w:p w14:paraId="0F29D1BF" w14:textId="77777777" w:rsidR="008A5B37" w:rsidRDefault="008A5B37" w:rsidP="00E32E8F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thực hành theo hướng dẫn của GV.</w:t>
            </w:r>
          </w:p>
          <w:p w14:paraId="0A3561FB" w14:textId="77777777" w:rsidR="008A5B37" w:rsidRDefault="008A5B37" w:rsidP="00E32E8F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Xác định số ngày </w:t>
            </w:r>
            <w:r>
              <w:rPr>
                <w:sz w:val="28"/>
                <w:szCs w:val="28"/>
                <w:lang w:val="nl-NL"/>
              </w:rPr>
              <w:lastRenderedPageBreak/>
              <w:t>trong mỗi tháng.</w:t>
            </w:r>
          </w:p>
          <w:p w14:paraId="24DF2CFE" w14:textId="64CEBE7E" w:rsidR="008A5B37" w:rsidRDefault="008A5B37" w:rsidP="00E32E8F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Tháng có 30 ngày: Tháng 4, 6, 9, 11.</w:t>
            </w:r>
          </w:p>
          <w:p w14:paraId="10139C0F" w14:textId="487C4198" w:rsidR="008A5B37" w:rsidRDefault="008A5B37" w:rsidP="00E32E8F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Tháng có 31 ngày: Tháng 1, 3, 5, 7, 8, 10, 12.</w:t>
            </w:r>
          </w:p>
          <w:p w14:paraId="77269D69" w14:textId="6A6EC5E2" w:rsidR="008A5B37" w:rsidRDefault="008A5B37" w:rsidP="00E32E8F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Các tháng có 28 hoặc 29 ngày: Tháng 2.</w:t>
            </w:r>
          </w:p>
          <w:p w14:paraId="001E1C87" w14:textId="6C307CC0" w:rsidR="008A5B37" w:rsidRPr="00E32E8F" w:rsidRDefault="008A5B37" w:rsidP="00E32E8F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nhận xét.</w:t>
            </w:r>
          </w:p>
        </w:tc>
      </w:tr>
      <w:tr w:rsidR="008A5B37" w:rsidRPr="00415609" w14:paraId="001E1C8D" w14:textId="77777777" w:rsidTr="008A5B37">
        <w:tc>
          <w:tcPr>
            <w:tcW w:w="1188" w:type="dxa"/>
            <w:tcBorders>
              <w:top w:val="dashed" w:sz="4" w:space="0" w:color="auto"/>
            </w:tcBorders>
          </w:tcPr>
          <w:p w14:paraId="0FAF9CC3" w14:textId="77777777" w:rsidR="008A5B37" w:rsidRDefault="008A5B37" w:rsidP="0049401B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8568" w:type="dxa"/>
            <w:gridSpan w:val="2"/>
            <w:tcBorders>
              <w:top w:val="dashed" w:sz="4" w:space="0" w:color="auto"/>
            </w:tcBorders>
          </w:tcPr>
          <w:p w14:paraId="001E1C89" w14:textId="58BAC1F4" w:rsidR="008A5B37" w:rsidRPr="003B67B0" w:rsidRDefault="008A5B37" w:rsidP="0049401B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IV</w:t>
            </w:r>
            <w:r w:rsidRPr="003B67B0">
              <w:rPr>
                <w:b/>
                <w:sz w:val="28"/>
                <w:szCs w:val="28"/>
                <w:lang w:val="nl-NL"/>
              </w:rPr>
              <w:t>. Điều chỉnh sau bài dạy:</w:t>
            </w:r>
          </w:p>
          <w:p w14:paraId="001E1C8A" w14:textId="77777777" w:rsidR="008A5B37" w:rsidRDefault="008A5B37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001E1C8B" w14:textId="77777777" w:rsidR="008A5B37" w:rsidRDefault="008A5B37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001E1C8C" w14:textId="77777777" w:rsidR="008A5B37" w:rsidRDefault="008A5B37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14:paraId="001E1C8E" w14:textId="77777777" w:rsidR="00FB4E65" w:rsidRDefault="00534D04" w:rsidP="00534D04">
      <w:pPr>
        <w:spacing w:line="288" w:lineRule="auto"/>
        <w:jc w:val="center"/>
      </w:pPr>
      <w:r>
        <w:t>-----------------------------------------------------------------</w:t>
      </w:r>
    </w:p>
    <w:p w14:paraId="76F0C5B2" w14:textId="77777777" w:rsidR="00F30806" w:rsidRDefault="00F30806" w:rsidP="00F30806">
      <w:pPr>
        <w:spacing w:line="288" w:lineRule="auto"/>
        <w:ind w:left="720" w:hanging="720"/>
        <w:rPr>
          <w:noProof/>
        </w:rPr>
      </w:pPr>
      <w:r>
        <w:rPr>
          <w:b/>
          <w:bCs/>
          <w:sz w:val="28"/>
          <w:szCs w:val="28"/>
          <w:u w:val="single"/>
          <w:lang w:val="nl-NL"/>
        </w:rPr>
        <w:t>TUẦN 24</w:t>
      </w:r>
      <w:r w:rsidRPr="00AF7B55">
        <w:rPr>
          <w:noProof/>
        </w:rPr>
        <w:t xml:space="preserve"> </w:t>
      </w:r>
    </w:p>
    <w:p w14:paraId="0DDD3D58" w14:textId="77777777" w:rsidR="00F30806" w:rsidRPr="00334C9D" w:rsidRDefault="00F30806" w:rsidP="00F30806">
      <w:pPr>
        <w:spacing w:line="288" w:lineRule="auto"/>
        <w:ind w:left="720" w:hanging="720"/>
        <w:rPr>
          <w:b/>
          <w:bCs/>
          <w:sz w:val="28"/>
          <w:szCs w:val="28"/>
          <w:u w:val="single"/>
          <w:lang w:val="nl-NL"/>
        </w:rPr>
      </w:pPr>
      <w:r w:rsidRPr="00334C9D">
        <w:rPr>
          <w:b/>
          <w:bCs/>
          <w:sz w:val="28"/>
          <w:szCs w:val="28"/>
          <w:u w:val="single"/>
          <w:lang w:val="nl-NL"/>
        </w:rPr>
        <w:t>MÔN TOÁN:</w:t>
      </w:r>
    </w:p>
    <w:p w14:paraId="001E1C8F" w14:textId="4237FF19" w:rsidR="00534D04" w:rsidRDefault="00F30806" w:rsidP="00F30806">
      <w:pPr>
        <w:spacing w:line="288" w:lineRule="auto"/>
        <w:rPr>
          <w:b/>
          <w:bCs/>
          <w:sz w:val="28"/>
          <w:szCs w:val="28"/>
          <w:lang w:val="nl-NL"/>
        </w:rPr>
      </w:pPr>
      <w:r w:rsidRPr="00334C9D">
        <w:rPr>
          <w:b/>
          <w:sz w:val="28"/>
          <w:szCs w:val="28"/>
        </w:rPr>
        <w:t xml:space="preserve">Tiết </w:t>
      </w:r>
      <w:r>
        <w:rPr>
          <w:b/>
          <w:sz w:val="28"/>
          <w:szCs w:val="28"/>
        </w:rPr>
        <w:t>118</w:t>
      </w:r>
    </w:p>
    <w:p w14:paraId="001E1C90" w14:textId="77777777" w:rsidR="00C422D5" w:rsidRDefault="00C422D5" w:rsidP="00C422D5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TOÁN</w:t>
      </w:r>
    </w:p>
    <w:p w14:paraId="001E1C91" w14:textId="4DF0C518" w:rsidR="00C422D5" w:rsidRDefault="00C422D5" w:rsidP="00C422D5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 xml:space="preserve">Bài </w:t>
      </w:r>
      <w:r w:rsidR="00711DCC">
        <w:rPr>
          <w:b/>
          <w:bCs/>
          <w:sz w:val="28"/>
          <w:szCs w:val="28"/>
          <w:lang w:val="nl-NL"/>
        </w:rPr>
        <w:t>76</w:t>
      </w:r>
      <w:r w:rsidRPr="007A3125">
        <w:rPr>
          <w:b/>
          <w:bCs/>
          <w:sz w:val="28"/>
          <w:szCs w:val="28"/>
          <w:lang w:val="nl-NL"/>
        </w:rPr>
        <w:t>:</w:t>
      </w:r>
      <w:r w:rsidRPr="00534D04">
        <w:rPr>
          <w:b/>
          <w:bCs/>
          <w:sz w:val="28"/>
          <w:szCs w:val="28"/>
          <w:lang w:val="nl-NL"/>
        </w:rPr>
        <w:t xml:space="preserve"> </w:t>
      </w:r>
      <w:r w:rsidR="00711DCC">
        <w:rPr>
          <w:b/>
          <w:sz w:val="28"/>
          <w:szCs w:val="28"/>
        </w:rPr>
        <w:t>EM ÔN LẠI NHỮNG GÌ ĐÃ HỌC</w:t>
      </w:r>
      <w:r>
        <w:rPr>
          <w:b/>
          <w:sz w:val="28"/>
          <w:szCs w:val="28"/>
        </w:rPr>
        <w:t xml:space="preserve"> (T1)</w:t>
      </w:r>
      <w:r>
        <w:rPr>
          <w:b/>
          <w:bCs/>
          <w:sz w:val="28"/>
          <w:szCs w:val="28"/>
          <w:lang w:val="nl-NL"/>
        </w:rPr>
        <w:t xml:space="preserve"> </w:t>
      </w:r>
    </w:p>
    <w:p w14:paraId="001E1C92" w14:textId="7448AC40" w:rsidR="00C422D5" w:rsidRDefault="00C422D5" w:rsidP="00C422D5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 xml:space="preserve">Trang </w:t>
      </w:r>
      <w:r w:rsidR="00711DCC">
        <w:rPr>
          <w:b/>
          <w:bCs/>
          <w:sz w:val="28"/>
          <w:szCs w:val="28"/>
          <w:lang w:val="nl-NL"/>
        </w:rPr>
        <w:t>47</w:t>
      </w:r>
    </w:p>
    <w:p w14:paraId="216C4E6C" w14:textId="47D63FCD" w:rsidR="00904627" w:rsidRPr="00FF5387" w:rsidRDefault="00FF5387" w:rsidP="00FF5387">
      <w:pPr>
        <w:spacing w:line="288" w:lineRule="auto"/>
        <w:ind w:left="720" w:hanging="720"/>
        <w:jc w:val="center"/>
        <w:rPr>
          <w:bCs/>
          <w:sz w:val="28"/>
          <w:szCs w:val="28"/>
          <w:lang w:val="nl-NL"/>
        </w:rPr>
      </w:pPr>
      <w:r w:rsidRPr="00FF5387">
        <w:rPr>
          <w:bCs/>
          <w:sz w:val="28"/>
          <w:szCs w:val="28"/>
          <w:lang w:val="nl-NL"/>
        </w:rPr>
        <w:t xml:space="preserve">Thời gian thực </w:t>
      </w:r>
      <w:r>
        <w:rPr>
          <w:bCs/>
          <w:sz w:val="28"/>
          <w:szCs w:val="28"/>
          <w:lang w:val="nl-NL"/>
        </w:rPr>
        <w:t>hiện: ngày 01 tháng 03</w:t>
      </w:r>
      <w:r w:rsidRPr="00FF5387">
        <w:rPr>
          <w:bCs/>
          <w:sz w:val="28"/>
          <w:szCs w:val="28"/>
          <w:lang w:val="nl-NL"/>
        </w:rPr>
        <w:t xml:space="preserve"> năm 2023</w:t>
      </w:r>
    </w:p>
    <w:p w14:paraId="001E1C94" w14:textId="77777777" w:rsidR="00C422D5" w:rsidRPr="00415609" w:rsidRDefault="00C422D5" w:rsidP="00C422D5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14:paraId="001E1C95" w14:textId="77777777" w:rsidR="00C422D5" w:rsidRPr="004E2BC4" w:rsidRDefault="00C422D5" w:rsidP="00C422D5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14:paraId="001E1C96" w14:textId="13D520FE" w:rsidR="00C422D5" w:rsidRDefault="00C422D5" w:rsidP="00C422D5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Ôn tập</w:t>
      </w:r>
      <w:r w:rsidR="00393724">
        <w:rPr>
          <w:sz w:val="28"/>
          <w:szCs w:val="28"/>
          <w:lang w:val="nl-NL"/>
        </w:rPr>
        <w:t xml:space="preserve"> </w:t>
      </w:r>
      <w:r w:rsidR="00711DCC">
        <w:rPr>
          <w:sz w:val="28"/>
          <w:szCs w:val="28"/>
          <w:lang w:val="nl-NL"/>
        </w:rPr>
        <w:t>củng cố rèn luyện kĩ năng tổng hợp về đếm, đọc, viết, so sánh các số trong phạm vi 100000, luyện tập về làm tròn số.</w:t>
      </w:r>
    </w:p>
    <w:p w14:paraId="001E1C97" w14:textId="77777777" w:rsidR="00183109" w:rsidRPr="004E2BC4" w:rsidRDefault="00183109" w:rsidP="00183109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Vận dụng được các phép tính đã học vào giải quyết một số tình huống gắn với thực tế.</w:t>
      </w:r>
    </w:p>
    <w:p w14:paraId="001E1C98" w14:textId="77777777" w:rsidR="00C422D5" w:rsidRPr="008B7FB0" w:rsidRDefault="00C422D5" w:rsidP="00C422D5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>- Phát triển năng lực lập luận, tư duy toán học và năng lực giao tiếp toán học</w:t>
      </w:r>
    </w:p>
    <w:p w14:paraId="001E1C99" w14:textId="77777777" w:rsidR="00C422D5" w:rsidRPr="008B7FB0" w:rsidRDefault="00C422D5" w:rsidP="00C422D5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2. Năng lực </w:t>
      </w:r>
      <w:proofErr w:type="gramStart"/>
      <w:r w:rsidRPr="008B7FB0">
        <w:rPr>
          <w:b/>
          <w:sz w:val="28"/>
          <w:szCs w:val="28"/>
        </w:rPr>
        <w:t>chung</w:t>
      </w:r>
      <w:proofErr w:type="gramEnd"/>
      <w:r w:rsidRPr="008B7FB0">
        <w:rPr>
          <w:b/>
          <w:sz w:val="28"/>
          <w:szCs w:val="28"/>
        </w:rPr>
        <w:t>.</w:t>
      </w:r>
    </w:p>
    <w:p w14:paraId="001E1C9A" w14:textId="77777777" w:rsidR="00C422D5" w:rsidRPr="008B7FB0" w:rsidRDefault="00C422D5" w:rsidP="00C422D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tự chủ, tự học:</w:t>
      </w:r>
      <w:r>
        <w:rPr>
          <w:sz w:val="28"/>
          <w:szCs w:val="28"/>
        </w:rPr>
        <w:t xml:space="preserve"> Chủ động học tập, tìm hiểu nội dung bài học. Biết lắng nghe và</w:t>
      </w:r>
      <w:r w:rsidRPr="008B7FB0">
        <w:rPr>
          <w:sz w:val="28"/>
          <w:szCs w:val="28"/>
        </w:rPr>
        <w:t xml:space="preserve"> trả </w:t>
      </w:r>
      <w:r>
        <w:rPr>
          <w:sz w:val="28"/>
          <w:szCs w:val="28"/>
        </w:rPr>
        <w:t>lời nội dung trong bài học</w:t>
      </w:r>
      <w:r w:rsidRPr="008B7FB0">
        <w:rPr>
          <w:sz w:val="28"/>
          <w:szCs w:val="28"/>
        </w:rPr>
        <w:t>.</w:t>
      </w:r>
    </w:p>
    <w:p w14:paraId="001E1C9B" w14:textId="77777777" w:rsidR="00C422D5" w:rsidRPr="008B7FB0" w:rsidRDefault="00C422D5" w:rsidP="00C422D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giải quyết vấn đề và sáng tạo: tham gia </w:t>
      </w:r>
      <w:r>
        <w:rPr>
          <w:sz w:val="28"/>
          <w:szCs w:val="28"/>
        </w:rPr>
        <w:t xml:space="preserve">tích cực </w:t>
      </w:r>
      <w:r w:rsidRPr="008B7FB0">
        <w:rPr>
          <w:sz w:val="28"/>
          <w:szCs w:val="28"/>
        </w:rPr>
        <w:t>trò chơi, vận dụng.</w:t>
      </w:r>
    </w:p>
    <w:p w14:paraId="001E1C9C" w14:textId="77777777" w:rsidR="00C422D5" w:rsidRPr="008B7FB0" w:rsidRDefault="00C422D5" w:rsidP="00C422D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giao tiếp và hợp tác: </w:t>
      </w:r>
      <w:r>
        <w:rPr>
          <w:sz w:val="28"/>
          <w:szCs w:val="28"/>
        </w:rPr>
        <w:t xml:space="preserve">Thực hiện tốt nhiệm vụ trong </w:t>
      </w:r>
      <w:r w:rsidRPr="008B7FB0">
        <w:rPr>
          <w:sz w:val="28"/>
          <w:szCs w:val="28"/>
        </w:rPr>
        <w:t>hoạt động nhóm.</w:t>
      </w:r>
    </w:p>
    <w:p w14:paraId="001E1C9D" w14:textId="77777777" w:rsidR="00C422D5" w:rsidRPr="008B7FB0" w:rsidRDefault="00C422D5" w:rsidP="00C422D5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14:paraId="001E1C9E" w14:textId="77777777" w:rsidR="00C422D5" w:rsidRPr="008B7FB0" w:rsidRDefault="00C422D5" w:rsidP="00C422D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lastRenderedPageBreak/>
        <w:t>- Phẩm chất nhân ái: Có ý thức giúp đỡ lẫn nhau trong hoạt động nhóm để hoàn thành nhiệm vụ.</w:t>
      </w:r>
    </w:p>
    <w:p w14:paraId="001E1C9F" w14:textId="77777777" w:rsidR="00C422D5" w:rsidRPr="008B7FB0" w:rsidRDefault="00C422D5" w:rsidP="00C422D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14:paraId="001E1CA0" w14:textId="77777777" w:rsidR="00C422D5" w:rsidRPr="008B7FB0" w:rsidRDefault="00C422D5" w:rsidP="00C422D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14:paraId="001E1CA1" w14:textId="77777777" w:rsidR="00C422D5" w:rsidRPr="008B7FB0" w:rsidRDefault="00C422D5" w:rsidP="00C422D5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II. ĐỒ DÙNG DẠY HỌC </w:t>
      </w:r>
    </w:p>
    <w:p w14:paraId="001E1CA2" w14:textId="77777777" w:rsidR="00C422D5" w:rsidRPr="008B7FB0" w:rsidRDefault="00C422D5" w:rsidP="00C422D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14:paraId="001E1CA3" w14:textId="77777777" w:rsidR="00C422D5" w:rsidRPr="008B7FB0" w:rsidRDefault="00C422D5" w:rsidP="00C422D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14:paraId="001E1CA4" w14:textId="77777777" w:rsidR="00C422D5" w:rsidRPr="008B7FB0" w:rsidRDefault="00C422D5" w:rsidP="00C422D5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7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98"/>
        <w:gridCol w:w="5773"/>
        <w:gridCol w:w="2885"/>
      </w:tblGrid>
      <w:tr w:rsidR="008A5B37" w:rsidRPr="00415609" w14:paraId="001E1CA7" w14:textId="77777777" w:rsidTr="008A5B37">
        <w:tc>
          <w:tcPr>
            <w:tcW w:w="1098" w:type="dxa"/>
            <w:tcBorders>
              <w:bottom w:val="dashed" w:sz="4" w:space="0" w:color="auto"/>
            </w:tcBorders>
          </w:tcPr>
          <w:p w14:paraId="4396CE0B" w14:textId="694674BB" w:rsidR="008A5B37" w:rsidRPr="00415609" w:rsidRDefault="008A5B37" w:rsidP="00F80028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Thời gian</w:t>
            </w:r>
          </w:p>
        </w:tc>
        <w:tc>
          <w:tcPr>
            <w:tcW w:w="5773" w:type="dxa"/>
            <w:tcBorders>
              <w:bottom w:val="dashed" w:sz="4" w:space="0" w:color="auto"/>
            </w:tcBorders>
          </w:tcPr>
          <w:p w14:paraId="001E1CA5" w14:textId="5D4BE4D6" w:rsidR="008A5B37" w:rsidRPr="00415609" w:rsidRDefault="008A5B37" w:rsidP="00F80028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2885" w:type="dxa"/>
            <w:tcBorders>
              <w:bottom w:val="dashed" w:sz="4" w:space="0" w:color="auto"/>
            </w:tcBorders>
          </w:tcPr>
          <w:p w14:paraId="001E1CA6" w14:textId="77777777" w:rsidR="008A5B37" w:rsidRPr="00415609" w:rsidRDefault="008A5B37" w:rsidP="00F80028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8A5B37" w:rsidRPr="00415609" w14:paraId="001E1CAC" w14:textId="77777777" w:rsidTr="008A5B37">
        <w:tc>
          <w:tcPr>
            <w:tcW w:w="1098" w:type="dxa"/>
            <w:tcBorders>
              <w:bottom w:val="dashed" w:sz="4" w:space="0" w:color="auto"/>
            </w:tcBorders>
          </w:tcPr>
          <w:p w14:paraId="2EE2CEC3" w14:textId="6F965FF7" w:rsidR="008A5B37" w:rsidRDefault="008A5B37" w:rsidP="00F80028">
            <w:pPr>
              <w:spacing w:line="288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 w:rsidRPr="002A7C4C">
              <w:rPr>
                <w:rFonts w:eastAsia="Calibri"/>
                <w:b/>
                <w:bCs/>
                <w:sz w:val="28"/>
                <w:szCs w:val="28"/>
                <w:lang w:val="nl-NL"/>
              </w:rPr>
              <w:t>5 phút</w:t>
            </w:r>
          </w:p>
        </w:tc>
        <w:tc>
          <w:tcPr>
            <w:tcW w:w="8658" w:type="dxa"/>
            <w:gridSpan w:val="2"/>
            <w:tcBorders>
              <w:bottom w:val="dashed" w:sz="4" w:space="0" w:color="auto"/>
            </w:tcBorders>
          </w:tcPr>
          <w:p w14:paraId="001E1CA8" w14:textId="0B6B4FD8" w:rsidR="008A5B37" w:rsidRDefault="008A5B37" w:rsidP="00F80028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14:paraId="001E1CA9" w14:textId="77777777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14:paraId="001E1CAA" w14:textId="77777777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 </w:t>
            </w:r>
            <w:r w:rsidRPr="00BD2EFC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14:paraId="001E1CAB" w14:textId="77777777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8A5B37" w:rsidRPr="00415609" w14:paraId="001E1CBB" w14:textId="77777777" w:rsidTr="008A5B37">
        <w:tc>
          <w:tcPr>
            <w:tcW w:w="1098" w:type="dxa"/>
            <w:tcBorders>
              <w:bottom w:val="dashed" w:sz="4" w:space="0" w:color="auto"/>
            </w:tcBorders>
          </w:tcPr>
          <w:p w14:paraId="29DE088F" w14:textId="77777777" w:rsidR="008A5B37" w:rsidRDefault="008A5B37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</w:tc>
        <w:tc>
          <w:tcPr>
            <w:tcW w:w="5773" w:type="dxa"/>
            <w:tcBorders>
              <w:bottom w:val="dashed" w:sz="4" w:space="0" w:color="auto"/>
            </w:tcBorders>
          </w:tcPr>
          <w:p w14:paraId="001E1CAD" w14:textId="4E22D8A5" w:rsidR="008A5B37" w:rsidRDefault="008A5B37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14:paraId="001E1CAE" w14:textId="09B42164" w:rsidR="008A5B37" w:rsidRDefault="008A5B37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1: Làm tròn số 2342 đến hàng trăm</w:t>
            </w:r>
          </w:p>
          <w:p w14:paraId="001E1CAF" w14:textId="56D2E4FB" w:rsidR="008A5B37" w:rsidRDefault="008A5B37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2: Tháng 12 có bao nhiêu ngày?</w:t>
            </w:r>
          </w:p>
          <w:p w14:paraId="001E1CB1" w14:textId="63E957E2" w:rsidR="008A5B37" w:rsidRDefault="008A5B37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3: Làm tròn số 35623 đến hàng nghìn?</w:t>
            </w:r>
          </w:p>
          <w:p w14:paraId="001E1CB3" w14:textId="77777777" w:rsidR="008A5B37" w:rsidRDefault="008A5B37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14:paraId="001E1CB4" w14:textId="77777777" w:rsidR="008A5B37" w:rsidRPr="00415609" w:rsidRDefault="008A5B37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2885" w:type="dxa"/>
            <w:tcBorders>
              <w:bottom w:val="dashed" w:sz="4" w:space="0" w:color="auto"/>
            </w:tcBorders>
          </w:tcPr>
          <w:p w14:paraId="001E1CB5" w14:textId="77777777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 tham gia trò chơi</w:t>
            </w:r>
          </w:p>
          <w:p w14:paraId="001E1CB6" w14:textId="512F239C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>
              <w:rPr>
                <w:bCs/>
                <w:sz w:val="28"/>
                <w:szCs w:val="28"/>
                <w:lang w:val="nl-NL"/>
              </w:rPr>
              <w:t xml:space="preserve">2342 </w:t>
            </w:r>
            <w:r w:rsidRPr="00036DAC">
              <w:rPr>
                <w:bCs/>
                <w:sz w:val="28"/>
                <w:szCs w:val="28"/>
                <w:lang w:val="nl-NL"/>
              </w:rPr>
              <w:sym w:font="Wingdings" w:char="F0E0"/>
            </w:r>
            <w:r>
              <w:rPr>
                <w:bCs/>
                <w:sz w:val="28"/>
                <w:szCs w:val="28"/>
                <w:lang w:val="nl-NL"/>
              </w:rPr>
              <w:t xml:space="preserve"> 2300.</w:t>
            </w:r>
          </w:p>
          <w:p w14:paraId="001E1CB7" w14:textId="21349D98" w:rsidR="008A5B37" w:rsidRDefault="008A5B37" w:rsidP="00F80028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+ 31 ngày.</w:t>
            </w:r>
          </w:p>
          <w:p w14:paraId="001E1CB8" w14:textId="03C094E8" w:rsidR="008A5B37" w:rsidRDefault="008A5B37" w:rsidP="00F80028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>
              <w:rPr>
                <w:bCs/>
                <w:sz w:val="28"/>
                <w:szCs w:val="28"/>
                <w:lang w:val="nl-NL"/>
              </w:rPr>
              <w:t xml:space="preserve">35623 </w:t>
            </w:r>
            <w:r w:rsidRPr="00E62CAD">
              <w:rPr>
                <w:bCs/>
                <w:sz w:val="28"/>
                <w:szCs w:val="28"/>
                <w:lang w:val="nl-NL"/>
              </w:rPr>
              <w:sym w:font="Wingdings" w:char="F0E0"/>
            </w:r>
            <w:r>
              <w:rPr>
                <w:bCs/>
                <w:sz w:val="28"/>
                <w:szCs w:val="28"/>
                <w:lang w:val="nl-NL"/>
              </w:rPr>
              <w:t xml:space="preserve"> 36000</w:t>
            </w:r>
          </w:p>
          <w:p w14:paraId="001E1CBA" w14:textId="48EDB139" w:rsidR="008A5B37" w:rsidRPr="00415609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nghe/37</w:t>
            </w:r>
          </w:p>
        </w:tc>
      </w:tr>
      <w:tr w:rsidR="008A5B37" w:rsidRPr="00415609" w14:paraId="001E1CC1" w14:textId="77777777" w:rsidTr="008A5B37">
        <w:tc>
          <w:tcPr>
            <w:tcW w:w="1098" w:type="dxa"/>
            <w:tcBorders>
              <w:top w:val="dashed" w:sz="4" w:space="0" w:color="auto"/>
              <w:bottom w:val="dashed" w:sz="4" w:space="0" w:color="auto"/>
            </w:tcBorders>
          </w:tcPr>
          <w:p w14:paraId="5042AB9B" w14:textId="4393C346" w:rsidR="008A5B37" w:rsidRPr="00415609" w:rsidRDefault="008A5B37" w:rsidP="00F80028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rFonts w:eastAsia="Calibri"/>
                <w:b/>
                <w:bCs/>
                <w:sz w:val="28"/>
                <w:szCs w:val="28"/>
                <w:lang w:val="nl-NL"/>
              </w:rPr>
              <w:t>2</w:t>
            </w:r>
            <w:r w:rsidRPr="002A7C4C">
              <w:rPr>
                <w:rFonts w:eastAsia="Calibri"/>
                <w:b/>
                <w:bCs/>
                <w:sz w:val="28"/>
                <w:szCs w:val="28"/>
                <w:lang w:val="nl-NL"/>
              </w:rPr>
              <w:t>5 phút</w:t>
            </w:r>
          </w:p>
        </w:tc>
        <w:tc>
          <w:tcPr>
            <w:tcW w:w="865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01E1CBC" w14:textId="45FB2EE4" w:rsidR="008A5B37" w:rsidRPr="00415609" w:rsidRDefault="008A5B37" w:rsidP="00F80028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Luyện tập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001E1CBD" w14:textId="77777777" w:rsidR="008A5B37" w:rsidRDefault="008A5B37" w:rsidP="008378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14:paraId="001E1CBE" w14:textId="452A012E" w:rsidR="008A5B37" w:rsidRDefault="008A5B37" w:rsidP="008378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Ôn tập củng cố rèn luyện kĩ năng tổng hợp về đếm, đọc, viết, so sánh các số trong phạm vi 100000, luyện tập về làm tròn số</w:t>
            </w:r>
            <w:r w:rsidRPr="004E2BC4">
              <w:rPr>
                <w:sz w:val="28"/>
                <w:szCs w:val="28"/>
                <w:lang w:val="nl-NL"/>
              </w:rPr>
              <w:t>.</w:t>
            </w:r>
          </w:p>
          <w:p w14:paraId="001E1CBF" w14:textId="77777777" w:rsidR="008A5B37" w:rsidRPr="004E2BC4" w:rsidRDefault="008A5B37" w:rsidP="008378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Pr="008B7FB0">
              <w:rPr>
                <w:sz w:val="28"/>
                <w:szCs w:val="28"/>
                <w:lang w:val="nl-NL"/>
              </w:rPr>
              <w:t>Phát triển năng lực lập luận, tư duy toán học và năng lực giao tiếp toán học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001E1CC0" w14:textId="77777777" w:rsidR="008A5B37" w:rsidRPr="00415609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8A5B37" w:rsidRPr="00415609" w14:paraId="001E1D21" w14:textId="77777777" w:rsidTr="008A5B37">
        <w:tc>
          <w:tcPr>
            <w:tcW w:w="1098" w:type="dxa"/>
            <w:tcBorders>
              <w:top w:val="dashed" w:sz="4" w:space="0" w:color="auto"/>
              <w:bottom w:val="dashed" w:sz="4" w:space="0" w:color="auto"/>
            </w:tcBorders>
          </w:tcPr>
          <w:p w14:paraId="2555381D" w14:textId="77777777" w:rsidR="008A5B37" w:rsidRDefault="008A5B37" w:rsidP="00F80028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5773" w:type="dxa"/>
            <w:tcBorders>
              <w:top w:val="dashed" w:sz="4" w:space="0" w:color="auto"/>
              <w:bottom w:val="dashed" w:sz="4" w:space="0" w:color="auto"/>
            </w:tcBorders>
          </w:tcPr>
          <w:p w14:paraId="001E1CC2" w14:textId="28BE3DCA" w:rsidR="008A5B37" w:rsidRDefault="008A5B37" w:rsidP="00F80028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1. (Làm việc cá nhân)</w:t>
            </w:r>
          </w:p>
          <w:p w14:paraId="106B8D9A" w14:textId="621CC727" w:rsidR="008A5B37" w:rsidRPr="00D1691F" w:rsidRDefault="008A5B37" w:rsidP="00F80028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D1691F">
              <w:rPr>
                <w:bCs/>
                <w:sz w:val="28"/>
                <w:szCs w:val="28"/>
                <w:lang w:val="nl-NL"/>
              </w:rPr>
              <w:t>a, Đọc mỗi số sau (theo mẫu)</w:t>
            </w:r>
          </w:p>
          <w:p w14:paraId="77C9E744" w14:textId="116BD2C9" w:rsidR="008A5B37" w:rsidRPr="00D1691F" w:rsidRDefault="008A5B37" w:rsidP="00F80028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D1691F">
              <w:rPr>
                <w:bCs/>
                <w:sz w:val="28"/>
                <w:szCs w:val="28"/>
                <w:lang w:val="nl-NL"/>
              </w:rPr>
              <w:t>- Yêu cầu HS nêu yêu cầu bài.</w:t>
            </w:r>
          </w:p>
          <w:p w14:paraId="001E1CD3" w14:textId="3D20AC0D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280D4DC7" wp14:editId="3A9DE4A5">
                  <wp:extent cx="1945809" cy="1648694"/>
                  <wp:effectExtent l="0" t="0" r="0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90" cy="165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1E1CD4" w14:textId="0DAEAB25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GV yêu cầu HS đọc các số: 96821; 95070; 95031; 92643.</w:t>
            </w:r>
          </w:p>
          <w:p w14:paraId="001E1CD5" w14:textId="0938D852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HS trả lời.</w:t>
            </w:r>
          </w:p>
          <w:p w14:paraId="001E1CD6" w14:textId="77777777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70E5E9A" w14:textId="77777777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9F783E7" w14:textId="77777777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606410D" w14:textId="77777777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4414993" w14:textId="77777777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552FD83" w14:textId="77777777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CD7" w14:textId="1D9C5D09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B86DD7">
              <w:rPr>
                <w:sz w:val="28"/>
                <w:szCs w:val="28"/>
                <w:lang w:val="nl-NL"/>
              </w:rPr>
              <w:t xml:space="preserve"> GV </w:t>
            </w:r>
            <w:r>
              <w:rPr>
                <w:sz w:val="28"/>
                <w:szCs w:val="28"/>
                <w:lang w:val="nl-NL"/>
              </w:rPr>
              <w:t>m</w:t>
            </w:r>
            <w:r w:rsidRPr="00B86DD7">
              <w:rPr>
                <w:sz w:val="28"/>
                <w:szCs w:val="28"/>
                <w:lang w:val="nl-NL"/>
              </w:rPr>
              <w:t>ời HS khác nhận xét.</w:t>
            </w:r>
          </w:p>
          <w:p w14:paraId="28DED01E" w14:textId="77777777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91DAAB1" w14:textId="5BA3757B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b, Trong các số ở câu a, số nào lớn nhất, số nào bé nhất?</w:t>
            </w:r>
          </w:p>
          <w:p w14:paraId="2F67C34C" w14:textId="0CD8E589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hs nêu kết quả.</w:t>
            </w:r>
          </w:p>
          <w:p w14:paraId="7C64EE1D" w14:textId="77777777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03F9A77" w14:textId="060B5913" w:rsidR="008A5B37" w:rsidRPr="00B86DD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HS nhận xét</w:t>
            </w:r>
          </w:p>
          <w:p w14:paraId="001E1CD8" w14:textId="77777777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nhận xét, tuyên dương.</w:t>
            </w:r>
          </w:p>
          <w:p w14:paraId="001E1CD9" w14:textId="6F4D0CEA" w:rsidR="008A5B37" w:rsidRDefault="008A5B37" w:rsidP="00F80028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B0720E">
              <w:rPr>
                <w:b/>
                <w:sz w:val="28"/>
                <w:szCs w:val="28"/>
                <w:lang w:val="nl-NL"/>
              </w:rPr>
              <w:t xml:space="preserve">Bài 2: </w:t>
            </w:r>
            <w:r>
              <w:rPr>
                <w:b/>
                <w:sz w:val="28"/>
                <w:szCs w:val="28"/>
                <w:lang w:val="nl-NL"/>
              </w:rPr>
              <w:t>Số? (Làm việc nhóm đôi).</w:t>
            </w:r>
          </w:p>
          <w:p w14:paraId="001E1CDA" w14:textId="77777777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HS nêu đề bài</w:t>
            </w:r>
          </w:p>
          <w:p w14:paraId="001E1CDC" w14:textId="4D56F6D2" w:rsidR="008A5B37" w:rsidRDefault="008A5B37" w:rsidP="00AF62E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thảo luận và làm bài tập</w:t>
            </w:r>
          </w:p>
          <w:p w14:paraId="001E1CDD" w14:textId="2505023D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4C33B18E" wp14:editId="4B6A6EEB">
                  <wp:extent cx="3371580" cy="974725"/>
                  <wp:effectExtent l="0" t="0" r="63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312" cy="98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1E1CDE" w14:textId="77777777" w:rsidR="008A5B37" w:rsidRPr="00F30A1A" w:rsidRDefault="008A5B37" w:rsidP="00F80028">
            <w:pPr>
              <w:spacing w:line="288" w:lineRule="auto"/>
              <w:jc w:val="both"/>
              <w:rPr>
                <w:sz w:val="18"/>
                <w:szCs w:val="28"/>
                <w:lang w:val="nl-NL"/>
              </w:rPr>
            </w:pPr>
          </w:p>
          <w:p w14:paraId="001E1CDF" w14:textId="1CEABAD9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 , tuyên dương.</w:t>
            </w:r>
          </w:p>
          <w:p w14:paraId="001E1CE0" w14:textId="461ACD21" w:rsidR="008A5B37" w:rsidRDefault="008A5B37" w:rsidP="00F80028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</w:t>
            </w:r>
            <w:r w:rsidRPr="006E1900">
              <w:rPr>
                <w:b/>
                <w:sz w:val="28"/>
                <w:szCs w:val="28"/>
                <w:lang w:val="nl-NL"/>
              </w:rPr>
              <w:t xml:space="preserve">3. </w:t>
            </w:r>
            <w:r>
              <w:rPr>
                <w:b/>
                <w:sz w:val="28"/>
                <w:szCs w:val="28"/>
                <w:lang w:val="nl-NL"/>
              </w:rPr>
              <w:t>Làm tròn giá bán mỗi quyển sách sau đến hàng nghìn.</w:t>
            </w:r>
            <w:r w:rsidRPr="006E1900">
              <w:rPr>
                <w:b/>
                <w:sz w:val="28"/>
                <w:szCs w:val="28"/>
                <w:lang w:val="nl-NL"/>
              </w:rPr>
              <w:t xml:space="preserve">(Làm việc </w:t>
            </w:r>
            <w:r>
              <w:rPr>
                <w:b/>
                <w:sz w:val="28"/>
                <w:szCs w:val="28"/>
                <w:lang w:val="nl-NL"/>
              </w:rPr>
              <w:t>cá nhân)</w:t>
            </w:r>
            <w:r w:rsidRPr="006E1900">
              <w:rPr>
                <w:b/>
                <w:sz w:val="28"/>
                <w:szCs w:val="28"/>
                <w:lang w:val="nl-NL"/>
              </w:rPr>
              <w:t xml:space="preserve"> </w:t>
            </w:r>
          </w:p>
          <w:p w14:paraId="001E1CE2" w14:textId="77777777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HS đọc đề bài.</w:t>
            </w:r>
          </w:p>
          <w:p w14:paraId="001E1CE6" w14:textId="417E3580" w:rsidR="008A5B37" w:rsidRDefault="008A5B37" w:rsidP="00BF460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YC HS làm bài tập cá nhân. Hoàn thành yêu cầu bài. </w:t>
            </w:r>
          </w:p>
          <w:p w14:paraId="001E1CE8" w14:textId="2EEA15F2" w:rsidR="008A5B37" w:rsidRPr="0060531A" w:rsidRDefault="008A5B37" w:rsidP="00F80028">
            <w:pPr>
              <w:spacing w:line="288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8EC6B2" wp14:editId="60AB1BD0">
                  <wp:extent cx="797392" cy="1251980"/>
                  <wp:effectExtent l="0" t="0" r="3175" b="571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933" cy="126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  <w:lang w:val="nl-NL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2D467B81" wp14:editId="51817F5F">
                  <wp:extent cx="897684" cy="130009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543" cy="1347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  <w:lang w:val="nl-NL"/>
              </w:rPr>
              <w:t xml:space="preserve">  </w:t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CAE8687" wp14:editId="11365A9F">
                  <wp:extent cx="980598" cy="1222089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024" cy="1228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1E1CE9" w14:textId="1CA5B7FD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HS trình bày kết quả</w:t>
            </w:r>
          </w:p>
          <w:p w14:paraId="5F26DE15" w14:textId="77777777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D37CFF7" w14:textId="77777777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BC05F89" w14:textId="77777777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A84D59B" w14:textId="77777777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EC39AB9" w14:textId="77777777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CEE" w14:textId="71137083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nhận xét tuyên dương </w:t>
            </w:r>
          </w:p>
          <w:p w14:paraId="001E1CEF" w14:textId="77777777" w:rsidR="008A5B37" w:rsidRPr="006639CE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ghi lại bài giải vào vở.</w:t>
            </w:r>
          </w:p>
        </w:tc>
        <w:tc>
          <w:tcPr>
            <w:tcW w:w="2885" w:type="dxa"/>
            <w:tcBorders>
              <w:top w:val="dashed" w:sz="4" w:space="0" w:color="auto"/>
              <w:bottom w:val="dashed" w:sz="4" w:space="0" w:color="auto"/>
            </w:tcBorders>
          </w:tcPr>
          <w:p w14:paraId="001E1CF0" w14:textId="77777777" w:rsidR="008A5B37" w:rsidRDefault="008A5B37" w:rsidP="00F80028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001E1CF1" w14:textId="79F13F3D" w:rsidR="008A5B37" w:rsidRDefault="008A5B37" w:rsidP="008520A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sát mẫu và đọc các số theo yêu cầu bài</w:t>
            </w:r>
          </w:p>
          <w:p w14:paraId="17234442" w14:textId="77777777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E537F49" w14:textId="77777777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EB6A37C" w14:textId="77777777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F5A7644" w14:textId="77777777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2542950" w14:textId="77777777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CB7A81B" w14:textId="77777777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A76CE07" w14:textId="77777777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3486578" w14:textId="3A4405B3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+96821: chín mươi sáu nghìn tám trăm hai mươi mốt.</w:t>
            </w:r>
          </w:p>
          <w:p w14:paraId="0EFBF688" w14:textId="52DE22FA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+ 95070: chín mươi lăm nghìn không trăm bảy mươi.</w:t>
            </w:r>
          </w:p>
          <w:p w14:paraId="61FB0520" w14:textId="6A9B2961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+ 95031: chín mươi lăm nghìn không trăm ba mươi mốt.</w:t>
            </w:r>
          </w:p>
          <w:p w14:paraId="5FAFB7B3" w14:textId="011C41DB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+ 92643: chín mươi hai nghìn sáu trăm bốn mươi ba.</w:t>
            </w:r>
          </w:p>
          <w:p w14:paraId="001E1D04" w14:textId="420C2ECE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nhận xét, bổ sung.</w:t>
            </w:r>
          </w:p>
          <w:p w14:paraId="001E1D05" w14:textId="77777777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6BD84C3" w14:textId="77777777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FF646EA" w14:textId="77777777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D06" w14:textId="5F9B32BC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số lớn nhất: 96821</w:t>
            </w:r>
          </w:p>
          <w:p w14:paraId="24BE0D0D" w14:textId="324BC13D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số bé nhất: 92643</w:t>
            </w:r>
          </w:p>
          <w:p w14:paraId="001E1D07" w14:textId="44F34693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nhận xét.</w:t>
            </w:r>
          </w:p>
          <w:p w14:paraId="1DBD9957" w14:textId="77777777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5152A14" w14:textId="77777777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8ABB071" w14:textId="77777777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D08" w14:textId="0DB07214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+ 1 HS đọc đề bài.</w:t>
            </w:r>
          </w:p>
          <w:p w14:paraId="001E1D09" w14:textId="5389738A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làm bài theo nhóm đôi</w:t>
            </w:r>
          </w:p>
          <w:p w14:paraId="12981890" w14:textId="773E117A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Nhóm trình bày bài.</w:t>
            </w:r>
          </w:p>
          <w:p w14:paraId="001E1D0A" w14:textId="4E23B22C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D0B" w14:textId="3B7B3FA5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Số còn thiếu thứ tự lần lượt là:</w:t>
            </w:r>
          </w:p>
          <w:p w14:paraId="3EBC7EE3" w14:textId="37FCDC69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a, 87526; 87529; 87531</w:t>
            </w:r>
          </w:p>
          <w:p w14:paraId="76CD7E93" w14:textId="21584E5A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b, 23470; 23475; 23485</w:t>
            </w:r>
          </w:p>
          <w:p w14:paraId="3B6AE7F2" w14:textId="5B6158DE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nhận xét.</w:t>
            </w:r>
          </w:p>
          <w:p w14:paraId="001E1D0C" w14:textId="77777777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D0D" w14:textId="458C0F49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D15" w14:textId="77777777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+ 1 HS Đọc đề bài.</w:t>
            </w:r>
          </w:p>
          <w:p w14:paraId="001E1D16" w14:textId="2DF606BD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+ HS đọc yêu cầu bài và làm bài.</w:t>
            </w:r>
          </w:p>
          <w:p w14:paraId="001E1D17" w14:textId="31CAC34D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5773B24" w14:textId="77777777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C450123" w14:textId="77777777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48B6A9D" w14:textId="77777777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C8F5FE9" w14:textId="77777777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68BB126" w14:textId="77777777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D1F" w14:textId="1BAD3549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 kêt quả</w:t>
            </w:r>
          </w:p>
          <w:p w14:paraId="23CE2FB0" w14:textId="07D63070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quyển truyện cổ tích Việt Nam: 54000 đồng</w:t>
            </w:r>
          </w:p>
          <w:p w14:paraId="2BD340E3" w14:textId="3F0CEA24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quyển Dế Mèn phiêu lưu kí : 48000 đồng.</w:t>
            </w:r>
          </w:p>
          <w:p w14:paraId="4EE851D1" w14:textId="77777777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Góc sân và khoảng trời:</w:t>
            </w:r>
          </w:p>
          <w:p w14:paraId="453DD0CD" w14:textId="419794F2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26000 đồng.</w:t>
            </w:r>
          </w:p>
          <w:p w14:paraId="001E1D20" w14:textId="77777777" w:rsidR="008A5B37" w:rsidRPr="00415609" w:rsidRDefault="008A5B37" w:rsidP="00A55F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ghi lại bài giải vào vở.</w:t>
            </w:r>
          </w:p>
        </w:tc>
      </w:tr>
      <w:tr w:rsidR="008A5B37" w:rsidRPr="00415609" w14:paraId="001E1D28" w14:textId="77777777" w:rsidTr="008A5B37">
        <w:tc>
          <w:tcPr>
            <w:tcW w:w="1098" w:type="dxa"/>
            <w:tcBorders>
              <w:top w:val="dashed" w:sz="4" w:space="0" w:color="auto"/>
              <w:bottom w:val="dashed" w:sz="4" w:space="0" w:color="auto"/>
            </w:tcBorders>
          </w:tcPr>
          <w:p w14:paraId="7E806822" w14:textId="16B71EB0" w:rsidR="008A5B37" w:rsidRDefault="008A5B37" w:rsidP="00F80028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2A7C4C">
              <w:rPr>
                <w:rFonts w:eastAsia="Calibri"/>
                <w:b/>
                <w:bCs/>
                <w:sz w:val="28"/>
                <w:szCs w:val="28"/>
                <w:lang w:val="nl-NL"/>
              </w:rPr>
              <w:lastRenderedPageBreak/>
              <w:t>5 phút</w:t>
            </w:r>
          </w:p>
        </w:tc>
        <w:tc>
          <w:tcPr>
            <w:tcW w:w="865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01E1D22" w14:textId="5156802F" w:rsidR="008A5B37" w:rsidRDefault="008A5B37" w:rsidP="00F80028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3. Vận dụng.</w:t>
            </w:r>
          </w:p>
          <w:p w14:paraId="001E1D23" w14:textId="77777777" w:rsidR="008A5B37" w:rsidRDefault="008A5B37" w:rsidP="00F8002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14:paraId="001E1D24" w14:textId="77777777" w:rsidR="008A5B37" w:rsidRDefault="008A5B37" w:rsidP="00F80028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14:paraId="001E1D25" w14:textId="77777777" w:rsidR="008A5B37" w:rsidRDefault="008A5B37" w:rsidP="00F80028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14:paraId="001E1D26" w14:textId="77777777" w:rsidR="008A5B37" w:rsidRDefault="008A5B37" w:rsidP="00F80028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14:paraId="001E1D27" w14:textId="77777777" w:rsidR="008A5B37" w:rsidRPr="00415609" w:rsidRDefault="008A5B37" w:rsidP="00F8002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8A5B37" w:rsidRPr="00415609" w14:paraId="001E1D3A" w14:textId="77777777" w:rsidTr="008A5B37">
        <w:tc>
          <w:tcPr>
            <w:tcW w:w="1098" w:type="dxa"/>
            <w:tcBorders>
              <w:top w:val="dashed" w:sz="4" w:space="0" w:color="auto"/>
              <w:bottom w:val="dashed" w:sz="4" w:space="0" w:color="auto"/>
            </w:tcBorders>
          </w:tcPr>
          <w:p w14:paraId="558E53F9" w14:textId="77777777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  <w:tc>
          <w:tcPr>
            <w:tcW w:w="5773" w:type="dxa"/>
            <w:tcBorders>
              <w:top w:val="dashed" w:sz="4" w:space="0" w:color="auto"/>
              <w:bottom w:val="dashed" w:sz="4" w:space="0" w:color="auto"/>
            </w:tcBorders>
          </w:tcPr>
          <w:p w14:paraId="33BC9988" w14:textId="1F27D11F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* Gọi HS nêu cảm nhận sau giờ học</w:t>
            </w:r>
          </w:p>
          <w:p w14:paraId="433F02DA" w14:textId="1505E014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Sau giờ học em biết thêm được những điều gì? </w:t>
            </w:r>
          </w:p>
          <w:p w14:paraId="79328D6C" w14:textId="7CD20112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Nêu cách làm số tròn nghìn? </w:t>
            </w:r>
          </w:p>
          <w:p w14:paraId="001E1D31" w14:textId="77777777" w:rsidR="008A5B37" w:rsidRPr="009C48F6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 tiết học.</w:t>
            </w:r>
          </w:p>
        </w:tc>
        <w:tc>
          <w:tcPr>
            <w:tcW w:w="2885" w:type="dxa"/>
            <w:tcBorders>
              <w:top w:val="dashed" w:sz="4" w:space="0" w:color="auto"/>
              <w:bottom w:val="dashed" w:sz="4" w:space="0" w:color="auto"/>
            </w:tcBorders>
          </w:tcPr>
          <w:p w14:paraId="3D177BC3" w14:textId="77777777" w:rsidR="008A5B37" w:rsidRPr="008D75DD" w:rsidRDefault="008A5B37" w:rsidP="008D75DD">
            <w:pPr>
              <w:rPr>
                <w:sz w:val="28"/>
                <w:szCs w:val="28"/>
                <w:lang w:val="nl-NL"/>
              </w:rPr>
            </w:pPr>
          </w:p>
          <w:p w14:paraId="60F82D1F" w14:textId="77777777" w:rsidR="008A5B37" w:rsidRDefault="008A5B37" w:rsidP="008D75DD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</w:t>
            </w:r>
          </w:p>
          <w:p w14:paraId="7BD26727" w14:textId="77777777" w:rsidR="008A5B37" w:rsidRDefault="008A5B37" w:rsidP="00FA3C32">
            <w:pPr>
              <w:rPr>
                <w:sz w:val="28"/>
                <w:szCs w:val="28"/>
                <w:lang w:val="nl-NL"/>
              </w:rPr>
            </w:pPr>
          </w:p>
          <w:p w14:paraId="001E1D39" w14:textId="64DD093C" w:rsidR="008A5B37" w:rsidRPr="00FA3C32" w:rsidRDefault="008A5B37" w:rsidP="00FA3C32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 HS nêu</w:t>
            </w:r>
          </w:p>
        </w:tc>
      </w:tr>
      <w:tr w:rsidR="008A5B37" w:rsidRPr="00415609" w14:paraId="001E1D3F" w14:textId="77777777" w:rsidTr="008A5B37">
        <w:tc>
          <w:tcPr>
            <w:tcW w:w="1098" w:type="dxa"/>
            <w:tcBorders>
              <w:top w:val="dashed" w:sz="4" w:space="0" w:color="auto"/>
            </w:tcBorders>
          </w:tcPr>
          <w:p w14:paraId="1D4B6E7F" w14:textId="77777777" w:rsidR="008A5B37" w:rsidRDefault="008A5B37" w:rsidP="00F80028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8658" w:type="dxa"/>
            <w:gridSpan w:val="2"/>
            <w:tcBorders>
              <w:top w:val="dashed" w:sz="4" w:space="0" w:color="auto"/>
            </w:tcBorders>
          </w:tcPr>
          <w:p w14:paraId="001E1D3B" w14:textId="50385CC2" w:rsidR="008A5B37" w:rsidRPr="003B67B0" w:rsidRDefault="008A5B37" w:rsidP="00F80028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IV</w:t>
            </w:r>
            <w:r w:rsidRPr="003B67B0">
              <w:rPr>
                <w:b/>
                <w:sz w:val="28"/>
                <w:szCs w:val="28"/>
                <w:lang w:val="nl-NL"/>
              </w:rPr>
              <w:t>. Điều chỉnh sau bài dạy:</w:t>
            </w:r>
          </w:p>
          <w:p w14:paraId="001E1D3C" w14:textId="77777777" w:rsidR="008A5B37" w:rsidRDefault="008A5B37" w:rsidP="00F8002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001E1D3D" w14:textId="77777777" w:rsidR="008A5B37" w:rsidRDefault="008A5B37" w:rsidP="00F8002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001E1D3E" w14:textId="77777777" w:rsidR="008A5B37" w:rsidRDefault="008A5B37" w:rsidP="00F8002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14:paraId="001E1D40" w14:textId="77777777" w:rsidR="00534D04" w:rsidRDefault="00F80028" w:rsidP="00534D04">
      <w:pPr>
        <w:spacing w:line="288" w:lineRule="auto"/>
        <w:jc w:val="center"/>
      </w:pPr>
      <w:r>
        <w:t>----------------------------------------------</w:t>
      </w:r>
    </w:p>
    <w:p w14:paraId="001E1D41" w14:textId="77777777" w:rsidR="00F80028" w:rsidRDefault="00F80028" w:rsidP="00534D04">
      <w:pPr>
        <w:spacing w:line="288" w:lineRule="auto"/>
        <w:jc w:val="center"/>
      </w:pPr>
    </w:p>
    <w:p w14:paraId="153F41E9" w14:textId="77777777" w:rsidR="00D24814" w:rsidRDefault="00D24814" w:rsidP="00D24814">
      <w:pPr>
        <w:spacing w:line="288" w:lineRule="auto"/>
        <w:ind w:left="720" w:hanging="720"/>
        <w:rPr>
          <w:noProof/>
        </w:rPr>
      </w:pPr>
      <w:r>
        <w:rPr>
          <w:b/>
          <w:bCs/>
          <w:sz w:val="28"/>
          <w:szCs w:val="28"/>
          <w:u w:val="single"/>
          <w:lang w:val="nl-NL"/>
        </w:rPr>
        <w:lastRenderedPageBreak/>
        <w:t>TUẦN 24</w:t>
      </w:r>
      <w:r w:rsidRPr="00AF7B55">
        <w:rPr>
          <w:noProof/>
        </w:rPr>
        <w:t xml:space="preserve"> </w:t>
      </w:r>
    </w:p>
    <w:p w14:paraId="36D037C0" w14:textId="77777777" w:rsidR="00D24814" w:rsidRPr="00334C9D" w:rsidRDefault="00D24814" w:rsidP="00D24814">
      <w:pPr>
        <w:spacing w:line="288" w:lineRule="auto"/>
        <w:ind w:left="720" w:hanging="720"/>
        <w:rPr>
          <w:b/>
          <w:bCs/>
          <w:sz w:val="28"/>
          <w:szCs w:val="28"/>
          <w:u w:val="single"/>
          <w:lang w:val="nl-NL"/>
        </w:rPr>
      </w:pPr>
      <w:r w:rsidRPr="00334C9D">
        <w:rPr>
          <w:b/>
          <w:bCs/>
          <w:sz w:val="28"/>
          <w:szCs w:val="28"/>
          <w:u w:val="single"/>
          <w:lang w:val="nl-NL"/>
        </w:rPr>
        <w:t>MÔN TOÁN:</w:t>
      </w:r>
    </w:p>
    <w:p w14:paraId="001E1D42" w14:textId="3836475E" w:rsidR="00F80028" w:rsidRDefault="00D24814" w:rsidP="00D24814">
      <w:pPr>
        <w:spacing w:line="288" w:lineRule="auto"/>
        <w:ind w:left="720" w:hanging="720"/>
        <w:rPr>
          <w:b/>
          <w:bCs/>
          <w:sz w:val="28"/>
          <w:szCs w:val="28"/>
          <w:u w:val="single"/>
          <w:lang w:val="nl-NL"/>
        </w:rPr>
      </w:pPr>
      <w:r w:rsidRPr="00334C9D">
        <w:rPr>
          <w:b/>
          <w:sz w:val="28"/>
          <w:szCs w:val="28"/>
        </w:rPr>
        <w:t xml:space="preserve">Tiết </w:t>
      </w:r>
      <w:r>
        <w:rPr>
          <w:b/>
          <w:sz w:val="28"/>
          <w:szCs w:val="28"/>
        </w:rPr>
        <w:t>119</w:t>
      </w:r>
    </w:p>
    <w:p w14:paraId="155781B9" w14:textId="2C562393" w:rsidR="001536E1" w:rsidRDefault="001536E1" w:rsidP="001536E1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76</w:t>
      </w:r>
      <w:r w:rsidRPr="007A3125">
        <w:rPr>
          <w:b/>
          <w:bCs/>
          <w:sz w:val="28"/>
          <w:szCs w:val="28"/>
          <w:lang w:val="nl-NL"/>
        </w:rPr>
        <w:t>:</w:t>
      </w:r>
      <w:r w:rsidRPr="00534D04">
        <w:rPr>
          <w:b/>
          <w:bCs/>
          <w:sz w:val="28"/>
          <w:szCs w:val="28"/>
          <w:lang w:val="nl-NL"/>
        </w:rPr>
        <w:t xml:space="preserve"> </w:t>
      </w:r>
      <w:r>
        <w:rPr>
          <w:b/>
          <w:sz w:val="28"/>
          <w:szCs w:val="28"/>
        </w:rPr>
        <w:t>EM ÔN LẠI NHỮNG GÌ ĐÃ HỌC (T2)</w:t>
      </w:r>
      <w:r>
        <w:rPr>
          <w:b/>
          <w:bCs/>
          <w:sz w:val="28"/>
          <w:szCs w:val="28"/>
          <w:lang w:val="nl-NL"/>
        </w:rPr>
        <w:t xml:space="preserve"> </w:t>
      </w:r>
    </w:p>
    <w:p w14:paraId="59186076" w14:textId="77777777" w:rsidR="001536E1" w:rsidRDefault="001536E1" w:rsidP="001536E1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Trang 47</w:t>
      </w:r>
    </w:p>
    <w:p w14:paraId="001E1D45" w14:textId="3A83063D" w:rsidR="00F80028" w:rsidRPr="00FF5387" w:rsidRDefault="00FF5387" w:rsidP="00FF5387">
      <w:pPr>
        <w:spacing w:line="288" w:lineRule="auto"/>
        <w:ind w:left="720" w:hanging="720"/>
        <w:jc w:val="center"/>
        <w:rPr>
          <w:bCs/>
          <w:sz w:val="28"/>
          <w:szCs w:val="28"/>
          <w:lang w:val="nl-NL"/>
        </w:rPr>
      </w:pPr>
      <w:r w:rsidRPr="00FF5387">
        <w:rPr>
          <w:bCs/>
          <w:sz w:val="28"/>
          <w:szCs w:val="28"/>
          <w:lang w:val="nl-NL"/>
        </w:rPr>
        <w:t xml:space="preserve">Thời gian thực </w:t>
      </w:r>
      <w:r>
        <w:rPr>
          <w:bCs/>
          <w:sz w:val="28"/>
          <w:szCs w:val="28"/>
          <w:lang w:val="nl-NL"/>
        </w:rPr>
        <w:t>hiện: ngày 02</w:t>
      </w:r>
      <w:r>
        <w:rPr>
          <w:bCs/>
          <w:sz w:val="28"/>
          <w:szCs w:val="28"/>
          <w:lang w:val="nl-NL"/>
        </w:rPr>
        <w:t xml:space="preserve"> tháng 03</w:t>
      </w:r>
      <w:r w:rsidRPr="00FF5387">
        <w:rPr>
          <w:bCs/>
          <w:sz w:val="28"/>
          <w:szCs w:val="28"/>
          <w:lang w:val="nl-NL"/>
        </w:rPr>
        <w:t xml:space="preserve"> năm 2023</w:t>
      </w:r>
    </w:p>
    <w:p w14:paraId="001E1D46" w14:textId="77777777" w:rsidR="00F80028" w:rsidRPr="00415609" w:rsidRDefault="00F80028" w:rsidP="00F80028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14:paraId="001E1D47" w14:textId="77777777" w:rsidR="00F80028" w:rsidRPr="004E2BC4" w:rsidRDefault="00F80028" w:rsidP="00F80028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14:paraId="59648CF8" w14:textId="77777777" w:rsidR="00311B20" w:rsidRDefault="00F80028" w:rsidP="00311B20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 w:rsidR="00311B20">
        <w:rPr>
          <w:sz w:val="28"/>
          <w:szCs w:val="28"/>
          <w:lang w:val="nl-NL"/>
        </w:rPr>
        <w:t>Ôn tập củng cố rèn luyện kĩ năng tổng hợp về đếm, đọc, viết, so sánh các số trong phạm vi 100000, luyện tập về làm tròn số.</w:t>
      </w:r>
    </w:p>
    <w:p w14:paraId="4236BF60" w14:textId="1E29D84C" w:rsidR="00D32FEF" w:rsidRDefault="00311B20" w:rsidP="00124C5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- </w:t>
      </w:r>
      <w:r w:rsidR="00113145">
        <w:rPr>
          <w:sz w:val="28"/>
          <w:szCs w:val="28"/>
          <w:lang w:val="nl-NL"/>
        </w:rPr>
        <w:t xml:space="preserve"> Luyện tập một số kiến thức về hình học</w:t>
      </w:r>
      <w:r w:rsidR="00D32FEF">
        <w:rPr>
          <w:sz w:val="28"/>
          <w:szCs w:val="28"/>
          <w:lang w:val="nl-NL"/>
        </w:rPr>
        <w:t xml:space="preserve"> và xem đồng hồ, xem l</w:t>
      </w:r>
      <w:r w:rsidR="00124C5B">
        <w:rPr>
          <w:sz w:val="28"/>
          <w:szCs w:val="28"/>
          <w:lang w:val="nl-NL"/>
        </w:rPr>
        <w:t>ịch</w:t>
      </w:r>
    </w:p>
    <w:p w14:paraId="001E1D49" w14:textId="77777777" w:rsidR="00697E1A" w:rsidRPr="004E2BC4" w:rsidRDefault="00697E1A" w:rsidP="00F80028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Vận dụng được các phép tính đã học vào giải quyết một số tình huống gắn với thực tế.</w:t>
      </w:r>
    </w:p>
    <w:p w14:paraId="001E1D4A" w14:textId="77777777" w:rsidR="00F80028" w:rsidRPr="008B7FB0" w:rsidRDefault="00F80028" w:rsidP="00F80028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>- Phát triển năng lực lập luận, tư duy toán học và năng lực giao tiếp toán học</w:t>
      </w:r>
      <w:r w:rsidR="002E10DE">
        <w:rPr>
          <w:sz w:val="28"/>
          <w:szCs w:val="28"/>
          <w:lang w:val="nl-NL"/>
        </w:rPr>
        <w:t>.</w:t>
      </w:r>
    </w:p>
    <w:p w14:paraId="001E1D4B" w14:textId="77777777" w:rsidR="00F80028" w:rsidRPr="008B7FB0" w:rsidRDefault="00F80028" w:rsidP="00F80028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2. Năng lực </w:t>
      </w:r>
      <w:proofErr w:type="gramStart"/>
      <w:r w:rsidRPr="008B7FB0">
        <w:rPr>
          <w:b/>
          <w:sz w:val="28"/>
          <w:szCs w:val="28"/>
        </w:rPr>
        <w:t>chung</w:t>
      </w:r>
      <w:proofErr w:type="gramEnd"/>
      <w:r w:rsidRPr="008B7FB0">
        <w:rPr>
          <w:b/>
          <w:sz w:val="28"/>
          <w:szCs w:val="28"/>
        </w:rPr>
        <w:t>.</w:t>
      </w:r>
    </w:p>
    <w:p w14:paraId="001E1D4C" w14:textId="77777777" w:rsidR="00F80028" w:rsidRPr="008B7FB0" w:rsidRDefault="00F80028" w:rsidP="00F80028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tự chủ, tự học:</w:t>
      </w:r>
      <w:r>
        <w:rPr>
          <w:sz w:val="28"/>
          <w:szCs w:val="28"/>
        </w:rPr>
        <w:t xml:space="preserve"> Chủ động học tập, tìm hiểu nội dung bài học. Biết lắng nghe và</w:t>
      </w:r>
      <w:r w:rsidRPr="008B7FB0">
        <w:rPr>
          <w:sz w:val="28"/>
          <w:szCs w:val="28"/>
        </w:rPr>
        <w:t xml:space="preserve"> trả </w:t>
      </w:r>
      <w:r>
        <w:rPr>
          <w:sz w:val="28"/>
          <w:szCs w:val="28"/>
        </w:rPr>
        <w:t>lời nội dung trong bài học</w:t>
      </w:r>
      <w:r w:rsidRPr="008B7FB0">
        <w:rPr>
          <w:sz w:val="28"/>
          <w:szCs w:val="28"/>
        </w:rPr>
        <w:t>.</w:t>
      </w:r>
    </w:p>
    <w:p w14:paraId="001E1D4D" w14:textId="77777777" w:rsidR="00F80028" w:rsidRPr="008B7FB0" w:rsidRDefault="00F80028" w:rsidP="00F80028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giải quyết vấn đề và sáng tạo: tham gia </w:t>
      </w:r>
      <w:r>
        <w:rPr>
          <w:sz w:val="28"/>
          <w:szCs w:val="28"/>
        </w:rPr>
        <w:t xml:space="preserve">tích cực </w:t>
      </w:r>
      <w:r w:rsidRPr="008B7FB0">
        <w:rPr>
          <w:sz w:val="28"/>
          <w:szCs w:val="28"/>
        </w:rPr>
        <w:t>trò chơi, vận dụng.</w:t>
      </w:r>
    </w:p>
    <w:p w14:paraId="001E1D4E" w14:textId="77777777" w:rsidR="00F80028" w:rsidRPr="008B7FB0" w:rsidRDefault="00F80028" w:rsidP="00F80028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giao tiếp và hợp tác: </w:t>
      </w:r>
      <w:r>
        <w:rPr>
          <w:sz w:val="28"/>
          <w:szCs w:val="28"/>
        </w:rPr>
        <w:t xml:space="preserve">Thực hiện tốt nhiệm vụ trong </w:t>
      </w:r>
      <w:r w:rsidRPr="008B7FB0">
        <w:rPr>
          <w:sz w:val="28"/>
          <w:szCs w:val="28"/>
        </w:rPr>
        <w:t>hoạt động nhóm.</w:t>
      </w:r>
    </w:p>
    <w:p w14:paraId="001E1D4F" w14:textId="77777777" w:rsidR="00F80028" w:rsidRPr="008B7FB0" w:rsidRDefault="00F80028" w:rsidP="00F80028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14:paraId="001E1D50" w14:textId="77777777" w:rsidR="00F80028" w:rsidRPr="008B7FB0" w:rsidRDefault="00F80028" w:rsidP="00F80028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14:paraId="001E1D51" w14:textId="77777777" w:rsidR="00F80028" w:rsidRPr="008B7FB0" w:rsidRDefault="00F80028" w:rsidP="00F80028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14:paraId="001E1D52" w14:textId="77777777" w:rsidR="00F80028" w:rsidRPr="008B7FB0" w:rsidRDefault="00F80028" w:rsidP="00F80028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14:paraId="001E1D53" w14:textId="77777777" w:rsidR="00F80028" w:rsidRPr="008B7FB0" w:rsidRDefault="00F80028" w:rsidP="00F80028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II. ĐỒ DÙNG DẠY HỌC </w:t>
      </w:r>
    </w:p>
    <w:p w14:paraId="001E1D54" w14:textId="77777777" w:rsidR="00F80028" w:rsidRPr="008B7FB0" w:rsidRDefault="00F80028" w:rsidP="00F80028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14:paraId="001E1D55" w14:textId="77777777" w:rsidR="00F80028" w:rsidRPr="008B7FB0" w:rsidRDefault="00F80028" w:rsidP="00F80028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14:paraId="001E1D56" w14:textId="77777777" w:rsidR="00F80028" w:rsidRPr="008B7FB0" w:rsidRDefault="00F80028" w:rsidP="00F80028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7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8"/>
        <w:gridCol w:w="5211"/>
        <w:gridCol w:w="3267"/>
      </w:tblGrid>
      <w:tr w:rsidR="008A5B37" w:rsidRPr="00415609" w14:paraId="001E1D59" w14:textId="77777777" w:rsidTr="008A5B37">
        <w:tc>
          <w:tcPr>
            <w:tcW w:w="1278" w:type="dxa"/>
            <w:tcBorders>
              <w:bottom w:val="dashed" w:sz="4" w:space="0" w:color="auto"/>
            </w:tcBorders>
          </w:tcPr>
          <w:p w14:paraId="6BCB5FDE" w14:textId="3BE74D9B" w:rsidR="008A5B37" w:rsidRPr="00415609" w:rsidRDefault="008A5B37" w:rsidP="00F80028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Thời gian</w:t>
            </w:r>
          </w:p>
        </w:tc>
        <w:tc>
          <w:tcPr>
            <w:tcW w:w="5211" w:type="dxa"/>
            <w:tcBorders>
              <w:bottom w:val="dashed" w:sz="4" w:space="0" w:color="auto"/>
            </w:tcBorders>
          </w:tcPr>
          <w:p w14:paraId="001E1D57" w14:textId="7101C40F" w:rsidR="008A5B37" w:rsidRPr="00415609" w:rsidRDefault="008A5B37" w:rsidP="00F80028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267" w:type="dxa"/>
            <w:tcBorders>
              <w:bottom w:val="dashed" w:sz="4" w:space="0" w:color="auto"/>
            </w:tcBorders>
          </w:tcPr>
          <w:p w14:paraId="001E1D58" w14:textId="77777777" w:rsidR="008A5B37" w:rsidRPr="00415609" w:rsidRDefault="008A5B37" w:rsidP="00F80028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8A5B37" w:rsidRPr="00415609" w14:paraId="001E1D5E" w14:textId="77777777" w:rsidTr="008A5B37">
        <w:tc>
          <w:tcPr>
            <w:tcW w:w="1278" w:type="dxa"/>
            <w:tcBorders>
              <w:bottom w:val="dashed" w:sz="4" w:space="0" w:color="auto"/>
            </w:tcBorders>
          </w:tcPr>
          <w:p w14:paraId="00F352CF" w14:textId="3398F565" w:rsidR="008A5B37" w:rsidRDefault="008A5B37" w:rsidP="00F80028">
            <w:pPr>
              <w:spacing w:line="288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5 phút</w:t>
            </w:r>
          </w:p>
        </w:tc>
        <w:tc>
          <w:tcPr>
            <w:tcW w:w="8478" w:type="dxa"/>
            <w:gridSpan w:val="2"/>
            <w:tcBorders>
              <w:bottom w:val="dashed" w:sz="4" w:space="0" w:color="auto"/>
            </w:tcBorders>
          </w:tcPr>
          <w:p w14:paraId="001E1D5A" w14:textId="7429C18E" w:rsidR="008A5B37" w:rsidRDefault="008A5B37" w:rsidP="00F80028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14:paraId="001E1D5B" w14:textId="77777777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14:paraId="001E1D5C" w14:textId="77777777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 </w:t>
            </w:r>
            <w:r w:rsidRPr="00BD2EFC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14:paraId="001E1D5D" w14:textId="77777777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8A5B37" w:rsidRPr="00415609" w14:paraId="001E1D6C" w14:textId="77777777" w:rsidTr="008A5B37">
        <w:tc>
          <w:tcPr>
            <w:tcW w:w="1278" w:type="dxa"/>
            <w:tcBorders>
              <w:bottom w:val="dashed" w:sz="4" w:space="0" w:color="auto"/>
            </w:tcBorders>
          </w:tcPr>
          <w:p w14:paraId="090D6B97" w14:textId="77777777" w:rsidR="008A5B37" w:rsidRDefault="008A5B37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</w:tc>
        <w:tc>
          <w:tcPr>
            <w:tcW w:w="5211" w:type="dxa"/>
            <w:tcBorders>
              <w:bottom w:val="dashed" w:sz="4" w:space="0" w:color="auto"/>
            </w:tcBorders>
          </w:tcPr>
          <w:p w14:paraId="001E1D5F" w14:textId="11BC8A2C" w:rsidR="008A5B37" w:rsidRDefault="008A5B37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14:paraId="001E1D60" w14:textId="28C0CFA1" w:rsidR="008A5B37" w:rsidRDefault="008A5B37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1: làm tròn số đến hàng trăm 34335 ?</w:t>
            </w:r>
          </w:p>
          <w:p w14:paraId="001E1D61" w14:textId="0CE7EDE7" w:rsidR="008A5B37" w:rsidRDefault="008A5B37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2: số liền sau của 86</w:t>
            </w:r>
          </w:p>
          <w:p w14:paraId="001E1D62" w14:textId="237095F9" w:rsidR="008A5B37" w:rsidRDefault="008A5B37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lastRenderedPageBreak/>
              <w:t>+ Câu 3: Tính nhẩm: tháng 7 có bao nhiêu ngày ?</w:t>
            </w:r>
          </w:p>
          <w:p w14:paraId="001E1D64" w14:textId="77777777" w:rsidR="008A5B37" w:rsidRDefault="008A5B37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14:paraId="001E1D65" w14:textId="77777777" w:rsidR="008A5B37" w:rsidRPr="00415609" w:rsidRDefault="008A5B37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mới.</w:t>
            </w:r>
          </w:p>
        </w:tc>
        <w:tc>
          <w:tcPr>
            <w:tcW w:w="3267" w:type="dxa"/>
            <w:tcBorders>
              <w:bottom w:val="dashed" w:sz="4" w:space="0" w:color="auto"/>
            </w:tcBorders>
          </w:tcPr>
          <w:p w14:paraId="001E1D66" w14:textId="77777777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lastRenderedPageBreak/>
              <w:t xml:space="preserve">- </w:t>
            </w:r>
            <w:r>
              <w:rPr>
                <w:sz w:val="28"/>
                <w:szCs w:val="28"/>
                <w:lang w:val="nl-NL"/>
              </w:rPr>
              <w:t>HS tham gia trò chơi</w:t>
            </w:r>
          </w:p>
          <w:p w14:paraId="001E1D67" w14:textId="2E67EB79" w:rsidR="008A5B37" w:rsidRDefault="008A5B37" w:rsidP="00E220C1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+ 34300</w:t>
            </w:r>
          </w:p>
          <w:p w14:paraId="001E1D68" w14:textId="5A6B80A5" w:rsidR="008A5B37" w:rsidRDefault="008A5B37" w:rsidP="00E220C1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+ 87</w:t>
            </w:r>
          </w:p>
          <w:p w14:paraId="001E1D69" w14:textId="570CD9E4" w:rsidR="008A5B37" w:rsidRDefault="008A5B37" w:rsidP="00E220C1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lastRenderedPageBreak/>
              <w:t>+ 30 ngày</w:t>
            </w:r>
          </w:p>
          <w:p w14:paraId="001E1D6B" w14:textId="77777777" w:rsidR="008A5B37" w:rsidRPr="00415609" w:rsidRDefault="008A5B37" w:rsidP="00E220C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8A5B37" w:rsidRPr="00415609" w14:paraId="001E1D73" w14:textId="77777777" w:rsidTr="008A5B37">
        <w:tc>
          <w:tcPr>
            <w:tcW w:w="1278" w:type="dxa"/>
            <w:tcBorders>
              <w:top w:val="dashed" w:sz="4" w:space="0" w:color="auto"/>
              <w:bottom w:val="dashed" w:sz="4" w:space="0" w:color="auto"/>
            </w:tcBorders>
          </w:tcPr>
          <w:p w14:paraId="11128168" w14:textId="0E0B057A" w:rsidR="008A5B37" w:rsidRPr="00415609" w:rsidRDefault="008A5B37" w:rsidP="00F80028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25 phút</w:t>
            </w:r>
          </w:p>
        </w:tc>
        <w:tc>
          <w:tcPr>
            <w:tcW w:w="847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01E1D6D" w14:textId="62E54846" w:rsidR="008A5B37" w:rsidRPr="00415609" w:rsidRDefault="008A5B37" w:rsidP="00F80028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Luyện tập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001E1D6E" w14:textId="77777777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14:paraId="6A8A5D54" w14:textId="77777777" w:rsidR="008A5B37" w:rsidRDefault="008A5B37" w:rsidP="0018310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 Luyện tập một số kiến thức về hình học và xem đồng hồ, xem lịch </w:t>
            </w:r>
          </w:p>
          <w:p w14:paraId="001E1D70" w14:textId="5AD2F83F" w:rsidR="008A5B37" w:rsidRPr="004E2BC4" w:rsidRDefault="008A5B37" w:rsidP="0018310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Vận dụng được các phép tính đã học vào giải quyết một số tình huống gắn với thực tế.</w:t>
            </w:r>
          </w:p>
          <w:p w14:paraId="001E1D71" w14:textId="77777777" w:rsidR="008A5B37" w:rsidRPr="008B7FB0" w:rsidRDefault="008A5B37" w:rsidP="0018310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Pr="008B7FB0">
              <w:rPr>
                <w:sz w:val="28"/>
                <w:szCs w:val="28"/>
                <w:lang w:val="nl-NL"/>
              </w:rPr>
              <w:t>Phát triển năng lực lập luận, tư duy toán học và năng lực giao tiếp toán học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001E1D72" w14:textId="77777777" w:rsidR="008A5B37" w:rsidRPr="00415609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8A5B37" w:rsidRPr="00415609" w14:paraId="001E1DB4" w14:textId="77777777" w:rsidTr="008A5B37">
        <w:tc>
          <w:tcPr>
            <w:tcW w:w="1278" w:type="dxa"/>
            <w:tcBorders>
              <w:top w:val="dashed" w:sz="4" w:space="0" w:color="auto"/>
              <w:bottom w:val="dashed" w:sz="4" w:space="0" w:color="auto"/>
            </w:tcBorders>
          </w:tcPr>
          <w:p w14:paraId="79A0C4FF" w14:textId="77777777" w:rsidR="008A5B37" w:rsidRDefault="008A5B37" w:rsidP="00F80028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5211" w:type="dxa"/>
            <w:tcBorders>
              <w:top w:val="dashed" w:sz="4" w:space="0" w:color="auto"/>
              <w:bottom w:val="dashed" w:sz="4" w:space="0" w:color="auto"/>
            </w:tcBorders>
          </w:tcPr>
          <w:p w14:paraId="001E1D74" w14:textId="0DFB3805" w:rsidR="008A5B37" w:rsidRDefault="008A5B37" w:rsidP="00F80028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4. (Làm việc nhóm 2)</w:t>
            </w:r>
          </w:p>
          <w:p w14:paraId="06EBF2F1" w14:textId="1D1F845D" w:rsidR="008A5B37" w:rsidRPr="00860A52" w:rsidRDefault="008A5B37" w:rsidP="00F80028">
            <w:pPr>
              <w:spacing w:line="288" w:lineRule="auto"/>
              <w:jc w:val="both"/>
              <w:rPr>
                <w:noProof/>
              </w:rPr>
            </w:pPr>
            <w:r>
              <w:rPr>
                <w:b/>
                <w:i/>
                <w:iCs/>
                <w:sz w:val="28"/>
                <w:szCs w:val="28"/>
                <w:lang w:val="nl-NL"/>
              </w:rPr>
              <w:t>a</w:t>
            </w:r>
            <w:r w:rsidRPr="00D07078">
              <w:rPr>
                <w:b/>
                <w:i/>
                <w:iCs/>
                <w:sz w:val="28"/>
                <w:szCs w:val="28"/>
                <w:lang w:val="nl-NL"/>
              </w:rPr>
              <w:t>, Nêu tâm, đường kính, bán kính của hình tròn sau:</w:t>
            </w:r>
            <w:r>
              <w:rPr>
                <w:noProof/>
              </w:rPr>
              <w:t xml:space="preserve"> </w:t>
            </w:r>
          </w:p>
          <w:p w14:paraId="0C482EC5" w14:textId="13EF6CDB" w:rsidR="008A5B37" w:rsidRPr="00254E97" w:rsidRDefault="008A5B37" w:rsidP="00F80028">
            <w:pPr>
              <w:spacing w:line="288" w:lineRule="auto"/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2519B0C3" wp14:editId="489F1211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26035</wp:posOffset>
                      </wp:positionV>
                      <wp:extent cx="2196465" cy="1828800"/>
                      <wp:effectExtent l="0" t="0" r="0" b="6985"/>
                      <wp:wrapSquare wrapText="bothSides"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96465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003CFDD" w14:textId="77777777" w:rsidR="00334C9D" w:rsidRDefault="00334C9D" w:rsidP="00D157B1">
                                  <w:pPr>
                                    <w:spacing w:line="288" w:lineRule="auto"/>
                                    <w:jc w:val="both"/>
                                    <w:rPr>
                                      <w:b/>
                                      <w:i/>
                                      <w:iCs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iCs/>
                                      <w:sz w:val="28"/>
                                      <w:szCs w:val="28"/>
                                      <w:lang w:val="nl-NL"/>
                                    </w:rPr>
                                    <w:t>b</w:t>
                                  </w:r>
                                  <w:r w:rsidRPr="00D07078">
                                    <w:rPr>
                                      <w:b/>
                                      <w:i/>
                                      <w:iCs/>
                                      <w:sz w:val="28"/>
                                      <w:szCs w:val="28"/>
                                      <w:lang w:val="nl-NL"/>
                                    </w:rPr>
                                    <w:t>, Chọn chữ cái đặt trước câu đúng:</w:t>
                                  </w:r>
                                </w:p>
                                <w:p w14:paraId="5D4A34A3" w14:textId="77777777" w:rsidR="00334C9D" w:rsidRDefault="00334C9D" w:rsidP="00D07078">
                                  <w:pPr>
                                    <w:spacing w:line="288" w:lineRule="auto"/>
                                    <w:jc w:val="both"/>
                                    <w:rPr>
                                      <w:b/>
                                      <w:i/>
                                      <w:iCs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 w:rsidRPr="00D07078">
                                    <w:rPr>
                                      <w:b/>
                                      <w:i/>
                                      <w:iCs/>
                                      <w:sz w:val="28"/>
                                      <w:szCs w:val="28"/>
                                      <w:lang w:val="nl-NL"/>
                                    </w:rPr>
                                    <w:t>A. O là trung điểm của B</w:t>
                                  </w:r>
                                  <w:r>
                                    <w:rPr>
                                      <w:b/>
                                      <w:i/>
                                      <w:iCs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C </w:t>
                                  </w:r>
                                </w:p>
                                <w:p w14:paraId="02D24C07" w14:textId="77777777" w:rsidR="00334C9D" w:rsidRPr="00E760BE" w:rsidRDefault="00334C9D" w:rsidP="00334C9D">
                                  <w:pPr>
                                    <w:spacing w:line="288" w:lineRule="auto"/>
                                    <w:jc w:val="both"/>
                                    <w:rPr>
                                      <w:b/>
                                      <w:i/>
                                      <w:iCs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 w:rsidRPr="00D07078">
                                    <w:rPr>
                                      <w:b/>
                                      <w:i/>
                                      <w:iCs/>
                                      <w:sz w:val="28"/>
                                      <w:szCs w:val="28"/>
                                      <w:lang w:val="nl-NL"/>
                                    </w:rPr>
                                    <w:t>B. O là trung điểm của AD</w:t>
                                  </w:r>
                                  <w:r>
                                    <w:rPr>
                                      <w:noProof/>
                                    </w:rPr>
                                    <w:t xml:space="preserve">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0" o:spid="_x0000_s1026" type="#_x0000_t202" style="position:absolute;left:0;text-align:left;margin-left:-5.2pt;margin-top:2.05pt;width:172.95pt;height:2in;z-index:25166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" filled="f" stroked="f" strokeweight=".5pt">
                      <v:textbox style="mso-fit-shape-to-text:t">
                        <w:txbxContent>
                          <w:p w14:paraId="7003CFDD" w14:textId="77777777" w:rsidR="00334C9D" w:rsidRDefault="00334C9D" w:rsidP="00D157B1">
                            <w:pPr>
                              <w:spacing w:line="288" w:lineRule="auto"/>
                              <w:jc w:val="both"/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:lang w:val="nl-NL"/>
                              </w:rPr>
                              <w:t>b</w:t>
                            </w:r>
                            <w:r w:rsidRPr="00D07078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:lang w:val="nl-NL"/>
                              </w:rPr>
                              <w:t>, Chọn chữ cái đặt trước câu đúng:</w:t>
                            </w:r>
                          </w:p>
                          <w:p w14:paraId="5D4A34A3" w14:textId="77777777" w:rsidR="00334C9D" w:rsidRDefault="00334C9D" w:rsidP="00D07078">
                            <w:pPr>
                              <w:spacing w:line="288" w:lineRule="auto"/>
                              <w:jc w:val="both"/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D07078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:lang w:val="nl-NL"/>
                              </w:rPr>
                              <w:t>A. O là trung điểm của B</w:t>
                            </w:r>
                            <w:r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:lang w:val="nl-NL"/>
                              </w:rPr>
                              <w:t xml:space="preserve">C </w:t>
                            </w:r>
                          </w:p>
                          <w:p w14:paraId="02D24C07" w14:textId="77777777" w:rsidR="00334C9D" w:rsidRPr="00E760BE" w:rsidRDefault="00334C9D" w:rsidP="00334C9D">
                            <w:pPr>
                              <w:spacing w:line="288" w:lineRule="auto"/>
                              <w:jc w:val="both"/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D07078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:lang w:val="nl-NL"/>
                              </w:rPr>
                              <w:t>B. O là trung điểm của AD</w:t>
                            </w:r>
                            <w:r>
                              <w:rPr>
                                <w:noProof/>
                              </w:rPr>
                              <w:t xml:space="preserve">       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t xml:space="preserve">                                       </w:t>
            </w:r>
            <w:r>
              <w:rPr>
                <w:noProof/>
              </w:rPr>
              <w:drawing>
                <wp:inline distT="0" distB="0" distL="0" distR="0" wp14:anchorId="1E2FCEA6" wp14:editId="35A4FB99">
                  <wp:extent cx="937248" cy="1005279"/>
                  <wp:effectExtent l="0" t="0" r="0" b="444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7287" t="-1754"/>
                          <a:stretch/>
                        </pic:blipFill>
                        <pic:spPr bwMode="auto">
                          <a:xfrm>
                            <a:off x="0" y="0"/>
                            <a:ext cx="941075" cy="100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1E1D7D" w14:textId="39E47423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55F81">
              <w:rPr>
                <w:sz w:val="28"/>
                <w:szCs w:val="28"/>
                <w:lang w:val="nl-NL"/>
              </w:rPr>
              <w:t>- Yêu cầu học sinh đọc đề bài.</w:t>
            </w:r>
          </w:p>
          <w:p w14:paraId="32E565B5" w14:textId="0FC3829C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YC HS làm bài tập theo nhóm đôi</w:t>
            </w:r>
          </w:p>
          <w:p w14:paraId="0DCDFD0C" w14:textId="77777777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1A578E6" w14:textId="77777777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F0C0B78" w14:textId="77777777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5C9D24F" w14:textId="77777777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596FEDE" w14:textId="77777777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A19C237" w14:textId="60CB16FD" w:rsidR="008A5B37" w:rsidRPr="00B86DD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B86DD7">
              <w:rPr>
                <w:sz w:val="28"/>
                <w:szCs w:val="28"/>
                <w:lang w:val="nl-NL"/>
              </w:rPr>
              <w:t xml:space="preserve"> GV Mời HS khác nhận xét.</w:t>
            </w:r>
          </w:p>
          <w:p w14:paraId="001E1D7F" w14:textId="77777777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nhận xét, tuyên dương.</w:t>
            </w:r>
          </w:p>
          <w:p w14:paraId="001E1D80" w14:textId="4EBAD83F" w:rsidR="008A5B37" w:rsidRDefault="008A5B37" w:rsidP="00F80028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B0720E">
              <w:rPr>
                <w:b/>
                <w:sz w:val="28"/>
                <w:szCs w:val="28"/>
                <w:lang w:val="nl-NL"/>
              </w:rPr>
              <w:t xml:space="preserve">Bài </w:t>
            </w:r>
            <w:r>
              <w:rPr>
                <w:b/>
                <w:sz w:val="28"/>
                <w:szCs w:val="28"/>
                <w:lang w:val="nl-NL"/>
              </w:rPr>
              <w:t>5</w:t>
            </w:r>
            <w:r w:rsidRPr="00B0720E">
              <w:rPr>
                <w:b/>
                <w:sz w:val="28"/>
                <w:szCs w:val="28"/>
                <w:lang w:val="nl-NL"/>
              </w:rPr>
              <w:t xml:space="preserve">: </w:t>
            </w:r>
            <w:r>
              <w:rPr>
                <w:b/>
                <w:sz w:val="28"/>
                <w:szCs w:val="28"/>
                <w:lang w:val="nl-NL"/>
              </w:rPr>
              <w:t xml:space="preserve"> (Làm việc cá nhân).</w:t>
            </w:r>
          </w:p>
          <w:p w14:paraId="001E1D81" w14:textId="67C4320C" w:rsidR="008A5B37" w:rsidRDefault="008A5B37" w:rsidP="00F80028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a) Mỗi đồng hồ sau chỉ mấy giờ?</w:t>
            </w:r>
          </w:p>
          <w:p w14:paraId="001E1D82" w14:textId="56D6F9C0" w:rsidR="008A5B37" w:rsidRDefault="008A5B37" w:rsidP="00575B41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103816B1" wp14:editId="1EBC7C9D">
                  <wp:extent cx="2959883" cy="64960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409" cy="661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1E1D83" w14:textId="77777777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HS nêu đề bài</w:t>
            </w:r>
          </w:p>
          <w:p w14:paraId="001E1D84" w14:textId="77777777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làm vào vở bài tập các bài tập sau:</w:t>
            </w:r>
          </w:p>
          <w:p w14:paraId="1CA7661B" w14:textId="77777777" w:rsidR="008A5B37" w:rsidRDefault="008A5B37" w:rsidP="00A442BE">
            <w:pPr>
              <w:spacing w:line="288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</w:p>
          <w:p w14:paraId="1CF9530C" w14:textId="77777777" w:rsidR="008A5B37" w:rsidRDefault="008A5B37" w:rsidP="00A442BE">
            <w:pPr>
              <w:spacing w:line="288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</w:p>
          <w:p w14:paraId="569902CD" w14:textId="77777777" w:rsidR="008A5B37" w:rsidRDefault="008A5B37" w:rsidP="00A442BE">
            <w:pPr>
              <w:spacing w:line="288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</w:p>
          <w:p w14:paraId="635814B1" w14:textId="77777777" w:rsidR="008A5B37" w:rsidRDefault="008A5B37" w:rsidP="00A442BE">
            <w:pPr>
              <w:spacing w:line="288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</w:p>
          <w:p w14:paraId="093EE503" w14:textId="470D468B" w:rsidR="008A5B37" w:rsidRPr="00A442BE" w:rsidRDefault="008A5B37" w:rsidP="00A442BE">
            <w:pPr>
              <w:spacing w:line="288" w:lineRule="auto"/>
              <w:jc w:val="both"/>
              <w:rPr>
                <w:b/>
                <w:i/>
                <w:iCs/>
                <w:sz w:val="28"/>
                <w:szCs w:val="28"/>
                <w:lang w:val="nl-NL"/>
              </w:rPr>
            </w:pPr>
            <w:r w:rsidRPr="00527B8E">
              <w:rPr>
                <w:b/>
                <w:bCs/>
                <w:sz w:val="28"/>
                <w:szCs w:val="28"/>
                <w:lang w:val="nl-NL"/>
              </w:rPr>
              <w:t>b)</w:t>
            </w:r>
            <w:r w:rsidRPr="00527B8E">
              <w:rPr>
                <w:b/>
                <w:bCs/>
                <w:i/>
                <w:iCs/>
                <w:sz w:val="28"/>
                <w:szCs w:val="28"/>
                <w:lang w:val="nl-NL"/>
              </w:rPr>
              <w:t xml:space="preserve"> </w:t>
            </w:r>
            <w:r w:rsidRPr="00527B8E">
              <w:rPr>
                <w:b/>
                <w:bCs/>
                <w:sz w:val="28"/>
                <w:szCs w:val="28"/>
                <w:lang w:val="nl-NL"/>
              </w:rPr>
              <w:t>Chọn</w:t>
            </w:r>
            <w:r w:rsidRPr="00A442BE">
              <w:rPr>
                <w:b/>
                <w:sz w:val="28"/>
                <w:szCs w:val="28"/>
                <w:lang w:val="nl-NL"/>
              </w:rPr>
              <w:t xml:space="preserve"> chữ cái đặt trước câu đúng:</w:t>
            </w:r>
          </w:p>
          <w:p w14:paraId="001E1D85" w14:textId="2CFEAE25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Ngày 30 tháng 8 là ngày thứ Ba thì ngày 2 tháng 9 cùng năm đó là:</w:t>
            </w:r>
          </w:p>
          <w:p w14:paraId="0DACB512" w14:textId="035D869C" w:rsidR="008A5B37" w:rsidRDefault="008A5B37" w:rsidP="00D7756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D77564">
              <w:rPr>
                <w:sz w:val="28"/>
                <w:szCs w:val="28"/>
                <w:lang w:val="nl-NL"/>
              </w:rPr>
              <w:t>A.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D77564">
              <w:rPr>
                <w:sz w:val="28"/>
                <w:szCs w:val="28"/>
                <w:lang w:val="nl-NL"/>
              </w:rPr>
              <w:t xml:space="preserve">Thứ </w:t>
            </w:r>
            <w:r>
              <w:rPr>
                <w:sz w:val="28"/>
                <w:szCs w:val="28"/>
                <w:lang w:val="nl-NL"/>
              </w:rPr>
              <w:t xml:space="preserve">Tư                 B. Thứ Năm      </w:t>
            </w:r>
          </w:p>
          <w:p w14:paraId="001E1D88" w14:textId="10641E81" w:rsidR="008A5B37" w:rsidRDefault="008A5B37" w:rsidP="008D17E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C. Thứ Sáu                D. Thứ Bảy</w:t>
            </w:r>
          </w:p>
          <w:p w14:paraId="001E1D89" w14:textId="77777777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thu bài và chấm một số bài xác xuất.</w:t>
            </w:r>
          </w:p>
          <w:p w14:paraId="001E1D8A" w14:textId="77777777" w:rsidR="008A5B37" w:rsidRPr="006639CE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 từng bài, tuyên dương.</w:t>
            </w:r>
          </w:p>
        </w:tc>
        <w:tc>
          <w:tcPr>
            <w:tcW w:w="3267" w:type="dxa"/>
            <w:tcBorders>
              <w:top w:val="dashed" w:sz="4" w:space="0" w:color="auto"/>
              <w:bottom w:val="dashed" w:sz="4" w:space="0" w:color="auto"/>
            </w:tcBorders>
          </w:tcPr>
          <w:p w14:paraId="001E1D8B" w14:textId="77777777" w:rsidR="008A5B37" w:rsidRDefault="008A5B37" w:rsidP="00F80028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001E1D8C" w14:textId="77777777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85A3967" w14:textId="77777777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7503079" w14:textId="77777777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BF5523E" w14:textId="77777777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D069C0A" w14:textId="77777777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129B625" w14:textId="77777777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AA2F5AC" w14:textId="77777777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D91" w14:textId="458BF25C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+ 1 HS đọc đề bài.</w:t>
            </w:r>
          </w:p>
          <w:p w14:paraId="57901A47" w14:textId="5A765F15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theo luận hoàn tahnhf bài tập theo nhóm đôi.</w:t>
            </w:r>
          </w:p>
          <w:p w14:paraId="1AED7201" w14:textId="13771161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Trình bày bài làm của nhóm trước lớp.</w:t>
            </w:r>
          </w:p>
          <w:p w14:paraId="564A6614" w14:textId="353DE6B3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a,  hình tròn tâm O, đường kính CB, bán kính OC/OB.</w:t>
            </w:r>
          </w:p>
          <w:p w14:paraId="3960C4AE" w14:textId="33101B11" w:rsidR="008A5B37" w:rsidRDefault="008A5B37" w:rsidP="004B5D02">
            <w:pPr>
              <w:spacing w:line="288" w:lineRule="auto"/>
              <w:jc w:val="both"/>
              <w:rPr>
                <w:b/>
                <w:i/>
                <w:i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b,</w:t>
            </w:r>
            <w:r w:rsidRPr="004B5D02">
              <w:rPr>
                <w:bCs/>
                <w:sz w:val="28"/>
                <w:szCs w:val="28"/>
                <w:lang w:val="nl-NL"/>
              </w:rPr>
              <w:t xml:space="preserve"> A. O là trung điểm của BC </w:t>
            </w:r>
          </w:p>
          <w:p w14:paraId="001E1D98" w14:textId="15401C73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 nhóm nhận xét, bổ sung.</w:t>
            </w:r>
          </w:p>
          <w:p w14:paraId="001E1D99" w14:textId="77777777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 rút kinh nghiệm</w:t>
            </w:r>
          </w:p>
          <w:p w14:paraId="6CC89264" w14:textId="77777777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75A1CC2" w14:textId="77777777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001AD0A" w14:textId="77777777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4949B19" w14:textId="77777777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D9E" w14:textId="3B58467A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HS nêu yêu cầu bài.</w:t>
            </w:r>
          </w:p>
          <w:p w14:paraId="0E597D6C" w14:textId="6C51E3C6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làm bài trong vở bài tập.</w:t>
            </w:r>
          </w:p>
          <w:p w14:paraId="68A83A7F" w14:textId="6CA1B0CE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 kết quả lần lượt:</w:t>
            </w:r>
          </w:p>
          <w:p w14:paraId="78CAF9C5" w14:textId="53813876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a,</w:t>
            </w:r>
          </w:p>
          <w:p w14:paraId="70168522" w14:textId="5AF61A83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+ 2 giờ 40 phút ( 3 giờ kém 20 phút)</w:t>
            </w:r>
          </w:p>
          <w:p w14:paraId="4ADA83A8" w14:textId="158683CA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+ 11giờ 48 phút(12 giờ kém 12 phút)</w:t>
            </w:r>
          </w:p>
          <w:p w14:paraId="001E1D9F" w14:textId="14B2B448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+ 3 giờ 20 phút.</w:t>
            </w:r>
          </w:p>
          <w:p w14:paraId="6C156283" w14:textId="5763697C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+ 5 giờ 30 phút.</w:t>
            </w:r>
          </w:p>
          <w:p w14:paraId="001E1DB1" w14:textId="6E619144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b,  C. Thứ Sáu                </w:t>
            </w:r>
          </w:p>
          <w:p w14:paraId="3832ADDC" w14:textId="77777777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3A2B4A8" w14:textId="77777777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6DE2CA2" w14:textId="77777777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DB2" w14:textId="73F987DD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nộp vở bài tập.</w:t>
            </w:r>
          </w:p>
          <w:p w14:paraId="001E1DB3" w14:textId="77777777" w:rsidR="008A5B37" w:rsidRPr="00415609" w:rsidRDefault="008A5B37" w:rsidP="0018213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8A5B37" w:rsidRPr="00415609" w14:paraId="001E1DBB" w14:textId="77777777" w:rsidTr="008A5B37">
        <w:tc>
          <w:tcPr>
            <w:tcW w:w="1278" w:type="dxa"/>
            <w:tcBorders>
              <w:top w:val="dashed" w:sz="4" w:space="0" w:color="auto"/>
              <w:bottom w:val="dashed" w:sz="4" w:space="0" w:color="auto"/>
            </w:tcBorders>
          </w:tcPr>
          <w:p w14:paraId="0004CB19" w14:textId="57DDCE5E" w:rsidR="008A5B37" w:rsidRDefault="008A5B37" w:rsidP="00F80028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5 phút</w:t>
            </w:r>
          </w:p>
        </w:tc>
        <w:tc>
          <w:tcPr>
            <w:tcW w:w="847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01E1DB5" w14:textId="27B258C8" w:rsidR="008A5B37" w:rsidRDefault="008A5B37" w:rsidP="00F80028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3. Vận dụng.</w:t>
            </w:r>
          </w:p>
          <w:p w14:paraId="001E1DB6" w14:textId="77777777" w:rsidR="008A5B37" w:rsidRDefault="008A5B37" w:rsidP="00F8002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14:paraId="001E1DB7" w14:textId="77777777" w:rsidR="008A5B37" w:rsidRDefault="008A5B37" w:rsidP="00F80028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14:paraId="001E1DB8" w14:textId="77777777" w:rsidR="008A5B37" w:rsidRDefault="008A5B37" w:rsidP="00F80028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14:paraId="001E1DB9" w14:textId="77777777" w:rsidR="008A5B37" w:rsidRDefault="008A5B37" w:rsidP="00F80028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14:paraId="001E1DBA" w14:textId="77777777" w:rsidR="008A5B37" w:rsidRPr="00415609" w:rsidRDefault="008A5B37" w:rsidP="00F8002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8A5B37" w:rsidRPr="00415609" w14:paraId="001E1DCB" w14:textId="77777777" w:rsidTr="008A5B37">
        <w:tc>
          <w:tcPr>
            <w:tcW w:w="1278" w:type="dxa"/>
            <w:tcBorders>
              <w:top w:val="dashed" w:sz="4" w:space="0" w:color="auto"/>
              <w:bottom w:val="dashed" w:sz="4" w:space="0" w:color="auto"/>
            </w:tcBorders>
          </w:tcPr>
          <w:p w14:paraId="650B9CB7" w14:textId="77777777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  <w:tc>
          <w:tcPr>
            <w:tcW w:w="5211" w:type="dxa"/>
            <w:tcBorders>
              <w:top w:val="dashed" w:sz="4" w:space="0" w:color="auto"/>
              <w:bottom w:val="dashed" w:sz="4" w:space="0" w:color="auto"/>
            </w:tcBorders>
          </w:tcPr>
          <w:p w14:paraId="33D4B614" w14:textId="52F03AC6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Yêu cầu HS quan sát tranh và trả lời câu hỏi.</w:t>
            </w:r>
          </w:p>
          <w:p w14:paraId="3A851DB4" w14:textId="75D99555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742D5EA" wp14:editId="5EBEA952">
                  <wp:extent cx="3077825" cy="1768129"/>
                  <wp:effectExtent l="0" t="0" r="8890" b="381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869" cy="1786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1E1DBC" w14:textId="363184CB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Chị Huyền đang làm gì?</w:t>
            </w:r>
          </w:p>
          <w:p w14:paraId="001E1DBD" w14:textId="2B95ECA3" w:rsidR="008A5B37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nl-NL"/>
              </w:rPr>
              <w:t>- Chị Huyền bắt đầu làm việc lúc mấy giờ và kết thúc lúc mấy giờ</w:t>
            </w:r>
            <w:r>
              <w:rPr>
                <w:sz w:val="28"/>
                <w:szCs w:val="28"/>
                <w:lang w:val="vi-VN"/>
              </w:rPr>
              <w:t>?</w:t>
            </w:r>
          </w:p>
          <w:p w14:paraId="31DE544B" w14:textId="446E27A7" w:rsidR="008A5B37" w:rsidRPr="00925D65" w:rsidRDefault="008A5B37" w:rsidP="00925D65">
            <w:pPr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nl-NL"/>
              </w:rPr>
              <w:t>- GV Nhận xét, tuyên dương, khen thưởng</w:t>
            </w:r>
            <w:r>
              <w:rPr>
                <w:sz w:val="28"/>
                <w:szCs w:val="28"/>
                <w:lang w:val="vi-VN"/>
              </w:rPr>
              <w:t>.</w:t>
            </w:r>
          </w:p>
          <w:p w14:paraId="001E1DC3" w14:textId="7C45FA0E" w:rsidR="008A5B37" w:rsidRPr="00B11E06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 - HS nêu cảm nhận sau giờ học.</w:t>
            </w:r>
          </w:p>
          <w:p w14:paraId="001E1DC4" w14:textId="77777777" w:rsidR="008A5B37" w:rsidRPr="009C48F6" w:rsidRDefault="008A5B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Nhận xét tiết học.</w:t>
            </w:r>
          </w:p>
        </w:tc>
        <w:tc>
          <w:tcPr>
            <w:tcW w:w="3267" w:type="dxa"/>
            <w:tcBorders>
              <w:top w:val="dashed" w:sz="4" w:space="0" w:color="auto"/>
              <w:bottom w:val="dashed" w:sz="4" w:space="0" w:color="auto"/>
            </w:tcBorders>
          </w:tcPr>
          <w:p w14:paraId="1AC1F032" w14:textId="217072D4" w:rsidR="008A5B37" w:rsidRDefault="008A5B37" w:rsidP="005D7E7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HS quan sát tranh và trả lời câu hỏi.</w:t>
            </w:r>
          </w:p>
          <w:p w14:paraId="306D6B4E" w14:textId="77777777" w:rsidR="008A5B37" w:rsidRPr="00A30BAB" w:rsidRDefault="008A5B37" w:rsidP="00A30BAB">
            <w:pPr>
              <w:rPr>
                <w:sz w:val="28"/>
                <w:szCs w:val="28"/>
                <w:lang w:val="nl-NL"/>
              </w:rPr>
            </w:pPr>
          </w:p>
          <w:p w14:paraId="378D559C" w14:textId="77777777" w:rsidR="008A5B37" w:rsidRPr="00A30BAB" w:rsidRDefault="008A5B37" w:rsidP="00A30BAB">
            <w:pPr>
              <w:rPr>
                <w:sz w:val="28"/>
                <w:szCs w:val="28"/>
                <w:lang w:val="nl-NL"/>
              </w:rPr>
            </w:pPr>
          </w:p>
          <w:p w14:paraId="38FA3E20" w14:textId="77777777" w:rsidR="008A5B37" w:rsidRPr="00A30BAB" w:rsidRDefault="008A5B37" w:rsidP="00A30BAB">
            <w:pPr>
              <w:rPr>
                <w:sz w:val="28"/>
                <w:szCs w:val="28"/>
                <w:lang w:val="nl-NL"/>
              </w:rPr>
            </w:pPr>
          </w:p>
          <w:p w14:paraId="4AB123A6" w14:textId="77777777" w:rsidR="008A5B37" w:rsidRPr="00A30BAB" w:rsidRDefault="008A5B37" w:rsidP="00A30BAB">
            <w:pPr>
              <w:rPr>
                <w:sz w:val="28"/>
                <w:szCs w:val="28"/>
                <w:lang w:val="nl-NL"/>
              </w:rPr>
            </w:pPr>
          </w:p>
          <w:p w14:paraId="188DFE4A" w14:textId="77777777" w:rsidR="008A5B37" w:rsidRPr="00A30BAB" w:rsidRDefault="008A5B37" w:rsidP="00A30BAB">
            <w:pPr>
              <w:rPr>
                <w:sz w:val="28"/>
                <w:szCs w:val="28"/>
                <w:lang w:val="nl-NL"/>
              </w:rPr>
            </w:pPr>
          </w:p>
          <w:p w14:paraId="1D0779B2" w14:textId="77777777" w:rsidR="008A5B37" w:rsidRPr="00A30BAB" w:rsidRDefault="008A5B37" w:rsidP="00A30BAB">
            <w:pPr>
              <w:rPr>
                <w:sz w:val="28"/>
                <w:szCs w:val="28"/>
                <w:lang w:val="nl-NL"/>
              </w:rPr>
            </w:pPr>
          </w:p>
          <w:p w14:paraId="668E1ADA" w14:textId="77777777" w:rsidR="008A5B37" w:rsidRPr="00A30BAB" w:rsidRDefault="008A5B37" w:rsidP="00A30BAB">
            <w:pPr>
              <w:rPr>
                <w:sz w:val="28"/>
                <w:szCs w:val="28"/>
                <w:lang w:val="nl-NL"/>
              </w:rPr>
            </w:pPr>
          </w:p>
          <w:p w14:paraId="145B8071" w14:textId="77777777" w:rsidR="008A5B37" w:rsidRPr="00A30BAB" w:rsidRDefault="008A5B37" w:rsidP="00A30BAB">
            <w:pPr>
              <w:rPr>
                <w:sz w:val="28"/>
                <w:szCs w:val="28"/>
                <w:lang w:val="nl-NL"/>
              </w:rPr>
            </w:pPr>
          </w:p>
          <w:p w14:paraId="6356F194" w14:textId="77777777" w:rsidR="008A5B37" w:rsidRPr="00A30BAB" w:rsidRDefault="008A5B37" w:rsidP="00A30BAB">
            <w:pPr>
              <w:rPr>
                <w:sz w:val="28"/>
                <w:szCs w:val="28"/>
                <w:lang w:val="nl-NL"/>
              </w:rPr>
            </w:pPr>
          </w:p>
          <w:p w14:paraId="28290F35" w14:textId="2FC695CD" w:rsidR="008A5B37" w:rsidRDefault="008A5B37" w:rsidP="00A30BAB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Chị Huyền đang làm thí nghiệm.</w:t>
            </w:r>
          </w:p>
          <w:p w14:paraId="53602D70" w14:textId="77777777" w:rsidR="008A5B37" w:rsidRDefault="008A5B37" w:rsidP="00A30BAB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Chị bắt đầu làm việc lúc 7 giờ 40 phút (8 giờ kém 20 phút) và kết thúc lúc 1</w:t>
            </w:r>
            <w:r>
              <w:rPr>
                <w:sz w:val="28"/>
                <w:szCs w:val="28"/>
                <w:lang w:val="vi-VN"/>
              </w:rPr>
              <w:t>1 giờ 25 phút.</w:t>
            </w:r>
          </w:p>
          <w:p w14:paraId="65907D02" w14:textId="77777777" w:rsidR="008A5B37" w:rsidRDefault="008A5B37" w:rsidP="00B11E06">
            <w:pPr>
              <w:rPr>
                <w:sz w:val="28"/>
                <w:szCs w:val="28"/>
                <w:lang w:val="nl-NL"/>
              </w:rPr>
            </w:pPr>
          </w:p>
          <w:p w14:paraId="001E1DCA" w14:textId="4FCC7632" w:rsidR="008A5B37" w:rsidRPr="00B11E06" w:rsidRDefault="008A5B37" w:rsidP="00B11E06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HS nêu.</w:t>
            </w:r>
          </w:p>
        </w:tc>
      </w:tr>
      <w:tr w:rsidR="008A5B37" w:rsidRPr="00415609" w14:paraId="001E1DD0" w14:textId="77777777" w:rsidTr="008A5B37">
        <w:tc>
          <w:tcPr>
            <w:tcW w:w="1278" w:type="dxa"/>
            <w:tcBorders>
              <w:top w:val="dashed" w:sz="4" w:space="0" w:color="auto"/>
            </w:tcBorders>
          </w:tcPr>
          <w:p w14:paraId="40313C69" w14:textId="77777777" w:rsidR="008A5B37" w:rsidRDefault="008A5B37" w:rsidP="00F80028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8478" w:type="dxa"/>
            <w:gridSpan w:val="2"/>
            <w:tcBorders>
              <w:top w:val="dashed" w:sz="4" w:space="0" w:color="auto"/>
            </w:tcBorders>
          </w:tcPr>
          <w:p w14:paraId="001E1DCC" w14:textId="0987F791" w:rsidR="008A5B37" w:rsidRPr="003B67B0" w:rsidRDefault="008A5B37" w:rsidP="00F80028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IV</w:t>
            </w:r>
            <w:r w:rsidRPr="003B67B0">
              <w:rPr>
                <w:b/>
                <w:sz w:val="28"/>
                <w:szCs w:val="28"/>
                <w:lang w:val="nl-NL"/>
              </w:rPr>
              <w:t>. Điều chỉnh sau bài dạy:</w:t>
            </w:r>
          </w:p>
          <w:p w14:paraId="001E1DCD" w14:textId="3099E494" w:rsidR="008A5B37" w:rsidRDefault="008A5B37" w:rsidP="00F8002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</w:t>
            </w:r>
            <w:r w:rsidR="00BF2FCB">
              <w:rPr>
                <w:sz w:val="28"/>
                <w:szCs w:val="28"/>
                <w:lang w:val="nl-NL"/>
              </w:rPr>
              <w:t>...................</w:t>
            </w:r>
          </w:p>
          <w:p w14:paraId="001E1DCE" w14:textId="382FA7BB" w:rsidR="008A5B37" w:rsidRDefault="008A5B37" w:rsidP="00F8002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</w:t>
            </w:r>
            <w:r w:rsidR="00BF2FCB">
              <w:rPr>
                <w:sz w:val="28"/>
                <w:szCs w:val="28"/>
                <w:lang w:val="nl-NL"/>
              </w:rPr>
              <w:t>............</w:t>
            </w:r>
          </w:p>
          <w:p w14:paraId="001E1DCF" w14:textId="2FA994E9" w:rsidR="008A5B37" w:rsidRDefault="008A5B37" w:rsidP="00F8002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</w:t>
            </w:r>
            <w:r w:rsidR="00BF2FCB">
              <w:rPr>
                <w:sz w:val="28"/>
                <w:szCs w:val="28"/>
                <w:lang w:val="nl-NL"/>
              </w:rPr>
              <w:t>...</w:t>
            </w:r>
          </w:p>
        </w:tc>
      </w:tr>
    </w:tbl>
    <w:p w14:paraId="001E1DD1" w14:textId="77777777" w:rsidR="00F80028" w:rsidRDefault="00774E6F" w:rsidP="00534D04">
      <w:pPr>
        <w:spacing w:line="288" w:lineRule="auto"/>
        <w:jc w:val="center"/>
      </w:pPr>
      <w:r>
        <w:t>---------------------------------------------------------</w:t>
      </w:r>
    </w:p>
    <w:p w14:paraId="155CC15C" w14:textId="77777777" w:rsidR="00D24814" w:rsidRDefault="00D24814" w:rsidP="00D24814">
      <w:pPr>
        <w:spacing w:line="288" w:lineRule="auto"/>
        <w:ind w:left="720" w:hanging="720"/>
        <w:rPr>
          <w:noProof/>
        </w:rPr>
      </w:pPr>
      <w:r>
        <w:rPr>
          <w:b/>
          <w:bCs/>
          <w:sz w:val="28"/>
          <w:szCs w:val="28"/>
          <w:u w:val="single"/>
          <w:lang w:val="nl-NL"/>
        </w:rPr>
        <w:t>TUẦN 24</w:t>
      </w:r>
      <w:r w:rsidRPr="00AF7B55">
        <w:rPr>
          <w:noProof/>
        </w:rPr>
        <w:t xml:space="preserve"> </w:t>
      </w:r>
    </w:p>
    <w:p w14:paraId="2272A297" w14:textId="77777777" w:rsidR="00D24814" w:rsidRPr="00334C9D" w:rsidRDefault="00D24814" w:rsidP="00D24814">
      <w:pPr>
        <w:spacing w:line="288" w:lineRule="auto"/>
        <w:ind w:left="720" w:hanging="720"/>
        <w:rPr>
          <w:b/>
          <w:bCs/>
          <w:sz w:val="28"/>
          <w:szCs w:val="28"/>
          <w:u w:val="single"/>
          <w:lang w:val="nl-NL"/>
        </w:rPr>
      </w:pPr>
      <w:r w:rsidRPr="00334C9D">
        <w:rPr>
          <w:b/>
          <w:bCs/>
          <w:sz w:val="28"/>
          <w:szCs w:val="28"/>
          <w:u w:val="single"/>
          <w:lang w:val="nl-NL"/>
        </w:rPr>
        <w:t>MÔN TOÁN:</w:t>
      </w:r>
    </w:p>
    <w:p w14:paraId="001E1DD2" w14:textId="047C2240" w:rsidR="00774E6F" w:rsidRDefault="00D24814" w:rsidP="00D24814">
      <w:pPr>
        <w:spacing w:line="288" w:lineRule="auto"/>
        <w:ind w:left="720" w:hanging="720"/>
        <w:rPr>
          <w:b/>
          <w:bCs/>
          <w:sz w:val="28"/>
          <w:szCs w:val="28"/>
          <w:u w:val="single"/>
          <w:lang w:val="nl-NL"/>
        </w:rPr>
      </w:pPr>
      <w:r w:rsidRPr="00334C9D">
        <w:rPr>
          <w:b/>
          <w:sz w:val="28"/>
          <w:szCs w:val="28"/>
        </w:rPr>
        <w:t xml:space="preserve">Tiết </w:t>
      </w:r>
      <w:r>
        <w:rPr>
          <w:b/>
          <w:sz w:val="28"/>
          <w:szCs w:val="28"/>
        </w:rPr>
        <w:t>120</w:t>
      </w:r>
    </w:p>
    <w:p w14:paraId="001E1DD3" w14:textId="51CAE21F" w:rsidR="00774E6F" w:rsidRDefault="00774E6F" w:rsidP="00774E6F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 xml:space="preserve">Bài </w:t>
      </w:r>
      <w:r w:rsidR="00B21825">
        <w:rPr>
          <w:b/>
          <w:bCs/>
          <w:sz w:val="28"/>
          <w:szCs w:val="28"/>
          <w:lang w:val="nl-NL"/>
        </w:rPr>
        <w:t>77</w:t>
      </w:r>
      <w:r w:rsidRPr="007A3125">
        <w:rPr>
          <w:b/>
          <w:bCs/>
          <w:sz w:val="28"/>
          <w:szCs w:val="28"/>
          <w:lang w:val="nl-NL"/>
        </w:rPr>
        <w:t>:</w:t>
      </w:r>
      <w:r w:rsidRPr="00534D04">
        <w:rPr>
          <w:b/>
          <w:bCs/>
          <w:sz w:val="28"/>
          <w:szCs w:val="28"/>
          <w:lang w:val="nl-NL"/>
        </w:rPr>
        <w:t xml:space="preserve"> </w:t>
      </w:r>
      <w:r w:rsidR="00B21825">
        <w:rPr>
          <w:b/>
          <w:sz w:val="28"/>
          <w:szCs w:val="28"/>
        </w:rPr>
        <w:t xml:space="preserve">EM VUI HỌC TOÁN </w:t>
      </w:r>
      <w:r>
        <w:rPr>
          <w:b/>
          <w:sz w:val="28"/>
          <w:szCs w:val="28"/>
        </w:rPr>
        <w:t xml:space="preserve"> (T1)</w:t>
      </w:r>
      <w:r>
        <w:rPr>
          <w:b/>
          <w:bCs/>
          <w:sz w:val="28"/>
          <w:szCs w:val="28"/>
          <w:lang w:val="nl-NL"/>
        </w:rPr>
        <w:t xml:space="preserve"> </w:t>
      </w:r>
    </w:p>
    <w:p w14:paraId="001E1DD4" w14:textId="19DB65E9" w:rsidR="00774E6F" w:rsidRPr="005C2C94" w:rsidRDefault="00774E6F" w:rsidP="00774E6F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vi-VN"/>
        </w:rPr>
      </w:pPr>
      <w:r>
        <w:rPr>
          <w:b/>
          <w:bCs/>
          <w:sz w:val="28"/>
          <w:szCs w:val="28"/>
          <w:lang w:val="nl-NL"/>
        </w:rPr>
        <w:t xml:space="preserve">Trang </w:t>
      </w:r>
      <w:r w:rsidR="00023A41">
        <w:rPr>
          <w:b/>
          <w:bCs/>
          <w:sz w:val="28"/>
          <w:szCs w:val="28"/>
          <w:lang w:val="nl-NL"/>
        </w:rPr>
        <w:t>49</w:t>
      </w:r>
      <w:r w:rsidR="005C2C94">
        <w:rPr>
          <w:b/>
          <w:bCs/>
          <w:sz w:val="28"/>
          <w:szCs w:val="28"/>
          <w:lang w:val="vi-VN"/>
        </w:rPr>
        <w:t>, 50</w:t>
      </w:r>
    </w:p>
    <w:p w14:paraId="001E1DD5" w14:textId="0196BD11" w:rsidR="00774E6F" w:rsidRPr="00FF5387" w:rsidRDefault="00FF5387" w:rsidP="00FF5387">
      <w:pPr>
        <w:spacing w:line="288" w:lineRule="auto"/>
        <w:ind w:left="720" w:hanging="720"/>
        <w:jc w:val="center"/>
        <w:rPr>
          <w:bCs/>
          <w:sz w:val="28"/>
          <w:szCs w:val="28"/>
          <w:lang w:val="nl-NL"/>
        </w:rPr>
      </w:pPr>
      <w:r w:rsidRPr="00FF5387">
        <w:rPr>
          <w:bCs/>
          <w:sz w:val="28"/>
          <w:szCs w:val="28"/>
          <w:lang w:val="nl-NL"/>
        </w:rPr>
        <w:t xml:space="preserve">Thời gian thực </w:t>
      </w:r>
      <w:r>
        <w:rPr>
          <w:bCs/>
          <w:sz w:val="28"/>
          <w:szCs w:val="28"/>
          <w:lang w:val="nl-NL"/>
        </w:rPr>
        <w:t>hiện: ngày 03</w:t>
      </w:r>
      <w:bookmarkStart w:id="0" w:name="_GoBack"/>
      <w:bookmarkEnd w:id="0"/>
      <w:r>
        <w:rPr>
          <w:bCs/>
          <w:sz w:val="28"/>
          <w:szCs w:val="28"/>
          <w:lang w:val="nl-NL"/>
        </w:rPr>
        <w:t xml:space="preserve"> tháng 03</w:t>
      </w:r>
      <w:r w:rsidRPr="00FF5387">
        <w:rPr>
          <w:bCs/>
          <w:sz w:val="28"/>
          <w:szCs w:val="28"/>
          <w:lang w:val="nl-NL"/>
        </w:rPr>
        <w:t xml:space="preserve"> năm 2023</w:t>
      </w:r>
    </w:p>
    <w:p w14:paraId="001E1DD6" w14:textId="77777777" w:rsidR="00774E6F" w:rsidRPr="00415609" w:rsidRDefault="00774E6F" w:rsidP="00774E6F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14:paraId="001E1DD7" w14:textId="77777777" w:rsidR="00774E6F" w:rsidRPr="004E2BC4" w:rsidRDefault="00774E6F" w:rsidP="00774E6F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14:paraId="001E1DD8" w14:textId="230541DB" w:rsidR="00774E6F" w:rsidRDefault="00774E6F" w:rsidP="00774E6F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 w:rsidR="00023A41">
        <w:rPr>
          <w:sz w:val="28"/>
          <w:szCs w:val="28"/>
          <w:lang w:val="nl-NL"/>
        </w:rPr>
        <w:t>Thực hiện được các hoạt động trải nghiệm về đ</w:t>
      </w:r>
      <w:r w:rsidR="00C40DEC">
        <w:rPr>
          <w:sz w:val="28"/>
          <w:szCs w:val="28"/>
          <w:lang w:val="nl-NL"/>
        </w:rPr>
        <w:t>ọc, viết số trong phạm vi 100000</w:t>
      </w:r>
      <w:r w:rsidR="003402E8">
        <w:rPr>
          <w:sz w:val="28"/>
          <w:szCs w:val="28"/>
          <w:lang w:val="nl-NL"/>
        </w:rPr>
        <w:t xml:space="preserve">. Xác định số liền trước, số liền sau, làm tròn </w:t>
      </w:r>
      <w:r w:rsidR="00053144">
        <w:rPr>
          <w:sz w:val="28"/>
          <w:szCs w:val="28"/>
          <w:lang w:val="nl-NL"/>
        </w:rPr>
        <w:t>số, th</w:t>
      </w:r>
      <w:r w:rsidR="006D2399">
        <w:rPr>
          <w:sz w:val="28"/>
          <w:szCs w:val="28"/>
          <w:lang w:val="vi-VN"/>
        </w:rPr>
        <w:t xml:space="preserve">ực </w:t>
      </w:r>
      <w:r w:rsidR="00053144">
        <w:rPr>
          <w:sz w:val="28"/>
          <w:szCs w:val="28"/>
          <w:lang w:val="nl-NL"/>
        </w:rPr>
        <w:t>hành trang trí sản phẩm</w:t>
      </w:r>
    </w:p>
    <w:p w14:paraId="70CE1151" w14:textId="29BA5450" w:rsidR="00053144" w:rsidRDefault="00053144" w:rsidP="00774E6F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Thực hành vẽ trang trí hình tròn, vẽ đường tròn không cần dùng compa.</w:t>
      </w:r>
    </w:p>
    <w:p w14:paraId="001E1DD9" w14:textId="77777777" w:rsidR="00774E6F" w:rsidRPr="008B7FB0" w:rsidRDefault="00774E6F" w:rsidP="00774E6F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>- Phát triển năng lực lập luận, tư duy toán học và năng lực giao tiếp toán học</w:t>
      </w:r>
      <w:r>
        <w:rPr>
          <w:sz w:val="28"/>
          <w:szCs w:val="28"/>
          <w:lang w:val="nl-NL"/>
        </w:rPr>
        <w:t>.</w:t>
      </w:r>
    </w:p>
    <w:p w14:paraId="001E1DDA" w14:textId="77777777" w:rsidR="00774E6F" w:rsidRPr="008B7FB0" w:rsidRDefault="00774E6F" w:rsidP="00774E6F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2. Năng lực </w:t>
      </w:r>
      <w:proofErr w:type="gramStart"/>
      <w:r w:rsidRPr="008B7FB0">
        <w:rPr>
          <w:b/>
          <w:sz w:val="28"/>
          <w:szCs w:val="28"/>
        </w:rPr>
        <w:t>chung</w:t>
      </w:r>
      <w:proofErr w:type="gramEnd"/>
      <w:r w:rsidRPr="008B7FB0">
        <w:rPr>
          <w:b/>
          <w:sz w:val="28"/>
          <w:szCs w:val="28"/>
        </w:rPr>
        <w:t>.</w:t>
      </w:r>
    </w:p>
    <w:p w14:paraId="001E1DDB" w14:textId="77777777" w:rsidR="00774E6F" w:rsidRPr="008B7FB0" w:rsidRDefault="00774E6F" w:rsidP="00774E6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tự chủ, tự học:</w:t>
      </w:r>
      <w:r>
        <w:rPr>
          <w:sz w:val="28"/>
          <w:szCs w:val="28"/>
        </w:rPr>
        <w:t xml:space="preserve"> Chủ động học tập, tìm hiểu nội dung bài học. Biết lắng nghe và</w:t>
      </w:r>
      <w:r w:rsidRPr="008B7FB0">
        <w:rPr>
          <w:sz w:val="28"/>
          <w:szCs w:val="28"/>
        </w:rPr>
        <w:t xml:space="preserve"> trả </w:t>
      </w:r>
      <w:r>
        <w:rPr>
          <w:sz w:val="28"/>
          <w:szCs w:val="28"/>
        </w:rPr>
        <w:t>lời nội dung trong bài học</w:t>
      </w:r>
      <w:r w:rsidRPr="008B7FB0">
        <w:rPr>
          <w:sz w:val="28"/>
          <w:szCs w:val="28"/>
        </w:rPr>
        <w:t>.</w:t>
      </w:r>
    </w:p>
    <w:p w14:paraId="001E1DDC" w14:textId="77777777" w:rsidR="00774E6F" w:rsidRPr="008B7FB0" w:rsidRDefault="00774E6F" w:rsidP="00774E6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giải quyết vấn đề và sáng tạo: tham gia </w:t>
      </w:r>
      <w:r>
        <w:rPr>
          <w:sz w:val="28"/>
          <w:szCs w:val="28"/>
        </w:rPr>
        <w:t xml:space="preserve">tích cực </w:t>
      </w:r>
      <w:r w:rsidRPr="008B7FB0">
        <w:rPr>
          <w:sz w:val="28"/>
          <w:szCs w:val="28"/>
        </w:rPr>
        <w:t>trò chơi, vận dụng.</w:t>
      </w:r>
    </w:p>
    <w:p w14:paraId="001E1DDD" w14:textId="77777777" w:rsidR="00774E6F" w:rsidRPr="008B7FB0" w:rsidRDefault="00774E6F" w:rsidP="00774E6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giao tiếp và hợp tác: </w:t>
      </w:r>
      <w:r>
        <w:rPr>
          <w:sz w:val="28"/>
          <w:szCs w:val="28"/>
        </w:rPr>
        <w:t xml:space="preserve">Thực hiện tốt nhiệm vụ trong </w:t>
      </w:r>
      <w:r w:rsidRPr="008B7FB0">
        <w:rPr>
          <w:sz w:val="28"/>
          <w:szCs w:val="28"/>
        </w:rPr>
        <w:t>hoạt động nhóm.</w:t>
      </w:r>
    </w:p>
    <w:p w14:paraId="001E1DDE" w14:textId="77777777" w:rsidR="00774E6F" w:rsidRPr="008B7FB0" w:rsidRDefault="00774E6F" w:rsidP="00774E6F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14:paraId="001E1DDF" w14:textId="77777777" w:rsidR="00774E6F" w:rsidRPr="008B7FB0" w:rsidRDefault="00774E6F" w:rsidP="00774E6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14:paraId="001E1DE0" w14:textId="77777777" w:rsidR="00774E6F" w:rsidRPr="008B7FB0" w:rsidRDefault="00774E6F" w:rsidP="00774E6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14:paraId="001E1DE1" w14:textId="77777777" w:rsidR="00774E6F" w:rsidRPr="008B7FB0" w:rsidRDefault="00774E6F" w:rsidP="00774E6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14:paraId="001E1DE2" w14:textId="77777777" w:rsidR="00774E6F" w:rsidRPr="008B7FB0" w:rsidRDefault="00774E6F" w:rsidP="00774E6F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II. ĐỒ DÙNG DẠY HỌC </w:t>
      </w:r>
    </w:p>
    <w:p w14:paraId="001E1DE3" w14:textId="77777777" w:rsidR="00774E6F" w:rsidRPr="008B7FB0" w:rsidRDefault="00774E6F" w:rsidP="00774E6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14:paraId="001E1DE4" w14:textId="77777777" w:rsidR="00774E6F" w:rsidRPr="008B7FB0" w:rsidRDefault="00774E6F" w:rsidP="00774E6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14:paraId="001E1DE5" w14:textId="77777777" w:rsidR="00774E6F" w:rsidRPr="008B7FB0" w:rsidRDefault="00774E6F" w:rsidP="00774E6F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7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5433"/>
        <w:gridCol w:w="3315"/>
      </w:tblGrid>
      <w:tr w:rsidR="008A5B37" w:rsidRPr="00415609" w14:paraId="001E1DE8" w14:textId="77777777" w:rsidTr="008A5B37">
        <w:tc>
          <w:tcPr>
            <w:tcW w:w="1008" w:type="dxa"/>
            <w:tcBorders>
              <w:bottom w:val="dashed" w:sz="4" w:space="0" w:color="auto"/>
            </w:tcBorders>
          </w:tcPr>
          <w:p w14:paraId="0C2FEB90" w14:textId="16034055" w:rsidR="008A5B37" w:rsidRPr="00415609" w:rsidRDefault="008A5B37" w:rsidP="00907E7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Thời gian</w:t>
            </w:r>
          </w:p>
        </w:tc>
        <w:tc>
          <w:tcPr>
            <w:tcW w:w="5433" w:type="dxa"/>
            <w:tcBorders>
              <w:bottom w:val="dashed" w:sz="4" w:space="0" w:color="auto"/>
            </w:tcBorders>
          </w:tcPr>
          <w:p w14:paraId="001E1DE6" w14:textId="63B0AED4" w:rsidR="008A5B37" w:rsidRPr="00415609" w:rsidRDefault="008A5B37" w:rsidP="00907E7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315" w:type="dxa"/>
            <w:tcBorders>
              <w:bottom w:val="dashed" w:sz="4" w:space="0" w:color="auto"/>
            </w:tcBorders>
          </w:tcPr>
          <w:p w14:paraId="001E1DE7" w14:textId="77777777" w:rsidR="008A5B37" w:rsidRPr="00415609" w:rsidRDefault="008A5B37" w:rsidP="00907E7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8A5B37" w:rsidRPr="00415609" w14:paraId="001E1DED" w14:textId="77777777" w:rsidTr="008A5B37">
        <w:tc>
          <w:tcPr>
            <w:tcW w:w="1008" w:type="dxa"/>
            <w:tcBorders>
              <w:bottom w:val="dashed" w:sz="4" w:space="0" w:color="auto"/>
            </w:tcBorders>
          </w:tcPr>
          <w:p w14:paraId="5344B0B1" w14:textId="15C7C1E4" w:rsidR="008A5B37" w:rsidRDefault="008A5B37" w:rsidP="00907E7B">
            <w:pPr>
              <w:spacing w:line="288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5 phút</w:t>
            </w:r>
          </w:p>
        </w:tc>
        <w:tc>
          <w:tcPr>
            <w:tcW w:w="8748" w:type="dxa"/>
            <w:gridSpan w:val="2"/>
            <w:tcBorders>
              <w:bottom w:val="dashed" w:sz="4" w:space="0" w:color="auto"/>
            </w:tcBorders>
          </w:tcPr>
          <w:p w14:paraId="001E1DE9" w14:textId="256CA00C" w:rsidR="008A5B37" w:rsidRDefault="008A5B37" w:rsidP="00907E7B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14:paraId="001E1DEA" w14:textId="77777777" w:rsidR="008A5B37" w:rsidRDefault="008A5B37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Mục tiêu: + Tạo không khí vui vẻ, khấn khởi trước giờ học.</w:t>
            </w:r>
          </w:p>
          <w:p w14:paraId="001E1DEB" w14:textId="77777777" w:rsidR="008A5B37" w:rsidRDefault="008A5B37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 </w:t>
            </w:r>
            <w:r w:rsidRPr="00BD2EFC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14:paraId="001E1DEC" w14:textId="77777777" w:rsidR="008A5B37" w:rsidRDefault="008A5B37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8A5B37" w:rsidRPr="00415609" w14:paraId="001E1DFB" w14:textId="77777777" w:rsidTr="008A5B37">
        <w:tc>
          <w:tcPr>
            <w:tcW w:w="1008" w:type="dxa"/>
            <w:tcBorders>
              <w:bottom w:val="dashed" w:sz="4" w:space="0" w:color="auto"/>
            </w:tcBorders>
          </w:tcPr>
          <w:p w14:paraId="3B441B4C" w14:textId="77777777" w:rsidR="008A5B37" w:rsidRDefault="008A5B37" w:rsidP="00907E7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</w:tc>
        <w:tc>
          <w:tcPr>
            <w:tcW w:w="5433" w:type="dxa"/>
            <w:tcBorders>
              <w:bottom w:val="dashed" w:sz="4" w:space="0" w:color="auto"/>
            </w:tcBorders>
          </w:tcPr>
          <w:p w14:paraId="001E1DEE" w14:textId="0D3B6952" w:rsidR="008A5B37" w:rsidRDefault="008A5B37" w:rsidP="00907E7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14:paraId="001E1DEF" w14:textId="662349BB" w:rsidR="008A5B37" w:rsidRDefault="008A5B37" w:rsidP="00907E7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1: </w:t>
            </w:r>
            <w:r>
              <w:rPr>
                <w:bCs/>
                <w:sz w:val="28"/>
                <w:szCs w:val="28"/>
                <w:lang w:val="vi-VN"/>
              </w:rPr>
              <w:t>3 tuần có bao nhiêu ngày</w:t>
            </w:r>
            <w:r>
              <w:rPr>
                <w:bCs/>
                <w:sz w:val="28"/>
                <w:szCs w:val="28"/>
                <w:lang w:val="nl-NL"/>
              </w:rPr>
              <w:t xml:space="preserve"> ?</w:t>
            </w:r>
          </w:p>
          <w:p w14:paraId="001E1DF0" w14:textId="49033F7C" w:rsidR="008A5B37" w:rsidRDefault="008A5B37" w:rsidP="00907E7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2: </w:t>
            </w:r>
            <w:r>
              <w:rPr>
                <w:bCs/>
                <w:sz w:val="28"/>
                <w:szCs w:val="28"/>
                <w:lang w:val="vi-VN"/>
              </w:rPr>
              <w:t>2 năm có bao nhiêu tháng</w:t>
            </w:r>
            <w:r>
              <w:rPr>
                <w:bCs/>
                <w:sz w:val="28"/>
                <w:szCs w:val="28"/>
                <w:lang w:val="nl-NL"/>
              </w:rPr>
              <w:t xml:space="preserve"> ?</w:t>
            </w:r>
          </w:p>
          <w:p w14:paraId="001E1DF2" w14:textId="363F7456" w:rsidR="008A5B37" w:rsidRDefault="008A5B37" w:rsidP="00907E7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</w:t>
            </w:r>
            <w:r>
              <w:rPr>
                <w:bCs/>
                <w:sz w:val="28"/>
                <w:szCs w:val="28"/>
                <w:lang w:val="vi-VN"/>
              </w:rPr>
              <w:t>3</w:t>
            </w:r>
            <w:r>
              <w:rPr>
                <w:bCs/>
                <w:sz w:val="28"/>
                <w:szCs w:val="28"/>
                <w:lang w:val="nl-NL"/>
              </w:rPr>
              <w:t xml:space="preserve">: </w:t>
            </w:r>
            <w:r>
              <w:rPr>
                <w:bCs/>
                <w:sz w:val="28"/>
                <w:szCs w:val="28"/>
                <w:lang w:val="vi-VN"/>
              </w:rPr>
              <w:t>Đồng hồ sau chỉ mấy giờ?</w:t>
            </w:r>
          </w:p>
          <w:p w14:paraId="78962063" w14:textId="3124382F" w:rsidR="008A5B37" w:rsidRPr="00A90AE4" w:rsidRDefault="008A5B37" w:rsidP="00907E7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vi-VN"/>
              </w:rPr>
            </w:pPr>
            <w:r>
              <w:rPr>
                <w:noProof/>
                <w:lang w:val="vi-VN"/>
              </w:rPr>
              <w:t xml:space="preserve">                                             </w:t>
            </w:r>
            <w:r>
              <w:rPr>
                <w:noProof/>
              </w:rPr>
              <w:drawing>
                <wp:inline distT="0" distB="0" distL="0" distR="0" wp14:anchorId="558C26CF" wp14:editId="7CB9B4D4">
                  <wp:extent cx="663049" cy="668353"/>
                  <wp:effectExtent l="0" t="0" r="381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301" cy="676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vi-VN"/>
              </w:rPr>
              <w:t xml:space="preserve">                          </w:t>
            </w:r>
          </w:p>
          <w:p w14:paraId="001E1DF3" w14:textId="77777777" w:rsidR="008A5B37" w:rsidRDefault="008A5B37" w:rsidP="00907E7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14:paraId="001E1DF4" w14:textId="77777777" w:rsidR="008A5B37" w:rsidRPr="00415609" w:rsidRDefault="008A5B37" w:rsidP="00907E7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mới.</w:t>
            </w:r>
          </w:p>
        </w:tc>
        <w:tc>
          <w:tcPr>
            <w:tcW w:w="3315" w:type="dxa"/>
            <w:tcBorders>
              <w:bottom w:val="dashed" w:sz="4" w:space="0" w:color="auto"/>
            </w:tcBorders>
          </w:tcPr>
          <w:p w14:paraId="001E1DF5" w14:textId="77777777" w:rsidR="008A5B37" w:rsidRDefault="008A5B37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 tham gia trò chơi</w:t>
            </w:r>
          </w:p>
          <w:p w14:paraId="001E1DF6" w14:textId="1B1D3A63" w:rsidR="008A5B37" w:rsidRPr="00130CF9" w:rsidRDefault="008A5B37" w:rsidP="00B23D0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</w:t>
            </w:r>
            <w:r>
              <w:rPr>
                <w:bCs/>
                <w:sz w:val="28"/>
                <w:szCs w:val="28"/>
                <w:lang w:val="vi-VN"/>
              </w:rPr>
              <w:t>21 ngày</w:t>
            </w:r>
          </w:p>
          <w:p w14:paraId="001E1DF7" w14:textId="0805C721" w:rsidR="008A5B37" w:rsidRPr="00130CF9" w:rsidRDefault="008A5B37" w:rsidP="00B23D0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</w:t>
            </w:r>
            <w:r>
              <w:rPr>
                <w:bCs/>
                <w:sz w:val="28"/>
                <w:szCs w:val="28"/>
                <w:lang w:val="vi-VN"/>
              </w:rPr>
              <w:t>24 tháng.</w:t>
            </w:r>
          </w:p>
          <w:p w14:paraId="001E1DF8" w14:textId="327A2C24" w:rsidR="008A5B37" w:rsidRPr="00130CF9" w:rsidRDefault="008A5B37" w:rsidP="00B23D0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</w:t>
            </w:r>
            <w:r>
              <w:rPr>
                <w:bCs/>
                <w:sz w:val="28"/>
                <w:szCs w:val="28"/>
                <w:lang w:val="vi-VN"/>
              </w:rPr>
              <w:t>11 giờ 20 phút</w:t>
            </w:r>
          </w:p>
          <w:p w14:paraId="0B6B0583" w14:textId="77777777" w:rsidR="008A5B37" w:rsidRDefault="008A5B37" w:rsidP="00907E7B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14:paraId="771E6C1A" w14:textId="77777777" w:rsidR="008A5B37" w:rsidRDefault="008A5B37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DFA" w14:textId="23BF25EB" w:rsidR="008A5B37" w:rsidRPr="00415609" w:rsidRDefault="008A5B37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8A5B37" w:rsidRPr="00415609" w14:paraId="001E1E01" w14:textId="77777777" w:rsidTr="008A5B37">
        <w:tc>
          <w:tcPr>
            <w:tcW w:w="1008" w:type="dxa"/>
            <w:tcBorders>
              <w:top w:val="dashed" w:sz="4" w:space="0" w:color="auto"/>
              <w:bottom w:val="dashed" w:sz="4" w:space="0" w:color="auto"/>
            </w:tcBorders>
          </w:tcPr>
          <w:p w14:paraId="00C73070" w14:textId="2B660678" w:rsidR="008A5B37" w:rsidRPr="00415609" w:rsidRDefault="008A5B37" w:rsidP="00907E7B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25 phút</w:t>
            </w:r>
          </w:p>
        </w:tc>
        <w:tc>
          <w:tcPr>
            <w:tcW w:w="874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01E1DFC" w14:textId="3ED80867" w:rsidR="008A5B37" w:rsidRPr="00415609" w:rsidRDefault="008A5B37" w:rsidP="00907E7B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Luyện tập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001E1DFD" w14:textId="77777777" w:rsidR="008A5B37" w:rsidRDefault="008A5B37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14:paraId="3DCD6DAB" w14:textId="77777777" w:rsidR="008A5B37" w:rsidRDefault="008A5B37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Pr="004E2BC4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Thực hiện được các hoạt động trải nghiệm về đọc, viết số trong phạm vi 100000. Xác định số liền trước, số liền sau, làm tròn số, th</w:t>
            </w:r>
            <w:r>
              <w:rPr>
                <w:sz w:val="28"/>
                <w:szCs w:val="28"/>
                <w:lang w:val="vi-VN"/>
              </w:rPr>
              <w:t>ực</w:t>
            </w:r>
            <w:r>
              <w:rPr>
                <w:sz w:val="28"/>
                <w:szCs w:val="28"/>
                <w:lang w:val="nl-NL"/>
              </w:rPr>
              <w:t xml:space="preserve"> hành trang trí sản phẩm </w:t>
            </w:r>
          </w:p>
          <w:p w14:paraId="001E1DFF" w14:textId="63909C6A" w:rsidR="008A5B37" w:rsidRPr="008B7FB0" w:rsidRDefault="008A5B37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Pr="008B7FB0">
              <w:rPr>
                <w:sz w:val="28"/>
                <w:szCs w:val="28"/>
                <w:lang w:val="nl-NL"/>
              </w:rPr>
              <w:t>Phát triển năng lực lập luận, tư duy toán học và năng lực giao tiếp toán học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001E1E00" w14:textId="77777777" w:rsidR="008A5B37" w:rsidRPr="00415609" w:rsidRDefault="008A5B37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8A5B37" w:rsidRPr="00415609" w14:paraId="001E1E43" w14:textId="77777777" w:rsidTr="008A5B37">
        <w:tc>
          <w:tcPr>
            <w:tcW w:w="1008" w:type="dxa"/>
            <w:tcBorders>
              <w:top w:val="dashed" w:sz="4" w:space="0" w:color="auto"/>
              <w:bottom w:val="dashed" w:sz="4" w:space="0" w:color="auto"/>
            </w:tcBorders>
          </w:tcPr>
          <w:p w14:paraId="4ECF66E6" w14:textId="77777777" w:rsidR="008A5B37" w:rsidRDefault="008A5B37" w:rsidP="00907E7B">
            <w:pPr>
              <w:spacing w:line="288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5433" w:type="dxa"/>
            <w:tcBorders>
              <w:top w:val="dashed" w:sz="4" w:space="0" w:color="auto"/>
              <w:bottom w:val="dashed" w:sz="4" w:space="0" w:color="auto"/>
            </w:tcBorders>
          </w:tcPr>
          <w:p w14:paraId="001E1E02" w14:textId="7499E411" w:rsidR="008A5B37" w:rsidRDefault="008A5B37" w:rsidP="00907E7B">
            <w:pPr>
              <w:spacing w:line="288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Hoạt động 1: Góc sáng tạo (Làm việc nhóm)</w:t>
            </w:r>
          </w:p>
          <w:p w14:paraId="001E1E03" w14:textId="239672CF" w:rsidR="008A5B37" w:rsidRDefault="008A5B37" w:rsidP="00072E7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55F81">
              <w:rPr>
                <w:sz w:val="28"/>
                <w:szCs w:val="28"/>
                <w:lang w:val="nl-NL"/>
              </w:rPr>
              <w:t>- Yêu cầu học sinh đọc đề bài.</w:t>
            </w:r>
          </w:p>
          <w:p w14:paraId="4982EE90" w14:textId="2C335A82" w:rsidR="008A5B37" w:rsidRDefault="008A5B37" w:rsidP="00072E7E">
            <w:pPr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Nhóm hoạt động thảo luận theo các yêu cầu:</w:t>
            </w:r>
          </w:p>
          <w:p w14:paraId="02FF8D95" w14:textId="332A5201" w:rsidR="008A5B37" w:rsidRDefault="008A5B37" w:rsidP="00072E7E">
            <w:pPr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a, + Viết một số có bốn chữ số bất kì.</w:t>
            </w:r>
          </w:p>
          <w:p w14:paraId="3CCBC946" w14:textId="53E27189" w:rsidR="008A5B37" w:rsidRDefault="008A5B37" w:rsidP="00072E7E">
            <w:pPr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Viết các đọc số đó.</w:t>
            </w:r>
          </w:p>
          <w:p w14:paraId="4356BEA7" w14:textId="059A2662" w:rsidR="008A5B37" w:rsidRDefault="008A5B37" w:rsidP="00072E7E">
            <w:pPr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Viết số đó thành tổng của nghìn, trăm, chục, đơn vị.</w:t>
            </w:r>
          </w:p>
          <w:p w14:paraId="10A2B6C5" w14:textId="31A1CD2C" w:rsidR="008A5B37" w:rsidRDefault="008A5B37" w:rsidP="00072E7E">
            <w:pPr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Viết số liền trước (hoặc liền sau) của số đó.</w:t>
            </w:r>
          </w:p>
          <w:p w14:paraId="68A4E779" w14:textId="38DD3FDD" w:rsidR="008A5B37" w:rsidRDefault="008A5B37" w:rsidP="00072E7E">
            <w:pPr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 Làm tròn số đó đến hàng trăm, hàng nghìn.</w:t>
            </w:r>
          </w:p>
          <w:p w14:paraId="09C41CE7" w14:textId="482FC19C" w:rsidR="008A5B37" w:rsidRDefault="008A5B37" w:rsidP="00072E7E">
            <w:pPr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b, Cắt, dán và viết các thông tin liên quan đến số vừa viết ở câu a rồi trang trí cho đẹp.</w:t>
            </w:r>
          </w:p>
          <w:p w14:paraId="6D07AAEC" w14:textId="0ECE329D" w:rsidR="008A5B37" w:rsidRPr="00D126B3" w:rsidRDefault="008A5B37" w:rsidP="00907E7B">
            <w:pPr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24E2C12" wp14:editId="70BEDCA3">
                  <wp:extent cx="3067356" cy="1573114"/>
                  <wp:effectExtent l="0" t="0" r="0" b="825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t="28209"/>
                          <a:stretch/>
                        </pic:blipFill>
                        <pic:spPr bwMode="auto">
                          <a:xfrm>
                            <a:off x="0" y="0"/>
                            <a:ext cx="3094907" cy="1587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1E1E0F" w14:textId="7451466D" w:rsidR="008A5B37" w:rsidRDefault="008A5B37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nhận xét, tuyên dương.</w:t>
            </w:r>
          </w:p>
          <w:p w14:paraId="001E1E10" w14:textId="37BED6AF" w:rsidR="008A5B37" w:rsidRDefault="008A5B37" w:rsidP="00907E7B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vi-VN"/>
              </w:rPr>
              <w:t>* Hoạt động</w:t>
            </w:r>
            <w:r w:rsidRPr="00B0720E">
              <w:rPr>
                <w:b/>
                <w:sz w:val="28"/>
                <w:szCs w:val="28"/>
                <w:lang w:val="nl-NL"/>
              </w:rPr>
              <w:t xml:space="preserve"> </w:t>
            </w:r>
            <w:r>
              <w:rPr>
                <w:b/>
                <w:sz w:val="28"/>
                <w:szCs w:val="28"/>
                <w:lang w:val="nl-NL"/>
              </w:rPr>
              <w:t>2</w:t>
            </w:r>
            <w:r w:rsidRPr="00B0720E">
              <w:rPr>
                <w:b/>
                <w:sz w:val="28"/>
                <w:szCs w:val="28"/>
                <w:lang w:val="nl-NL"/>
              </w:rPr>
              <w:t xml:space="preserve">: </w:t>
            </w:r>
            <w:r>
              <w:rPr>
                <w:b/>
                <w:sz w:val="28"/>
                <w:szCs w:val="28"/>
                <w:lang w:val="vi-VN"/>
              </w:rPr>
              <w:t xml:space="preserve"> Trang trí hình tròn </w:t>
            </w:r>
            <w:r>
              <w:rPr>
                <w:b/>
                <w:sz w:val="28"/>
                <w:szCs w:val="28"/>
                <w:lang w:val="nl-NL"/>
              </w:rPr>
              <w:t xml:space="preserve">(Làm việc </w:t>
            </w:r>
            <w:r>
              <w:rPr>
                <w:b/>
                <w:sz w:val="28"/>
                <w:szCs w:val="28"/>
                <w:lang w:val="vi-VN"/>
              </w:rPr>
              <w:t>nhóm</w:t>
            </w:r>
            <w:r>
              <w:rPr>
                <w:b/>
                <w:sz w:val="28"/>
                <w:szCs w:val="28"/>
                <w:lang w:val="nl-NL"/>
              </w:rPr>
              <w:t>).</w:t>
            </w:r>
          </w:p>
          <w:p w14:paraId="001E1E13" w14:textId="77777777" w:rsidR="008A5B37" w:rsidRDefault="008A5B37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Yêu cầu HS đọc đề bài.</w:t>
            </w:r>
          </w:p>
          <w:p w14:paraId="0F04A0F6" w14:textId="32E4F9F9" w:rsidR="008A5B37" w:rsidRDefault="008A5B37" w:rsidP="00907E7B">
            <w:pPr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YC HS quan sát hình mẫu</w:t>
            </w:r>
          </w:p>
          <w:p w14:paraId="37AB5276" w14:textId="3920422C" w:rsidR="008A5B37" w:rsidRDefault="008A5B37" w:rsidP="00907E7B">
            <w:pPr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259770B2" wp14:editId="3ABC091A">
                  <wp:extent cx="2938215" cy="141668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21235" b="58222"/>
                          <a:stretch/>
                        </pic:blipFill>
                        <pic:spPr bwMode="auto">
                          <a:xfrm>
                            <a:off x="0" y="0"/>
                            <a:ext cx="3015772" cy="1454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653200" w14:textId="24007596" w:rsidR="008A5B37" w:rsidRDefault="008A5B37" w:rsidP="00907E7B">
            <w:pPr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YC HS phân tích, tìm cách vẽ hình.</w:t>
            </w:r>
          </w:p>
          <w:p w14:paraId="18862DB0" w14:textId="53B7290F" w:rsidR="008A5B37" w:rsidRDefault="008A5B37" w:rsidP="00907E7B">
            <w:pPr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YC HS vẽ các đường tròn bằng compa. Khuyến khích có thể dùng compa vẽ thêm những hình khác.</w:t>
            </w:r>
          </w:p>
          <w:p w14:paraId="4711A5B1" w14:textId="690A3215" w:rsidR="008A5B37" w:rsidRPr="00B45879" w:rsidRDefault="008A5B37" w:rsidP="00907E7B">
            <w:pPr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YC HS trang trí hình vẽ.</w:t>
            </w:r>
          </w:p>
          <w:p w14:paraId="001E1E17" w14:textId="77777777" w:rsidR="008A5B37" w:rsidRDefault="008A5B37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HS nhận xét.</w:t>
            </w:r>
          </w:p>
          <w:p w14:paraId="0F3FEF63" w14:textId="77777777" w:rsidR="008A5B37" w:rsidRDefault="008A5B37" w:rsidP="00877B6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E1F" w14:textId="0EC39874" w:rsidR="008A5B37" w:rsidRPr="006639CE" w:rsidRDefault="008A5B37" w:rsidP="00E135D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 chung, tuyên dương.</w:t>
            </w:r>
          </w:p>
        </w:tc>
        <w:tc>
          <w:tcPr>
            <w:tcW w:w="3315" w:type="dxa"/>
            <w:tcBorders>
              <w:top w:val="dashed" w:sz="4" w:space="0" w:color="auto"/>
              <w:bottom w:val="dashed" w:sz="4" w:space="0" w:color="auto"/>
            </w:tcBorders>
          </w:tcPr>
          <w:p w14:paraId="06A2EE15" w14:textId="77777777" w:rsidR="008A5B37" w:rsidRDefault="008A5B37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E24" w14:textId="2A547F43" w:rsidR="008A5B37" w:rsidRDefault="008A5B37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đọc đề bài.</w:t>
            </w:r>
          </w:p>
          <w:p w14:paraId="001E1E2E" w14:textId="5A3FF399" w:rsidR="008A5B37" w:rsidRPr="007A4767" w:rsidRDefault="008A5B37" w:rsidP="00907E7B">
            <w:pPr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HS làm việc nhóm theo các yêu cầu.</w:t>
            </w:r>
          </w:p>
          <w:p w14:paraId="001E1E2F" w14:textId="77777777" w:rsidR="008A5B37" w:rsidRDefault="008A5B37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E30" w14:textId="77777777" w:rsidR="008A5B37" w:rsidRDefault="008A5B37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E31" w14:textId="77777777" w:rsidR="008A5B37" w:rsidRDefault="008A5B37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E32" w14:textId="77777777" w:rsidR="008A5B37" w:rsidRDefault="008A5B37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E33" w14:textId="77777777" w:rsidR="008A5B37" w:rsidRDefault="008A5B37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1F5E600" w14:textId="77777777" w:rsidR="008A5B37" w:rsidRDefault="008A5B37" w:rsidP="00907E7B">
            <w:pPr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</w:p>
          <w:p w14:paraId="2A397E83" w14:textId="280BEAA0" w:rsidR="008A5B37" w:rsidRPr="007A4767" w:rsidRDefault="008A5B37" w:rsidP="00907E7B">
            <w:pPr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HS trang trí, sáng tạo.</w:t>
            </w:r>
          </w:p>
          <w:p w14:paraId="55E7B509" w14:textId="77777777" w:rsidR="008A5B37" w:rsidRDefault="008A5B37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A849A65" w14:textId="77777777" w:rsidR="008A5B37" w:rsidRDefault="008A5B37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874753C" w14:textId="77777777" w:rsidR="008A5B37" w:rsidRDefault="008A5B37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94DB132" w14:textId="77777777" w:rsidR="008A5B37" w:rsidRDefault="008A5B37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0AF17B4" w14:textId="77777777" w:rsidR="008A5B37" w:rsidRDefault="008A5B37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BBD37DD" w14:textId="77777777" w:rsidR="008A5B37" w:rsidRDefault="008A5B37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2B3E24A" w14:textId="77777777" w:rsidR="008A5B37" w:rsidRDefault="008A5B37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44D608F" w14:textId="77777777" w:rsidR="008A5B37" w:rsidRDefault="008A5B37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14A408A" w14:textId="77777777" w:rsidR="008A5B37" w:rsidRDefault="008A5B37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E38" w14:textId="03AB92D9" w:rsidR="008A5B37" w:rsidRPr="006C34D7" w:rsidRDefault="008A5B37" w:rsidP="00907E7B">
            <w:pPr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nl-NL"/>
              </w:rPr>
              <w:t>- HS nhận xét</w:t>
            </w:r>
            <w:r>
              <w:rPr>
                <w:sz w:val="28"/>
                <w:szCs w:val="28"/>
                <w:lang w:val="vi-VN"/>
              </w:rPr>
              <w:t>, theo sáng tạo của từng nhóm.</w:t>
            </w:r>
          </w:p>
          <w:p w14:paraId="001E1E39" w14:textId="77777777" w:rsidR="008A5B37" w:rsidRDefault="008A5B37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  <w:p w14:paraId="001E1E3A" w14:textId="77777777" w:rsidR="008A5B37" w:rsidRDefault="008A5B37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E3B" w14:textId="77777777" w:rsidR="008A5B37" w:rsidRDefault="008A5B37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E3C" w14:textId="77777777" w:rsidR="008A5B37" w:rsidRDefault="008A5B37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E41" w14:textId="77777777" w:rsidR="008A5B37" w:rsidRDefault="008A5B37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đọc yêu cầu bài.</w:t>
            </w:r>
          </w:p>
          <w:p w14:paraId="6894E3D9" w14:textId="77777777" w:rsidR="008A5B37" w:rsidRDefault="008A5B37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HS quan sát mẫu.</w:t>
            </w:r>
          </w:p>
          <w:p w14:paraId="1D3B0BD7" w14:textId="77777777" w:rsidR="008A5B37" w:rsidRPr="008025B4" w:rsidRDefault="008A5B37" w:rsidP="008025B4">
            <w:pPr>
              <w:rPr>
                <w:sz w:val="28"/>
                <w:szCs w:val="28"/>
                <w:lang w:val="vi-VN"/>
              </w:rPr>
            </w:pPr>
          </w:p>
          <w:p w14:paraId="64610CD8" w14:textId="77777777" w:rsidR="008A5B37" w:rsidRPr="008025B4" w:rsidRDefault="008A5B37" w:rsidP="008025B4">
            <w:pPr>
              <w:rPr>
                <w:sz w:val="28"/>
                <w:szCs w:val="28"/>
                <w:lang w:val="vi-VN"/>
              </w:rPr>
            </w:pPr>
          </w:p>
          <w:p w14:paraId="1BECE07A" w14:textId="77777777" w:rsidR="008A5B37" w:rsidRPr="008025B4" w:rsidRDefault="008A5B37" w:rsidP="008025B4">
            <w:pPr>
              <w:rPr>
                <w:sz w:val="28"/>
                <w:szCs w:val="28"/>
                <w:lang w:val="vi-VN"/>
              </w:rPr>
            </w:pPr>
          </w:p>
          <w:p w14:paraId="7DAB6B89" w14:textId="77777777" w:rsidR="008A5B37" w:rsidRPr="008025B4" w:rsidRDefault="008A5B37" w:rsidP="008025B4">
            <w:pPr>
              <w:rPr>
                <w:sz w:val="28"/>
                <w:szCs w:val="28"/>
                <w:lang w:val="vi-VN"/>
              </w:rPr>
            </w:pPr>
          </w:p>
          <w:p w14:paraId="7ED7F203" w14:textId="77777777" w:rsidR="008A5B37" w:rsidRPr="008025B4" w:rsidRDefault="008A5B37" w:rsidP="008025B4">
            <w:pPr>
              <w:rPr>
                <w:sz w:val="28"/>
                <w:szCs w:val="28"/>
                <w:lang w:val="vi-VN"/>
              </w:rPr>
            </w:pPr>
          </w:p>
          <w:p w14:paraId="7F63CD83" w14:textId="77777777" w:rsidR="008A5B37" w:rsidRPr="008025B4" w:rsidRDefault="008A5B37" w:rsidP="008025B4">
            <w:pPr>
              <w:rPr>
                <w:sz w:val="28"/>
                <w:szCs w:val="28"/>
                <w:lang w:val="vi-VN"/>
              </w:rPr>
            </w:pPr>
          </w:p>
          <w:p w14:paraId="7436545A" w14:textId="77777777" w:rsidR="008A5B37" w:rsidRDefault="008A5B37" w:rsidP="008025B4">
            <w:pPr>
              <w:rPr>
                <w:sz w:val="28"/>
                <w:szCs w:val="28"/>
                <w:lang w:val="nl-NL"/>
              </w:rPr>
            </w:pPr>
          </w:p>
          <w:p w14:paraId="6FFAD1C8" w14:textId="3FA4549F" w:rsidR="008A5B37" w:rsidRDefault="008A5B37" w:rsidP="008025B4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HS thảo luận nhóm phân tích hình vẽ</w:t>
            </w:r>
          </w:p>
          <w:p w14:paraId="693E911B" w14:textId="77777777" w:rsidR="008A5B37" w:rsidRDefault="008A5B37" w:rsidP="008025B4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HS vẽ hình tròn hoặc có thể vẽ sáng tạo các hình khác bằng compa.</w:t>
            </w:r>
          </w:p>
          <w:p w14:paraId="5E90D149" w14:textId="77777777" w:rsidR="008A5B37" w:rsidRDefault="008A5B37" w:rsidP="00F04D8E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</w:t>
            </w:r>
            <w:r>
              <w:rPr>
                <w:sz w:val="28"/>
                <w:szCs w:val="28"/>
              </w:rPr>
              <w:t>HS trang trí hình vẽ theo sở thích.</w:t>
            </w:r>
          </w:p>
          <w:p w14:paraId="184B2197" w14:textId="77777777" w:rsidR="008A5B37" w:rsidRDefault="008A5B37" w:rsidP="00EE6AE8">
            <w:pPr>
              <w:rPr>
                <w:sz w:val="28"/>
                <w:szCs w:val="28"/>
                <w:lang w:val="vi-VN"/>
              </w:rPr>
            </w:pPr>
          </w:p>
          <w:p w14:paraId="001E1E42" w14:textId="3FE12137" w:rsidR="008A5B37" w:rsidRPr="00EE6AE8" w:rsidRDefault="008A5B37" w:rsidP="00EE6A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Các nhóm nhận xét bài của nhóm bạn.</w:t>
            </w:r>
          </w:p>
        </w:tc>
      </w:tr>
      <w:tr w:rsidR="008A5B37" w:rsidRPr="00415609" w14:paraId="001E1E4A" w14:textId="77777777" w:rsidTr="008A5B37">
        <w:tc>
          <w:tcPr>
            <w:tcW w:w="1008" w:type="dxa"/>
            <w:tcBorders>
              <w:top w:val="dashed" w:sz="4" w:space="0" w:color="auto"/>
              <w:bottom w:val="dashed" w:sz="4" w:space="0" w:color="auto"/>
            </w:tcBorders>
          </w:tcPr>
          <w:p w14:paraId="19D67E9C" w14:textId="0412FDBE" w:rsidR="008A5B37" w:rsidRDefault="008A5B37" w:rsidP="00907E7B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5 phút</w:t>
            </w:r>
          </w:p>
        </w:tc>
        <w:tc>
          <w:tcPr>
            <w:tcW w:w="874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01E1E44" w14:textId="05AB5B34" w:rsidR="008A5B37" w:rsidRDefault="008A5B37" w:rsidP="00907E7B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3. Vận dụng.</w:t>
            </w:r>
          </w:p>
          <w:p w14:paraId="001E1E45" w14:textId="77777777" w:rsidR="008A5B37" w:rsidRDefault="008A5B37" w:rsidP="00907E7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14:paraId="001E1E46" w14:textId="77777777" w:rsidR="008A5B37" w:rsidRDefault="008A5B37" w:rsidP="00907E7B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14:paraId="001E1E47" w14:textId="77777777" w:rsidR="008A5B37" w:rsidRDefault="008A5B37" w:rsidP="00907E7B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14:paraId="001E1E48" w14:textId="77777777" w:rsidR="008A5B37" w:rsidRDefault="008A5B37" w:rsidP="00907E7B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14:paraId="001E1E49" w14:textId="77777777" w:rsidR="008A5B37" w:rsidRPr="00415609" w:rsidRDefault="008A5B37" w:rsidP="00907E7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8A5B37" w:rsidRPr="00415609" w14:paraId="001E1E54" w14:textId="77777777" w:rsidTr="008A5B37">
        <w:tc>
          <w:tcPr>
            <w:tcW w:w="1008" w:type="dxa"/>
            <w:tcBorders>
              <w:top w:val="dashed" w:sz="4" w:space="0" w:color="auto"/>
              <w:bottom w:val="dashed" w:sz="4" w:space="0" w:color="auto"/>
            </w:tcBorders>
          </w:tcPr>
          <w:p w14:paraId="789A7537" w14:textId="77777777" w:rsidR="008A5B37" w:rsidRDefault="008A5B37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  <w:tc>
          <w:tcPr>
            <w:tcW w:w="5433" w:type="dxa"/>
            <w:tcBorders>
              <w:top w:val="dashed" w:sz="4" w:space="0" w:color="auto"/>
              <w:bottom w:val="dashed" w:sz="4" w:space="0" w:color="auto"/>
            </w:tcBorders>
          </w:tcPr>
          <w:p w14:paraId="390BACB6" w14:textId="54C3DA4C" w:rsidR="008A5B37" w:rsidRDefault="008A5B37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tổ chức trò chơi.</w:t>
            </w:r>
          </w:p>
          <w:p w14:paraId="1AE7A6D5" w14:textId="3C500868" w:rsidR="008A5B37" w:rsidRDefault="008A5B37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Nêu cảm nhận sau giờ học. </w:t>
            </w:r>
          </w:p>
          <w:p w14:paraId="001E1E50" w14:textId="32491732" w:rsidR="008A5B37" w:rsidRPr="009C48F6" w:rsidRDefault="008A5B37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 tiết học.</w:t>
            </w:r>
          </w:p>
        </w:tc>
        <w:tc>
          <w:tcPr>
            <w:tcW w:w="3315" w:type="dxa"/>
            <w:tcBorders>
              <w:top w:val="dashed" w:sz="4" w:space="0" w:color="auto"/>
              <w:bottom w:val="dashed" w:sz="4" w:space="0" w:color="auto"/>
            </w:tcBorders>
          </w:tcPr>
          <w:p w14:paraId="001E1E52" w14:textId="6857CBE1" w:rsidR="008A5B37" w:rsidRDefault="008A5B37" w:rsidP="0080023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chơi trò chơi theo nhóm.</w:t>
            </w:r>
          </w:p>
          <w:p w14:paraId="001E1E53" w14:textId="3B92CBC1" w:rsidR="008A5B37" w:rsidRPr="00415609" w:rsidRDefault="008A5B37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nêu.</w:t>
            </w:r>
          </w:p>
        </w:tc>
      </w:tr>
      <w:tr w:rsidR="008A5B37" w:rsidRPr="00415609" w14:paraId="001E1E59" w14:textId="77777777" w:rsidTr="008A5B37">
        <w:tc>
          <w:tcPr>
            <w:tcW w:w="1008" w:type="dxa"/>
            <w:tcBorders>
              <w:top w:val="dashed" w:sz="4" w:space="0" w:color="auto"/>
            </w:tcBorders>
          </w:tcPr>
          <w:p w14:paraId="1C58CED3" w14:textId="77777777" w:rsidR="008A5B37" w:rsidRDefault="008A5B37" w:rsidP="00907E7B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8748" w:type="dxa"/>
            <w:gridSpan w:val="2"/>
            <w:tcBorders>
              <w:top w:val="dashed" w:sz="4" w:space="0" w:color="auto"/>
            </w:tcBorders>
          </w:tcPr>
          <w:p w14:paraId="001E1E55" w14:textId="588FB67D" w:rsidR="008A5B37" w:rsidRPr="003B67B0" w:rsidRDefault="008A5B37" w:rsidP="00907E7B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IV</w:t>
            </w:r>
            <w:r w:rsidRPr="003B67B0">
              <w:rPr>
                <w:b/>
                <w:sz w:val="28"/>
                <w:szCs w:val="28"/>
                <w:lang w:val="nl-NL"/>
              </w:rPr>
              <w:t>. Điều chỉnh sau bài dạy:</w:t>
            </w:r>
          </w:p>
          <w:p w14:paraId="001E1E56" w14:textId="77777777" w:rsidR="008A5B37" w:rsidRDefault="008A5B37" w:rsidP="00907E7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</w:t>
            </w:r>
            <w:r>
              <w:rPr>
                <w:sz w:val="28"/>
                <w:szCs w:val="28"/>
                <w:lang w:val="nl-NL"/>
              </w:rPr>
              <w:lastRenderedPageBreak/>
              <w:t>..............</w:t>
            </w:r>
          </w:p>
          <w:p w14:paraId="001E1E57" w14:textId="77777777" w:rsidR="008A5B37" w:rsidRDefault="008A5B37" w:rsidP="00907E7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001E1E58" w14:textId="77777777" w:rsidR="008A5B37" w:rsidRDefault="008A5B37" w:rsidP="00907E7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14:paraId="001E1E5B" w14:textId="5A48A014" w:rsidR="007C7360" w:rsidRDefault="007C7360" w:rsidP="00CA6FC6">
      <w:pPr>
        <w:spacing w:line="288" w:lineRule="auto"/>
        <w:jc w:val="center"/>
      </w:pPr>
      <w:r>
        <w:lastRenderedPageBreak/>
        <w:t>----------------------------------------------------</w:t>
      </w:r>
    </w:p>
    <w:p w14:paraId="71BB3A11" w14:textId="77777777" w:rsidR="007E01BA" w:rsidRDefault="007E01BA" w:rsidP="007C7360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36AF8B33" w14:textId="77777777" w:rsidR="007E01BA" w:rsidRDefault="007E01BA" w:rsidP="007C7360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077BF906" w14:textId="77777777" w:rsidR="007E01BA" w:rsidRDefault="007E01BA" w:rsidP="007C7360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sectPr w:rsidR="007E01BA" w:rsidSect="00771E49">
      <w:pgSz w:w="11907" w:h="16839" w:code="9"/>
      <w:pgMar w:top="907" w:right="837" w:bottom="1138" w:left="15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5342D"/>
    <w:multiLevelType w:val="multilevel"/>
    <w:tmpl w:val="E2F8C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65104A"/>
    <w:multiLevelType w:val="hybridMultilevel"/>
    <w:tmpl w:val="86CE1540"/>
    <w:lvl w:ilvl="0" w:tplc="3A3680D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F32AB9"/>
    <w:multiLevelType w:val="multilevel"/>
    <w:tmpl w:val="42ECE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Letter"/>
      <w:lvlText w:val="%3)"/>
      <w:lvlJc w:val="left"/>
      <w:pPr>
        <w:ind w:left="2160" w:hanging="360"/>
      </w:p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D130CCD"/>
    <w:multiLevelType w:val="multilevel"/>
    <w:tmpl w:val="7E52A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AB86A33"/>
    <w:multiLevelType w:val="hybridMultilevel"/>
    <w:tmpl w:val="2CEA724E"/>
    <w:lvl w:ilvl="0" w:tplc="339A092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2"/>
  </w:num>
  <w:num w:numId="4">
    <w:abstractNumId w:val="2"/>
    <w:lvlOverride w:ilvl="0"/>
    <w:lvlOverride w:ilvl="1"/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5">
    <w:abstractNumId w:val="3"/>
  </w:num>
  <w:num w:numId="6">
    <w:abstractNumId w:val="3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proofState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125"/>
    <w:rsid w:val="00000F38"/>
    <w:rsid w:val="000026A6"/>
    <w:rsid w:val="0000402C"/>
    <w:rsid w:val="000174E1"/>
    <w:rsid w:val="00020574"/>
    <w:rsid w:val="00023707"/>
    <w:rsid w:val="00023A41"/>
    <w:rsid w:val="0002546B"/>
    <w:rsid w:val="00026F45"/>
    <w:rsid w:val="0003039A"/>
    <w:rsid w:val="0003285E"/>
    <w:rsid w:val="000333DD"/>
    <w:rsid w:val="00034080"/>
    <w:rsid w:val="000348ED"/>
    <w:rsid w:val="00036DAC"/>
    <w:rsid w:val="00040656"/>
    <w:rsid w:val="000413B4"/>
    <w:rsid w:val="000448BE"/>
    <w:rsid w:val="00045CF9"/>
    <w:rsid w:val="00046713"/>
    <w:rsid w:val="00053144"/>
    <w:rsid w:val="00063F91"/>
    <w:rsid w:val="000655D1"/>
    <w:rsid w:val="00071DD2"/>
    <w:rsid w:val="00071F43"/>
    <w:rsid w:val="000721B6"/>
    <w:rsid w:val="00072E7E"/>
    <w:rsid w:val="00073184"/>
    <w:rsid w:val="0008204D"/>
    <w:rsid w:val="000846A8"/>
    <w:rsid w:val="00084CC7"/>
    <w:rsid w:val="00085085"/>
    <w:rsid w:val="00087ED4"/>
    <w:rsid w:val="00090395"/>
    <w:rsid w:val="00094A0B"/>
    <w:rsid w:val="00094EC1"/>
    <w:rsid w:val="00096D16"/>
    <w:rsid w:val="000A3BDA"/>
    <w:rsid w:val="000A502F"/>
    <w:rsid w:val="000A5A86"/>
    <w:rsid w:val="000B0AB7"/>
    <w:rsid w:val="000B0D9B"/>
    <w:rsid w:val="000B100F"/>
    <w:rsid w:val="000B17B1"/>
    <w:rsid w:val="000B576F"/>
    <w:rsid w:val="000C1B78"/>
    <w:rsid w:val="000D7CF8"/>
    <w:rsid w:val="000E06EA"/>
    <w:rsid w:val="000E4F52"/>
    <w:rsid w:val="000E7F08"/>
    <w:rsid w:val="000F632F"/>
    <w:rsid w:val="001038F2"/>
    <w:rsid w:val="0010485A"/>
    <w:rsid w:val="00110C62"/>
    <w:rsid w:val="00113084"/>
    <w:rsid w:val="00113145"/>
    <w:rsid w:val="0012229F"/>
    <w:rsid w:val="001234AE"/>
    <w:rsid w:val="00124C5B"/>
    <w:rsid w:val="00130CF9"/>
    <w:rsid w:val="00131637"/>
    <w:rsid w:val="00132563"/>
    <w:rsid w:val="00132569"/>
    <w:rsid w:val="00133CFA"/>
    <w:rsid w:val="00135E8A"/>
    <w:rsid w:val="00136B0F"/>
    <w:rsid w:val="0014042E"/>
    <w:rsid w:val="001505AB"/>
    <w:rsid w:val="00151091"/>
    <w:rsid w:val="001536E1"/>
    <w:rsid w:val="00166D63"/>
    <w:rsid w:val="00172C58"/>
    <w:rsid w:val="001741A1"/>
    <w:rsid w:val="00174CCE"/>
    <w:rsid w:val="0017617A"/>
    <w:rsid w:val="00181C51"/>
    <w:rsid w:val="00182137"/>
    <w:rsid w:val="00183109"/>
    <w:rsid w:val="0018416A"/>
    <w:rsid w:val="001902CC"/>
    <w:rsid w:val="00192C7E"/>
    <w:rsid w:val="00193F74"/>
    <w:rsid w:val="001A1239"/>
    <w:rsid w:val="001A1E6B"/>
    <w:rsid w:val="001A30F2"/>
    <w:rsid w:val="001B6B1F"/>
    <w:rsid w:val="001C0FF8"/>
    <w:rsid w:val="001C1254"/>
    <w:rsid w:val="001C181F"/>
    <w:rsid w:val="001C1A24"/>
    <w:rsid w:val="001C37BA"/>
    <w:rsid w:val="001C3831"/>
    <w:rsid w:val="001C3BE4"/>
    <w:rsid w:val="001C4CCB"/>
    <w:rsid w:val="001C5BA2"/>
    <w:rsid w:val="001D2B3B"/>
    <w:rsid w:val="001D5B45"/>
    <w:rsid w:val="001E23B3"/>
    <w:rsid w:val="001E3219"/>
    <w:rsid w:val="001E330B"/>
    <w:rsid w:val="001E73C9"/>
    <w:rsid w:val="001F484E"/>
    <w:rsid w:val="001F726C"/>
    <w:rsid w:val="002011B8"/>
    <w:rsid w:val="0020221A"/>
    <w:rsid w:val="00202CF0"/>
    <w:rsid w:val="00205EDC"/>
    <w:rsid w:val="00212A39"/>
    <w:rsid w:val="00212AAD"/>
    <w:rsid w:val="00220813"/>
    <w:rsid w:val="00221132"/>
    <w:rsid w:val="00224597"/>
    <w:rsid w:val="00225E34"/>
    <w:rsid w:val="00227836"/>
    <w:rsid w:val="00227BEE"/>
    <w:rsid w:val="002313FB"/>
    <w:rsid w:val="00232324"/>
    <w:rsid w:val="0023401C"/>
    <w:rsid w:val="00240C04"/>
    <w:rsid w:val="00241CCF"/>
    <w:rsid w:val="00246094"/>
    <w:rsid w:val="00250A02"/>
    <w:rsid w:val="00250E07"/>
    <w:rsid w:val="0025194F"/>
    <w:rsid w:val="00252056"/>
    <w:rsid w:val="0025407D"/>
    <w:rsid w:val="00254E97"/>
    <w:rsid w:val="00263EC1"/>
    <w:rsid w:val="00265959"/>
    <w:rsid w:val="00270D57"/>
    <w:rsid w:val="00281D87"/>
    <w:rsid w:val="00282963"/>
    <w:rsid w:val="00282D94"/>
    <w:rsid w:val="002847EC"/>
    <w:rsid w:val="00295E43"/>
    <w:rsid w:val="002A3A2B"/>
    <w:rsid w:val="002A5A88"/>
    <w:rsid w:val="002A7C4C"/>
    <w:rsid w:val="002B084A"/>
    <w:rsid w:val="002B43B2"/>
    <w:rsid w:val="002C5074"/>
    <w:rsid w:val="002C63CE"/>
    <w:rsid w:val="002C6B97"/>
    <w:rsid w:val="002C6CC2"/>
    <w:rsid w:val="002D113C"/>
    <w:rsid w:val="002D1808"/>
    <w:rsid w:val="002D29B8"/>
    <w:rsid w:val="002D474D"/>
    <w:rsid w:val="002E10DE"/>
    <w:rsid w:val="002E16F2"/>
    <w:rsid w:val="002E2525"/>
    <w:rsid w:val="002F3EF3"/>
    <w:rsid w:val="002F4206"/>
    <w:rsid w:val="002F5A8F"/>
    <w:rsid w:val="00302C92"/>
    <w:rsid w:val="00311B20"/>
    <w:rsid w:val="0032229D"/>
    <w:rsid w:val="00322E94"/>
    <w:rsid w:val="003261CC"/>
    <w:rsid w:val="00330D3D"/>
    <w:rsid w:val="003340FF"/>
    <w:rsid w:val="00334C9D"/>
    <w:rsid w:val="003402E8"/>
    <w:rsid w:val="00340936"/>
    <w:rsid w:val="00341DAB"/>
    <w:rsid w:val="00343755"/>
    <w:rsid w:val="0034581B"/>
    <w:rsid w:val="0035068C"/>
    <w:rsid w:val="0035307A"/>
    <w:rsid w:val="00357BF4"/>
    <w:rsid w:val="00360F27"/>
    <w:rsid w:val="003610DA"/>
    <w:rsid w:val="00361B9A"/>
    <w:rsid w:val="00364FAA"/>
    <w:rsid w:val="0037191C"/>
    <w:rsid w:val="003729D5"/>
    <w:rsid w:val="00374D32"/>
    <w:rsid w:val="00376DFF"/>
    <w:rsid w:val="003779B4"/>
    <w:rsid w:val="00377CED"/>
    <w:rsid w:val="00380CDD"/>
    <w:rsid w:val="00381AAE"/>
    <w:rsid w:val="0038346A"/>
    <w:rsid w:val="003910AE"/>
    <w:rsid w:val="00393581"/>
    <w:rsid w:val="00393724"/>
    <w:rsid w:val="00394EBF"/>
    <w:rsid w:val="003A057B"/>
    <w:rsid w:val="003A3B26"/>
    <w:rsid w:val="003A3CB9"/>
    <w:rsid w:val="003A588A"/>
    <w:rsid w:val="003B0E11"/>
    <w:rsid w:val="003B1F46"/>
    <w:rsid w:val="003B489B"/>
    <w:rsid w:val="003B5367"/>
    <w:rsid w:val="003B67B0"/>
    <w:rsid w:val="003C4AEC"/>
    <w:rsid w:val="003D7A25"/>
    <w:rsid w:val="003E10E7"/>
    <w:rsid w:val="003E58E0"/>
    <w:rsid w:val="003F1603"/>
    <w:rsid w:val="003F1CE6"/>
    <w:rsid w:val="003F5977"/>
    <w:rsid w:val="003F6D1D"/>
    <w:rsid w:val="00402C0C"/>
    <w:rsid w:val="00406B15"/>
    <w:rsid w:val="0041319D"/>
    <w:rsid w:val="00417918"/>
    <w:rsid w:val="004235A7"/>
    <w:rsid w:val="00432C05"/>
    <w:rsid w:val="00433B27"/>
    <w:rsid w:val="0044336F"/>
    <w:rsid w:val="00444B4B"/>
    <w:rsid w:val="004535E6"/>
    <w:rsid w:val="0046513F"/>
    <w:rsid w:val="0046597C"/>
    <w:rsid w:val="00465CB8"/>
    <w:rsid w:val="00466D0A"/>
    <w:rsid w:val="004735FA"/>
    <w:rsid w:val="00473762"/>
    <w:rsid w:val="0047795B"/>
    <w:rsid w:val="00483EF0"/>
    <w:rsid w:val="00485A67"/>
    <w:rsid w:val="004868D0"/>
    <w:rsid w:val="004878D4"/>
    <w:rsid w:val="00487D5C"/>
    <w:rsid w:val="0049401B"/>
    <w:rsid w:val="00494670"/>
    <w:rsid w:val="00497DBC"/>
    <w:rsid w:val="004A0217"/>
    <w:rsid w:val="004A0B78"/>
    <w:rsid w:val="004B23B1"/>
    <w:rsid w:val="004B4055"/>
    <w:rsid w:val="004B5D02"/>
    <w:rsid w:val="004B6472"/>
    <w:rsid w:val="004C29B5"/>
    <w:rsid w:val="004C3C25"/>
    <w:rsid w:val="004C5276"/>
    <w:rsid w:val="004C5F88"/>
    <w:rsid w:val="004C7F6F"/>
    <w:rsid w:val="004D2B4F"/>
    <w:rsid w:val="004D2E4B"/>
    <w:rsid w:val="004D3D6D"/>
    <w:rsid w:val="004D64F9"/>
    <w:rsid w:val="004E0ABC"/>
    <w:rsid w:val="004E12B5"/>
    <w:rsid w:val="004E2BC4"/>
    <w:rsid w:val="004E457C"/>
    <w:rsid w:val="004E7E7F"/>
    <w:rsid w:val="004F2C6A"/>
    <w:rsid w:val="004F3EB4"/>
    <w:rsid w:val="004F3FC1"/>
    <w:rsid w:val="004F6AE7"/>
    <w:rsid w:val="00501D2F"/>
    <w:rsid w:val="005059AD"/>
    <w:rsid w:val="00505E79"/>
    <w:rsid w:val="00514348"/>
    <w:rsid w:val="005159FD"/>
    <w:rsid w:val="005250E6"/>
    <w:rsid w:val="005251EB"/>
    <w:rsid w:val="00525361"/>
    <w:rsid w:val="00527B8E"/>
    <w:rsid w:val="00534D04"/>
    <w:rsid w:val="00540D8A"/>
    <w:rsid w:val="00543EC9"/>
    <w:rsid w:val="00545402"/>
    <w:rsid w:val="0054742A"/>
    <w:rsid w:val="00550725"/>
    <w:rsid w:val="00551145"/>
    <w:rsid w:val="00554148"/>
    <w:rsid w:val="005627DE"/>
    <w:rsid w:val="0056299F"/>
    <w:rsid w:val="00565033"/>
    <w:rsid w:val="00567549"/>
    <w:rsid w:val="00570AF9"/>
    <w:rsid w:val="00570C72"/>
    <w:rsid w:val="00574647"/>
    <w:rsid w:val="00575B41"/>
    <w:rsid w:val="00576F59"/>
    <w:rsid w:val="005773C9"/>
    <w:rsid w:val="00585D89"/>
    <w:rsid w:val="00586FB7"/>
    <w:rsid w:val="00594D47"/>
    <w:rsid w:val="00595C5D"/>
    <w:rsid w:val="005A2245"/>
    <w:rsid w:val="005A5243"/>
    <w:rsid w:val="005A7169"/>
    <w:rsid w:val="005B0A0D"/>
    <w:rsid w:val="005B60A9"/>
    <w:rsid w:val="005B6B31"/>
    <w:rsid w:val="005B7DA8"/>
    <w:rsid w:val="005C2C94"/>
    <w:rsid w:val="005C5046"/>
    <w:rsid w:val="005C63CC"/>
    <w:rsid w:val="005C7256"/>
    <w:rsid w:val="005D3222"/>
    <w:rsid w:val="005D7E77"/>
    <w:rsid w:val="005D7E87"/>
    <w:rsid w:val="005E6EF3"/>
    <w:rsid w:val="005F765B"/>
    <w:rsid w:val="00601FF0"/>
    <w:rsid w:val="00603056"/>
    <w:rsid w:val="0060531A"/>
    <w:rsid w:val="0061090F"/>
    <w:rsid w:val="00615391"/>
    <w:rsid w:val="00621925"/>
    <w:rsid w:val="00632360"/>
    <w:rsid w:val="00641C9C"/>
    <w:rsid w:val="0064338E"/>
    <w:rsid w:val="0064593E"/>
    <w:rsid w:val="006535FA"/>
    <w:rsid w:val="0066037C"/>
    <w:rsid w:val="006639CE"/>
    <w:rsid w:val="00671102"/>
    <w:rsid w:val="00671AA4"/>
    <w:rsid w:val="00671E4F"/>
    <w:rsid w:val="00676AEC"/>
    <w:rsid w:val="00677A3C"/>
    <w:rsid w:val="00677DBE"/>
    <w:rsid w:val="00677F0B"/>
    <w:rsid w:val="00683A3E"/>
    <w:rsid w:val="0069053C"/>
    <w:rsid w:val="00690816"/>
    <w:rsid w:val="00690E14"/>
    <w:rsid w:val="006940DE"/>
    <w:rsid w:val="006948C4"/>
    <w:rsid w:val="00697E1A"/>
    <w:rsid w:val="006A23A6"/>
    <w:rsid w:val="006B198B"/>
    <w:rsid w:val="006B4674"/>
    <w:rsid w:val="006C1D67"/>
    <w:rsid w:val="006C34D7"/>
    <w:rsid w:val="006C3F5B"/>
    <w:rsid w:val="006D2399"/>
    <w:rsid w:val="006D4C64"/>
    <w:rsid w:val="006E1900"/>
    <w:rsid w:val="006E360B"/>
    <w:rsid w:val="006F45C0"/>
    <w:rsid w:val="007003CA"/>
    <w:rsid w:val="00703789"/>
    <w:rsid w:val="0070417D"/>
    <w:rsid w:val="00705523"/>
    <w:rsid w:val="00711DCC"/>
    <w:rsid w:val="00722E2A"/>
    <w:rsid w:val="00723259"/>
    <w:rsid w:val="0072391B"/>
    <w:rsid w:val="00727A00"/>
    <w:rsid w:val="00727D01"/>
    <w:rsid w:val="00740444"/>
    <w:rsid w:val="00740EBF"/>
    <w:rsid w:val="00742EB3"/>
    <w:rsid w:val="00750486"/>
    <w:rsid w:val="007513A8"/>
    <w:rsid w:val="007516C4"/>
    <w:rsid w:val="00752071"/>
    <w:rsid w:val="00752B73"/>
    <w:rsid w:val="00754464"/>
    <w:rsid w:val="0075721D"/>
    <w:rsid w:val="007573EC"/>
    <w:rsid w:val="007603C0"/>
    <w:rsid w:val="00761ED5"/>
    <w:rsid w:val="00762677"/>
    <w:rsid w:val="007629E0"/>
    <w:rsid w:val="00763ECD"/>
    <w:rsid w:val="00767225"/>
    <w:rsid w:val="00771E49"/>
    <w:rsid w:val="00774E6F"/>
    <w:rsid w:val="00775AE9"/>
    <w:rsid w:val="00783279"/>
    <w:rsid w:val="00785D15"/>
    <w:rsid w:val="00787FC2"/>
    <w:rsid w:val="0079159F"/>
    <w:rsid w:val="007918B5"/>
    <w:rsid w:val="007944B9"/>
    <w:rsid w:val="007976FD"/>
    <w:rsid w:val="007A0FFF"/>
    <w:rsid w:val="007A3125"/>
    <w:rsid w:val="007A4767"/>
    <w:rsid w:val="007B06E9"/>
    <w:rsid w:val="007B0E12"/>
    <w:rsid w:val="007B25CD"/>
    <w:rsid w:val="007B4398"/>
    <w:rsid w:val="007C4741"/>
    <w:rsid w:val="007C51ED"/>
    <w:rsid w:val="007C57FE"/>
    <w:rsid w:val="007C7360"/>
    <w:rsid w:val="007C7649"/>
    <w:rsid w:val="007D0404"/>
    <w:rsid w:val="007D25CB"/>
    <w:rsid w:val="007D32AD"/>
    <w:rsid w:val="007D51FA"/>
    <w:rsid w:val="007E01BA"/>
    <w:rsid w:val="007E052A"/>
    <w:rsid w:val="007E1F6B"/>
    <w:rsid w:val="007E48F1"/>
    <w:rsid w:val="007E6370"/>
    <w:rsid w:val="007E6ABC"/>
    <w:rsid w:val="007E6BD9"/>
    <w:rsid w:val="007F54EE"/>
    <w:rsid w:val="007F7F00"/>
    <w:rsid w:val="00800232"/>
    <w:rsid w:val="00801A6C"/>
    <w:rsid w:val="008025B4"/>
    <w:rsid w:val="00803D32"/>
    <w:rsid w:val="0080488C"/>
    <w:rsid w:val="00807B66"/>
    <w:rsid w:val="008147AA"/>
    <w:rsid w:val="00815E46"/>
    <w:rsid w:val="00822709"/>
    <w:rsid w:val="008318A5"/>
    <w:rsid w:val="008329DA"/>
    <w:rsid w:val="00834A3B"/>
    <w:rsid w:val="00835F3B"/>
    <w:rsid w:val="0083783D"/>
    <w:rsid w:val="008401F3"/>
    <w:rsid w:val="00840CFE"/>
    <w:rsid w:val="008414F0"/>
    <w:rsid w:val="008463E6"/>
    <w:rsid w:val="00847371"/>
    <w:rsid w:val="00850F57"/>
    <w:rsid w:val="008520A5"/>
    <w:rsid w:val="008600A3"/>
    <w:rsid w:val="00860A52"/>
    <w:rsid w:val="00864F7E"/>
    <w:rsid w:val="00870F5A"/>
    <w:rsid w:val="00872CBE"/>
    <w:rsid w:val="00875FD5"/>
    <w:rsid w:val="00877B66"/>
    <w:rsid w:val="008936A3"/>
    <w:rsid w:val="00894219"/>
    <w:rsid w:val="008947FC"/>
    <w:rsid w:val="00895487"/>
    <w:rsid w:val="008A0652"/>
    <w:rsid w:val="008A5B37"/>
    <w:rsid w:val="008A72FD"/>
    <w:rsid w:val="008B2A73"/>
    <w:rsid w:val="008B6D7D"/>
    <w:rsid w:val="008B7FB0"/>
    <w:rsid w:val="008C054D"/>
    <w:rsid w:val="008C0ACE"/>
    <w:rsid w:val="008C2358"/>
    <w:rsid w:val="008C543B"/>
    <w:rsid w:val="008C54DA"/>
    <w:rsid w:val="008D17E9"/>
    <w:rsid w:val="008D25DC"/>
    <w:rsid w:val="008D499C"/>
    <w:rsid w:val="008D593B"/>
    <w:rsid w:val="008D75DD"/>
    <w:rsid w:val="008D7DF5"/>
    <w:rsid w:val="008E34C6"/>
    <w:rsid w:val="008E4F91"/>
    <w:rsid w:val="008F26CC"/>
    <w:rsid w:val="008F2C44"/>
    <w:rsid w:val="008F435A"/>
    <w:rsid w:val="008F593F"/>
    <w:rsid w:val="008F5992"/>
    <w:rsid w:val="00903763"/>
    <w:rsid w:val="00904627"/>
    <w:rsid w:val="00907E7B"/>
    <w:rsid w:val="00911073"/>
    <w:rsid w:val="00911F02"/>
    <w:rsid w:val="00912A34"/>
    <w:rsid w:val="00913E23"/>
    <w:rsid w:val="00915A6F"/>
    <w:rsid w:val="009161AB"/>
    <w:rsid w:val="00921623"/>
    <w:rsid w:val="00922C8D"/>
    <w:rsid w:val="00925D65"/>
    <w:rsid w:val="00927AF9"/>
    <w:rsid w:val="009307E6"/>
    <w:rsid w:val="00932EF7"/>
    <w:rsid w:val="00934BE8"/>
    <w:rsid w:val="0093708B"/>
    <w:rsid w:val="009510EF"/>
    <w:rsid w:val="00954985"/>
    <w:rsid w:val="009561AB"/>
    <w:rsid w:val="00963711"/>
    <w:rsid w:val="0096718C"/>
    <w:rsid w:val="009774EB"/>
    <w:rsid w:val="00977CA9"/>
    <w:rsid w:val="00984CE8"/>
    <w:rsid w:val="00987350"/>
    <w:rsid w:val="009936F3"/>
    <w:rsid w:val="009A02E5"/>
    <w:rsid w:val="009A0791"/>
    <w:rsid w:val="009A2449"/>
    <w:rsid w:val="009A3557"/>
    <w:rsid w:val="009A4345"/>
    <w:rsid w:val="009A7ECD"/>
    <w:rsid w:val="009A7F20"/>
    <w:rsid w:val="009B19A9"/>
    <w:rsid w:val="009B460D"/>
    <w:rsid w:val="009B5D2D"/>
    <w:rsid w:val="009C07F0"/>
    <w:rsid w:val="009C1378"/>
    <w:rsid w:val="009C35CB"/>
    <w:rsid w:val="009C3F10"/>
    <w:rsid w:val="009C48F6"/>
    <w:rsid w:val="009C4EE0"/>
    <w:rsid w:val="009D0095"/>
    <w:rsid w:val="009D4937"/>
    <w:rsid w:val="009E6109"/>
    <w:rsid w:val="009E7908"/>
    <w:rsid w:val="009F0A38"/>
    <w:rsid w:val="00A07B77"/>
    <w:rsid w:val="00A113A9"/>
    <w:rsid w:val="00A14A20"/>
    <w:rsid w:val="00A221D9"/>
    <w:rsid w:val="00A25138"/>
    <w:rsid w:val="00A30BAB"/>
    <w:rsid w:val="00A32129"/>
    <w:rsid w:val="00A332CB"/>
    <w:rsid w:val="00A420F1"/>
    <w:rsid w:val="00A42DC2"/>
    <w:rsid w:val="00A43D88"/>
    <w:rsid w:val="00A442BE"/>
    <w:rsid w:val="00A44516"/>
    <w:rsid w:val="00A47B62"/>
    <w:rsid w:val="00A525E6"/>
    <w:rsid w:val="00A536CA"/>
    <w:rsid w:val="00A53AF2"/>
    <w:rsid w:val="00A55F81"/>
    <w:rsid w:val="00A61A63"/>
    <w:rsid w:val="00A61E2A"/>
    <w:rsid w:val="00A640C3"/>
    <w:rsid w:val="00A67D18"/>
    <w:rsid w:val="00A747C2"/>
    <w:rsid w:val="00A75640"/>
    <w:rsid w:val="00A75FFE"/>
    <w:rsid w:val="00A76A5C"/>
    <w:rsid w:val="00A80AFA"/>
    <w:rsid w:val="00A81D26"/>
    <w:rsid w:val="00A82E8A"/>
    <w:rsid w:val="00A84189"/>
    <w:rsid w:val="00A90AE4"/>
    <w:rsid w:val="00A9199C"/>
    <w:rsid w:val="00AA1802"/>
    <w:rsid w:val="00AA4D7E"/>
    <w:rsid w:val="00AA6DEE"/>
    <w:rsid w:val="00AB2C12"/>
    <w:rsid w:val="00AB388E"/>
    <w:rsid w:val="00AB3E7E"/>
    <w:rsid w:val="00AB620F"/>
    <w:rsid w:val="00AC40BF"/>
    <w:rsid w:val="00AC49BD"/>
    <w:rsid w:val="00AC5F38"/>
    <w:rsid w:val="00AD002A"/>
    <w:rsid w:val="00AD0A44"/>
    <w:rsid w:val="00AD2DFB"/>
    <w:rsid w:val="00AD3615"/>
    <w:rsid w:val="00AD5656"/>
    <w:rsid w:val="00AE3693"/>
    <w:rsid w:val="00AE68AC"/>
    <w:rsid w:val="00AF5E9D"/>
    <w:rsid w:val="00AF62EB"/>
    <w:rsid w:val="00AF6EB5"/>
    <w:rsid w:val="00AF7B55"/>
    <w:rsid w:val="00B0618A"/>
    <w:rsid w:val="00B0720E"/>
    <w:rsid w:val="00B11E06"/>
    <w:rsid w:val="00B12694"/>
    <w:rsid w:val="00B13D57"/>
    <w:rsid w:val="00B17A8E"/>
    <w:rsid w:val="00B21825"/>
    <w:rsid w:val="00B23D05"/>
    <w:rsid w:val="00B24FA4"/>
    <w:rsid w:val="00B30B6C"/>
    <w:rsid w:val="00B45879"/>
    <w:rsid w:val="00B458FB"/>
    <w:rsid w:val="00B52F16"/>
    <w:rsid w:val="00B531BE"/>
    <w:rsid w:val="00B57659"/>
    <w:rsid w:val="00B615DD"/>
    <w:rsid w:val="00B61DBA"/>
    <w:rsid w:val="00B6317E"/>
    <w:rsid w:val="00B633D0"/>
    <w:rsid w:val="00B677B5"/>
    <w:rsid w:val="00B721AD"/>
    <w:rsid w:val="00B73371"/>
    <w:rsid w:val="00B8380E"/>
    <w:rsid w:val="00B83F91"/>
    <w:rsid w:val="00B86DD7"/>
    <w:rsid w:val="00B87CDB"/>
    <w:rsid w:val="00B953D0"/>
    <w:rsid w:val="00B95C7C"/>
    <w:rsid w:val="00B96229"/>
    <w:rsid w:val="00B96BC9"/>
    <w:rsid w:val="00B97E92"/>
    <w:rsid w:val="00BA250E"/>
    <w:rsid w:val="00BA47E5"/>
    <w:rsid w:val="00BA5BDE"/>
    <w:rsid w:val="00BB33AA"/>
    <w:rsid w:val="00BB42CD"/>
    <w:rsid w:val="00BB7A46"/>
    <w:rsid w:val="00BC03F4"/>
    <w:rsid w:val="00BC1BC3"/>
    <w:rsid w:val="00BC1FC6"/>
    <w:rsid w:val="00BC2FE5"/>
    <w:rsid w:val="00BC3F7D"/>
    <w:rsid w:val="00BC4E9A"/>
    <w:rsid w:val="00BC4F3F"/>
    <w:rsid w:val="00BC641F"/>
    <w:rsid w:val="00BD01FD"/>
    <w:rsid w:val="00BD2EFC"/>
    <w:rsid w:val="00BD4BC7"/>
    <w:rsid w:val="00BE44B9"/>
    <w:rsid w:val="00BE4C8B"/>
    <w:rsid w:val="00BE6ECA"/>
    <w:rsid w:val="00BF2879"/>
    <w:rsid w:val="00BF2A19"/>
    <w:rsid w:val="00BF2D56"/>
    <w:rsid w:val="00BF2FCB"/>
    <w:rsid w:val="00BF3546"/>
    <w:rsid w:val="00BF4603"/>
    <w:rsid w:val="00C01F23"/>
    <w:rsid w:val="00C03943"/>
    <w:rsid w:val="00C0486F"/>
    <w:rsid w:val="00C06E6F"/>
    <w:rsid w:val="00C1029A"/>
    <w:rsid w:val="00C11803"/>
    <w:rsid w:val="00C21FE4"/>
    <w:rsid w:val="00C224BC"/>
    <w:rsid w:val="00C2382D"/>
    <w:rsid w:val="00C24306"/>
    <w:rsid w:val="00C2584B"/>
    <w:rsid w:val="00C324B7"/>
    <w:rsid w:val="00C3319F"/>
    <w:rsid w:val="00C368E2"/>
    <w:rsid w:val="00C3706F"/>
    <w:rsid w:val="00C378B1"/>
    <w:rsid w:val="00C40DEC"/>
    <w:rsid w:val="00C40EA5"/>
    <w:rsid w:val="00C4128E"/>
    <w:rsid w:val="00C422D5"/>
    <w:rsid w:val="00C45700"/>
    <w:rsid w:val="00C5040A"/>
    <w:rsid w:val="00C51D83"/>
    <w:rsid w:val="00C5290F"/>
    <w:rsid w:val="00C56168"/>
    <w:rsid w:val="00C561D3"/>
    <w:rsid w:val="00C67E93"/>
    <w:rsid w:val="00C70BFF"/>
    <w:rsid w:val="00C737E4"/>
    <w:rsid w:val="00C75ED1"/>
    <w:rsid w:val="00C75FCF"/>
    <w:rsid w:val="00C82233"/>
    <w:rsid w:val="00C8500F"/>
    <w:rsid w:val="00C91540"/>
    <w:rsid w:val="00C97970"/>
    <w:rsid w:val="00C97F23"/>
    <w:rsid w:val="00C97FD2"/>
    <w:rsid w:val="00CA3971"/>
    <w:rsid w:val="00CA6FC6"/>
    <w:rsid w:val="00CB4AB5"/>
    <w:rsid w:val="00CB7547"/>
    <w:rsid w:val="00CC3E1A"/>
    <w:rsid w:val="00CC470E"/>
    <w:rsid w:val="00CD0318"/>
    <w:rsid w:val="00CD7CE5"/>
    <w:rsid w:val="00CE1C67"/>
    <w:rsid w:val="00CE5F21"/>
    <w:rsid w:val="00CF13F7"/>
    <w:rsid w:val="00CF2002"/>
    <w:rsid w:val="00CF4202"/>
    <w:rsid w:val="00D05F63"/>
    <w:rsid w:val="00D0693F"/>
    <w:rsid w:val="00D06CF7"/>
    <w:rsid w:val="00D07078"/>
    <w:rsid w:val="00D07442"/>
    <w:rsid w:val="00D077C9"/>
    <w:rsid w:val="00D10AC6"/>
    <w:rsid w:val="00D126B3"/>
    <w:rsid w:val="00D157B1"/>
    <w:rsid w:val="00D16060"/>
    <w:rsid w:val="00D1691F"/>
    <w:rsid w:val="00D17250"/>
    <w:rsid w:val="00D17AE9"/>
    <w:rsid w:val="00D20C8C"/>
    <w:rsid w:val="00D24814"/>
    <w:rsid w:val="00D26C77"/>
    <w:rsid w:val="00D30EF8"/>
    <w:rsid w:val="00D31A10"/>
    <w:rsid w:val="00D32FEF"/>
    <w:rsid w:val="00D34438"/>
    <w:rsid w:val="00D34D72"/>
    <w:rsid w:val="00D4129E"/>
    <w:rsid w:val="00D44DEC"/>
    <w:rsid w:val="00D46BFB"/>
    <w:rsid w:val="00D523D7"/>
    <w:rsid w:val="00D52CD0"/>
    <w:rsid w:val="00D53127"/>
    <w:rsid w:val="00D5578E"/>
    <w:rsid w:val="00D62DC1"/>
    <w:rsid w:val="00D72979"/>
    <w:rsid w:val="00D73B81"/>
    <w:rsid w:val="00D76A93"/>
    <w:rsid w:val="00D77564"/>
    <w:rsid w:val="00D82C43"/>
    <w:rsid w:val="00D9380D"/>
    <w:rsid w:val="00D93B33"/>
    <w:rsid w:val="00D93CD9"/>
    <w:rsid w:val="00D95746"/>
    <w:rsid w:val="00D97BBF"/>
    <w:rsid w:val="00DA0352"/>
    <w:rsid w:val="00DA7B2C"/>
    <w:rsid w:val="00DB14FA"/>
    <w:rsid w:val="00DB2A35"/>
    <w:rsid w:val="00DB44A1"/>
    <w:rsid w:val="00DB488D"/>
    <w:rsid w:val="00DC06A6"/>
    <w:rsid w:val="00DC15AA"/>
    <w:rsid w:val="00DC4DCB"/>
    <w:rsid w:val="00DC6A8E"/>
    <w:rsid w:val="00DC7FC0"/>
    <w:rsid w:val="00DD1B81"/>
    <w:rsid w:val="00DD56BB"/>
    <w:rsid w:val="00DD6271"/>
    <w:rsid w:val="00DE00D1"/>
    <w:rsid w:val="00DE0CCC"/>
    <w:rsid w:val="00DE125E"/>
    <w:rsid w:val="00DE4500"/>
    <w:rsid w:val="00DE4644"/>
    <w:rsid w:val="00DE4836"/>
    <w:rsid w:val="00DF061D"/>
    <w:rsid w:val="00DF2F0E"/>
    <w:rsid w:val="00DF70D7"/>
    <w:rsid w:val="00E04956"/>
    <w:rsid w:val="00E04CC2"/>
    <w:rsid w:val="00E05B2A"/>
    <w:rsid w:val="00E11C35"/>
    <w:rsid w:val="00E12FD0"/>
    <w:rsid w:val="00E135DD"/>
    <w:rsid w:val="00E14C51"/>
    <w:rsid w:val="00E205F8"/>
    <w:rsid w:val="00E220C1"/>
    <w:rsid w:val="00E23E57"/>
    <w:rsid w:val="00E260B2"/>
    <w:rsid w:val="00E26148"/>
    <w:rsid w:val="00E30D35"/>
    <w:rsid w:val="00E327F2"/>
    <w:rsid w:val="00E32E8F"/>
    <w:rsid w:val="00E355F8"/>
    <w:rsid w:val="00E43AB1"/>
    <w:rsid w:val="00E463E8"/>
    <w:rsid w:val="00E51F8C"/>
    <w:rsid w:val="00E55828"/>
    <w:rsid w:val="00E5582F"/>
    <w:rsid w:val="00E6195E"/>
    <w:rsid w:val="00E62CAD"/>
    <w:rsid w:val="00E62E39"/>
    <w:rsid w:val="00E6466C"/>
    <w:rsid w:val="00E757F0"/>
    <w:rsid w:val="00E80B72"/>
    <w:rsid w:val="00E856EC"/>
    <w:rsid w:val="00E86D4F"/>
    <w:rsid w:val="00E9713B"/>
    <w:rsid w:val="00EA0861"/>
    <w:rsid w:val="00EA389C"/>
    <w:rsid w:val="00EA3D37"/>
    <w:rsid w:val="00EB2804"/>
    <w:rsid w:val="00EB294B"/>
    <w:rsid w:val="00EB3592"/>
    <w:rsid w:val="00EB3DAD"/>
    <w:rsid w:val="00EB4D16"/>
    <w:rsid w:val="00EB70CA"/>
    <w:rsid w:val="00EC0CDA"/>
    <w:rsid w:val="00EC1190"/>
    <w:rsid w:val="00EC1233"/>
    <w:rsid w:val="00EC3D78"/>
    <w:rsid w:val="00ED5ABD"/>
    <w:rsid w:val="00EE5BD3"/>
    <w:rsid w:val="00EE6AE8"/>
    <w:rsid w:val="00F04D8E"/>
    <w:rsid w:val="00F111D6"/>
    <w:rsid w:val="00F1378E"/>
    <w:rsid w:val="00F164CD"/>
    <w:rsid w:val="00F222FC"/>
    <w:rsid w:val="00F27B37"/>
    <w:rsid w:val="00F30806"/>
    <w:rsid w:val="00F30A1A"/>
    <w:rsid w:val="00F36552"/>
    <w:rsid w:val="00F405A2"/>
    <w:rsid w:val="00F44AAC"/>
    <w:rsid w:val="00F44ED4"/>
    <w:rsid w:val="00F51C95"/>
    <w:rsid w:val="00F52F6F"/>
    <w:rsid w:val="00F57DF5"/>
    <w:rsid w:val="00F60760"/>
    <w:rsid w:val="00F610AD"/>
    <w:rsid w:val="00F63CA6"/>
    <w:rsid w:val="00F65DF9"/>
    <w:rsid w:val="00F733DB"/>
    <w:rsid w:val="00F74275"/>
    <w:rsid w:val="00F76DE5"/>
    <w:rsid w:val="00F76EC5"/>
    <w:rsid w:val="00F771CA"/>
    <w:rsid w:val="00F80028"/>
    <w:rsid w:val="00F92959"/>
    <w:rsid w:val="00FA193D"/>
    <w:rsid w:val="00FA3854"/>
    <w:rsid w:val="00FA3C32"/>
    <w:rsid w:val="00FB0D18"/>
    <w:rsid w:val="00FB2218"/>
    <w:rsid w:val="00FB317E"/>
    <w:rsid w:val="00FB419B"/>
    <w:rsid w:val="00FB42A5"/>
    <w:rsid w:val="00FB4A1B"/>
    <w:rsid w:val="00FB4E65"/>
    <w:rsid w:val="00FC021E"/>
    <w:rsid w:val="00FC194B"/>
    <w:rsid w:val="00FC7245"/>
    <w:rsid w:val="00FC7BA2"/>
    <w:rsid w:val="00FD2E79"/>
    <w:rsid w:val="00FD4D61"/>
    <w:rsid w:val="00FE419A"/>
    <w:rsid w:val="00FE6442"/>
    <w:rsid w:val="00FF5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1E1B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040656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040656"/>
    <w:rPr>
      <w:b/>
      <w:bCs/>
    </w:rPr>
  </w:style>
  <w:style w:type="table" w:customStyle="1" w:styleId="TableGrid1">
    <w:name w:val="Table Grid1"/>
    <w:basedOn w:val="TableNormal"/>
    <w:next w:val="TableGrid"/>
    <w:uiPriority w:val="39"/>
    <w:rsid w:val="002A7C4C"/>
    <w:rPr>
      <w:rFonts w:ascii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040656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040656"/>
    <w:rPr>
      <w:b/>
      <w:bCs/>
    </w:rPr>
  </w:style>
  <w:style w:type="table" w:customStyle="1" w:styleId="TableGrid1">
    <w:name w:val="Table Grid1"/>
    <w:basedOn w:val="TableNormal"/>
    <w:next w:val="TableGrid"/>
    <w:uiPriority w:val="39"/>
    <w:rsid w:val="002A7C4C"/>
    <w:rPr>
      <w:rFonts w:ascii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5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BM_NND\DBM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F70CDA-5373-4204-B266-1AF7CA4C6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DBM.dotm</Template>
  <TotalTime>52</TotalTime>
  <Pages>19</Pages>
  <Words>3534</Words>
  <Characters>20147</Characters>
  <Application>Microsoft Office Word</Application>
  <DocSecurity>0</DocSecurity>
  <Lines>167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ASUS</cp:lastModifiedBy>
  <cp:revision>7</cp:revision>
  <dcterms:created xsi:type="dcterms:W3CDTF">2023-02-22T00:27:00Z</dcterms:created>
  <dcterms:modified xsi:type="dcterms:W3CDTF">2023-02-22T01:19:00Z</dcterms:modified>
</cp:coreProperties>
</file>