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231" w:rsidRPr="00404349" w:rsidRDefault="00E60231" w:rsidP="00787A25">
      <w:pPr>
        <w:spacing w:after="0" w:line="240" w:lineRule="auto"/>
        <w:jc w:val="center"/>
        <w:rPr>
          <w:rFonts w:ascii="Times New Roman" w:hAnsi="Times New Roman"/>
          <w:b/>
          <w:sz w:val="28"/>
          <w:szCs w:val="28"/>
        </w:rPr>
      </w:pPr>
      <w:r w:rsidRPr="00404349">
        <w:rPr>
          <w:rFonts w:ascii="Times New Roman" w:hAnsi="Times New Roman"/>
          <w:b/>
          <w:sz w:val="28"/>
          <w:szCs w:val="28"/>
        </w:rPr>
        <w:t>KẾ HOẠCH BÀI DẠY - TUẦ</w:t>
      </w:r>
      <w:r>
        <w:rPr>
          <w:rFonts w:ascii="Times New Roman" w:hAnsi="Times New Roman"/>
          <w:b/>
          <w:sz w:val="28"/>
          <w:szCs w:val="28"/>
        </w:rPr>
        <w:t>N 7</w:t>
      </w:r>
    </w:p>
    <w:p w:rsidR="00E60231" w:rsidRPr="003423F4" w:rsidRDefault="00E60231" w:rsidP="00787A25">
      <w:pPr>
        <w:spacing w:after="0" w:line="240" w:lineRule="auto"/>
        <w:jc w:val="center"/>
        <w:rPr>
          <w:rFonts w:ascii="Times New Roman" w:hAnsi="Times New Roman"/>
          <w:b/>
          <w:color w:val="000000"/>
          <w:sz w:val="28"/>
          <w:szCs w:val="28"/>
        </w:rPr>
      </w:pPr>
      <w:r w:rsidRPr="003423F4">
        <w:rPr>
          <w:rFonts w:ascii="Times New Roman" w:hAnsi="Times New Roman"/>
          <w:b/>
          <w:color w:val="000000"/>
          <w:sz w:val="28"/>
          <w:szCs w:val="28"/>
        </w:rPr>
        <w:t>Từ</w:t>
      </w:r>
      <w:r>
        <w:rPr>
          <w:rFonts w:ascii="Times New Roman" w:hAnsi="Times New Roman"/>
          <w:b/>
          <w:color w:val="000000"/>
          <w:sz w:val="28"/>
          <w:szCs w:val="28"/>
        </w:rPr>
        <w:t xml:space="preserve"> ngày 21</w:t>
      </w:r>
      <w:r w:rsidRPr="003423F4">
        <w:rPr>
          <w:rFonts w:ascii="Times New Roman" w:hAnsi="Times New Roman"/>
          <w:b/>
          <w:color w:val="000000"/>
          <w:sz w:val="28"/>
          <w:szCs w:val="28"/>
        </w:rPr>
        <w:t>/10 đế</w:t>
      </w:r>
      <w:r>
        <w:rPr>
          <w:rFonts w:ascii="Times New Roman" w:hAnsi="Times New Roman"/>
          <w:b/>
          <w:color w:val="000000"/>
          <w:sz w:val="28"/>
          <w:szCs w:val="28"/>
        </w:rPr>
        <w:t>n ngày 25</w:t>
      </w:r>
      <w:r w:rsidRPr="003423F4">
        <w:rPr>
          <w:rFonts w:ascii="Times New Roman" w:hAnsi="Times New Roman"/>
          <w:b/>
          <w:color w:val="000000"/>
          <w:sz w:val="28"/>
          <w:szCs w:val="28"/>
        </w:rPr>
        <w:t>/10</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1"/>
        <w:gridCol w:w="932"/>
        <w:gridCol w:w="1481"/>
        <w:gridCol w:w="6379"/>
      </w:tblGrid>
      <w:tr w:rsidR="00E60231" w:rsidRPr="00404349" w:rsidTr="00DB1190">
        <w:tc>
          <w:tcPr>
            <w:tcW w:w="1381" w:type="dxa"/>
          </w:tcPr>
          <w:p w:rsidR="00E60231" w:rsidRPr="00404349" w:rsidRDefault="00E60231" w:rsidP="00DB1190">
            <w:pPr>
              <w:spacing w:after="0" w:line="240" w:lineRule="auto"/>
              <w:jc w:val="center"/>
              <w:rPr>
                <w:rFonts w:ascii="Times New Roman" w:hAnsi="Times New Roman"/>
                <w:b/>
                <w:sz w:val="28"/>
                <w:szCs w:val="28"/>
              </w:rPr>
            </w:pPr>
            <w:r w:rsidRPr="00404349">
              <w:rPr>
                <w:rFonts w:ascii="Times New Roman" w:hAnsi="Times New Roman"/>
                <w:b/>
                <w:sz w:val="28"/>
                <w:szCs w:val="28"/>
              </w:rPr>
              <w:t>Thứ/ngày</w:t>
            </w:r>
          </w:p>
        </w:tc>
        <w:tc>
          <w:tcPr>
            <w:tcW w:w="932" w:type="dxa"/>
          </w:tcPr>
          <w:p w:rsidR="00E60231" w:rsidRPr="00404349" w:rsidRDefault="00E60231" w:rsidP="00DB1190">
            <w:pPr>
              <w:spacing w:after="0" w:line="240" w:lineRule="auto"/>
              <w:jc w:val="center"/>
              <w:rPr>
                <w:rFonts w:ascii="Times New Roman" w:hAnsi="Times New Roman"/>
                <w:b/>
                <w:sz w:val="28"/>
                <w:szCs w:val="28"/>
              </w:rPr>
            </w:pPr>
            <w:r w:rsidRPr="00404349">
              <w:rPr>
                <w:rFonts w:ascii="Times New Roman" w:hAnsi="Times New Roman"/>
                <w:b/>
                <w:sz w:val="28"/>
                <w:szCs w:val="28"/>
              </w:rPr>
              <w:t>Buổi</w:t>
            </w:r>
          </w:p>
        </w:tc>
        <w:tc>
          <w:tcPr>
            <w:tcW w:w="1481" w:type="dxa"/>
          </w:tcPr>
          <w:p w:rsidR="00E60231" w:rsidRPr="00404349" w:rsidRDefault="00E60231" w:rsidP="00DB1190">
            <w:pPr>
              <w:spacing w:after="0" w:line="240" w:lineRule="auto"/>
              <w:jc w:val="center"/>
              <w:rPr>
                <w:rFonts w:ascii="Times New Roman" w:hAnsi="Times New Roman"/>
                <w:b/>
                <w:sz w:val="28"/>
                <w:szCs w:val="28"/>
              </w:rPr>
            </w:pPr>
            <w:r w:rsidRPr="00404349">
              <w:rPr>
                <w:rFonts w:ascii="Times New Roman" w:hAnsi="Times New Roman"/>
                <w:b/>
                <w:sz w:val="28"/>
                <w:szCs w:val="28"/>
              </w:rPr>
              <w:t>Môn học</w:t>
            </w:r>
          </w:p>
        </w:tc>
        <w:tc>
          <w:tcPr>
            <w:tcW w:w="6379" w:type="dxa"/>
          </w:tcPr>
          <w:p w:rsidR="00E60231" w:rsidRPr="00404349" w:rsidRDefault="00E60231" w:rsidP="00DB1190">
            <w:pPr>
              <w:spacing w:after="0" w:line="240" w:lineRule="auto"/>
              <w:jc w:val="center"/>
              <w:rPr>
                <w:rFonts w:ascii="Times New Roman" w:hAnsi="Times New Roman"/>
                <w:b/>
                <w:sz w:val="28"/>
                <w:szCs w:val="28"/>
              </w:rPr>
            </w:pPr>
            <w:r w:rsidRPr="00404349">
              <w:rPr>
                <w:rFonts w:ascii="Times New Roman" w:hAnsi="Times New Roman"/>
                <w:b/>
                <w:sz w:val="28"/>
                <w:szCs w:val="28"/>
              </w:rPr>
              <w:t>Tên bài dạy</w:t>
            </w:r>
          </w:p>
        </w:tc>
      </w:tr>
      <w:tr w:rsidR="00E60231" w:rsidRPr="00404349" w:rsidTr="00DB1190">
        <w:tc>
          <w:tcPr>
            <w:tcW w:w="1381"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HAI</w:t>
            </w:r>
          </w:p>
          <w:p w:rsidR="00E60231" w:rsidRPr="00404349" w:rsidRDefault="00E60231" w:rsidP="00DB1190">
            <w:pPr>
              <w:spacing w:after="0" w:line="240" w:lineRule="auto"/>
              <w:jc w:val="center"/>
              <w:rPr>
                <w:rFonts w:ascii="Times New Roman" w:hAnsi="Times New Roman"/>
                <w:b/>
                <w:bCs/>
                <w:sz w:val="28"/>
                <w:szCs w:val="28"/>
              </w:rPr>
            </w:pPr>
            <w:r>
              <w:rPr>
                <w:rFonts w:ascii="Times New Roman" w:hAnsi="Times New Roman"/>
                <w:b/>
                <w:bCs/>
                <w:sz w:val="28"/>
                <w:szCs w:val="28"/>
              </w:rPr>
              <w:t>21/10</w:t>
            </w:r>
          </w:p>
        </w:tc>
        <w:tc>
          <w:tcPr>
            <w:tcW w:w="932"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Sáng</w:t>
            </w: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HĐTN</w:t>
            </w:r>
          </w:p>
        </w:tc>
        <w:tc>
          <w:tcPr>
            <w:tcW w:w="6379" w:type="dxa"/>
            <w:vAlign w:val="center"/>
          </w:tcPr>
          <w:p w:rsidR="00E60231" w:rsidRPr="00B660E1" w:rsidRDefault="00E60231" w:rsidP="00DB1190">
            <w:pPr>
              <w:spacing w:after="0" w:line="240" w:lineRule="auto"/>
              <w:jc w:val="both"/>
              <w:rPr>
                <w:rFonts w:ascii="Times New Roman" w:hAnsi="Times New Roman"/>
                <w:sz w:val="28"/>
                <w:szCs w:val="26"/>
              </w:rPr>
            </w:pPr>
            <w:r w:rsidRPr="00232491">
              <w:rPr>
                <w:rFonts w:ascii="Times New Roman" w:hAnsi="Times New Roman"/>
                <w:color w:val="000000"/>
                <w:sz w:val="26"/>
                <w:szCs w:val="26"/>
              </w:rPr>
              <w:t>SHDC: Chào mừng ngày Phụ nữ Việt Nam 20-10</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E60231" w:rsidRPr="00D65DFD" w:rsidRDefault="00E60231" w:rsidP="00DB1190">
            <w:pPr>
              <w:spacing w:before="20" w:after="20" w:line="240" w:lineRule="auto"/>
              <w:rPr>
                <w:rFonts w:ascii="Times New Roman" w:hAnsi="Times New Roman"/>
                <w:sz w:val="26"/>
                <w:szCs w:val="26"/>
              </w:rPr>
            </w:pPr>
            <w:r w:rsidRPr="00D65DFD">
              <w:rPr>
                <w:rFonts w:ascii="Times New Roman" w:hAnsi="Times New Roman"/>
                <w:b/>
                <w:bCs/>
                <w:color w:val="000000"/>
                <w:sz w:val="26"/>
                <w:szCs w:val="26"/>
              </w:rPr>
              <w:t xml:space="preserve">Bài đọc 1: </w:t>
            </w:r>
            <w:r w:rsidRPr="00D65DFD">
              <w:rPr>
                <w:rFonts w:ascii="Times New Roman" w:hAnsi="Times New Roman"/>
                <w:color w:val="000000"/>
                <w:sz w:val="26"/>
                <w:szCs w:val="26"/>
              </w:rPr>
              <w:t>Sự tích dưa hấu </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E60231" w:rsidRPr="00D65DFD" w:rsidRDefault="00E60231" w:rsidP="00DB1190">
            <w:pPr>
              <w:spacing w:before="20" w:after="20" w:line="240" w:lineRule="auto"/>
              <w:rPr>
                <w:rFonts w:ascii="Times New Roman" w:hAnsi="Times New Roman"/>
                <w:sz w:val="26"/>
                <w:szCs w:val="26"/>
              </w:rPr>
            </w:pPr>
            <w:r w:rsidRPr="00D65DFD">
              <w:rPr>
                <w:rFonts w:ascii="Times New Roman" w:hAnsi="Times New Roman"/>
                <w:b/>
                <w:bCs/>
                <w:color w:val="000000"/>
                <w:sz w:val="26"/>
                <w:szCs w:val="26"/>
              </w:rPr>
              <w:t>Bài đọc 1:</w:t>
            </w:r>
            <w:r w:rsidRPr="00D65DFD">
              <w:rPr>
                <w:rFonts w:ascii="Times New Roman" w:hAnsi="Times New Roman"/>
                <w:color w:val="000000"/>
                <w:sz w:val="26"/>
                <w:szCs w:val="26"/>
              </w:rPr>
              <w:t xml:space="preserve"> Sự tích dưa hấu</w:t>
            </w:r>
          </w:p>
        </w:tc>
      </w:tr>
      <w:tr w:rsidR="00E60231" w:rsidRPr="00404349" w:rsidTr="00DB1190">
        <w:trPr>
          <w:trHeight w:val="395"/>
        </w:trPr>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Toán</w:t>
            </w:r>
          </w:p>
        </w:tc>
        <w:tc>
          <w:tcPr>
            <w:tcW w:w="6379" w:type="dxa"/>
          </w:tcPr>
          <w:p w:rsidR="00E60231" w:rsidRPr="00B660E1" w:rsidRDefault="00E60231" w:rsidP="00DB1190">
            <w:pPr>
              <w:spacing w:after="0" w:line="240" w:lineRule="auto"/>
              <w:rPr>
                <w:rFonts w:ascii="Times New Roman" w:hAnsi="Times New Roman"/>
                <w:sz w:val="28"/>
                <w:szCs w:val="26"/>
              </w:rPr>
            </w:pPr>
            <w:r w:rsidRPr="00736460">
              <w:rPr>
                <w:rFonts w:ascii="Times New Roman" w:hAnsi="Times New Roman"/>
                <w:color w:val="000000"/>
                <w:sz w:val="26"/>
                <w:szCs w:val="26"/>
              </w:rPr>
              <w:t>Làm tròn số thập phân (Tiết 1)</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Chiều</w:t>
            </w: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Anh</w:t>
            </w:r>
          </w:p>
        </w:tc>
        <w:tc>
          <w:tcPr>
            <w:tcW w:w="6379" w:type="dxa"/>
          </w:tcPr>
          <w:p w:rsidR="00E60231" w:rsidRPr="00404349" w:rsidRDefault="00E60231" w:rsidP="00DB1190">
            <w:pPr>
              <w:spacing w:after="0" w:line="240" w:lineRule="auto"/>
              <w:rPr>
                <w:rFonts w:ascii="Times New Roman" w:hAnsi="Times New Roman"/>
                <w:sz w:val="28"/>
                <w:szCs w:val="28"/>
              </w:rPr>
            </w:pP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Anh</w:t>
            </w:r>
          </w:p>
        </w:tc>
        <w:tc>
          <w:tcPr>
            <w:tcW w:w="6379" w:type="dxa"/>
          </w:tcPr>
          <w:p w:rsidR="00E60231" w:rsidRPr="00404349" w:rsidRDefault="00E60231" w:rsidP="00DB1190">
            <w:pPr>
              <w:spacing w:after="0" w:line="240" w:lineRule="auto"/>
              <w:rPr>
                <w:rFonts w:ascii="Times New Roman" w:hAnsi="Times New Roman"/>
                <w:sz w:val="28"/>
                <w:szCs w:val="28"/>
              </w:rPr>
            </w:pP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Pr>
                <w:rFonts w:ascii="Times New Roman" w:hAnsi="Times New Roman"/>
                <w:bCs/>
                <w:sz w:val="28"/>
                <w:szCs w:val="28"/>
              </w:rPr>
              <w:t>Toán (LT)</w:t>
            </w:r>
          </w:p>
        </w:tc>
        <w:tc>
          <w:tcPr>
            <w:tcW w:w="6379" w:type="dxa"/>
          </w:tcPr>
          <w:p w:rsidR="00E60231" w:rsidRPr="00404349" w:rsidRDefault="00E60231" w:rsidP="00DB1190">
            <w:pPr>
              <w:spacing w:after="0" w:line="240" w:lineRule="auto"/>
              <w:rPr>
                <w:rFonts w:ascii="Times New Roman" w:hAnsi="Times New Roman"/>
                <w:sz w:val="28"/>
                <w:szCs w:val="28"/>
              </w:rPr>
            </w:pPr>
          </w:p>
        </w:tc>
      </w:tr>
      <w:tr w:rsidR="00E60231" w:rsidRPr="00404349" w:rsidTr="00DB1190">
        <w:tc>
          <w:tcPr>
            <w:tcW w:w="1381"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BA</w:t>
            </w:r>
          </w:p>
          <w:p w:rsidR="00E60231" w:rsidRPr="00404349" w:rsidRDefault="00E60231" w:rsidP="00DB1190">
            <w:pPr>
              <w:spacing w:after="0" w:line="240" w:lineRule="auto"/>
              <w:jc w:val="center"/>
              <w:rPr>
                <w:rFonts w:ascii="Times New Roman" w:hAnsi="Times New Roman"/>
                <w:b/>
                <w:bCs/>
                <w:sz w:val="28"/>
                <w:szCs w:val="28"/>
              </w:rPr>
            </w:pPr>
            <w:r>
              <w:rPr>
                <w:rFonts w:ascii="Times New Roman" w:hAnsi="Times New Roman"/>
                <w:b/>
                <w:bCs/>
                <w:sz w:val="28"/>
                <w:szCs w:val="28"/>
              </w:rPr>
              <w:t>22</w:t>
            </w:r>
            <w:r w:rsidRPr="00404349">
              <w:rPr>
                <w:rFonts w:ascii="Times New Roman" w:hAnsi="Times New Roman"/>
                <w:b/>
                <w:bCs/>
                <w:sz w:val="28"/>
                <w:szCs w:val="28"/>
              </w:rPr>
              <w:t>/10</w:t>
            </w:r>
          </w:p>
        </w:tc>
        <w:tc>
          <w:tcPr>
            <w:tcW w:w="932"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Sáng</w:t>
            </w: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E60231" w:rsidRPr="00B660E1" w:rsidRDefault="00E60231" w:rsidP="00DB1190">
            <w:pPr>
              <w:spacing w:after="0" w:line="240" w:lineRule="auto"/>
              <w:rPr>
                <w:rFonts w:ascii="Times New Roman" w:hAnsi="Times New Roman"/>
                <w:bCs/>
                <w:sz w:val="28"/>
                <w:szCs w:val="28"/>
              </w:rPr>
            </w:pPr>
            <w:r w:rsidRPr="00D65DFD">
              <w:rPr>
                <w:rFonts w:ascii="Times New Roman" w:hAnsi="Times New Roman"/>
                <w:b/>
                <w:bCs/>
                <w:color w:val="000000"/>
                <w:sz w:val="26"/>
                <w:szCs w:val="26"/>
              </w:rPr>
              <w:t xml:space="preserve">Bài viết 1: </w:t>
            </w:r>
            <w:r w:rsidRPr="00D65DFD">
              <w:rPr>
                <w:rFonts w:ascii="Times New Roman" w:hAnsi="Times New Roman"/>
                <w:color w:val="000000"/>
                <w:sz w:val="26"/>
                <w:szCs w:val="26"/>
              </w:rPr>
              <w:t>Luyện tập tả người (Tả ngoại hình)</w:t>
            </w:r>
          </w:p>
        </w:tc>
      </w:tr>
      <w:tr w:rsidR="00E60231" w:rsidRPr="00404349" w:rsidTr="00857246">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Pr>
                <w:rFonts w:ascii="Times New Roman" w:hAnsi="Times New Roman"/>
                <w:bCs/>
                <w:sz w:val="28"/>
                <w:szCs w:val="28"/>
              </w:rPr>
              <w:t>GDTC</w:t>
            </w:r>
          </w:p>
        </w:tc>
        <w:tc>
          <w:tcPr>
            <w:tcW w:w="6379" w:type="dxa"/>
            <w:vAlign w:val="center"/>
          </w:tcPr>
          <w:p w:rsidR="00E60231" w:rsidRPr="00B660E1" w:rsidRDefault="00E60231" w:rsidP="00DB1190">
            <w:pPr>
              <w:spacing w:after="0" w:line="240" w:lineRule="auto"/>
              <w:jc w:val="both"/>
              <w:rPr>
                <w:rFonts w:ascii="Times New Roman" w:hAnsi="Times New Roman"/>
                <w:sz w:val="28"/>
                <w:szCs w:val="26"/>
              </w:rPr>
            </w:pP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Toán</w:t>
            </w:r>
          </w:p>
        </w:tc>
        <w:tc>
          <w:tcPr>
            <w:tcW w:w="6379" w:type="dxa"/>
            <w:vAlign w:val="center"/>
          </w:tcPr>
          <w:p w:rsidR="00E60231" w:rsidRPr="00B660E1" w:rsidRDefault="00E60231" w:rsidP="00DB1190">
            <w:pPr>
              <w:spacing w:after="0" w:line="240" w:lineRule="auto"/>
              <w:jc w:val="both"/>
              <w:rPr>
                <w:rFonts w:ascii="Times New Roman" w:hAnsi="Times New Roman"/>
                <w:sz w:val="28"/>
                <w:szCs w:val="26"/>
              </w:rPr>
            </w:pPr>
            <w:r w:rsidRPr="00736460">
              <w:rPr>
                <w:rFonts w:ascii="Times New Roman" w:hAnsi="Times New Roman"/>
                <w:color w:val="000000"/>
                <w:sz w:val="26"/>
                <w:szCs w:val="26"/>
              </w:rPr>
              <w:t>La</w:t>
            </w:r>
            <w:r>
              <w:rPr>
                <w:rFonts w:ascii="Times New Roman" w:hAnsi="Times New Roman"/>
                <w:color w:val="000000"/>
                <w:sz w:val="26"/>
                <w:szCs w:val="26"/>
              </w:rPr>
              <w:t>̀m tròn số thập phân (Tiết 2</w:t>
            </w:r>
            <w:r w:rsidRPr="00736460">
              <w:rPr>
                <w:rFonts w:ascii="Times New Roman" w:hAnsi="Times New Roman"/>
                <w:color w:val="000000"/>
                <w:sz w:val="26"/>
                <w:szCs w:val="26"/>
              </w:rPr>
              <w:t>)</w:t>
            </w:r>
          </w:p>
        </w:tc>
      </w:tr>
      <w:tr w:rsidR="00E60231" w:rsidRPr="00404349" w:rsidTr="007B119A">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Đạo đức</w:t>
            </w:r>
          </w:p>
        </w:tc>
        <w:tc>
          <w:tcPr>
            <w:tcW w:w="6379" w:type="dxa"/>
          </w:tcPr>
          <w:p w:rsidR="00E60231" w:rsidRPr="00B660E1" w:rsidRDefault="00E60231" w:rsidP="00DB1190">
            <w:pPr>
              <w:spacing w:after="0" w:line="240" w:lineRule="auto"/>
              <w:rPr>
                <w:rFonts w:ascii="Times New Roman" w:hAnsi="Times New Roman"/>
                <w:sz w:val="28"/>
                <w:szCs w:val="28"/>
              </w:rPr>
            </w:pPr>
            <w:r w:rsidRPr="00232491">
              <w:rPr>
                <w:rFonts w:ascii="Times New Roman" w:hAnsi="Times New Roman"/>
                <w:color w:val="000000"/>
                <w:sz w:val="26"/>
                <w:szCs w:val="26"/>
              </w:rPr>
              <w:t>Em nhận biết khó khăn (Tiết 1)</w:t>
            </w:r>
          </w:p>
        </w:tc>
      </w:tr>
      <w:tr w:rsidR="00E60231" w:rsidRPr="00404349" w:rsidTr="007B119A">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Chiều</w:t>
            </w: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LS&amp;ĐL</w:t>
            </w:r>
          </w:p>
        </w:tc>
        <w:tc>
          <w:tcPr>
            <w:tcW w:w="6379" w:type="dxa"/>
            <w:vAlign w:val="center"/>
          </w:tcPr>
          <w:p w:rsidR="00E60231" w:rsidRPr="00736460" w:rsidRDefault="00E60231" w:rsidP="00DB1190">
            <w:pPr>
              <w:spacing w:after="0" w:line="240" w:lineRule="auto"/>
              <w:jc w:val="both"/>
              <w:rPr>
                <w:rFonts w:ascii="Times New Roman" w:hAnsi="Times New Roman"/>
                <w:sz w:val="26"/>
                <w:szCs w:val="26"/>
              </w:rPr>
            </w:pPr>
            <w:r w:rsidRPr="00232491">
              <w:rPr>
                <w:rFonts w:ascii="Times New Roman" w:hAnsi="Times New Roman"/>
                <w:color w:val="000000"/>
                <w:sz w:val="26"/>
                <w:szCs w:val="26"/>
              </w:rPr>
              <w:t>Nước Văn Lang, Âu Lạc (Tiết 1)</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Khoa học</w:t>
            </w:r>
          </w:p>
        </w:tc>
        <w:tc>
          <w:tcPr>
            <w:tcW w:w="6379" w:type="dxa"/>
          </w:tcPr>
          <w:p w:rsidR="00E60231" w:rsidRPr="00404349" w:rsidRDefault="00E60231" w:rsidP="00DB1190">
            <w:pPr>
              <w:spacing w:after="0" w:line="240" w:lineRule="auto"/>
              <w:rPr>
                <w:rFonts w:ascii="Times New Roman" w:hAnsi="Times New Roman"/>
                <w:sz w:val="28"/>
                <w:szCs w:val="28"/>
              </w:rPr>
            </w:pPr>
            <w:r w:rsidRPr="00736460">
              <w:rPr>
                <w:rFonts w:ascii="Times New Roman" w:hAnsi="Times New Roman"/>
                <w:color w:val="000000"/>
                <w:sz w:val="26"/>
                <w:szCs w:val="26"/>
              </w:rPr>
              <w:t>Năng lượng và năng lượng chất đốt (Tiết 1)</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6"/>
                <w:szCs w:val="28"/>
              </w:rPr>
              <w:t>T.Việt (LT)</w:t>
            </w:r>
          </w:p>
        </w:tc>
        <w:tc>
          <w:tcPr>
            <w:tcW w:w="6379" w:type="dxa"/>
          </w:tcPr>
          <w:p w:rsidR="00E60231" w:rsidRPr="00404349" w:rsidRDefault="00E60231" w:rsidP="00DB1190">
            <w:pPr>
              <w:spacing w:after="0" w:line="240" w:lineRule="auto"/>
              <w:rPr>
                <w:rFonts w:ascii="Times New Roman" w:hAnsi="Times New Roman"/>
                <w:sz w:val="28"/>
                <w:szCs w:val="28"/>
              </w:rPr>
            </w:pPr>
          </w:p>
        </w:tc>
      </w:tr>
      <w:tr w:rsidR="00E60231" w:rsidRPr="00404349" w:rsidTr="00DB1190">
        <w:tc>
          <w:tcPr>
            <w:tcW w:w="1381"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TƯ</w:t>
            </w:r>
          </w:p>
          <w:p w:rsidR="00E60231" w:rsidRPr="00404349" w:rsidRDefault="00E60231" w:rsidP="00DB1190">
            <w:pPr>
              <w:spacing w:after="0" w:line="240" w:lineRule="auto"/>
              <w:jc w:val="center"/>
              <w:rPr>
                <w:rFonts w:ascii="Times New Roman" w:hAnsi="Times New Roman"/>
                <w:b/>
                <w:bCs/>
                <w:sz w:val="28"/>
                <w:szCs w:val="28"/>
              </w:rPr>
            </w:pPr>
            <w:r>
              <w:rPr>
                <w:rFonts w:ascii="Times New Roman" w:hAnsi="Times New Roman"/>
                <w:b/>
                <w:bCs/>
                <w:sz w:val="28"/>
                <w:szCs w:val="28"/>
              </w:rPr>
              <w:t>23</w:t>
            </w:r>
            <w:r w:rsidRPr="00404349">
              <w:rPr>
                <w:rFonts w:ascii="Times New Roman" w:hAnsi="Times New Roman"/>
                <w:b/>
                <w:bCs/>
                <w:sz w:val="28"/>
                <w:szCs w:val="28"/>
              </w:rPr>
              <w:t>/10</w:t>
            </w:r>
          </w:p>
        </w:tc>
        <w:tc>
          <w:tcPr>
            <w:tcW w:w="932"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Sáng</w:t>
            </w: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HĐTN</w:t>
            </w:r>
          </w:p>
        </w:tc>
        <w:tc>
          <w:tcPr>
            <w:tcW w:w="6379" w:type="dxa"/>
          </w:tcPr>
          <w:p w:rsidR="00E60231" w:rsidRPr="00B660E1" w:rsidRDefault="00E60231" w:rsidP="00DB1190">
            <w:pPr>
              <w:spacing w:after="0" w:line="240" w:lineRule="auto"/>
              <w:rPr>
                <w:rFonts w:ascii="Times New Roman" w:hAnsi="Times New Roman"/>
                <w:bCs/>
                <w:sz w:val="28"/>
                <w:szCs w:val="28"/>
              </w:rPr>
            </w:pPr>
            <w:r w:rsidRPr="00232491">
              <w:rPr>
                <w:rFonts w:ascii="Times New Roman" w:hAnsi="Times New Roman"/>
                <w:color w:val="000000"/>
                <w:sz w:val="26"/>
                <w:szCs w:val="26"/>
              </w:rPr>
              <w:t>HĐGDTCĐ: Cảm xúc của em</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Pr>
                <w:rFonts w:ascii="Times New Roman" w:hAnsi="Times New Roman"/>
                <w:bCs/>
                <w:sz w:val="28"/>
                <w:szCs w:val="28"/>
              </w:rPr>
              <w:t>GDTC</w:t>
            </w:r>
          </w:p>
        </w:tc>
        <w:tc>
          <w:tcPr>
            <w:tcW w:w="6379" w:type="dxa"/>
          </w:tcPr>
          <w:p w:rsidR="00E60231" w:rsidRPr="00D65DFD" w:rsidRDefault="00E60231" w:rsidP="00DB1190">
            <w:pPr>
              <w:spacing w:before="20" w:after="20" w:line="240" w:lineRule="auto"/>
              <w:rPr>
                <w:rFonts w:ascii="Times New Roman" w:hAnsi="Times New Roman"/>
                <w:sz w:val="26"/>
                <w:szCs w:val="26"/>
              </w:rPr>
            </w:pPr>
          </w:p>
        </w:tc>
      </w:tr>
      <w:tr w:rsidR="00E60231" w:rsidRPr="00404349" w:rsidTr="005800F4">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E60231" w:rsidRPr="00D65DFD" w:rsidRDefault="00E60231" w:rsidP="00DB1190">
            <w:pPr>
              <w:spacing w:before="20" w:after="20" w:line="240" w:lineRule="auto"/>
              <w:rPr>
                <w:rFonts w:ascii="Times New Roman" w:hAnsi="Times New Roman"/>
                <w:sz w:val="26"/>
                <w:szCs w:val="26"/>
              </w:rPr>
            </w:pPr>
            <w:r w:rsidRPr="00D65DFD">
              <w:rPr>
                <w:rFonts w:ascii="Times New Roman" w:hAnsi="Times New Roman"/>
                <w:b/>
                <w:bCs/>
                <w:color w:val="000000"/>
                <w:sz w:val="26"/>
                <w:szCs w:val="26"/>
              </w:rPr>
              <w:t>Trao đổi:</w:t>
            </w:r>
            <w:r w:rsidRPr="00D65DFD">
              <w:rPr>
                <w:rFonts w:ascii="Times New Roman" w:hAnsi="Times New Roman"/>
                <w:color w:val="000000"/>
                <w:sz w:val="26"/>
                <w:szCs w:val="26"/>
              </w:rPr>
              <w:t xml:space="preserve"> Gian nan thử sức </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Toán</w:t>
            </w:r>
          </w:p>
        </w:tc>
        <w:tc>
          <w:tcPr>
            <w:tcW w:w="6379" w:type="dxa"/>
          </w:tcPr>
          <w:p w:rsidR="00E60231" w:rsidRPr="00B660E1" w:rsidRDefault="00E60231" w:rsidP="00DB1190">
            <w:pPr>
              <w:spacing w:after="0" w:line="240" w:lineRule="auto"/>
              <w:rPr>
                <w:rFonts w:ascii="Times New Roman" w:hAnsi="Times New Roman"/>
                <w:bCs/>
                <w:sz w:val="28"/>
                <w:szCs w:val="28"/>
              </w:rPr>
            </w:pPr>
            <w:r w:rsidRPr="00736460">
              <w:rPr>
                <w:rFonts w:ascii="Times New Roman" w:hAnsi="Times New Roman"/>
                <w:color w:val="000000"/>
                <w:sz w:val="26"/>
                <w:szCs w:val="26"/>
              </w:rPr>
              <w:t>Ôn tập về các đơn vị đo diện tích đã học</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p>
        </w:tc>
        <w:tc>
          <w:tcPr>
            <w:tcW w:w="6379" w:type="dxa"/>
          </w:tcPr>
          <w:p w:rsidR="00E60231" w:rsidRPr="00404349" w:rsidRDefault="00E60231" w:rsidP="00DB1190">
            <w:pPr>
              <w:spacing w:after="0" w:line="240" w:lineRule="auto"/>
              <w:rPr>
                <w:rFonts w:ascii="Times New Roman" w:hAnsi="Times New Roman"/>
                <w:bCs/>
                <w:sz w:val="28"/>
                <w:szCs w:val="28"/>
              </w:rPr>
            </w:pPr>
          </w:p>
        </w:tc>
      </w:tr>
      <w:tr w:rsidR="00E60231" w:rsidRPr="00404349" w:rsidTr="00DB1190">
        <w:tc>
          <w:tcPr>
            <w:tcW w:w="1381"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NĂM</w:t>
            </w:r>
          </w:p>
          <w:p w:rsidR="00E60231" w:rsidRPr="00404349" w:rsidRDefault="00E60231" w:rsidP="00DB1190">
            <w:pPr>
              <w:spacing w:after="0" w:line="240" w:lineRule="auto"/>
              <w:jc w:val="center"/>
              <w:rPr>
                <w:rFonts w:ascii="Times New Roman" w:hAnsi="Times New Roman"/>
                <w:b/>
                <w:bCs/>
                <w:sz w:val="28"/>
                <w:szCs w:val="28"/>
              </w:rPr>
            </w:pPr>
            <w:r>
              <w:rPr>
                <w:rFonts w:ascii="Times New Roman" w:hAnsi="Times New Roman"/>
                <w:b/>
                <w:bCs/>
                <w:sz w:val="28"/>
                <w:szCs w:val="28"/>
              </w:rPr>
              <w:t>24</w:t>
            </w:r>
            <w:r w:rsidRPr="00404349">
              <w:rPr>
                <w:rFonts w:ascii="Times New Roman" w:hAnsi="Times New Roman"/>
                <w:b/>
                <w:bCs/>
                <w:sz w:val="28"/>
                <w:szCs w:val="28"/>
              </w:rPr>
              <w:t>/10</w:t>
            </w:r>
          </w:p>
        </w:tc>
        <w:tc>
          <w:tcPr>
            <w:tcW w:w="932"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Sáng</w:t>
            </w: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Anh</w:t>
            </w:r>
          </w:p>
        </w:tc>
        <w:tc>
          <w:tcPr>
            <w:tcW w:w="6379" w:type="dxa"/>
          </w:tcPr>
          <w:p w:rsidR="00E60231" w:rsidRPr="00404349" w:rsidRDefault="00E60231" w:rsidP="00DB1190">
            <w:pPr>
              <w:spacing w:after="0" w:line="240" w:lineRule="auto"/>
              <w:rPr>
                <w:rFonts w:ascii="Times New Roman" w:hAnsi="Times New Roman"/>
                <w:bCs/>
                <w:sz w:val="28"/>
                <w:szCs w:val="28"/>
              </w:rPr>
            </w:pP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Anh</w:t>
            </w:r>
          </w:p>
        </w:tc>
        <w:tc>
          <w:tcPr>
            <w:tcW w:w="6379" w:type="dxa"/>
          </w:tcPr>
          <w:p w:rsidR="00E60231" w:rsidRPr="00404349" w:rsidRDefault="00E60231" w:rsidP="00DB1190">
            <w:pPr>
              <w:spacing w:after="0" w:line="240" w:lineRule="auto"/>
              <w:rPr>
                <w:rFonts w:ascii="Times New Roman" w:hAnsi="Times New Roman"/>
                <w:bCs/>
                <w:sz w:val="28"/>
                <w:szCs w:val="28"/>
              </w:rPr>
            </w:pP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E60231" w:rsidRPr="00404349" w:rsidRDefault="00E60231" w:rsidP="00DB1190">
            <w:pPr>
              <w:spacing w:after="0" w:line="240" w:lineRule="auto"/>
              <w:rPr>
                <w:rFonts w:ascii="Times New Roman" w:hAnsi="Times New Roman"/>
                <w:sz w:val="28"/>
                <w:szCs w:val="28"/>
              </w:rPr>
            </w:pPr>
            <w:r w:rsidRPr="00D65DFD">
              <w:rPr>
                <w:rFonts w:ascii="Times New Roman" w:hAnsi="Times New Roman"/>
                <w:b/>
                <w:bCs/>
                <w:color w:val="000000"/>
                <w:sz w:val="26"/>
                <w:szCs w:val="26"/>
              </w:rPr>
              <w:t xml:space="preserve">Bài đọc 2: </w:t>
            </w:r>
            <w:r w:rsidRPr="00D65DFD">
              <w:rPr>
                <w:rFonts w:ascii="Times New Roman" w:hAnsi="Times New Roman"/>
                <w:color w:val="000000"/>
                <w:sz w:val="26"/>
                <w:szCs w:val="26"/>
              </w:rPr>
              <w:t>"Vua tàu thủy" Bạch Thái Bưởi</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Toán</w:t>
            </w:r>
          </w:p>
        </w:tc>
        <w:tc>
          <w:tcPr>
            <w:tcW w:w="6379" w:type="dxa"/>
          </w:tcPr>
          <w:p w:rsidR="00E60231" w:rsidRPr="00B660E1" w:rsidRDefault="00E60231" w:rsidP="00DB1190">
            <w:pPr>
              <w:spacing w:after="0" w:line="240" w:lineRule="auto"/>
              <w:rPr>
                <w:rFonts w:ascii="Times New Roman" w:hAnsi="Times New Roman"/>
                <w:bCs/>
                <w:sz w:val="28"/>
                <w:szCs w:val="28"/>
              </w:rPr>
            </w:pPr>
            <w:r w:rsidRPr="00736460">
              <w:rPr>
                <w:rFonts w:ascii="Times New Roman" w:hAnsi="Times New Roman"/>
                <w:color w:val="000000"/>
                <w:sz w:val="26"/>
                <w:szCs w:val="26"/>
              </w:rPr>
              <w:t>Héc ta (Tiết 1)</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Chiều</w:t>
            </w:r>
          </w:p>
        </w:tc>
        <w:tc>
          <w:tcPr>
            <w:tcW w:w="1481" w:type="dxa"/>
          </w:tcPr>
          <w:p w:rsidR="00E60231" w:rsidRPr="00404349" w:rsidRDefault="00E60231" w:rsidP="00DB1190">
            <w:pPr>
              <w:spacing w:after="0" w:line="240" w:lineRule="auto"/>
              <w:jc w:val="center"/>
              <w:rPr>
                <w:rFonts w:ascii="Times New Roman" w:hAnsi="Times New Roman"/>
                <w:bCs/>
                <w:sz w:val="28"/>
                <w:szCs w:val="28"/>
              </w:rPr>
            </w:pPr>
            <w:r>
              <w:rPr>
                <w:rFonts w:ascii="Times New Roman" w:hAnsi="Times New Roman"/>
                <w:bCs/>
                <w:sz w:val="28"/>
                <w:szCs w:val="28"/>
              </w:rPr>
              <w:t>Âm nhạc</w:t>
            </w:r>
          </w:p>
        </w:tc>
        <w:tc>
          <w:tcPr>
            <w:tcW w:w="6379" w:type="dxa"/>
          </w:tcPr>
          <w:p w:rsidR="00E60231" w:rsidRPr="00B660E1" w:rsidRDefault="00E60231" w:rsidP="00DB1190">
            <w:pPr>
              <w:spacing w:after="0" w:line="240" w:lineRule="auto"/>
              <w:rPr>
                <w:rFonts w:ascii="Times New Roman" w:hAnsi="Times New Roman"/>
                <w:bCs/>
                <w:sz w:val="28"/>
                <w:szCs w:val="28"/>
              </w:rPr>
            </w:pP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Pr>
                <w:rFonts w:ascii="Times New Roman" w:hAnsi="Times New Roman"/>
                <w:bCs/>
                <w:sz w:val="28"/>
                <w:szCs w:val="28"/>
              </w:rPr>
              <w:t>Mĩ thuật</w:t>
            </w:r>
          </w:p>
        </w:tc>
        <w:tc>
          <w:tcPr>
            <w:tcW w:w="6379" w:type="dxa"/>
          </w:tcPr>
          <w:p w:rsidR="00E60231" w:rsidRPr="00404349" w:rsidRDefault="00E60231" w:rsidP="00DB1190">
            <w:pPr>
              <w:spacing w:after="0" w:line="240" w:lineRule="auto"/>
              <w:rPr>
                <w:rFonts w:ascii="Times New Roman" w:hAnsi="Times New Roman"/>
                <w:bCs/>
                <w:sz w:val="28"/>
                <w:szCs w:val="28"/>
              </w:rPr>
            </w:pP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Pr>
                <w:rFonts w:ascii="Times New Roman" w:hAnsi="Times New Roman"/>
                <w:bCs/>
                <w:sz w:val="28"/>
                <w:szCs w:val="28"/>
              </w:rPr>
              <w:t>Tin học</w:t>
            </w:r>
          </w:p>
        </w:tc>
        <w:tc>
          <w:tcPr>
            <w:tcW w:w="6379" w:type="dxa"/>
          </w:tcPr>
          <w:p w:rsidR="00E60231" w:rsidRPr="00404349" w:rsidRDefault="00E60231" w:rsidP="00DB1190">
            <w:pPr>
              <w:spacing w:after="0" w:line="240" w:lineRule="auto"/>
              <w:rPr>
                <w:rFonts w:ascii="Times New Roman" w:hAnsi="Times New Roman"/>
                <w:bCs/>
                <w:sz w:val="28"/>
                <w:szCs w:val="28"/>
              </w:rPr>
            </w:pPr>
          </w:p>
        </w:tc>
      </w:tr>
      <w:tr w:rsidR="00E60231" w:rsidRPr="00404349" w:rsidTr="00DB1190">
        <w:tc>
          <w:tcPr>
            <w:tcW w:w="1381"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SÁU</w:t>
            </w:r>
          </w:p>
          <w:p w:rsidR="00E60231" w:rsidRPr="00404349" w:rsidRDefault="00E60231" w:rsidP="00DB1190">
            <w:pPr>
              <w:spacing w:after="0" w:line="240" w:lineRule="auto"/>
              <w:jc w:val="center"/>
              <w:rPr>
                <w:rFonts w:ascii="Times New Roman" w:hAnsi="Times New Roman"/>
                <w:b/>
                <w:bCs/>
                <w:sz w:val="28"/>
                <w:szCs w:val="28"/>
              </w:rPr>
            </w:pPr>
            <w:r>
              <w:rPr>
                <w:rFonts w:ascii="Times New Roman" w:hAnsi="Times New Roman"/>
                <w:b/>
                <w:bCs/>
                <w:sz w:val="28"/>
                <w:szCs w:val="28"/>
              </w:rPr>
              <w:t>25</w:t>
            </w:r>
            <w:r w:rsidRPr="00404349">
              <w:rPr>
                <w:rFonts w:ascii="Times New Roman" w:hAnsi="Times New Roman"/>
                <w:b/>
                <w:bCs/>
                <w:sz w:val="28"/>
                <w:szCs w:val="28"/>
              </w:rPr>
              <w:t>/10</w:t>
            </w:r>
          </w:p>
        </w:tc>
        <w:tc>
          <w:tcPr>
            <w:tcW w:w="932"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Sáng</w:t>
            </w: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E60231" w:rsidRPr="00B660E1" w:rsidRDefault="00E60231" w:rsidP="00DB1190">
            <w:pPr>
              <w:spacing w:after="0" w:line="240" w:lineRule="auto"/>
              <w:rPr>
                <w:rFonts w:ascii="Times New Roman" w:hAnsi="Times New Roman"/>
                <w:bCs/>
                <w:sz w:val="28"/>
                <w:szCs w:val="28"/>
              </w:rPr>
            </w:pPr>
            <w:r w:rsidRPr="00D65DFD">
              <w:rPr>
                <w:rFonts w:ascii="Times New Roman" w:hAnsi="Times New Roman"/>
                <w:b/>
                <w:bCs/>
                <w:color w:val="000000"/>
                <w:sz w:val="26"/>
                <w:szCs w:val="26"/>
              </w:rPr>
              <w:t xml:space="preserve">Luyện từ và câu: </w:t>
            </w:r>
            <w:r w:rsidRPr="00D65DFD">
              <w:rPr>
                <w:rFonts w:ascii="Times New Roman" w:hAnsi="Times New Roman"/>
                <w:color w:val="000000"/>
                <w:sz w:val="26"/>
                <w:szCs w:val="26"/>
              </w:rPr>
              <w:t>Từ đa nghĩa </w:t>
            </w:r>
          </w:p>
        </w:tc>
      </w:tr>
      <w:tr w:rsidR="00E60231" w:rsidRPr="00404349" w:rsidTr="00FA355C">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Tiếng Việt</w:t>
            </w:r>
          </w:p>
        </w:tc>
        <w:tc>
          <w:tcPr>
            <w:tcW w:w="6379" w:type="dxa"/>
          </w:tcPr>
          <w:p w:rsidR="00E60231" w:rsidRPr="00B660E1" w:rsidRDefault="00E60231" w:rsidP="00DB1190">
            <w:pPr>
              <w:spacing w:after="0" w:line="240" w:lineRule="auto"/>
              <w:rPr>
                <w:rFonts w:ascii="Times New Roman" w:hAnsi="Times New Roman"/>
                <w:bCs/>
                <w:sz w:val="28"/>
                <w:szCs w:val="28"/>
              </w:rPr>
            </w:pPr>
            <w:r w:rsidRPr="00D65DFD">
              <w:rPr>
                <w:rFonts w:ascii="Times New Roman" w:hAnsi="Times New Roman"/>
                <w:b/>
                <w:bCs/>
                <w:color w:val="000000"/>
                <w:sz w:val="26"/>
                <w:szCs w:val="26"/>
              </w:rPr>
              <w:t xml:space="preserve">Bài viết 2: </w:t>
            </w:r>
            <w:r w:rsidRPr="00D65DFD">
              <w:rPr>
                <w:rFonts w:ascii="Times New Roman" w:hAnsi="Times New Roman"/>
                <w:color w:val="000000"/>
                <w:sz w:val="26"/>
                <w:szCs w:val="26"/>
              </w:rPr>
              <w:t>Luyện tập tả người (Tả hoạt động, tính cách)</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Toán</w:t>
            </w:r>
          </w:p>
        </w:tc>
        <w:tc>
          <w:tcPr>
            <w:tcW w:w="6379" w:type="dxa"/>
            <w:vAlign w:val="center"/>
          </w:tcPr>
          <w:p w:rsidR="00E60231" w:rsidRPr="00B660E1" w:rsidRDefault="00E60231" w:rsidP="00DB1190">
            <w:pPr>
              <w:spacing w:after="0" w:line="240" w:lineRule="auto"/>
              <w:jc w:val="both"/>
              <w:rPr>
                <w:rFonts w:ascii="Times New Roman" w:hAnsi="Times New Roman"/>
                <w:sz w:val="28"/>
                <w:szCs w:val="26"/>
              </w:rPr>
            </w:pPr>
            <w:r>
              <w:rPr>
                <w:rFonts w:ascii="Times New Roman" w:hAnsi="Times New Roman"/>
                <w:color w:val="000000"/>
                <w:sz w:val="26"/>
                <w:szCs w:val="26"/>
              </w:rPr>
              <w:t>Héc ta (Tiết 2</w:t>
            </w:r>
            <w:r w:rsidRPr="00736460">
              <w:rPr>
                <w:rFonts w:ascii="Times New Roman" w:hAnsi="Times New Roman"/>
                <w:color w:val="000000"/>
                <w:sz w:val="26"/>
                <w:szCs w:val="26"/>
              </w:rPr>
              <w:t>)</w:t>
            </w:r>
          </w:p>
        </w:tc>
      </w:tr>
      <w:tr w:rsidR="00E60231" w:rsidRPr="00404349" w:rsidTr="006410D1">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Khoa học</w:t>
            </w:r>
          </w:p>
        </w:tc>
        <w:tc>
          <w:tcPr>
            <w:tcW w:w="6379" w:type="dxa"/>
            <w:vAlign w:val="center"/>
          </w:tcPr>
          <w:p w:rsidR="00E60231" w:rsidRPr="00B660E1" w:rsidRDefault="00E60231" w:rsidP="00DB1190">
            <w:pPr>
              <w:spacing w:after="0" w:line="240" w:lineRule="auto"/>
              <w:jc w:val="both"/>
              <w:rPr>
                <w:rFonts w:ascii="Times New Roman" w:hAnsi="Times New Roman"/>
                <w:sz w:val="28"/>
                <w:szCs w:val="26"/>
              </w:rPr>
            </w:pPr>
            <w:r w:rsidRPr="00736460">
              <w:rPr>
                <w:rFonts w:ascii="Times New Roman" w:hAnsi="Times New Roman"/>
                <w:color w:val="000000"/>
                <w:sz w:val="26"/>
                <w:szCs w:val="26"/>
              </w:rPr>
              <w:t>Năng lượng và năng lượng chất đốt (Tiết 2)</w:t>
            </w:r>
          </w:p>
        </w:tc>
      </w:tr>
      <w:tr w:rsidR="00E60231" w:rsidRPr="00404349" w:rsidTr="006410D1">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val="restart"/>
            <w:vAlign w:val="center"/>
          </w:tcPr>
          <w:p w:rsidR="00E60231" w:rsidRPr="00404349" w:rsidRDefault="00E60231" w:rsidP="00DB1190">
            <w:pPr>
              <w:spacing w:after="0" w:line="240" w:lineRule="auto"/>
              <w:jc w:val="center"/>
              <w:rPr>
                <w:rFonts w:ascii="Times New Roman" w:hAnsi="Times New Roman"/>
                <w:b/>
                <w:bCs/>
                <w:sz w:val="28"/>
                <w:szCs w:val="28"/>
              </w:rPr>
            </w:pPr>
            <w:r w:rsidRPr="00404349">
              <w:rPr>
                <w:rFonts w:ascii="Times New Roman" w:hAnsi="Times New Roman"/>
                <w:b/>
                <w:bCs/>
                <w:sz w:val="28"/>
                <w:szCs w:val="28"/>
              </w:rPr>
              <w:t>Chiều</w:t>
            </w: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LS&amp;ĐL</w:t>
            </w:r>
          </w:p>
        </w:tc>
        <w:tc>
          <w:tcPr>
            <w:tcW w:w="6379" w:type="dxa"/>
            <w:vAlign w:val="center"/>
          </w:tcPr>
          <w:p w:rsidR="00E60231" w:rsidRPr="00B660E1" w:rsidRDefault="00E60231" w:rsidP="00DB1190">
            <w:pPr>
              <w:spacing w:after="0" w:line="240" w:lineRule="auto"/>
              <w:jc w:val="both"/>
              <w:rPr>
                <w:rFonts w:ascii="Times New Roman" w:hAnsi="Times New Roman"/>
                <w:sz w:val="28"/>
                <w:szCs w:val="26"/>
              </w:rPr>
            </w:pPr>
            <w:r w:rsidRPr="00232491">
              <w:rPr>
                <w:rFonts w:ascii="Times New Roman" w:hAnsi="Times New Roman"/>
                <w:color w:val="000000"/>
                <w:sz w:val="26"/>
                <w:szCs w:val="26"/>
              </w:rPr>
              <w:t xml:space="preserve">Nước Văn Lang, Âu Lạc (Tiết </w:t>
            </w:r>
            <w:r>
              <w:rPr>
                <w:rFonts w:ascii="Times New Roman" w:hAnsi="Times New Roman"/>
                <w:color w:val="000000"/>
                <w:sz w:val="26"/>
                <w:szCs w:val="26"/>
              </w:rPr>
              <w:t>2)</w:t>
            </w: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Pr>
                <w:rFonts w:ascii="Times New Roman" w:hAnsi="Times New Roman"/>
                <w:bCs/>
                <w:sz w:val="28"/>
                <w:szCs w:val="28"/>
              </w:rPr>
              <w:t>Công nghệ</w:t>
            </w:r>
          </w:p>
        </w:tc>
        <w:tc>
          <w:tcPr>
            <w:tcW w:w="6379" w:type="dxa"/>
          </w:tcPr>
          <w:p w:rsidR="00E60231" w:rsidRPr="00404349" w:rsidRDefault="00E60231" w:rsidP="00DB1190">
            <w:pPr>
              <w:spacing w:after="0" w:line="240" w:lineRule="auto"/>
              <w:rPr>
                <w:rFonts w:ascii="Times New Roman" w:hAnsi="Times New Roman"/>
                <w:bCs/>
                <w:sz w:val="28"/>
                <w:szCs w:val="28"/>
              </w:rPr>
            </w:pPr>
          </w:p>
        </w:tc>
      </w:tr>
      <w:tr w:rsidR="00E60231" w:rsidRPr="00404349" w:rsidTr="00DB1190">
        <w:tc>
          <w:tcPr>
            <w:tcW w:w="1381" w:type="dxa"/>
            <w:vMerge/>
          </w:tcPr>
          <w:p w:rsidR="00E60231" w:rsidRPr="00404349" w:rsidRDefault="00E60231" w:rsidP="00DB1190">
            <w:pPr>
              <w:spacing w:after="0" w:line="240" w:lineRule="auto"/>
              <w:jc w:val="center"/>
              <w:rPr>
                <w:rFonts w:ascii="Times New Roman" w:hAnsi="Times New Roman"/>
                <w:b/>
                <w:bCs/>
                <w:sz w:val="28"/>
                <w:szCs w:val="28"/>
              </w:rPr>
            </w:pPr>
          </w:p>
        </w:tc>
        <w:tc>
          <w:tcPr>
            <w:tcW w:w="932" w:type="dxa"/>
            <w:vMerge/>
          </w:tcPr>
          <w:p w:rsidR="00E60231" w:rsidRPr="00404349" w:rsidRDefault="00E60231" w:rsidP="00DB1190">
            <w:pPr>
              <w:spacing w:after="0" w:line="240" w:lineRule="auto"/>
              <w:jc w:val="center"/>
              <w:rPr>
                <w:rFonts w:ascii="Times New Roman" w:hAnsi="Times New Roman"/>
                <w:b/>
                <w:bCs/>
                <w:sz w:val="28"/>
                <w:szCs w:val="28"/>
              </w:rPr>
            </w:pPr>
          </w:p>
        </w:tc>
        <w:tc>
          <w:tcPr>
            <w:tcW w:w="1481" w:type="dxa"/>
          </w:tcPr>
          <w:p w:rsidR="00E60231" w:rsidRPr="00404349" w:rsidRDefault="00E60231" w:rsidP="00DB1190">
            <w:pPr>
              <w:spacing w:after="0" w:line="240" w:lineRule="auto"/>
              <w:jc w:val="center"/>
              <w:rPr>
                <w:rFonts w:ascii="Times New Roman" w:hAnsi="Times New Roman"/>
                <w:bCs/>
                <w:sz w:val="28"/>
                <w:szCs w:val="28"/>
              </w:rPr>
            </w:pPr>
            <w:r w:rsidRPr="00404349">
              <w:rPr>
                <w:rFonts w:ascii="Times New Roman" w:hAnsi="Times New Roman"/>
                <w:bCs/>
                <w:sz w:val="28"/>
                <w:szCs w:val="28"/>
              </w:rPr>
              <w:t>HĐTN</w:t>
            </w:r>
          </w:p>
        </w:tc>
        <w:tc>
          <w:tcPr>
            <w:tcW w:w="6379" w:type="dxa"/>
          </w:tcPr>
          <w:p w:rsidR="00E60231" w:rsidRPr="00404349" w:rsidRDefault="00E60231" w:rsidP="00DB1190">
            <w:pPr>
              <w:spacing w:after="0" w:line="240" w:lineRule="auto"/>
              <w:rPr>
                <w:rFonts w:ascii="Times New Roman" w:hAnsi="Times New Roman"/>
                <w:bCs/>
                <w:sz w:val="28"/>
                <w:szCs w:val="28"/>
              </w:rPr>
            </w:pPr>
            <w:r w:rsidRPr="00232491">
              <w:rPr>
                <w:rFonts w:ascii="Times New Roman" w:hAnsi="Times New Roman"/>
                <w:color w:val="000000"/>
                <w:sz w:val="26"/>
                <w:szCs w:val="26"/>
              </w:rPr>
              <w:t>SHL: Nhậ</w:t>
            </w:r>
            <w:r>
              <w:rPr>
                <w:rFonts w:ascii="Times New Roman" w:hAnsi="Times New Roman"/>
                <w:color w:val="000000"/>
                <w:sz w:val="26"/>
                <w:szCs w:val="26"/>
              </w:rPr>
              <w:t>t</w:t>
            </w:r>
            <w:r w:rsidRPr="00232491">
              <w:rPr>
                <w:rFonts w:ascii="Times New Roman" w:hAnsi="Times New Roman"/>
                <w:color w:val="000000"/>
                <w:sz w:val="26"/>
                <w:szCs w:val="26"/>
              </w:rPr>
              <w:t xml:space="preserve"> ký kiểm soát cảm xúc của em</w:t>
            </w:r>
          </w:p>
        </w:tc>
      </w:tr>
    </w:tbl>
    <w:p w:rsidR="00E60231" w:rsidRPr="00404349" w:rsidRDefault="00E60231" w:rsidP="00787A25">
      <w:pPr>
        <w:spacing w:after="0" w:line="240" w:lineRule="auto"/>
        <w:jc w:val="center"/>
        <w:rPr>
          <w:rFonts w:ascii="Times New Roman" w:hAnsi="Times New Roman"/>
          <w:b/>
          <w:bCs/>
          <w:sz w:val="28"/>
          <w:szCs w:val="28"/>
        </w:rPr>
      </w:pPr>
    </w:p>
    <w:p w:rsidR="00E60231" w:rsidRDefault="00E60231" w:rsidP="00543C90">
      <w:pPr>
        <w:spacing w:after="0" w:line="240" w:lineRule="auto"/>
        <w:jc w:val="center"/>
        <w:rPr>
          <w:rFonts w:ascii="Times New Roman" w:hAnsi="Times New Roman"/>
          <w:b/>
          <w:bCs/>
          <w:sz w:val="28"/>
          <w:szCs w:val="28"/>
        </w:rPr>
      </w:pPr>
    </w:p>
    <w:p w:rsidR="00E60231" w:rsidRDefault="00E60231" w:rsidP="00543C90">
      <w:pPr>
        <w:spacing w:after="0" w:line="240" w:lineRule="auto"/>
        <w:jc w:val="center"/>
        <w:rPr>
          <w:rFonts w:ascii="Times New Roman" w:hAnsi="Times New Roman"/>
          <w:b/>
          <w:bCs/>
          <w:sz w:val="28"/>
          <w:szCs w:val="28"/>
        </w:rPr>
      </w:pPr>
    </w:p>
    <w:p w:rsidR="00E60231" w:rsidRDefault="00E60231" w:rsidP="00543C90">
      <w:pPr>
        <w:spacing w:after="0" w:line="240" w:lineRule="auto"/>
        <w:jc w:val="center"/>
        <w:rPr>
          <w:rFonts w:ascii="Times New Roman" w:hAnsi="Times New Roman"/>
          <w:b/>
          <w:bCs/>
          <w:sz w:val="28"/>
          <w:szCs w:val="28"/>
        </w:rPr>
      </w:pPr>
    </w:p>
    <w:p w:rsidR="00E60231" w:rsidRDefault="00E60231" w:rsidP="00543C90">
      <w:pPr>
        <w:spacing w:after="0" w:line="240" w:lineRule="auto"/>
        <w:jc w:val="center"/>
        <w:rPr>
          <w:rFonts w:ascii="Times New Roman" w:hAnsi="Times New Roman"/>
          <w:b/>
          <w:bCs/>
          <w:sz w:val="28"/>
          <w:szCs w:val="28"/>
        </w:rPr>
      </w:pPr>
    </w:p>
    <w:p w:rsidR="00E60231" w:rsidRPr="00404349" w:rsidRDefault="00E60231" w:rsidP="00543C90">
      <w:pPr>
        <w:spacing w:after="0" w:line="240" w:lineRule="auto"/>
        <w:jc w:val="center"/>
        <w:rPr>
          <w:rFonts w:ascii="Times New Roman" w:hAnsi="Times New Roman"/>
          <w:b/>
          <w:bCs/>
          <w:sz w:val="28"/>
          <w:szCs w:val="28"/>
        </w:rPr>
      </w:pPr>
    </w:p>
    <w:p w:rsidR="00E60231" w:rsidRPr="0059727B" w:rsidRDefault="00E60231" w:rsidP="0059727B">
      <w:pPr>
        <w:widowControl w:val="0"/>
        <w:spacing w:after="0" w:line="240" w:lineRule="auto"/>
        <w:jc w:val="center"/>
        <w:rPr>
          <w:rFonts w:ascii="Times New Roman" w:hAnsi="Times New Roman"/>
          <w:b/>
          <w:bCs/>
          <w:sz w:val="24"/>
          <w:szCs w:val="24"/>
        </w:rPr>
      </w:pPr>
      <w:r w:rsidRPr="0059727B">
        <w:rPr>
          <w:rFonts w:ascii="Times New Roman" w:hAnsi="Times New Roman"/>
          <w:b/>
          <w:bCs/>
          <w:sz w:val="24"/>
          <w:szCs w:val="24"/>
        </w:rPr>
        <w:t>TUẦN 7</w:t>
      </w:r>
    </w:p>
    <w:p w:rsidR="00E60231" w:rsidRPr="0059727B" w:rsidRDefault="00E60231" w:rsidP="0059727B">
      <w:pPr>
        <w:widowControl w:val="0"/>
        <w:spacing w:after="0" w:line="240" w:lineRule="auto"/>
        <w:jc w:val="center"/>
        <w:rPr>
          <w:rFonts w:ascii="Times New Roman" w:hAnsi="Times New Roman"/>
          <w:b/>
          <w:bCs/>
          <w:sz w:val="24"/>
          <w:szCs w:val="24"/>
        </w:rPr>
      </w:pPr>
      <w:r w:rsidRPr="0059727B">
        <w:rPr>
          <w:rFonts w:ascii="Times New Roman" w:hAnsi="Times New Roman"/>
          <w:b/>
          <w:bCs/>
          <w:sz w:val="24"/>
          <w:szCs w:val="24"/>
          <w:lang w:val="vi-VN"/>
        </w:rPr>
        <w:t xml:space="preserve">BÀI </w:t>
      </w:r>
      <w:r w:rsidRPr="0059727B">
        <w:rPr>
          <w:rFonts w:ascii="Times New Roman" w:hAnsi="Times New Roman"/>
          <w:b/>
          <w:bCs/>
          <w:sz w:val="24"/>
          <w:szCs w:val="24"/>
        </w:rPr>
        <w:t>4</w:t>
      </w:r>
      <w:r w:rsidRPr="0059727B">
        <w:rPr>
          <w:rFonts w:ascii="Times New Roman" w:hAnsi="Times New Roman"/>
          <w:b/>
          <w:bCs/>
          <w:sz w:val="24"/>
          <w:szCs w:val="24"/>
          <w:lang w:val="vi-VN"/>
        </w:rPr>
        <w:t xml:space="preserve">. </w:t>
      </w:r>
      <w:r w:rsidRPr="0059727B">
        <w:rPr>
          <w:rFonts w:ascii="Times New Roman" w:hAnsi="Times New Roman"/>
          <w:b/>
          <w:bCs/>
          <w:sz w:val="24"/>
          <w:szCs w:val="24"/>
        </w:rPr>
        <w:t>CÓ CHÍ THÌ NÊN</w:t>
      </w:r>
    </w:p>
    <w:p w:rsidR="00E60231" w:rsidRPr="0059727B" w:rsidRDefault="00E60231" w:rsidP="0059727B">
      <w:pPr>
        <w:widowControl w:val="0"/>
        <w:spacing w:after="0" w:line="240" w:lineRule="auto"/>
        <w:jc w:val="center"/>
        <w:rPr>
          <w:rFonts w:ascii="Times New Roman" w:hAnsi="Times New Roman"/>
          <w:b/>
          <w:bCs/>
          <w:sz w:val="24"/>
          <w:szCs w:val="24"/>
        </w:rPr>
      </w:pPr>
      <w:r w:rsidRPr="0059727B">
        <w:rPr>
          <w:rFonts w:ascii="Times New Roman" w:hAnsi="Times New Roman"/>
          <w:b/>
          <w:bCs/>
          <w:sz w:val="24"/>
          <w:szCs w:val="24"/>
          <w:lang w:val="vi-VN"/>
        </w:rPr>
        <w:t>CHIA SẺ VỀ CHỦ ĐIỂM</w:t>
      </w:r>
      <w:r w:rsidRPr="0059727B">
        <w:rPr>
          <w:rFonts w:ascii="Times New Roman" w:hAnsi="Times New Roman"/>
          <w:b/>
          <w:bCs/>
          <w:sz w:val="24"/>
          <w:szCs w:val="24"/>
        </w:rPr>
        <w:t xml:space="preserve"> </w:t>
      </w:r>
      <w:r w:rsidRPr="0059727B">
        <w:rPr>
          <w:rFonts w:ascii="Times New Roman" w:hAnsi="Times New Roman"/>
          <w:sz w:val="24"/>
          <w:szCs w:val="24"/>
        </w:rPr>
        <w:t>(15 phút)</w:t>
      </w:r>
    </w:p>
    <w:p w:rsidR="00E60231" w:rsidRPr="0059727B" w:rsidRDefault="00E60231" w:rsidP="0059727B">
      <w:pPr>
        <w:widowControl w:val="0"/>
        <w:tabs>
          <w:tab w:val="left" w:pos="1255"/>
        </w:tabs>
        <w:autoSpaceDE w:val="0"/>
        <w:autoSpaceDN w:val="0"/>
        <w:spacing w:after="0" w:line="240" w:lineRule="auto"/>
        <w:jc w:val="both"/>
        <w:rPr>
          <w:rFonts w:ascii="Times New Roman" w:hAnsi="Times New Roman"/>
          <w:b/>
          <w:i/>
          <w:sz w:val="24"/>
          <w:szCs w:val="24"/>
        </w:rPr>
      </w:pPr>
      <w:r w:rsidRPr="0059727B">
        <w:rPr>
          <w:rFonts w:ascii="Times New Roman" w:hAnsi="Times New Roman"/>
          <w:b/>
          <w:sz w:val="24"/>
          <w:szCs w:val="24"/>
        </w:rPr>
        <w:t>1. Trò</w:t>
      </w:r>
      <w:r w:rsidRPr="0059727B">
        <w:rPr>
          <w:rFonts w:ascii="Times New Roman" w:hAnsi="Times New Roman"/>
          <w:b/>
          <w:spacing w:val="-5"/>
          <w:sz w:val="24"/>
          <w:szCs w:val="24"/>
        </w:rPr>
        <w:t xml:space="preserve"> </w:t>
      </w:r>
      <w:r w:rsidRPr="0059727B">
        <w:rPr>
          <w:rFonts w:ascii="Times New Roman" w:hAnsi="Times New Roman"/>
          <w:b/>
          <w:sz w:val="24"/>
          <w:szCs w:val="24"/>
        </w:rPr>
        <w:t>chơi:</w:t>
      </w:r>
      <w:r w:rsidRPr="0059727B">
        <w:rPr>
          <w:rFonts w:ascii="Times New Roman" w:hAnsi="Times New Roman"/>
          <w:b/>
          <w:spacing w:val="-4"/>
          <w:sz w:val="24"/>
          <w:szCs w:val="24"/>
        </w:rPr>
        <w:t xml:space="preserve"> </w:t>
      </w:r>
      <w:r w:rsidRPr="0059727B">
        <w:rPr>
          <w:rFonts w:ascii="Times New Roman" w:hAnsi="Times New Roman"/>
          <w:b/>
          <w:i/>
          <w:sz w:val="24"/>
          <w:szCs w:val="24"/>
        </w:rPr>
        <w:t>Đuổi</w:t>
      </w:r>
      <w:r w:rsidRPr="0059727B">
        <w:rPr>
          <w:rFonts w:ascii="Times New Roman" w:hAnsi="Times New Roman"/>
          <w:b/>
          <w:i/>
          <w:spacing w:val="-4"/>
          <w:sz w:val="24"/>
          <w:szCs w:val="24"/>
        </w:rPr>
        <w:t xml:space="preserve"> </w:t>
      </w:r>
      <w:r w:rsidRPr="0059727B">
        <w:rPr>
          <w:rFonts w:ascii="Times New Roman" w:hAnsi="Times New Roman"/>
          <w:b/>
          <w:i/>
          <w:sz w:val="24"/>
          <w:szCs w:val="24"/>
        </w:rPr>
        <w:t>hình</w:t>
      </w:r>
      <w:r w:rsidRPr="0059727B">
        <w:rPr>
          <w:rFonts w:ascii="Times New Roman" w:hAnsi="Times New Roman"/>
          <w:b/>
          <w:i/>
          <w:spacing w:val="-5"/>
          <w:sz w:val="24"/>
          <w:szCs w:val="24"/>
        </w:rPr>
        <w:t xml:space="preserve"> </w:t>
      </w:r>
      <w:r w:rsidRPr="0059727B">
        <w:rPr>
          <w:rFonts w:ascii="Times New Roman" w:hAnsi="Times New Roman"/>
          <w:b/>
          <w:i/>
          <w:sz w:val="24"/>
          <w:szCs w:val="24"/>
        </w:rPr>
        <w:t>bắt</w:t>
      </w:r>
      <w:r w:rsidRPr="0059727B">
        <w:rPr>
          <w:rFonts w:ascii="Times New Roman" w:hAnsi="Times New Roman"/>
          <w:b/>
          <w:i/>
          <w:spacing w:val="-4"/>
          <w:sz w:val="24"/>
          <w:szCs w:val="24"/>
        </w:rPr>
        <w:t xml:space="preserve"> </w:t>
      </w:r>
      <w:r w:rsidRPr="0059727B">
        <w:rPr>
          <w:rFonts w:ascii="Times New Roman" w:hAnsi="Times New Roman"/>
          <w:b/>
          <w:i/>
          <w:spacing w:val="-5"/>
          <w:sz w:val="24"/>
          <w:szCs w:val="24"/>
        </w:rPr>
        <w:t>chữ</w:t>
      </w:r>
    </w:p>
    <w:p w:rsidR="00E60231" w:rsidRPr="0059727B" w:rsidRDefault="00E60231" w:rsidP="0059727B">
      <w:pPr>
        <w:pStyle w:val="Heading6"/>
        <w:spacing w:before="0" w:after="0"/>
        <w:jc w:val="both"/>
        <w:rPr>
          <w:rFonts w:ascii="Times New Roman" w:hAnsi="Times New Roman" w:cs="Times New Roman"/>
          <w:b w:val="0"/>
          <w:bCs/>
          <w:i/>
          <w:iCs/>
          <w:color w:val="auto"/>
          <w:sz w:val="24"/>
          <w:szCs w:val="24"/>
        </w:rPr>
      </w:pPr>
      <w:r w:rsidRPr="0059727B">
        <w:rPr>
          <w:rFonts w:ascii="Times New Roman" w:hAnsi="Times New Roman" w:cs="Times New Roman"/>
          <w:b w:val="0"/>
          <w:bCs/>
          <w:i/>
          <w:iCs/>
          <w:color w:val="auto"/>
          <w:spacing w:val="-4"/>
          <w:sz w:val="24"/>
          <w:szCs w:val="24"/>
        </w:rPr>
        <w:t>1.1. Tìm</w:t>
      </w:r>
      <w:r w:rsidRPr="0059727B">
        <w:rPr>
          <w:rFonts w:ascii="Times New Roman" w:hAnsi="Times New Roman" w:cs="Times New Roman"/>
          <w:b w:val="0"/>
          <w:bCs/>
          <w:i/>
          <w:iCs/>
          <w:color w:val="auto"/>
          <w:spacing w:val="-9"/>
          <w:sz w:val="24"/>
          <w:szCs w:val="24"/>
        </w:rPr>
        <w:t xml:space="preserve"> </w:t>
      </w:r>
      <w:r w:rsidRPr="0059727B">
        <w:rPr>
          <w:rFonts w:ascii="Times New Roman" w:hAnsi="Times New Roman" w:cs="Times New Roman"/>
          <w:b w:val="0"/>
          <w:bCs/>
          <w:i/>
          <w:iCs/>
          <w:color w:val="auto"/>
          <w:spacing w:val="-4"/>
          <w:sz w:val="24"/>
          <w:szCs w:val="24"/>
        </w:rPr>
        <w:t>từ</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ngữ</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thích</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hợp</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thay</w:t>
      </w:r>
      <w:r w:rsidRPr="0059727B">
        <w:rPr>
          <w:rFonts w:ascii="Times New Roman" w:hAnsi="Times New Roman" w:cs="Times New Roman"/>
          <w:b w:val="0"/>
          <w:bCs/>
          <w:i/>
          <w:iCs/>
          <w:color w:val="auto"/>
          <w:spacing w:val="-9"/>
          <w:sz w:val="24"/>
          <w:szCs w:val="24"/>
        </w:rPr>
        <w:t xml:space="preserve"> </w:t>
      </w:r>
      <w:r w:rsidRPr="0059727B">
        <w:rPr>
          <w:rFonts w:ascii="Times New Roman" w:hAnsi="Times New Roman" w:cs="Times New Roman"/>
          <w:b w:val="0"/>
          <w:bCs/>
          <w:i/>
          <w:iCs/>
          <w:color w:val="auto"/>
          <w:spacing w:val="-4"/>
          <w:sz w:val="24"/>
          <w:szCs w:val="24"/>
        </w:rPr>
        <w:t>cho</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hình</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gợi</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ý</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để</w:t>
      </w:r>
      <w:r w:rsidRPr="0059727B">
        <w:rPr>
          <w:rFonts w:ascii="Times New Roman" w:hAnsi="Times New Roman" w:cs="Times New Roman"/>
          <w:b w:val="0"/>
          <w:bCs/>
          <w:i/>
          <w:iCs/>
          <w:color w:val="auto"/>
          <w:spacing w:val="-9"/>
          <w:sz w:val="24"/>
          <w:szCs w:val="24"/>
        </w:rPr>
        <w:t xml:space="preserve"> </w:t>
      </w:r>
      <w:r w:rsidRPr="0059727B">
        <w:rPr>
          <w:rFonts w:ascii="Times New Roman" w:hAnsi="Times New Roman" w:cs="Times New Roman"/>
          <w:b w:val="0"/>
          <w:bCs/>
          <w:i/>
          <w:iCs/>
          <w:color w:val="auto"/>
          <w:spacing w:val="-4"/>
          <w:sz w:val="24"/>
          <w:szCs w:val="24"/>
        </w:rPr>
        <w:t>hoàn</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chỉnh</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các</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câu</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4"/>
          <w:sz w:val="24"/>
          <w:szCs w:val="24"/>
        </w:rPr>
        <w:t>tục</w:t>
      </w:r>
      <w:r w:rsidRPr="0059727B">
        <w:rPr>
          <w:rFonts w:ascii="Times New Roman" w:hAnsi="Times New Roman" w:cs="Times New Roman"/>
          <w:b w:val="0"/>
          <w:bCs/>
          <w:i/>
          <w:iCs/>
          <w:color w:val="auto"/>
          <w:spacing w:val="-8"/>
          <w:sz w:val="24"/>
          <w:szCs w:val="24"/>
        </w:rPr>
        <w:t xml:space="preserve"> </w:t>
      </w:r>
      <w:r w:rsidRPr="0059727B">
        <w:rPr>
          <w:rFonts w:ascii="Times New Roman" w:hAnsi="Times New Roman" w:cs="Times New Roman"/>
          <w:b w:val="0"/>
          <w:bCs/>
          <w:i/>
          <w:iCs/>
          <w:color w:val="auto"/>
          <w:spacing w:val="-5"/>
          <w:sz w:val="24"/>
          <w:szCs w:val="24"/>
        </w:rPr>
        <w:t>ngữ</w:t>
      </w:r>
    </w:p>
    <w:p w:rsidR="00E60231" w:rsidRPr="0059727B" w:rsidRDefault="00E60231" w:rsidP="0059727B">
      <w:pPr>
        <w:pStyle w:val="ListParagraph"/>
        <w:widowControl w:val="0"/>
        <w:autoSpaceDE w:val="0"/>
        <w:autoSpaceDN w:val="0"/>
        <w:spacing w:after="0" w:line="240" w:lineRule="auto"/>
        <w:ind w:left="0"/>
        <w:contextualSpacing w:val="0"/>
        <w:jc w:val="both"/>
        <w:rPr>
          <w:rFonts w:ascii="Times New Roman" w:hAnsi="Times New Roman"/>
          <w:sz w:val="24"/>
          <w:szCs w:val="24"/>
          <w:lang w:val="vi-VN"/>
        </w:rPr>
      </w:pPr>
      <w:r w:rsidRPr="0059727B">
        <w:rPr>
          <w:rFonts w:ascii="Times New Roman" w:hAnsi="Times New Roman"/>
          <w:sz w:val="24"/>
          <w:szCs w:val="24"/>
          <w:lang w:val="vi-VN"/>
        </w:rPr>
        <w:t>- Mời 1 – 2</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HS</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đọc Câu hỏi</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1</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của phần</w:t>
      </w:r>
      <w:r w:rsidRPr="0059727B">
        <w:rPr>
          <w:rFonts w:ascii="Times New Roman" w:hAnsi="Times New Roman"/>
          <w:spacing w:val="-1"/>
          <w:sz w:val="24"/>
          <w:szCs w:val="24"/>
          <w:lang w:val="vi-VN"/>
        </w:rPr>
        <w:t xml:space="preserve"> </w:t>
      </w:r>
      <w:r w:rsidRPr="0059727B">
        <w:rPr>
          <w:rFonts w:ascii="Times New Roman" w:hAnsi="Times New Roman"/>
          <w:i/>
          <w:sz w:val="24"/>
          <w:szCs w:val="24"/>
          <w:lang w:val="vi-VN"/>
        </w:rPr>
        <w:t xml:space="preserve">Chia </w:t>
      </w:r>
      <w:r w:rsidRPr="0059727B">
        <w:rPr>
          <w:rFonts w:ascii="Times New Roman" w:hAnsi="Times New Roman"/>
          <w:i/>
          <w:spacing w:val="-5"/>
          <w:sz w:val="24"/>
          <w:szCs w:val="24"/>
          <w:lang w:val="vi-VN"/>
        </w:rPr>
        <w:t>sẻ</w:t>
      </w:r>
      <w:r w:rsidRPr="0059727B">
        <w:rPr>
          <w:rFonts w:ascii="Times New Roman" w:hAnsi="Times New Roman"/>
          <w:spacing w:val="-5"/>
          <w:sz w:val="24"/>
          <w:szCs w:val="24"/>
          <w:lang w:val="vi-VN"/>
        </w:rPr>
        <w:t>.</w:t>
      </w:r>
    </w:p>
    <w:p w:rsidR="00E60231" w:rsidRPr="0059727B" w:rsidRDefault="00E60231" w:rsidP="0059727B">
      <w:pPr>
        <w:spacing w:after="0" w:line="240" w:lineRule="auto"/>
        <w:jc w:val="both"/>
        <w:rPr>
          <w:rFonts w:ascii="Times New Roman" w:hAnsi="Times New Roman"/>
          <w:bCs/>
          <w:i/>
          <w:iCs/>
          <w:sz w:val="24"/>
          <w:szCs w:val="24"/>
          <w:lang w:val="vi-VN"/>
        </w:rPr>
      </w:pPr>
      <w:r w:rsidRPr="0059727B">
        <w:rPr>
          <w:rFonts w:ascii="Times New Roman" w:hAnsi="Times New Roman"/>
          <w:b/>
          <w:bCs/>
          <w:i/>
          <w:iCs/>
          <w:sz w:val="24"/>
          <w:szCs w:val="24"/>
          <w:lang w:val="vi-VN"/>
        </w:rPr>
        <w:t xml:space="preserve">* </w:t>
      </w:r>
      <w:r w:rsidRPr="0059727B">
        <w:rPr>
          <w:rFonts w:ascii="Times New Roman" w:hAnsi="Times New Roman"/>
          <w:bCs/>
          <w:i/>
          <w:iCs/>
          <w:sz w:val="24"/>
          <w:szCs w:val="24"/>
          <w:lang w:val="vi-VN"/>
        </w:rPr>
        <w:t xml:space="preserve">Tổ chức cho HS chơi trò chơi </w:t>
      </w:r>
      <w:r w:rsidRPr="0059727B">
        <w:rPr>
          <w:rFonts w:ascii="Times New Roman" w:hAnsi="Times New Roman"/>
          <w:b/>
          <w:i/>
          <w:iCs/>
          <w:sz w:val="24"/>
          <w:szCs w:val="24"/>
          <w:lang w:val="vi-VN"/>
        </w:rPr>
        <w:t>Đuổi hình bắt chữ</w:t>
      </w:r>
      <w:r w:rsidRPr="0059727B">
        <w:rPr>
          <w:rFonts w:ascii="Times New Roman" w:hAnsi="Times New Roman"/>
          <w:bCs/>
          <w:i/>
          <w:iCs/>
          <w:sz w:val="24"/>
          <w:szCs w:val="24"/>
          <w:lang w:val="vi-VN"/>
        </w:rPr>
        <w:t xml:space="preserve"> </w:t>
      </w:r>
    </w:p>
    <w:p w:rsidR="00E60231" w:rsidRPr="0059727B" w:rsidRDefault="00E60231" w:rsidP="0059727B">
      <w:pPr>
        <w:pStyle w:val="ListParagraph"/>
        <w:widowControl w:val="0"/>
        <w:autoSpaceDE w:val="0"/>
        <w:autoSpaceDN w:val="0"/>
        <w:spacing w:after="0" w:line="240" w:lineRule="auto"/>
        <w:ind w:left="0"/>
        <w:contextualSpacing w:val="0"/>
        <w:jc w:val="both"/>
        <w:rPr>
          <w:rFonts w:ascii="Times New Roman" w:hAnsi="Times New Roman"/>
          <w:sz w:val="24"/>
          <w:szCs w:val="24"/>
          <w:lang w:val="vi-VN"/>
        </w:rPr>
      </w:pPr>
      <w:r w:rsidRPr="0059727B">
        <w:rPr>
          <w:rFonts w:ascii="Times New Roman" w:hAnsi="Times New Roman"/>
          <w:sz w:val="24"/>
          <w:szCs w:val="24"/>
          <w:lang w:val="vi-VN"/>
        </w:rPr>
        <w:t>- GV nêu luật chơi (kết hợp chỉ câu 1):</w:t>
      </w:r>
      <w:r w:rsidRPr="0059727B">
        <w:rPr>
          <w:rFonts w:ascii="Times New Roman" w:hAnsi="Times New Roman"/>
          <w:spacing w:val="-6"/>
          <w:sz w:val="24"/>
          <w:szCs w:val="24"/>
          <w:lang w:val="vi-VN"/>
        </w:rPr>
        <w:t xml:space="preserve"> Có 2 câu tục ngữ a, b. Trong 2 câu tục ngữ đó có 3 hình ảnh tương ứng với 3 từ khoá. Nhiệm vụ của các em là </w:t>
      </w:r>
      <w:r w:rsidRPr="0059727B">
        <w:rPr>
          <w:rFonts w:ascii="Times New Roman" w:hAnsi="Times New Roman"/>
          <w:sz w:val="24"/>
          <w:szCs w:val="24"/>
          <w:lang w:val="vi-VN"/>
        </w:rPr>
        <w:t>thay các hình ảnh đó bằng từ thích hợp</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để</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hoàn</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 xml:space="preserve">chỉnh 2 câu tục ngữ trên cả về nội dung và cấu tạo. </w:t>
      </w:r>
    </w:p>
    <w:p w:rsidR="00E60231" w:rsidRPr="0059727B" w:rsidRDefault="00E60231" w:rsidP="0059727B">
      <w:pPr>
        <w:widowControl w:val="0"/>
        <w:autoSpaceDE w:val="0"/>
        <w:autoSpaceDN w:val="0"/>
        <w:spacing w:after="0" w:line="240" w:lineRule="auto"/>
        <w:jc w:val="both"/>
        <w:rPr>
          <w:rFonts w:ascii="Times New Roman" w:hAnsi="Times New Roman"/>
          <w:spacing w:val="-4"/>
          <w:sz w:val="24"/>
          <w:szCs w:val="24"/>
          <w:lang w:val="vi-VN"/>
        </w:rPr>
      </w:pPr>
      <w:r w:rsidRPr="0059727B">
        <w:rPr>
          <w:rFonts w:ascii="Times New Roman" w:hAnsi="Times New Roman"/>
          <w:sz w:val="24"/>
          <w:szCs w:val="24"/>
          <w:lang w:val="vi-VN"/>
        </w:rPr>
        <w:t>- Yêu cầu HS thảo</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luận</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nhóm</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đôi trong 2 phút,</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tìm</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từ</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thay</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cho</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hình.</w:t>
      </w:r>
      <w:r w:rsidRPr="0059727B">
        <w:rPr>
          <w:rFonts w:ascii="Times New Roman" w:hAnsi="Times New Roman"/>
          <w:spacing w:val="-4"/>
          <w:sz w:val="24"/>
          <w:szCs w:val="24"/>
          <w:lang w:val="vi-VN"/>
        </w:rPr>
        <w:t xml:space="preserve"> </w:t>
      </w:r>
    </w:p>
    <w:p w:rsidR="00E60231" w:rsidRPr="0059727B" w:rsidRDefault="00E60231" w:rsidP="0059727B">
      <w:pPr>
        <w:pStyle w:val="ListParagraph"/>
        <w:widowControl w:val="0"/>
        <w:autoSpaceDE w:val="0"/>
        <w:autoSpaceDN w:val="0"/>
        <w:spacing w:after="0" w:line="240" w:lineRule="auto"/>
        <w:ind w:left="0"/>
        <w:contextualSpacing w:val="0"/>
        <w:jc w:val="both"/>
        <w:rPr>
          <w:rFonts w:ascii="Times New Roman" w:hAnsi="Times New Roman"/>
          <w:sz w:val="24"/>
          <w:szCs w:val="24"/>
          <w:lang w:val="vi-VN"/>
        </w:rPr>
      </w:pPr>
      <w:r w:rsidRPr="0059727B">
        <w:rPr>
          <w:rFonts w:ascii="Times New Roman" w:hAnsi="Times New Roman"/>
          <w:sz w:val="24"/>
          <w:szCs w:val="24"/>
          <w:lang w:val="vi-VN"/>
        </w:rPr>
        <w:t>- Đại diện một số nhóm báo cáo kết quả (có thể tổ chức trò chơi hỏi đáp / “Ai nhanh, ai đúng” / ...); các HS khác nêu ý kiến.</w:t>
      </w:r>
    </w:p>
    <w:p w:rsidR="00E60231" w:rsidRPr="0059727B" w:rsidRDefault="00E60231" w:rsidP="0059727B">
      <w:pPr>
        <w:pStyle w:val="ListParagraph"/>
        <w:widowControl w:val="0"/>
        <w:autoSpaceDE w:val="0"/>
        <w:autoSpaceDN w:val="0"/>
        <w:spacing w:after="0" w:line="240" w:lineRule="auto"/>
        <w:ind w:left="0"/>
        <w:contextualSpacing w:val="0"/>
        <w:jc w:val="both"/>
        <w:rPr>
          <w:rFonts w:ascii="Times New Roman" w:hAnsi="Times New Roman"/>
          <w:sz w:val="24"/>
          <w:szCs w:val="24"/>
          <w:lang w:val="vi-VN"/>
        </w:rPr>
      </w:pPr>
      <w:r w:rsidRPr="0059727B">
        <w:rPr>
          <w:rFonts w:ascii="Times New Roman" w:hAnsi="Times New Roman"/>
          <w:sz w:val="24"/>
          <w:szCs w:val="24"/>
          <w:lang w:val="vi-VN"/>
        </w:rPr>
        <w:t>- GV hỏi: Vì sao nhóm em lại chọn từ “vàng” thay cho hình ảnh này? (Hỏi tương tự với 2 hình còn lại) – HS nêu ý kiến.</w:t>
      </w:r>
    </w:p>
    <w:p w:rsidR="00E60231" w:rsidRPr="0059727B" w:rsidRDefault="00E60231" w:rsidP="0059727B">
      <w:pPr>
        <w:pStyle w:val="ListParagraph"/>
        <w:widowControl w:val="0"/>
        <w:autoSpaceDE w:val="0"/>
        <w:autoSpaceDN w:val="0"/>
        <w:spacing w:after="0" w:line="240" w:lineRule="auto"/>
        <w:ind w:left="0"/>
        <w:contextualSpacing w:val="0"/>
        <w:jc w:val="both"/>
        <w:rPr>
          <w:rFonts w:ascii="Times New Roman" w:hAnsi="Times New Roman"/>
          <w:sz w:val="24"/>
          <w:szCs w:val="24"/>
          <w:lang w:val="vi-VN"/>
        </w:rPr>
      </w:pPr>
      <w:r w:rsidRPr="0059727B">
        <w:rPr>
          <w:rFonts w:ascii="Times New Roman" w:hAnsi="Times New Roman"/>
          <w:sz w:val="24"/>
          <w:szCs w:val="24"/>
          <w:lang w:val="vi-VN"/>
        </w:rPr>
        <w:t>- GV</w:t>
      </w:r>
      <w:r w:rsidRPr="0059727B">
        <w:rPr>
          <w:rFonts w:ascii="Times New Roman" w:hAnsi="Times New Roman"/>
          <w:spacing w:val="-8"/>
          <w:sz w:val="24"/>
          <w:szCs w:val="24"/>
          <w:lang w:val="vi-VN"/>
        </w:rPr>
        <w:t xml:space="preserve"> </w:t>
      </w:r>
      <w:r w:rsidRPr="0059727B">
        <w:rPr>
          <w:rFonts w:ascii="Times New Roman" w:hAnsi="Times New Roman"/>
          <w:sz w:val="24"/>
          <w:szCs w:val="24"/>
          <w:lang w:val="vi-VN"/>
        </w:rPr>
        <w:t>có</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thể</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giải</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thích</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về</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các</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hình vẽ, nếu cần: Đó là hình thỏi vàng (vàng là kim loại chịu nhiệt cao, không bị chảy trong ngọn lửa thông thường; người ta thường dùng lửa để kiểm tra vàng thật hay vàng</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giả),</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cánh</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tay</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(thể</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hiện</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sức</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lực),</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mái</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chèo</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(người</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vững</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tay</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chèo</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mới</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đưa</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được con thuyền ra khỏi chỗ có sóng lớn).</w:t>
      </w:r>
    </w:p>
    <w:p w:rsidR="00E60231" w:rsidRPr="0059727B" w:rsidRDefault="00E60231" w:rsidP="0059727B">
      <w:pPr>
        <w:pStyle w:val="ListParagraph"/>
        <w:widowControl w:val="0"/>
        <w:autoSpaceDE w:val="0"/>
        <w:autoSpaceDN w:val="0"/>
        <w:spacing w:after="0" w:line="240" w:lineRule="auto"/>
        <w:ind w:left="0"/>
        <w:contextualSpacing w:val="0"/>
        <w:jc w:val="both"/>
        <w:rPr>
          <w:rFonts w:ascii="Times New Roman" w:hAnsi="Times New Roman"/>
          <w:sz w:val="24"/>
          <w:szCs w:val="24"/>
          <w:lang w:val="vi-VN"/>
        </w:rPr>
      </w:pPr>
      <w:r w:rsidRPr="0059727B">
        <w:rPr>
          <w:rFonts w:ascii="Times New Roman" w:hAnsi="Times New Roman"/>
          <w:sz w:val="24"/>
          <w:szCs w:val="24"/>
          <w:lang w:val="vi-VN"/>
        </w:rPr>
        <w:t>- GV</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 xml:space="preserve">nhận xét, chốt đáp án </w:t>
      </w:r>
      <w:r w:rsidRPr="0059727B">
        <w:rPr>
          <w:rFonts w:ascii="Times New Roman" w:hAnsi="Times New Roman"/>
          <w:spacing w:val="-2"/>
          <w:sz w:val="24"/>
          <w:szCs w:val="24"/>
          <w:lang w:val="vi-VN"/>
        </w:rPr>
        <w:t>đúng.</w:t>
      </w:r>
    </w:p>
    <w:p w:rsidR="00E60231" w:rsidRPr="0059727B" w:rsidRDefault="00E60231" w:rsidP="0059727B">
      <w:pPr>
        <w:pStyle w:val="ListParagraph"/>
        <w:widowControl w:val="0"/>
        <w:autoSpaceDE w:val="0"/>
        <w:autoSpaceDN w:val="0"/>
        <w:spacing w:after="0" w:line="240" w:lineRule="auto"/>
        <w:ind w:left="0"/>
        <w:contextualSpacing w:val="0"/>
        <w:jc w:val="both"/>
        <w:rPr>
          <w:rFonts w:ascii="Times New Roman" w:hAnsi="Times New Roman"/>
          <w:sz w:val="24"/>
          <w:szCs w:val="24"/>
          <w:lang w:val="vi-VN"/>
        </w:rPr>
      </w:pPr>
      <w:r w:rsidRPr="0059727B">
        <w:rPr>
          <w:rFonts w:ascii="Times New Roman" w:hAnsi="Times New Roman"/>
          <w:sz w:val="24"/>
          <w:szCs w:val="24"/>
          <w:lang w:val="vi-VN"/>
        </w:rPr>
        <w:t>- GV chiếu 2 câu tục ngữ đã hoàn chỉnh (nếu có điều kiện) hoặc gắn bảng phụ có viết sẵn 2 câu tục ngữ đã hoàn chỉnh. -  Mời HS đọc lại.</w:t>
      </w:r>
    </w:p>
    <w:p w:rsidR="00E60231" w:rsidRPr="0059727B" w:rsidRDefault="00E60231" w:rsidP="0059727B">
      <w:pPr>
        <w:pStyle w:val="Heading5"/>
        <w:spacing w:before="0" w:after="0"/>
        <w:jc w:val="both"/>
        <w:rPr>
          <w:rFonts w:ascii="Times New Roman" w:hAnsi="Times New Roman" w:cs="Times New Roman"/>
          <w:color w:val="auto"/>
          <w:sz w:val="24"/>
          <w:szCs w:val="24"/>
        </w:rPr>
      </w:pPr>
      <w:r w:rsidRPr="0059727B">
        <w:rPr>
          <w:rFonts w:ascii="Times New Roman" w:hAnsi="Times New Roman" w:cs="Times New Roman"/>
          <w:color w:val="auto"/>
          <w:sz w:val="24"/>
          <w:szCs w:val="24"/>
        </w:rPr>
        <w:t>Đáp</w:t>
      </w:r>
      <w:r w:rsidRPr="0059727B">
        <w:rPr>
          <w:rFonts w:ascii="Times New Roman" w:hAnsi="Times New Roman" w:cs="Times New Roman"/>
          <w:color w:val="auto"/>
          <w:spacing w:val="-5"/>
          <w:sz w:val="24"/>
          <w:szCs w:val="24"/>
        </w:rPr>
        <w:t xml:space="preserve"> án:</w:t>
      </w:r>
    </w:p>
    <w:p w:rsidR="00E60231" w:rsidRPr="0059727B" w:rsidRDefault="00E60231" w:rsidP="0059727B">
      <w:pPr>
        <w:pStyle w:val="ListParagraph"/>
        <w:widowControl w:val="0"/>
        <w:autoSpaceDE w:val="0"/>
        <w:autoSpaceDN w:val="0"/>
        <w:spacing w:after="0" w:line="240" w:lineRule="auto"/>
        <w:ind w:left="0"/>
        <w:contextualSpacing w:val="0"/>
        <w:jc w:val="both"/>
        <w:rPr>
          <w:rFonts w:ascii="Times New Roman" w:hAnsi="Times New Roman"/>
          <w:i/>
          <w:sz w:val="24"/>
          <w:szCs w:val="24"/>
        </w:rPr>
      </w:pPr>
      <w:r w:rsidRPr="0059727B">
        <w:rPr>
          <w:rFonts w:ascii="Times New Roman" w:hAnsi="Times New Roman"/>
          <w:i/>
          <w:sz w:val="24"/>
          <w:szCs w:val="24"/>
        </w:rPr>
        <w:t>a) Lửa</w:t>
      </w:r>
      <w:r w:rsidRPr="0059727B">
        <w:rPr>
          <w:rFonts w:ascii="Times New Roman" w:hAnsi="Times New Roman"/>
          <w:i/>
          <w:spacing w:val="-1"/>
          <w:sz w:val="24"/>
          <w:szCs w:val="24"/>
        </w:rPr>
        <w:t xml:space="preserve"> </w:t>
      </w:r>
      <w:r w:rsidRPr="0059727B">
        <w:rPr>
          <w:rFonts w:ascii="Times New Roman" w:hAnsi="Times New Roman"/>
          <w:i/>
          <w:sz w:val="24"/>
          <w:szCs w:val="24"/>
        </w:rPr>
        <w:t>thử</w:t>
      </w:r>
      <w:r w:rsidRPr="0059727B">
        <w:rPr>
          <w:rFonts w:ascii="Times New Roman" w:hAnsi="Times New Roman"/>
          <w:i/>
          <w:spacing w:val="-1"/>
          <w:sz w:val="24"/>
          <w:szCs w:val="24"/>
        </w:rPr>
        <w:t xml:space="preserve"> </w:t>
      </w:r>
      <w:r w:rsidRPr="0059727B">
        <w:rPr>
          <w:rFonts w:ascii="Times New Roman" w:hAnsi="Times New Roman"/>
          <w:b/>
          <w:i/>
          <w:sz w:val="24"/>
          <w:szCs w:val="24"/>
        </w:rPr>
        <w:t>vàng</w:t>
      </w:r>
      <w:r w:rsidRPr="0059727B">
        <w:rPr>
          <w:rFonts w:ascii="Times New Roman" w:hAnsi="Times New Roman"/>
          <w:i/>
          <w:sz w:val="24"/>
          <w:szCs w:val="24"/>
        </w:rPr>
        <w:t>, gian</w:t>
      </w:r>
      <w:r w:rsidRPr="0059727B">
        <w:rPr>
          <w:rFonts w:ascii="Times New Roman" w:hAnsi="Times New Roman"/>
          <w:i/>
          <w:spacing w:val="-1"/>
          <w:sz w:val="24"/>
          <w:szCs w:val="24"/>
        </w:rPr>
        <w:t xml:space="preserve"> </w:t>
      </w:r>
      <w:r w:rsidRPr="0059727B">
        <w:rPr>
          <w:rFonts w:ascii="Times New Roman" w:hAnsi="Times New Roman"/>
          <w:i/>
          <w:sz w:val="24"/>
          <w:szCs w:val="24"/>
        </w:rPr>
        <w:t>nan</w:t>
      </w:r>
      <w:r w:rsidRPr="0059727B">
        <w:rPr>
          <w:rFonts w:ascii="Times New Roman" w:hAnsi="Times New Roman"/>
          <w:i/>
          <w:spacing w:val="-1"/>
          <w:sz w:val="24"/>
          <w:szCs w:val="24"/>
        </w:rPr>
        <w:t xml:space="preserve"> </w:t>
      </w:r>
      <w:r w:rsidRPr="0059727B">
        <w:rPr>
          <w:rFonts w:ascii="Times New Roman" w:hAnsi="Times New Roman"/>
          <w:i/>
          <w:sz w:val="24"/>
          <w:szCs w:val="24"/>
        </w:rPr>
        <w:t xml:space="preserve">thử </w:t>
      </w:r>
      <w:r w:rsidRPr="0059727B">
        <w:rPr>
          <w:rFonts w:ascii="Times New Roman" w:hAnsi="Times New Roman"/>
          <w:b/>
          <w:i/>
          <w:spacing w:val="-4"/>
          <w:sz w:val="24"/>
          <w:szCs w:val="24"/>
        </w:rPr>
        <w:t>sức</w:t>
      </w:r>
      <w:r w:rsidRPr="0059727B">
        <w:rPr>
          <w:rFonts w:ascii="Times New Roman" w:hAnsi="Times New Roman"/>
          <w:i/>
          <w:spacing w:val="-4"/>
          <w:sz w:val="24"/>
          <w:szCs w:val="24"/>
        </w:rPr>
        <w:t>.</w:t>
      </w:r>
    </w:p>
    <w:p w:rsidR="00E60231" w:rsidRPr="0059727B" w:rsidRDefault="00E60231" w:rsidP="0059727B">
      <w:pPr>
        <w:pStyle w:val="ListParagraph"/>
        <w:widowControl w:val="0"/>
        <w:autoSpaceDE w:val="0"/>
        <w:autoSpaceDN w:val="0"/>
        <w:spacing w:after="0" w:line="240" w:lineRule="auto"/>
        <w:ind w:left="0"/>
        <w:contextualSpacing w:val="0"/>
        <w:jc w:val="both"/>
        <w:rPr>
          <w:rFonts w:ascii="Times New Roman" w:hAnsi="Times New Roman"/>
          <w:i/>
          <w:sz w:val="24"/>
          <w:szCs w:val="24"/>
        </w:rPr>
      </w:pPr>
      <w:r w:rsidRPr="0059727B">
        <w:rPr>
          <w:rFonts w:ascii="Times New Roman" w:hAnsi="Times New Roman"/>
          <w:i/>
          <w:sz w:val="24"/>
          <w:szCs w:val="24"/>
        </w:rPr>
        <w:t>b) Chớ thấy</w:t>
      </w:r>
      <w:r w:rsidRPr="0059727B">
        <w:rPr>
          <w:rFonts w:ascii="Times New Roman" w:hAnsi="Times New Roman"/>
          <w:i/>
          <w:spacing w:val="-1"/>
          <w:sz w:val="24"/>
          <w:szCs w:val="24"/>
        </w:rPr>
        <w:t xml:space="preserve"> </w:t>
      </w:r>
      <w:r w:rsidRPr="0059727B">
        <w:rPr>
          <w:rFonts w:ascii="Times New Roman" w:hAnsi="Times New Roman"/>
          <w:bCs/>
          <w:i/>
          <w:sz w:val="24"/>
          <w:szCs w:val="24"/>
        </w:rPr>
        <w:t>sóng</w:t>
      </w:r>
      <w:r w:rsidRPr="0059727B">
        <w:rPr>
          <w:rFonts w:ascii="Times New Roman" w:hAnsi="Times New Roman"/>
          <w:b/>
          <w:i/>
          <w:sz w:val="24"/>
          <w:szCs w:val="24"/>
        </w:rPr>
        <w:t xml:space="preserve"> </w:t>
      </w:r>
      <w:r w:rsidRPr="0059727B">
        <w:rPr>
          <w:rFonts w:ascii="Times New Roman" w:hAnsi="Times New Roman"/>
          <w:i/>
          <w:sz w:val="24"/>
          <w:szCs w:val="24"/>
        </w:rPr>
        <w:t>cả mà ngã tay</w:t>
      </w:r>
      <w:r w:rsidRPr="0059727B">
        <w:rPr>
          <w:rFonts w:ascii="Times New Roman" w:hAnsi="Times New Roman"/>
          <w:i/>
          <w:spacing w:val="-1"/>
          <w:sz w:val="24"/>
          <w:szCs w:val="24"/>
        </w:rPr>
        <w:t xml:space="preserve"> </w:t>
      </w:r>
      <w:r w:rsidRPr="0059727B">
        <w:rPr>
          <w:rFonts w:ascii="Times New Roman" w:hAnsi="Times New Roman"/>
          <w:b/>
          <w:i/>
          <w:spacing w:val="-2"/>
          <w:sz w:val="24"/>
          <w:szCs w:val="24"/>
        </w:rPr>
        <w:t>chèo</w:t>
      </w:r>
      <w:r w:rsidRPr="0059727B">
        <w:rPr>
          <w:rFonts w:ascii="Times New Roman" w:hAnsi="Times New Roman"/>
          <w:i/>
          <w:spacing w:val="-2"/>
          <w:sz w:val="24"/>
          <w:szCs w:val="24"/>
        </w:rPr>
        <w:t>.</w:t>
      </w:r>
    </w:p>
    <w:p w:rsidR="00E60231" w:rsidRPr="0059727B" w:rsidRDefault="00E60231" w:rsidP="0059727B">
      <w:pPr>
        <w:pStyle w:val="Heading6"/>
        <w:tabs>
          <w:tab w:val="left" w:pos="1440"/>
        </w:tabs>
        <w:spacing w:before="0" w:after="0"/>
        <w:jc w:val="both"/>
        <w:rPr>
          <w:rFonts w:ascii="Times New Roman" w:hAnsi="Times New Roman" w:cs="Times New Roman"/>
          <w:b w:val="0"/>
          <w:bCs/>
          <w:i/>
          <w:iCs/>
          <w:color w:val="auto"/>
          <w:sz w:val="24"/>
          <w:szCs w:val="24"/>
        </w:rPr>
      </w:pPr>
      <w:bookmarkStart w:id="0" w:name="_Hlk170028202"/>
      <w:r w:rsidRPr="0059727B">
        <w:rPr>
          <w:rFonts w:ascii="Times New Roman" w:hAnsi="Times New Roman" w:cs="Times New Roman"/>
          <w:b w:val="0"/>
          <w:bCs/>
          <w:i/>
          <w:iCs/>
          <w:color w:val="auto"/>
          <w:sz w:val="24"/>
          <w:szCs w:val="24"/>
        </w:rPr>
        <w:t>1.2. Trao</w:t>
      </w:r>
      <w:r w:rsidRPr="0059727B">
        <w:rPr>
          <w:rFonts w:ascii="Times New Roman" w:hAnsi="Times New Roman" w:cs="Times New Roman"/>
          <w:b w:val="0"/>
          <w:bCs/>
          <w:i/>
          <w:iCs/>
          <w:color w:val="auto"/>
          <w:spacing w:val="-5"/>
          <w:sz w:val="24"/>
          <w:szCs w:val="24"/>
        </w:rPr>
        <w:t xml:space="preserve"> </w:t>
      </w:r>
      <w:r w:rsidRPr="0059727B">
        <w:rPr>
          <w:rFonts w:ascii="Times New Roman" w:hAnsi="Times New Roman" w:cs="Times New Roman"/>
          <w:b w:val="0"/>
          <w:bCs/>
          <w:i/>
          <w:iCs/>
          <w:color w:val="auto"/>
          <w:sz w:val="24"/>
          <w:szCs w:val="24"/>
        </w:rPr>
        <w:t>đổi:</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Hai</w:t>
      </w:r>
      <w:r w:rsidRPr="0059727B">
        <w:rPr>
          <w:rFonts w:ascii="Times New Roman" w:hAnsi="Times New Roman" w:cs="Times New Roman"/>
          <w:b w:val="0"/>
          <w:bCs/>
          <w:i/>
          <w:iCs/>
          <w:color w:val="auto"/>
          <w:spacing w:val="-3"/>
          <w:sz w:val="24"/>
          <w:szCs w:val="24"/>
        </w:rPr>
        <w:t xml:space="preserve"> </w:t>
      </w:r>
      <w:r w:rsidRPr="0059727B">
        <w:rPr>
          <w:rFonts w:ascii="Times New Roman" w:hAnsi="Times New Roman" w:cs="Times New Roman"/>
          <w:b w:val="0"/>
          <w:bCs/>
          <w:i/>
          <w:iCs/>
          <w:color w:val="auto"/>
          <w:sz w:val="24"/>
          <w:szCs w:val="24"/>
        </w:rPr>
        <w:t>câu</w:t>
      </w:r>
      <w:r w:rsidRPr="0059727B">
        <w:rPr>
          <w:rFonts w:ascii="Times New Roman" w:hAnsi="Times New Roman" w:cs="Times New Roman"/>
          <w:b w:val="0"/>
          <w:bCs/>
          <w:i/>
          <w:iCs/>
          <w:color w:val="auto"/>
          <w:spacing w:val="-3"/>
          <w:sz w:val="24"/>
          <w:szCs w:val="24"/>
        </w:rPr>
        <w:t xml:space="preserve"> </w:t>
      </w:r>
      <w:r w:rsidRPr="0059727B">
        <w:rPr>
          <w:rFonts w:ascii="Times New Roman" w:hAnsi="Times New Roman" w:cs="Times New Roman"/>
          <w:b w:val="0"/>
          <w:bCs/>
          <w:i/>
          <w:iCs/>
          <w:color w:val="auto"/>
          <w:sz w:val="24"/>
          <w:szCs w:val="24"/>
        </w:rPr>
        <w:t>tục</w:t>
      </w:r>
      <w:r w:rsidRPr="0059727B">
        <w:rPr>
          <w:rFonts w:ascii="Times New Roman" w:hAnsi="Times New Roman" w:cs="Times New Roman"/>
          <w:b w:val="0"/>
          <w:bCs/>
          <w:i/>
          <w:iCs/>
          <w:color w:val="auto"/>
          <w:spacing w:val="-3"/>
          <w:sz w:val="24"/>
          <w:szCs w:val="24"/>
        </w:rPr>
        <w:t xml:space="preserve"> </w:t>
      </w:r>
      <w:r w:rsidRPr="0059727B">
        <w:rPr>
          <w:rFonts w:ascii="Times New Roman" w:hAnsi="Times New Roman" w:cs="Times New Roman"/>
          <w:b w:val="0"/>
          <w:bCs/>
          <w:i/>
          <w:iCs/>
          <w:color w:val="auto"/>
          <w:sz w:val="24"/>
          <w:szCs w:val="24"/>
        </w:rPr>
        <w:t>ngữ</w:t>
      </w:r>
      <w:r w:rsidRPr="0059727B">
        <w:rPr>
          <w:rFonts w:ascii="Times New Roman" w:hAnsi="Times New Roman" w:cs="Times New Roman"/>
          <w:b w:val="0"/>
          <w:bCs/>
          <w:i/>
          <w:iCs/>
          <w:color w:val="auto"/>
          <w:spacing w:val="-3"/>
          <w:sz w:val="24"/>
          <w:szCs w:val="24"/>
        </w:rPr>
        <w:t xml:space="preserve"> </w:t>
      </w:r>
      <w:r w:rsidRPr="0059727B">
        <w:rPr>
          <w:rFonts w:ascii="Times New Roman" w:hAnsi="Times New Roman" w:cs="Times New Roman"/>
          <w:b w:val="0"/>
          <w:bCs/>
          <w:i/>
          <w:iCs/>
          <w:color w:val="auto"/>
          <w:sz w:val="24"/>
          <w:szCs w:val="24"/>
        </w:rPr>
        <w:t>trên</w:t>
      </w:r>
      <w:r w:rsidRPr="0059727B">
        <w:rPr>
          <w:rFonts w:ascii="Times New Roman" w:hAnsi="Times New Roman" w:cs="Times New Roman"/>
          <w:b w:val="0"/>
          <w:bCs/>
          <w:i/>
          <w:iCs/>
          <w:color w:val="auto"/>
          <w:spacing w:val="-3"/>
          <w:sz w:val="24"/>
          <w:szCs w:val="24"/>
        </w:rPr>
        <w:t xml:space="preserve"> </w:t>
      </w:r>
      <w:r w:rsidRPr="0059727B">
        <w:rPr>
          <w:rFonts w:ascii="Times New Roman" w:hAnsi="Times New Roman" w:cs="Times New Roman"/>
          <w:b w:val="0"/>
          <w:bCs/>
          <w:i/>
          <w:iCs/>
          <w:color w:val="auto"/>
          <w:sz w:val="24"/>
          <w:szCs w:val="24"/>
        </w:rPr>
        <w:t>khuyên</w:t>
      </w:r>
      <w:r w:rsidRPr="0059727B">
        <w:rPr>
          <w:rFonts w:ascii="Times New Roman" w:hAnsi="Times New Roman" w:cs="Times New Roman"/>
          <w:b w:val="0"/>
          <w:bCs/>
          <w:i/>
          <w:iCs/>
          <w:color w:val="auto"/>
          <w:spacing w:val="-4"/>
          <w:sz w:val="24"/>
          <w:szCs w:val="24"/>
        </w:rPr>
        <w:t xml:space="preserve"> </w:t>
      </w:r>
      <w:r w:rsidRPr="0059727B">
        <w:rPr>
          <w:rFonts w:ascii="Times New Roman" w:hAnsi="Times New Roman" w:cs="Times New Roman"/>
          <w:b w:val="0"/>
          <w:bCs/>
          <w:i/>
          <w:iCs/>
          <w:color w:val="auto"/>
          <w:sz w:val="24"/>
          <w:szCs w:val="24"/>
        </w:rPr>
        <w:t>ta</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điều</w:t>
      </w:r>
      <w:r w:rsidRPr="0059727B">
        <w:rPr>
          <w:rFonts w:ascii="Times New Roman" w:hAnsi="Times New Roman" w:cs="Times New Roman"/>
          <w:b w:val="0"/>
          <w:bCs/>
          <w:i/>
          <w:iCs/>
          <w:color w:val="auto"/>
          <w:spacing w:val="-3"/>
          <w:sz w:val="24"/>
          <w:szCs w:val="24"/>
        </w:rPr>
        <w:t xml:space="preserve"> </w:t>
      </w:r>
      <w:r w:rsidRPr="0059727B">
        <w:rPr>
          <w:rFonts w:ascii="Times New Roman" w:hAnsi="Times New Roman" w:cs="Times New Roman"/>
          <w:b w:val="0"/>
          <w:bCs/>
          <w:i/>
          <w:iCs/>
          <w:color w:val="auto"/>
          <w:spacing w:val="-5"/>
          <w:sz w:val="24"/>
          <w:szCs w:val="24"/>
        </w:rPr>
        <w:t>gì?</w:t>
      </w:r>
    </w:p>
    <w:p w:rsidR="00E60231" w:rsidRPr="0059727B" w:rsidRDefault="00E60231" w:rsidP="0059727B">
      <w:pPr>
        <w:widowControl w:val="0"/>
        <w:tabs>
          <w:tab w:val="left" w:pos="1483"/>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Mời 1 HS</w:t>
      </w:r>
      <w:r w:rsidRPr="0059727B">
        <w:rPr>
          <w:rFonts w:ascii="Times New Roman" w:hAnsi="Times New Roman"/>
          <w:spacing w:val="-2"/>
          <w:sz w:val="24"/>
          <w:szCs w:val="24"/>
          <w:lang w:val="vi-VN"/>
        </w:rPr>
        <w:t xml:space="preserve"> </w:t>
      </w:r>
      <w:r w:rsidRPr="0059727B">
        <w:rPr>
          <w:rFonts w:ascii="Times New Roman" w:hAnsi="Times New Roman"/>
          <w:sz w:val="24"/>
          <w:szCs w:val="24"/>
          <w:lang w:val="vi-VN"/>
        </w:rPr>
        <w:t>đọc Câu hỏi</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2</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trong phần</w:t>
      </w:r>
      <w:r w:rsidRPr="0059727B">
        <w:rPr>
          <w:rFonts w:ascii="Times New Roman" w:hAnsi="Times New Roman"/>
          <w:spacing w:val="-1"/>
          <w:sz w:val="24"/>
          <w:szCs w:val="24"/>
          <w:lang w:val="vi-VN"/>
        </w:rPr>
        <w:t xml:space="preserve"> </w:t>
      </w:r>
      <w:r w:rsidRPr="0059727B">
        <w:rPr>
          <w:rFonts w:ascii="Times New Roman" w:hAnsi="Times New Roman"/>
          <w:i/>
          <w:sz w:val="24"/>
          <w:szCs w:val="24"/>
          <w:lang w:val="vi-VN"/>
        </w:rPr>
        <w:t xml:space="preserve">Chia </w:t>
      </w:r>
      <w:r w:rsidRPr="0059727B">
        <w:rPr>
          <w:rFonts w:ascii="Times New Roman" w:hAnsi="Times New Roman"/>
          <w:i/>
          <w:spacing w:val="-5"/>
          <w:sz w:val="24"/>
          <w:szCs w:val="24"/>
          <w:lang w:val="vi-VN"/>
        </w:rPr>
        <w:t>sẻ</w:t>
      </w:r>
      <w:r w:rsidRPr="0059727B">
        <w:rPr>
          <w:rFonts w:ascii="Times New Roman" w:hAnsi="Times New Roman"/>
          <w:spacing w:val="-5"/>
          <w:sz w:val="24"/>
          <w:szCs w:val="24"/>
          <w:lang w:val="vi-VN"/>
        </w:rPr>
        <w:t>.</w:t>
      </w:r>
    </w:p>
    <w:p w:rsidR="00E60231" w:rsidRPr="0059727B" w:rsidRDefault="00E60231" w:rsidP="0059727B">
      <w:pPr>
        <w:widowControl w:val="0"/>
        <w:tabs>
          <w:tab w:val="left" w:pos="1479"/>
        </w:tabs>
        <w:autoSpaceDE w:val="0"/>
        <w:autoSpaceDN w:val="0"/>
        <w:spacing w:after="0" w:line="240" w:lineRule="auto"/>
        <w:jc w:val="both"/>
        <w:rPr>
          <w:rFonts w:ascii="Times New Roman" w:hAnsi="Times New Roman"/>
          <w:spacing w:val="-6"/>
          <w:sz w:val="24"/>
          <w:szCs w:val="24"/>
          <w:lang w:val="vi-VN"/>
        </w:rPr>
      </w:pPr>
      <w:r w:rsidRPr="0059727B">
        <w:rPr>
          <w:rFonts w:ascii="Times New Roman" w:hAnsi="Times New Roman"/>
          <w:sz w:val="24"/>
          <w:szCs w:val="24"/>
          <w:lang w:val="vi-VN"/>
        </w:rPr>
        <w:t>- Yêu cầu HS</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trao</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đổi</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trong</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nhóm</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đôi,</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trả</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lời</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CH 2.</w:t>
      </w:r>
      <w:r w:rsidRPr="0059727B">
        <w:rPr>
          <w:rFonts w:ascii="Times New Roman" w:hAnsi="Times New Roman"/>
          <w:spacing w:val="-6"/>
          <w:sz w:val="24"/>
          <w:szCs w:val="24"/>
          <w:lang w:val="vi-VN"/>
        </w:rPr>
        <w:t xml:space="preserve"> </w:t>
      </w:r>
    </w:p>
    <w:p w:rsidR="00E60231" w:rsidRPr="0059727B" w:rsidRDefault="00E60231" w:rsidP="0059727B">
      <w:pPr>
        <w:widowControl w:val="0"/>
        <w:tabs>
          <w:tab w:val="left" w:pos="1479"/>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Nếu</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HS</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lúng</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túng,</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GV</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có</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thể</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gợi</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ý</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để HS tìm nội dung phù hợp với mỗi câu tục ngữ mới hoàn thành.</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VD: GV</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 xml:space="preserve">cho 4 nội dung gợi ý sau đây để HS chọn 2 nội dung phù hợp với 2 câu tục ngữ: (1) </w:t>
      </w:r>
      <w:r w:rsidRPr="0059727B">
        <w:rPr>
          <w:rFonts w:ascii="Times New Roman" w:hAnsi="Times New Roman"/>
          <w:i/>
          <w:sz w:val="24"/>
          <w:szCs w:val="24"/>
          <w:lang w:val="vi-VN"/>
        </w:rPr>
        <w:t>Không nên cho vàng vào lửa vì làm như vậy sẽ khiến vàng bị chảy</w:t>
      </w:r>
      <w:r w:rsidRPr="0059727B">
        <w:rPr>
          <w:rFonts w:ascii="Times New Roman" w:hAnsi="Times New Roman"/>
          <w:sz w:val="24"/>
          <w:szCs w:val="24"/>
          <w:lang w:val="vi-VN"/>
        </w:rPr>
        <w:t xml:space="preserve">; (2) </w:t>
      </w:r>
      <w:r w:rsidRPr="0059727B">
        <w:rPr>
          <w:rFonts w:ascii="Times New Roman" w:hAnsi="Times New Roman"/>
          <w:i/>
          <w:sz w:val="24"/>
          <w:szCs w:val="24"/>
          <w:lang w:val="vi-VN"/>
        </w:rPr>
        <w:t>Chớ nản lòng khi gặp</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khó</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khăn</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vì</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khó</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khăn</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tôi</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luyện</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con</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người</w:t>
      </w:r>
      <w:r w:rsidRPr="0059727B">
        <w:rPr>
          <w:rFonts w:ascii="Times New Roman" w:hAnsi="Times New Roman"/>
          <w:sz w:val="24"/>
          <w:szCs w:val="24"/>
          <w:lang w:val="vi-VN"/>
        </w:rPr>
        <w:t>;</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(3)</w:t>
      </w:r>
      <w:r w:rsidRPr="0059727B">
        <w:rPr>
          <w:rFonts w:ascii="Times New Roman" w:hAnsi="Times New Roman"/>
          <w:spacing w:val="-1"/>
          <w:sz w:val="24"/>
          <w:szCs w:val="24"/>
          <w:lang w:val="vi-VN"/>
        </w:rPr>
        <w:t xml:space="preserve"> </w:t>
      </w:r>
      <w:r w:rsidRPr="0059727B">
        <w:rPr>
          <w:rFonts w:ascii="Times New Roman" w:hAnsi="Times New Roman"/>
          <w:i/>
          <w:sz w:val="24"/>
          <w:szCs w:val="24"/>
          <w:lang w:val="vi-VN"/>
        </w:rPr>
        <w:t>Đừng</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thấy</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khó</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khăn</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mà</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bỏ</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mục tiêu đã chọn</w:t>
      </w:r>
      <w:r w:rsidRPr="0059727B">
        <w:rPr>
          <w:rFonts w:ascii="Times New Roman" w:hAnsi="Times New Roman"/>
          <w:sz w:val="24"/>
          <w:szCs w:val="24"/>
          <w:lang w:val="vi-VN"/>
        </w:rPr>
        <w:t xml:space="preserve">; (4) </w:t>
      </w:r>
      <w:r w:rsidRPr="0059727B">
        <w:rPr>
          <w:rFonts w:ascii="Times New Roman" w:hAnsi="Times New Roman"/>
          <w:i/>
          <w:sz w:val="24"/>
          <w:szCs w:val="24"/>
          <w:lang w:val="vi-VN"/>
        </w:rPr>
        <w:t>Không nên chèo thuyền ở nơi có sóng lớn</w:t>
      </w:r>
      <w:r w:rsidRPr="0059727B">
        <w:rPr>
          <w:rFonts w:ascii="Times New Roman" w:hAnsi="Times New Roman"/>
          <w:sz w:val="24"/>
          <w:szCs w:val="24"/>
          <w:lang w:val="vi-VN"/>
        </w:rPr>
        <w:t>.</w:t>
      </w:r>
    </w:p>
    <w:p w:rsidR="00E60231" w:rsidRPr="0059727B" w:rsidRDefault="00E60231" w:rsidP="0059727B">
      <w:pPr>
        <w:widowControl w:val="0"/>
        <w:tabs>
          <w:tab w:val="left" w:pos="1483"/>
        </w:tabs>
        <w:autoSpaceDE w:val="0"/>
        <w:autoSpaceDN w:val="0"/>
        <w:spacing w:after="0" w:line="240" w:lineRule="auto"/>
        <w:jc w:val="both"/>
        <w:rPr>
          <w:rFonts w:ascii="Times New Roman" w:hAnsi="Times New Roman"/>
          <w:sz w:val="24"/>
          <w:szCs w:val="24"/>
          <w:lang w:val="vi-VN"/>
        </w:rPr>
      </w:pPr>
      <w:bookmarkStart w:id="1" w:name="_Hlk170028219"/>
      <w:bookmarkEnd w:id="0"/>
      <w:r w:rsidRPr="0059727B">
        <w:rPr>
          <w:rFonts w:ascii="Times New Roman" w:hAnsi="Times New Roman"/>
          <w:sz w:val="24"/>
          <w:szCs w:val="24"/>
          <w:lang w:val="vi-VN"/>
        </w:rPr>
        <w:t>- Gọi đại diện một số nhóm HS</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nêu ý kiến;</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các HS</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 xml:space="preserve">khác bổ </w:t>
      </w:r>
      <w:r w:rsidRPr="0059727B">
        <w:rPr>
          <w:rFonts w:ascii="Times New Roman" w:hAnsi="Times New Roman"/>
          <w:spacing w:val="-2"/>
          <w:sz w:val="24"/>
          <w:szCs w:val="24"/>
          <w:lang w:val="vi-VN"/>
        </w:rPr>
        <w:t>sung.</w:t>
      </w:r>
    </w:p>
    <w:p w:rsidR="00E60231" w:rsidRPr="0059727B" w:rsidRDefault="00E60231" w:rsidP="0059727B">
      <w:pPr>
        <w:widowControl w:val="0"/>
        <w:tabs>
          <w:tab w:val="left" w:pos="1483"/>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GV</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 xml:space="preserve">nhận xét, nêu câu trả lời </w:t>
      </w:r>
      <w:r w:rsidRPr="0059727B">
        <w:rPr>
          <w:rFonts w:ascii="Times New Roman" w:hAnsi="Times New Roman"/>
          <w:spacing w:val="-2"/>
          <w:sz w:val="24"/>
          <w:szCs w:val="24"/>
          <w:lang w:val="vi-VN"/>
        </w:rPr>
        <w:t>đúng:</w:t>
      </w:r>
    </w:p>
    <w:p w:rsidR="00E60231" w:rsidRPr="0059727B" w:rsidRDefault="00E60231" w:rsidP="0059727B">
      <w:pPr>
        <w:widowControl w:val="0"/>
        <w:tabs>
          <w:tab w:val="left" w:pos="1383"/>
        </w:tabs>
        <w:autoSpaceDE w:val="0"/>
        <w:autoSpaceDN w:val="0"/>
        <w:spacing w:after="0" w:line="240" w:lineRule="auto"/>
        <w:jc w:val="both"/>
        <w:rPr>
          <w:rFonts w:ascii="Times New Roman" w:hAnsi="Times New Roman"/>
          <w:sz w:val="24"/>
          <w:szCs w:val="24"/>
          <w:lang w:val="vi-VN"/>
        </w:rPr>
      </w:pPr>
      <w:bookmarkStart w:id="2" w:name="_Hlk170028236"/>
      <w:r w:rsidRPr="0059727B">
        <w:rPr>
          <w:rFonts w:ascii="Times New Roman" w:hAnsi="Times New Roman"/>
          <w:sz w:val="24"/>
          <w:szCs w:val="24"/>
          <w:lang w:val="vi-VN"/>
        </w:rPr>
        <w:t xml:space="preserve">a) Câu tục ngữ </w:t>
      </w:r>
      <w:r w:rsidRPr="0059727B">
        <w:rPr>
          <w:rFonts w:ascii="Times New Roman" w:hAnsi="Times New Roman"/>
          <w:i/>
          <w:sz w:val="24"/>
          <w:szCs w:val="24"/>
          <w:lang w:val="vi-VN"/>
        </w:rPr>
        <w:t xml:space="preserve">Lửa thử vàng, gian nan thử sức </w:t>
      </w:r>
      <w:r w:rsidRPr="0059727B">
        <w:rPr>
          <w:rFonts w:ascii="Times New Roman" w:hAnsi="Times New Roman"/>
          <w:sz w:val="24"/>
          <w:szCs w:val="24"/>
          <w:lang w:val="vi-VN"/>
        </w:rPr>
        <w:t>khuyên ta chớ nản lòng khi gặp khó khăn.</w:t>
      </w:r>
    </w:p>
    <w:p w:rsidR="00E60231" w:rsidRPr="0059727B" w:rsidRDefault="00E60231" w:rsidP="0059727B">
      <w:pPr>
        <w:widowControl w:val="0"/>
        <w:tabs>
          <w:tab w:val="left" w:pos="1384"/>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b) Câu</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tục</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ngữ</w:t>
      </w:r>
      <w:r w:rsidRPr="0059727B">
        <w:rPr>
          <w:rFonts w:ascii="Times New Roman" w:hAnsi="Times New Roman"/>
          <w:spacing w:val="-10"/>
          <w:sz w:val="24"/>
          <w:szCs w:val="24"/>
          <w:lang w:val="vi-VN"/>
        </w:rPr>
        <w:t xml:space="preserve"> </w:t>
      </w:r>
      <w:r w:rsidRPr="0059727B">
        <w:rPr>
          <w:rFonts w:ascii="Times New Roman" w:hAnsi="Times New Roman"/>
          <w:i/>
          <w:sz w:val="24"/>
          <w:szCs w:val="24"/>
          <w:lang w:val="vi-VN"/>
        </w:rPr>
        <w:t>Chớ</w:t>
      </w:r>
      <w:r w:rsidRPr="0059727B">
        <w:rPr>
          <w:rFonts w:ascii="Times New Roman" w:hAnsi="Times New Roman"/>
          <w:i/>
          <w:spacing w:val="-10"/>
          <w:sz w:val="24"/>
          <w:szCs w:val="24"/>
          <w:lang w:val="vi-VN"/>
        </w:rPr>
        <w:t xml:space="preserve"> </w:t>
      </w:r>
      <w:r w:rsidRPr="0059727B">
        <w:rPr>
          <w:rFonts w:ascii="Times New Roman" w:hAnsi="Times New Roman"/>
          <w:i/>
          <w:sz w:val="24"/>
          <w:szCs w:val="24"/>
          <w:lang w:val="vi-VN"/>
        </w:rPr>
        <w:t>thấy</w:t>
      </w:r>
      <w:r w:rsidRPr="0059727B">
        <w:rPr>
          <w:rFonts w:ascii="Times New Roman" w:hAnsi="Times New Roman"/>
          <w:i/>
          <w:spacing w:val="-10"/>
          <w:sz w:val="24"/>
          <w:szCs w:val="24"/>
          <w:lang w:val="vi-VN"/>
        </w:rPr>
        <w:t xml:space="preserve"> </w:t>
      </w:r>
      <w:r w:rsidRPr="0059727B">
        <w:rPr>
          <w:rFonts w:ascii="Times New Roman" w:hAnsi="Times New Roman"/>
          <w:i/>
          <w:sz w:val="24"/>
          <w:szCs w:val="24"/>
          <w:lang w:val="vi-VN"/>
        </w:rPr>
        <w:t>sóng</w:t>
      </w:r>
      <w:r w:rsidRPr="0059727B">
        <w:rPr>
          <w:rFonts w:ascii="Times New Roman" w:hAnsi="Times New Roman"/>
          <w:i/>
          <w:spacing w:val="-10"/>
          <w:sz w:val="24"/>
          <w:szCs w:val="24"/>
          <w:lang w:val="vi-VN"/>
        </w:rPr>
        <w:t xml:space="preserve"> </w:t>
      </w:r>
      <w:r w:rsidRPr="0059727B">
        <w:rPr>
          <w:rFonts w:ascii="Times New Roman" w:hAnsi="Times New Roman"/>
          <w:i/>
          <w:sz w:val="24"/>
          <w:szCs w:val="24"/>
          <w:lang w:val="vi-VN"/>
        </w:rPr>
        <w:t>cả</w:t>
      </w:r>
      <w:r w:rsidRPr="0059727B">
        <w:rPr>
          <w:rFonts w:ascii="Times New Roman" w:hAnsi="Times New Roman"/>
          <w:i/>
          <w:spacing w:val="-10"/>
          <w:sz w:val="24"/>
          <w:szCs w:val="24"/>
          <w:lang w:val="vi-VN"/>
        </w:rPr>
        <w:t xml:space="preserve"> </w:t>
      </w:r>
      <w:r w:rsidRPr="0059727B">
        <w:rPr>
          <w:rFonts w:ascii="Times New Roman" w:hAnsi="Times New Roman"/>
          <w:i/>
          <w:sz w:val="24"/>
          <w:szCs w:val="24"/>
          <w:lang w:val="vi-VN"/>
        </w:rPr>
        <w:t>mà</w:t>
      </w:r>
      <w:r w:rsidRPr="0059727B">
        <w:rPr>
          <w:rFonts w:ascii="Times New Roman" w:hAnsi="Times New Roman"/>
          <w:i/>
          <w:spacing w:val="-10"/>
          <w:sz w:val="24"/>
          <w:szCs w:val="24"/>
          <w:lang w:val="vi-VN"/>
        </w:rPr>
        <w:t xml:space="preserve"> </w:t>
      </w:r>
      <w:r w:rsidRPr="0059727B">
        <w:rPr>
          <w:rFonts w:ascii="Times New Roman" w:hAnsi="Times New Roman"/>
          <w:i/>
          <w:sz w:val="24"/>
          <w:szCs w:val="24"/>
          <w:lang w:val="vi-VN"/>
        </w:rPr>
        <w:t>ngã</w:t>
      </w:r>
      <w:r w:rsidRPr="0059727B">
        <w:rPr>
          <w:rFonts w:ascii="Times New Roman" w:hAnsi="Times New Roman"/>
          <w:i/>
          <w:spacing w:val="-10"/>
          <w:sz w:val="24"/>
          <w:szCs w:val="24"/>
          <w:lang w:val="vi-VN"/>
        </w:rPr>
        <w:t xml:space="preserve"> </w:t>
      </w:r>
      <w:r w:rsidRPr="0059727B">
        <w:rPr>
          <w:rFonts w:ascii="Times New Roman" w:hAnsi="Times New Roman"/>
          <w:i/>
          <w:sz w:val="24"/>
          <w:szCs w:val="24"/>
          <w:lang w:val="vi-VN"/>
        </w:rPr>
        <w:t>tay</w:t>
      </w:r>
      <w:r w:rsidRPr="0059727B">
        <w:rPr>
          <w:rFonts w:ascii="Times New Roman" w:hAnsi="Times New Roman"/>
          <w:i/>
          <w:spacing w:val="-10"/>
          <w:sz w:val="24"/>
          <w:szCs w:val="24"/>
          <w:lang w:val="vi-VN"/>
        </w:rPr>
        <w:t xml:space="preserve"> </w:t>
      </w:r>
      <w:r w:rsidRPr="0059727B">
        <w:rPr>
          <w:rFonts w:ascii="Times New Roman" w:hAnsi="Times New Roman"/>
          <w:i/>
          <w:sz w:val="24"/>
          <w:szCs w:val="24"/>
          <w:lang w:val="vi-VN"/>
        </w:rPr>
        <w:t>chèo</w:t>
      </w:r>
      <w:r w:rsidRPr="0059727B">
        <w:rPr>
          <w:rFonts w:ascii="Times New Roman" w:hAnsi="Times New Roman"/>
          <w:i/>
          <w:spacing w:val="-10"/>
          <w:sz w:val="24"/>
          <w:szCs w:val="24"/>
          <w:lang w:val="vi-VN"/>
        </w:rPr>
        <w:t xml:space="preserve"> </w:t>
      </w:r>
      <w:r w:rsidRPr="0059727B">
        <w:rPr>
          <w:rFonts w:ascii="Times New Roman" w:hAnsi="Times New Roman"/>
          <w:sz w:val="24"/>
          <w:szCs w:val="24"/>
          <w:lang w:val="vi-VN"/>
        </w:rPr>
        <w:t>khuyên</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ta</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quyết</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tâm</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theo</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đuổi mục tiêu đã chọn.</w:t>
      </w:r>
    </w:p>
    <w:p w:rsidR="00E60231" w:rsidRPr="0059727B" w:rsidRDefault="00E60231" w:rsidP="0059727B">
      <w:pPr>
        <w:pStyle w:val="Heading5"/>
        <w:tabs>
          <w:tab w:val="left" w:pos="1090"/>
        </w:tabs>
        <w:spacing w:before="0" w:after="0"/>
        <w:jc w:val="both"/>
        <w:rPr>
          <w:rFonts w:ascii="Times New Roman" w:hAnsi="Times New Roman" w:cs="Times New Roman"/>
          <w:b w:val="0"/>
          <w:bCs/>
          <w:color w:val="auto"/>
          <w:sz w:val="24"/>
          <w:szCs w:val="24"/>
        </w:rPr>
      </w:pPr>
      <w:r w:rsidRPr="0059727B">
        <w:rPr>
          <w:rFonts w:ascii="Times New Roman" w:hAnsi="Times New Roman" w:cs="Times New Roman"/>
          <w:b w:val="0"/>
          <w:bCs/>
          <w:color w:val="auto"/>
          <w:sz w:val="24"/>
          <w:szCs w:val="24"/>
        </w:rPr>
        <w:t>2. Giáo</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viên</w:t>
      </w:r>
      <w:r w:rsidRPr="0059727B">
        <w:rPr>
          <w:rFonts w:ascii="Times New Roman" w:hAnsi="Times New Roman" w:cs="Times New Roman"/>
          <w:b w:val="0"/>
          <w:bCs/>
          <w:color w:val="auto"/>
          <w:spacing w:val="-2"/>
          <w:sz w:val="24"/>
          <w:szCs w:val="24"/>
        </w:rPr>
        <w:t xml:space="preserve"> </w:t>
      </w:r>
      <w:r w:rsidRPr="0059727B">
        <w:rPr>
          <w:rFonts w:ascii="Times New Roman" w:hAnsi="Times New Roman" w:cs="Times New Roman"/>
          <w:b w:val="0"/>
          <w:bCs/>
          <w:color w:val="auto"/>
          <w:sz w:val="24"/>
          <w:szCs w:val="24"/>
        </w:rPr>
        <w:t>giới</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thiệu</w:t>
      </w:r>
      <w:r w:rsidRPr="0059727B">
        <w:rPr>
          <w:rFonts w:ascii="Times New Roman" w:hAnsi="Times New Roman" w:cs="Times New Roman"/>
          <w:b w:val="0"/>
          <w:bCs/>
          <w:color w:val="auto"/>
          <w:spacing w:val="-2"/>
          <w:sz w:val="24"/>
          <w:szCs w:val="24"/>
        </w:rPr>
        <w:t xml:space="preserve"> </w:t>
      </w:r>
      <w:r w:rsidRPr="0059727B">
        <w:rPr>
          <w:rFonts w:ascii="Times New Roman" w:hAnsi="Times New Roman" w:cs="Times New Roman"/>
          <w:b w:val="0"/>
          <w:bCs/>
          <w:color w:val="auto"/>
          <w:sz w:val="24"/>
          <w:szCs w:val="24"/>
        </w:rPr>
        <w:t>chủ</w:t>
      </w:r>
      <w:r w:rsidRPr="0059727B">
        <w:rPr>
          <w:rFonts w:ascii="Times New Roman" w:hAnsi="Times New Roman" w:cs="Times New Roman"/>
          <w:b w:val="0"/>
          <w:bCs/>
          <w:color w:val="auto"/>
          <w:spacing w:val="-2"/>
          <w:sz w:val="24"/>
          <w:szCs w:val="24"/>
        </w:rPr>
        <w:t xml:space="preserve"> </w:t>
      </w:r>
      <w:r w:rsidRPr="0059727B">
        <w:rPr>
          <w:rFonts w:ascii="Times New Roman" w:hAnsi="Times New Roman" w:cs="Times New Roman"/>
          <w:b w:val="0"/>
          <w:bCs/>
          <w:color w:val="auto"/>
          <w:sz w:val="24"/>
          <w:szCs w:val="24"/>
        </w:rPr>
        <w:t>điểm</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và</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Bài</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đọc</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pacing w:val="-10"/>
          <w:sz w:val="24"/>
          <w:szCs w:val="24"/>
        </w:rPr>
        <w:t>1</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Qua</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trò</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chơi</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i/>
          <w:color w:val="auto"/>
          <w:sz w:val="24"/>
          <w:szCs w:val="24"/>
          <w:lang w:val="vi-VN"/>
        </w:rPr>
        <w:t>Đuổi</w:t>
      </w:r>
      <w:r w:rsidRPr="0059727B">
        <w:rPr>
          <w:rFonts w:ascii="Times New Roman" w:hAnsi="Times New Roman" w:cs="Times New Roman"/>
          <w:i/>
          <w:color w:val="auto"/>
          <w:spacing w:val="-3"/>
          <w:sz w:val="24"/>
          <w:szCs w:val="24"/>
          <w:lang w:val="vi-VN"/>
        </w:rPr>
        <w:t xml:space="preserve"> </w:t>
      </w:r>
      <w:r w:rsidRPr="0059727B">
        <w:rPr>
          <w:rFonts w:ascii="Times New Roman" w:hAnsi="Times New Roman" w:cs="Times New Roman"/>
          <w:i/>
          <w:color w:val="auto"/>
          <w:sz w:val="24"/>
          <w:szCs w:val="24"/>
          <w:lang w:val="vi-VN"/>
        </w:rPr>
        <w:t>hình</w:t>
      </w:r>
      <w:r w:rsidRPr="0059727B">
        <w:rPr>
          <w:rFonts w:ascii="Times New Roman" w:hAnsi="Times New Roman" w:cs="Times New Roman"/>
          <w:i/>
          <w:color w:val="auto"/>
          <w:spacing w:val="-3"/>
          <w:sz w:val="24"/>
          <w:szCs w:val="24"/>
          <w:lang w:val="vi-VN"/>
        </w:rPr>
        <w:t xml:space="preserve"> </w:t>
      </w:r>
      <w:r w:rsidRPr="0059727B">
        <w:rPr>
          <w:rFonts w:ascii="Times New Roman" w:hAnsi="Times New Roman" w:cs="Times New Roman"/>
          <w:i/>
          <w:color w:val="auto"/>
          <w:sz w:val="24"/>
          <w:szCs w:val="24"/>
          <w:lang w:val="vi-VN"/>
        </w:rPr>
        <w:t>bắt</w:t>
      </w:r>
      <w:r w:rsidRPr="0059727B">
        <w:rPr>
          <w:rFonts w:ascii="Times New Roman" w:hAnsi="Times New Roman" w:cs="Times New Roman"/>
          <w:i/>
          <w:color w:val="auto"/>
          <w:spacing w:val="-3"/>
          <w:sz w:val="24"/>
          <w:szCs w:val="24"/>
          <w:lang w:val="vi-VN"/>
        </w:rPr>
        <w:t xml:space="preserve"> </w:t>
      </w:r>
      <w:r w:rsidRPr="0059727B">
        <w:rPr>
          <w:rFonts w:ascii="Times New Roman" w:hAnsi="Times New Roman" w:cs="Times New Roman"/>
          <w:i/>
          <w:color w:val="auto"/>
          <w:sz w:val="24"/>
          <w:szCs w:val="24"/>
          <w:lang w:val="vi-VN"/>
        </w:rPr>
        <w:t>chữ</w:t>
      </w:r>
      <w:r w:rsidRPr="0059727B">
        <w:rPr>
          <w:rFonts w:ascii="Times New Roman" w:hAnsi="Times New Roman" w:cs="Times New Roman"/>
          <w:color w:val="auto"/>
          <w:sz w:val="24"/>
          <w:szCs w:val="24"/>
          <w:lang w:val="vi-VN"/>
        </w:rPr>
        <w:t>,</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các</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em</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đã</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hoàn</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chỉnh</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được</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hai</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câu</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tục</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ngữ</w:t>
      </w:r>
      <w:r w:rsidRPr="0059727B">
        <w:rPr>
          <w:rFonts w:ascii="Times New Roman" w:hAnsi="Times New Roman" w:cs="Times New Roman"/>
          <w:color w:val="auto"/>
          <w:spacing w:val="-3"/>
          <w:sz w:val="24"/>
          <w:szCs w:val="24"/>
          <w:lang w:val="vi-VN"/>
        </w:rPr>
        <w:t xml:space="preserve"> </w:t>
      </w:r>
      <w:r w:rsidRPr="0059727B">
        <w:rPr>
          <w:rFonts w:ascii="Times New Roman" w:hAnsi="Times New Roman" w:cs="Times New Roman"/>
          <w:color w:val="auto"/>
          <w:sz w:val="24"/>
          <w:szCs w:val="24"/>
          <w:lang w:val="vi-VN"/>
        </w:rPr>
        <w:t xml:space="preserve">nói về ý chí, nghị lực. Những câu tục ngữ đó khuyên chúng ta kiên trì vượt qua thử thách, không nản lòng khi gặp khó khăn. Bài học 4 </w:t>
      </w:r>
      <w:r w:rsidRPr="0059727B">
        <w:rPr>
          <w:rFonts w:ascii="Times New Roman" w:hAnsi="Times New Roman" w:cs="Times New Roman"/>
          <w:b/>
          <w:bCs/>
          <w:i/>
          <w:color w:val="auto"/>
          <w:sz w:val="24"/>
          <w:szCs w:val="24"/>
          <w:lang w:val="vi-VN"/>
        </w:rPr>
        <w:t>Có chí thì nên</w:t>
      </w:r>
      <w:r w:rsidRPr="0059727B">
        <w:rPr>
          <w:rFonts w:ascii="Times New Roman" w:hAnsi="Times New Roman" w:cs="Times New Roman"/>
          <w:i/>
          <w:color w:val="auto"/>
          <w:sz w:val="24"/>
          <w:szCs w:val="24"/>
          <w:lang w:val="vi-VN"/>
        </w:rPr>
        <w:t xml:space="preserve"> </w:t>
      </w:r>
      <w:r w:rsidRPr="0059727B">
        <w:rPr>
          <w:rFonts w:ascii="Times New Roman" w:hAnsi="Times New Roman" w:cs="Times New Roman"/>
          <w:color w:val="auto"/>
          <w:sz w:val="24"/>
          <w:szCs w:val="24"/>
          <w:lang w:val="vi-VN"/>
        </w:rPr>
        <w:t>sẽ giúp các em hiểu</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kĩ</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hơn</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về</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ý</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chí</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và</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nghị</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lực.</w:t>
      </w:r>
      <w:r w:rsidRPr="0059727B">
        <w:rPr>
          <w:rFonts w:ascii="Times New Roman" w:hAnsi="Times New Roman" w:cs="Times New Roman"/>
          <w:color w:val="auto"/>
          <w:spacing w:val="-14"/>
          <w:sz w:val="24"/>
          <w:szCs w:val="24"/>
          <w:lang w:val="vi-VN"/>
        </w:rPr>
        <w:t xml:space="preserve"> </w:t>
      </w:r>
      <w:r w:rsidRPr="0059727B">
        <w:rPr>
          <w:rFonts w:ascii="Times New Roman" w:hAnsi="Times New Roman" w:cs="Times New Roman"/>
          <w:color w:val="auto"/>
          <w:sz w:val="24"/>
          <w:szCs w:val="24"/>
          <w:lang w:val="vi-VN"/>
        </w:rPr>
        <w:t>Trước</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hết,</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hôm</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nay,</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cô</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(thầy)</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và</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các</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em</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sẽ</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đọc</w:t>
      </w:r>
      <w:r w:rsidRPr="0059727B">
        <w:rPr>
          <w:rFonts w:ascii="Times New Roman" w:hAnsi="Times New Roman" w:cs="Times New Roman"/>
          <w:color w:val="auto"/>
          <w:spacing w:val="-9"/>
          <w:sz w:val="24"/>
          <w:szCs w:val="24"/>
          <w:lang w:val="vi-VN"/>
        </w:rPr>
        <w:t xml:space="preserve"> </w:t>
      </w:r>
      <w:r w:rsidRPr="0059727B">
        <w:rPr>
          <w:rFonts w:ascii="Times New Roman" w:hAnsi="Times New Roman" w:cs="Times New Roman"/>
          <w:color w:val="auto"/>
          <w:sz w:val="24"/>
          <w:szCs w:val="24"/>
          <w:lang w:val="vi-VN"/>
        </w:rPr>
        <w:t xml:space="preserve">bài </w:t>
      </w:r>
      <w:r w:rsidRPr="0059727B">
        <w:rPr>
          <w:rFonts w:ascii="Times New Roman" w:hAnsi="Times New Roman" w:cs="Times New Roman"/>
          <w:i/>
          <w:color w:val="auto"/>
          <w:sz w:val="24"/>
          <w:szCs w:val="24"/>
          <w:lang w:val="vi-VN"/>
        </w:rPr>
        <w:t>Sự</w:t>
      </w:r>
      <w:r w:rsidRPr="0059727B">
        <w:rPr>
          <w:rFonts w:ascii="Times New Roman" w:hAnsi="Times New Roman" w:cs="Times New Roman"/>
          <w:i/>
          <w:color w:val="auto"/>
          <w:spacing w:val="-7"/>
          <w:sz w:val="24"/>
          <w:szCs w:val="24"/>
          <w:lang w:val="vi-VN"/>
        </w:rPr>
        <w:t xml:space="preserve"> </w:t>
      </w:r>
      <w:r w:rsidRPr="0059727B">
        <w:rPr>
          <w:rFonts w:ascii="Times New Roman" w:hAnsi="Times New Roman" w:cs="Times New Roman"/>
          <w:i/>
          <w:color w:val="auto"/>
          <w:sz w:val="24"/>
          <w:szCs w:val="24"/>
          <w:lang w:val="vi-VN"/>
        </w:rPr>
        <w:t>tích</w:t>
      </w:r>
      <w:r w:rsidRPr="0059727B">
        <w:rPr>
          <w:rFonts w:ascii="Times New Roman" w:hAnsi="Times New Roman" w:cs="Times New Roman"/>
          <w:i/>
          <w:color w:val="auto"/>
          <w:spacing w:val="-7"/>
          <w:sz w:val="24"/>
          <w:szCs w:val="24"/>
          <w:lang w:val="vi-VN"/>
        </w:rPr>
        <w:t xml:space="preserve"> </w:t>
      </w:r>
      <w:r w:rsidRPr="0059727B">
        <w:rPr>
          <w:rFonts w:ascii="Times New Roman" w:hAnsi="Times New Roman" w:cs="Times New Roman"/>
          <w:i/>
          <w:color w:val="auto"/>
          <w:sz w:val="24"/>
          <w:szCs w:val="24"/>
          <w:lang w:val="vi-VN"/>
        </w:rPr>
        <w:t>dưa</w:t>
      </w:r>
      <w:r w:rsidRPr="0059727B">
        <w:rPr>
          <w:rFonts w:ascii="Times New Roman" w:hAnsi="Times New Roman" w:cs="Times New Roman"/>
          <w:i/>
          <w:color w:val="auto"/>
          <w:spacing w:val="-6"/>
          <w:sz w:val="24"/>
          <w:szCs w:val="24"/>
          <w:lang w:val="vi-VN"/>
        </w:rPr>
        <w:t xml:space="preserve"> </w:t>
      </w:r>
      <w:r w:rsidRPr="0059727B">
        <w:rPr>
          <w:rFonts w:ascii="Times New Roman" w:hAnsi="Times New Roman" w:cs="Times New Roman"/>
          <w:i/>
          <w:color w:val="auto"/>
          <w:sz w:val="24"/>
          <w:szCs w:val="24"/>
          <w:lang w:val="vi-VN"/>
        </w:rPr>
        <w:t>hấu</w:t>
      </w:r>
      <w:r w:rsidRPr="0059727B">
        <w:rPr>
          <w:rFonts w:ascii="Times New Roman" w:hAnsi="Times New Roman" w:cs="Times New Roman"/>
          <w:color w:val="auto"/>
          <w:sz w:val="24"/>
          <w:szCs w:val="24"/>
          <w:lang w:val="vi-VN"/>
        </w:rPr>
        <w:t>,</w:t>
      </w:r>
      <w:r w:rsidRPr="0059727B">
        <w:rPr>
          <w:rFonts w:ascii="Times New Roman" w:hAnsi="Times New Roman" w:cs="Times New Roman"/>
          <w:color w:val="auto"/>
          <w:spacing w:val="-6"/>
          <w:sz w:val="24"/>
          <w:szCs w:val="24"/>
          <w:lang w:val="vi-VN"/>
        </w:rPr>
        <w:t xml:space="preserve"> </w:t>
      </w:r>
      <w:r w:rsidRPr="0059727B">
        <w:rPr>
          <w:rFonts w:ascii="Times New Roman" w:hAnsi="Times New Roman" w:cs="Times New Roman"/>
          <w:color w:val="auto"/>
          <w:sz w:val="24"/>
          <w:szCs w:val="24"/>
          <w:lang w:val="vi-VN"/>
        </w:rPr>
        <w:t>một</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câu</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chuyện</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rất</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thú</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vị</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và</w:t>
      </w:r>
      <w:r w:rsidRPr="0059727B">
        <w:rPr>
          <w:rFonts w:ascii="Times New Roman" w:hAnsi="Times New Roman" w:cs="Times New Roman"/>
          <w:color w:val="auto"/>
          <w:spacing w:val="-6"/>
          <w:sz w:val="24"/>
          <w:szCs w:val="24"/>
          <w:lang w:val="vi-VN"/>
        </w:rPr>
        <w:t xml:space="preserve"> </w:t>
      </w:r>
      <w:r w:rsidRPr="0059727B">
        <w:rPr>
          <w:rFonts w:ascii="Times New Roman" w:hAnsi="Times New Roman" w:cs="Times New Roman"/>
          <w:color w:val="auto"/>
          <w:sz w:val="24"/>
          <w:szCs w:val="24"/>
          <w:lang w:val="vi-VN"/>
        </w:rPr>
        <w:t>có</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ý</w:t>
      </w:r>
      <w:r w:rsidRPr="0059727B">
        <w:rPr>
          <w:rFonts w:ascii="Times New Roman" w:hAnsi="Times New Roman" w:cs="Times New Roman"/>
          <w:color w:val="auto"/>
          <w:spacing w:val="-6"/>
          <w:sz w:val="24"/>
          <w:szCs w:val="24"/>
          <w:lang w:val="vi-VN"/>
        </w:rPr>
        <w:t xml:space="preserve"> </w:t>
      </w:r>
      <w:r w:rsidRPr="0059727B">
        <w:rPr>
          <w:rFonts w:ascii="Times New Roman" w:hAnsi="Times New Roman" w:cs="Times New Roman"/>
          <w:color w:val="auto"/>
          <w:sz w:val="24"/>
          <w:szCs w:val="24"/>
          <w:lang w:val="vi-VN"/>
        </w:rPr>
        <w:t>nghĩa</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rất</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sâu</w:t>
      </w:r>
      <w:r w:rsidRPr="0059727B">
        <w:rPr>
          <w:rFonts w:ascii="Times New Roman" w:hAnsi="Times New Roman" w:cs="Times New Roman"/>
          <w:color w:val="auto"/>
          <w:spacing w:val="-6"/>
          <w:sz w:val="24"/>
          <w:szCs w:val="24"/>
          <w:lang w:val="vi-VN"/>
        </w:rPr>
        <w:t xml:space="preserve"> </w:t>
      </w:r>
      <w:r w:rsidRPr="0059727B">
        <w:rPr>
          <w:rFonts w:ascii="Times New Roman" w:hAnsi="Times New Roman" w:cs="Times New Roman"/>
          <w:color w:val="auto"/>
          <w:sz w:val="24"/>
          <w:szCs w:val="24"/>
          <w:lang w:val="vi-VN"/>
        </w:rPr>
        <w:t>sắc.</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Chúng</w:t>
      </w:r>
      <w:r w:rsidRPr="0059727B">
        <w:rPr>
          <w:rFonts w:ascii="Times New Roman" w:hAnsi="Times New Roman" w:cs="Times New Roman"/>
          <w:color w:val="auto"/>
          <w:spacing w:val="-6"/>
          <w:sz w:val="24"/>
          <w:szCs w:val="24"/>
          <w:lang w:val="vi-VN"/>
        </w:rPr>
        <w:t xml:space="preserve"> </w:t>
      </w:r>
      <w:r w:rsidRPr="0059727B">
        <w:rPr>
          <w:rFonts w:ascii="Times New Roman" w:hAnsi="Times New Roman" w:cs="Times New Roman"/>
          <w:color w:val="auto"/>
          <w:sz w:val="24"/>
          <w:szCs w:val="24"/>
          <w:lang w:val="vi-VN"/>
        </w:rPr>
        <w:t>ta</w:t>
      </w:r>
      <w:r w:rsidRPr="0059727B">
        <w:rPr>
          <w:rFonts w:ascii="Times New Roman" w:hAnsi="Times New Roman" w:cs="Times New Roman"/>
          <w:color w:val="auto"/>
          <w:spacing w:val="-7"/>
          <w:sz w:val="24"/>
          <w:szCs w:val="24"/>
          <w:lang w:val="vi-VN"/>
        </w:rPr>
        <w:t xml:space="preserve"> </w:t>
      </w:r>
      <w:r w:rsidRPr="0059727B">
        <w:rPr>
          <w:rFonts w:ascii="Times New Roman" w:hAnsi="Times New Roman" w:cs="Times New Roman"/>
          <w:color w:val="auto"/>
          <w:sz w:val="24"/>
          <w:szCs w:val="24"/>
          <w:lang w:val="vi-VN"/>
        </w:rPr>
        <w:t>cùng đọc để biết câu chuyện đó hay và có ý nghĩa như thế nào nhé!</w:t>
      </w:r>
    </w:p>
    <w:bookmarkEnd w:id="2"/>
    <w:p w:rsidR="00E60231" w:rsidRPr="0059727B" w:rsidRDefault="00E60231" w:rsidP="0059727B">
      <w:pPr>
        <w:widowControl w:val="0"/>
        <w:tabs>
          <w:tab w:val="left" w:pos="1483"/>
        </w:tabs>
        <w:autoSpaceDE w:val="0"/>
        <w:autoSpaceDN w:val="0"/>
        <w:spacing w:after="0" w:line="240" w:lineRule="auto"/>
        <w:jc w:val="both"/>
        <w:rPr>
          <w:rFonts w:ascii="Times New Roman" w:hAnsi="Times New Roman"/>
          <w:sz w:val="24"/>
          <w:szCs w:val="24"/>
          <w:lang w:val="vi-VN"/>
        </w:rPr>
      </w:pPr>
    </w:p>
    <w:p w:rsidR="00E60231" w:rsidRPr="009A427C" w:rsidRDefault="00E60231" w:rsidP="0059727B">
      <w:pPr>
        <w:shd w:val="clear" w:color="auto" w:fill="FFFFFF"/>
        <w:spacing w:after="0" w:line="240" w:lineRule="auto"/>
        <w:jc w:val="center"/>
        <w:rPr>
          <w:rFonts w:ascii="Times New Roman" w:hAnsi="Times New Roman"/>
          <w:b/>
          <w:bCs/>
          <w:sz w:val="24"/>
          <w:szCs w:val="24"/>
          <w:lang w:val="vi-VN"/>
        </w:rPr>
      </w:pPr>
      <w:bookmarkStart w:id="3" w:name="_Hlk170070878"/>
      <w:bookmarkEnd w:id="1"/>
    </w:p>
    <w:p w:rsidR="00E60231" w:rsidRPr="009A427C" w:rsidRDefault="00E60231" w:rsidP="0059727B">
      <w:pPr>
        <w:shd w:val="clear" w:color="auto" w:fill="FFFFFF"/>
        <w:spacing w:after="0" w:line="240" w:lineRule="auto"/>
        <w:jc w:val="center"/>
        <w:rPr>
          <w:rFonts w:ascii="Times New Roman" w:hAnsi="Times New Roman"/>
          <w:b/>
          <w:bCs/>
          <w:sz w:val="24"/>
          <w:szCs w:val="24"/>
          <w:lang w:val="vi-VN"/>
        </w:rPr>
      </w:pPr>
    </w:p>
    <w:p w:rsidR="00E60231" w:rsidRPr="009A427C" w:rsidRDefault="00E60231" w:rsidP="0059727B">
      <w:pPr>
        <w:shd w:val="clear" w:color="auto" w:fill="FFFFFF"/>
        <w:spacing w:after="0" w:line="240" w:lineRule="auto"/>
        <w:jc w:val="center"/>
        <w:rPr>
          <w:rFonts w:ascii="Times New Roman" w:hAnsi="Times New Roman"/>
          <w:b/>
          <w:bCs/>
          <w:sz w:val="24"/>
          <w:szCs w:val="24"/>
          <w:lang w:val="vi-VN"/>
        </w:rPr>
      </w:pPr>
    </w:p>
    <w:p w:rsidR="00E60231" w:rsidRPr="009A427C" w:rsidRDefault="00E60231" w:rsidP="0059727B">
      <w:pPr>
        <w:shd w:val="clear" w:color="auto" w:fill="FFFFFF"/>
        <w:spacing w:after="0" w:line="240" w:lineRule="auto"/>
        <w:jc w:val="center"/>
        <w:rPr>
          <w:rFonts w:ascii="Times New Roman" w:hAnsi="Times New Roman"/>
          <w:b/>
          <w:bCs/>
          <w:sz w:val="24"/>
          <w:szCs w:val="24"/>
          <w:lang w:val="vi-VN"/>
        </w:rPr>
      </w:pPr>
    </w:p>
    <w:p w:rsidR="00E60231" w:rsidRPr="009A427C" w:rsidRDefault="00E60231" w:rsidP="0059727B">
      <w:pPr>
        <w:shd w:val="clear" w:color="auto" w:fill="FFFFFF"/>
        <w:spacing w:after="0" w:line="240" w:lineRule="auto"/>
        <w:jc w:val="center"/>
        <w:rPr>
          <w:rFonts w:ascii="Times New Roman" w:hAnsi="Times New Roman"/>
          <w:b/>
          <w:bCs/>
          <w:sz w:val="24"/>
          <w:szCs w:val="24"/>
          <w:lang w:val="vi-VN"/>
        </w:rPr>
      </w:pPr>
    </w:p>
    <w:p w:rsidR="00E60231" w:rsidRPr="0059727B" w:rsidRDefault="00E60231" w:rsidP="0059727B">
      <w:pPr>
        <w:shd w:val="clear" w:color="auto" w:fill="FFFFFF"/>
        <w:spacing w:after="0" w:line="240" w:lineRule="auto"/>
        <w:jc w:val="center"/>
        <w:rPr>
          <w:rFonts w:ascii="Times New Roman" w:hAnsi="Times New Roman"/>
          <w:sz w:val="24"/>
          <w:szCs w:val="24"/>
          <w:lang w:val="vi-VN"/>
        </w:rPr>
      </w:pPr>
      <w:r w:rsidRPr="0059727B">
        <w:rPr>
          <w:rFonts w:ascii="Times New Roman" w:hAnsi="Times New Roman"/>
          <w:b/>
          <w:bCs/>
          <w:sz w:val="24"/>
          <w:szCs w:val="24"/>
          <w:lang w:val="vi-VN"/>
        </w:rPr>
        <w:t xml:space="preserve">BÀI ĐỌC 1 </w:t>
      </w:r>
    </w:p>
    <w:p w:rsidR="00E60231" w:rsidRPr="0059727B" w:rsidRDefault="00E60231" w:rsidP="0059727B">
      <w:pPr>
        <w:shd w:val="clear" w:color="auto" w:fill="FFFFFF"/>
        <w:spacing w:after="0" w:line="240" w:lineRule="auto"/>
        <w:jc w:val="center"/>
        <w:rPr>
          <w:rFonts w:ascii="Times New Roman" w:hAnsi="Times New Roman"/>
          <w:b/>
          <w:iCs/>
          <w:sz w:val="24"/>
          <w:szCs w:val="24"/>
          <w:lang w:val="vi-VN"/>
        </w:rPr>
      </w:pPr>
      <w:r w:rsidRPr="0059727B">
        <w:rPr>
          <w:rFonts w:ascii="Times New Roman" w:hAnsi="Times New Roman"/>
          <w:b/>
          <w:iCs/>
          <w:sz w:val="24"/>
          <w:szCs w:val="24"/>
          <w:lang w:val="vi-VN"/>
        </w:rPr>
        <w:t>SỰ TÍCH DƯA HẤU</w:t>
      </w:r>
    </w:p>
    <w:p w:rsidR="00E60231" w:rsidRPr="0059727B" w:rsidRDefault="00E60231" w:rsidP="0059727B">
      <w:pPr>
        <w:shd w:val="clear" w:color="auto" w:fill="FFFFFF"/>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I. YÊU CẦU CẦN ĐẠT</w:t>
      </w:r>
    </w:p>
    <w:p w:rsidR="00E60231" w:rsidRPr="0059727B" w:rsidRDefault="00E60231" w:rsidP="0059727B">
      <w:pPr>
        <w:pStyle w:val="Heading5"/>
        <w:tabs>
          <w:tab w:val="left" w:pos="1090"/>
        </w:tabs>
        <w:spacing w:before="0" w:after="0"/>
        <w:jc w:val="both"/>
        <w:rPr>
          <w:rFonts w:ascii="Times New Roman" w:hAnsi="Times New Roman" w:cs="Times New Roman"/>
          <w:b w:val="0"/>
          <w:bCs/>
          <w:color w:val="auto"/>
          <w:spacing w:val="-5"/>
          <w:sz w:val="24"/>
          <w:szCs w:val="24"/>
        </w:rPr>
      </w:pPr>
      <w:r w:rsidRPr="0059727B">
        <w:rPr>
          <w:rFonts w:ascii="Times New Roman" w:hAnsi="Times New Roman" w:cs="Times New Roman"/>
          <w:b w:val="0"/>
          <w:bCs/>
          <w:color w:val="auto"/>
          <w:sz w:val="24"/>
          <w:szCs w:val="24"/>
        </w:rPr>
        <w:t>1. Phát</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triển</w:t>
      </w:r>
      <w:r w:rsidRPr="0059727B">
        <w:rPr>
          <w:rFonts w:ascii="Times New Roman" w:hAnsi="Times New Roman" w:cs="Times New Roman"/>
          <w:b w:val="0"/>
          <w:bCs/>
          <w:color w:val="auto"/>
          <w:spacing w:val="-2"/>
          <w:sz w:val="24"/>
          <w:szCs w:val="24"/>
        </w:rPr>
        <w:t xml:space="preserve"> </w:t>
      </w:r>
      <w:r w:rsidRPr="0059727B">
        <w:rPr>
          <w:rFonts w:ascii="Times New Roman" w:hAnsi="Times New Roman" w:cs="Times New Roman"/>
          <w:b w:val="0"/>
          <w:bCs/>
          <w:color w:val="auto"/>
          <w:sz w:val="24"/>
          <w:szCs w:val="24"/>
        </w:rPr>
        <w:t>các năng</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lực</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 xml:space="preserve">đặc </w:t>
      </w:r>
      <w:r w:rsidRPr="0059727B">
        <w:rPr>
          <w:rFonts w:ascii="Times New Roman" w:hAnsi="Times New Roman" w:cs="Times New Roman"/>
          <w:b w:val="0"/>
          <w:bCs/>
          <w:color w:val="auto"/>
          <w:spacing w:val="-5"/>
          <w:sz w:val="24"/>
          <w:szCs w:val="24"/>
        </w:rPr>
        <w:t>thù</w:t>
      </w:r>
    </w:p>
    <w:p w:rsidR="00E60231" w:rsidRPr="0059727B" w:rsidRDefault="00E60231" w:rsidP="0059727B">
      <w:pPr>
        <w:pStyle w:val="Heading5"/>
        <w:tabs>
          <w:tab w:val="left" w:pos="1090"/>
        </w:tabs>
        <w:spacing w:before="0" w:after="0"/>
        <w:jc w:val="both"/>
        <w:rPr>
          <w:rFonts w:ascii="Times New Roman" w:hAnsi="Times New Roman" w:cs="Times New Roman"/>
          <w:b w:val="0"/>
          <w:bCs/>
          <w:i/>
          <w:iCs/>
          <w:color w:val="auto"/>
          <w:sz w:val="24"/>
          <w:szCs w:val="24"/>
        </w:rPr>
      </w:pPr>
      <w:r w:rsidRPr="0059727B">
        <w:rPr>
          <w:rFonts w:ascii="Times New Roman" w:hAnsi="Times New Roman" w:cs="Times New Roman"/>
          <w:b w:val="0"/>
          <w:bCs/>
          <w:i/>
          <w:iCs/>
          <w:color w:val="auto"/>
          <w:spacing w:val="-5"/>
          <w:sz w:val="24"/>
          <w:szCs w:val="24"/>
        </w:rPr>
        <w:t xml:space="preserve">1.1. </w:t>
      </w:r>
      <w:r w:rsidRPr="0059727B">
        <w:rPr>
          <w:rFonts w:ascii="Times New Roman" w:hAnsi="Times New Roman" w:cs="Times New Roman"/>
          <w:b w:val="0"/>
          <w:bCs/>
          <w:i/>
          <w:iCs/>
          <w:color w:val="auto"/>
          <w:sz w:val="24"/>
          <w:szCs w:val="24"/>
        </w:rPr>
        <w:t>Phát</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triển</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năng</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lực</w:t>
      </w:r>
      <w:r w:rsidRPr="0059727B">
        <w:rPr>
          <w:rFonts w:ascii="Times New Roman" w:hAnsi="Times New Roman" w:cs="Times New Roman"/>
          <w:b w:val="0"/>
          <w:bCs/>
          <w:i/>
          <w:iCs/>
          <w:color w:val="auto"/>
          <w:spacing w:val="-1"/>
          <w:sz w:val="24"/>
          <w:szCs w:val="24"/>
        </w:rPr>
        <w:t xml:space="preserve"> </w:t>
      </w:r>
      <w:r w:rsidRPr="0059727B">
        <w:rPr>
          <w:rFonts w:ascii="Times New Roman" w:hAnsi="Times New Roman" w:cs="Times New Roman"/>
          <w:b w:val="0"/>
          <w:bCs/>
          <w:i/>
          <w:iCs/>
          <w:color w:val="auto"/>
          <w:sz w:val="24"/>
          <w:szCs w:val="24"/>
        </w:rPr>
        <w:t>ngôn</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pacing w:val="-5"/>
          <w:sz w:val="24"/>
          <w:szCs w:val="24"/>
        </w:rPr>
        <w:t>ngữ</w:t>
      </w:r>
    </w:p>
    <w:p w:rsidR="00E60231" w:rsidRPr="0059727B" w:rsidRDefault="00E60231" w:rsidP="0059727B">
      <w:pPr>
        <w:widowControl w:val="0"/>
        <w:tabs>
          <w:tab w:val="left" w:pos="1309"/>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Đọc</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thành</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tiếng</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trôi</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chảy</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toàn</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bài.</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Phát</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âm</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đúng</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các</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từ</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ngữ</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có</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âm,</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vần,</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thanh mà HS địa phương dễ viết sai. Ngắt nghỉ hơi đúng. Thể hiện được tình cảm, cảm xúc</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phù</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hợp</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với</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nội</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dung</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bài</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đọc.</w:t>
      </w:r>
      <w:r w:rsidRPr="0059727B">
        <w:rPr>
          <w:rFonts w:ascii="Times New Roman" w:hAnsi="Times New Roman"/>
          <w:spacing w:val="-14"/>
          <w:sz w:val="24"/>
          <w:szCs w:val="24"/>
          <w:lang w:val="vi-VN"/>
        </w:rPr>
        <w:t xml:space="preserve"> </w:t>
      </w:r>
      <w:r w:rsidRPr="0059727B">
        <w:rPr>
          <w:rFonts w:ascii="Times New Roman" w:hAnsi="Times New Roman"/>
          <w:sz w:val="24"/>
          <w:szCs w:val="24"/>
          <w:lang w:val="vi-VN"/>
        </w:rPr>
        <w:t>Tốc</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độ</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đọc</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90</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95</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tiếng</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phút.</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Đọc</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thầm</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nhanh hơn lớp 4.</w:t>
      </w:r>
    </w:p>
    <w:p w:rsidR="00E60231" w:rsidRPr="0059727B" w:rsidRDefault="00E60231" w:rsidP="0059727B">
      <w:pPr>
        <w:widowControl w:val="0"/>
        <w:tabs>
          <w:tab w:val="left" w:pos="1304"/>
        </w:tabs>
        <w:autoSpaceDE w:val="0"/>
        <w:autoSpaceDN w:val="0"/>
        <w:spacing w:after="0" w:line="240" w:lineRule="auto"/>
        <w:jc w:val="both"/>
        <w:rPr>
          <w:rFonts w:ascii="Times New Roman" w:hAnsi="Times New Roman"/>
          <w:i/>
          <w:iCs/>
          <w:sz w:val="24"/>
          <w:szCs w:val="24"/>
          <w:lang w:val="vi-VN"/>
        </w:rPr>
      </w:pPr>
      <w:r w:rsidRPr="0059727B">
        <w:rPr>
          <w:rFonts w:ascii="Times New Roman" w:hAnsi="Times New Roman"/>
          <w:sz w:val="24"/>
          <w:szCs w:val="24"/>
          <w:lang w:val="vi-VN"/>
        </w:rPr>
        <w:t>- Hiểu</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nghĩa</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của</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các</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từ</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ngữ</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khó</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trong</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bài.</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Hiểu</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nội</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dung</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và</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ý</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nghĩa</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của</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bài</w:t>
      </w:r>
      <w:r w:rsidRPr="0059727B">
        <w:rPr>
          <w:rFonts w:ascii="Times New Roman" w:hAnsi="Times New Roman"/>
          <w:spacing w:val="-11"/>
          <w:sz w:val="24"/>
          <w:szCs w:val="24"/>
          <w:lang w:val="vi-VN"/>
        </w:rPr>
        <w:t xml:space="preserve"> </w:t>
      </w:r>
      <w:r w:rsidRPr="0059727B">
        <w:rPr>
          <w:rFonts w:ascii="Times New Roman" w:hAnsi="Times New Roman"/>
          <w:sz w:val="24"/>
          <w:szCs w:val="24"/>
          <w:lang w:val="vi-VN"/>
        </w:rPr>
        <w:t xml:space="preserve">đọc: </w:t>
      </w:r>
      <w:r w:rsidRPr="0059727B">
        <w:rPr>
          <w:rFonts w:ascii="Times New Roman" w:hAnsi="Times New Roman"/>
          <w:i/>
          <w:iCs/>
          <w:sz w:val="24"/>
          <w:szCs w:val="24"/>
          <w:lang w:val="vi-VN"/>
        </w:rPr>
        <w:t>Thông</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qua</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sự</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tích</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dưa</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hấu,</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bài</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đọc</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đề</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cao</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tinh</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thần</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tự</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lực,</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quyết</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tâm</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vượt</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qua</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mọi khó khăn để thành công.</w:t>
      </w:r>
    </w:p>
    <w:p w:rsidR="00E60231" w:rsidRPr="0059727B" w:rsidRDefault="00E60231" w:rsidP="0059727B">
      <w:pPr>
        <w:pStyle w:val="Heading6"/>
        <w:tabs>
          <w:tab w:val="left" w:pos="1270"/>
        </w:tabs>
        <w:spacing w:before="0" w:after="0"/>
        <w:jc w:val="both"/>
        <w:rPr>
          <w:rFonts w:ascii="Times New Roman" w:hAnsi="Times New Roman" w:cs="Times New Roman"/>
          <w:b w:val="0"/>
          <w:bCs/>
          <w:i/>
          <w:iCs/>
          <w:color w:val="auto"/>
          <w:sz w:val="24"/>
          <w:szCs w:val="24"/>
        </w:rPr>
      </w:pPr>
      <w:r w:rsidRPr="0059727B">
        <w:rPr>
          <w:rFonts w:ascii="Times New Roman" w:hAnsi="Times New Roman" w:cs="Times New Roman"/>
          <w:b w:val="0"/>
          <w:bCs/>
          <w:i/>
          <w:iCs/>
          <w:color w:val="auto"/>
          <w:sz w:val="24"/>
          <w:szCs w:val="24"/>
        </w:rPr>
        <w:t>1.2. Phát</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triển</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năng</w:t>
      </w:r>
      <w:r w:rsidRPr="0059727B">
        <w:rPr>
          <w:rFonts w:ascii="Times New Roman" w:hAnsi="Times New Roman" w:cs="Times New Roman"/>
          <w:b w:val="0"/>
          <w:bCs/>
          <w:i/>
          <w:iCs/>
          <w:color w:val="auto"/>
          <w:spacing w:val="-1"/>
          <w:sz w:val="24"/>
          <w:szCs w:val="24"/>
        </w:rPr>
        <w:t xml:space="preserve"> </w:t>
      </w:r>
      <w:r w:rsidRPr="0059727B">
        <w:rPr>
          <w:rFonts w:ascii="Times New Roman" w:hAnsi="Times New Roman" w:cs="Times New Roman"/>
          <w:b w:val="0"/>
          <w:bCs/>
          <w:i/>
          <w:iCs/>
          <w:color w:val="auto"/>
          <w:sz w:val="24"/>
          <w:szCs w:val="24"/>
        </w:rPr>
        <w:t>lực</w:t>
      </w:r>
      <w:r w:rsidRPr="0059727B">
        <w:rPr>
          <w:rFonts w:ascii="Times New Roman" w:hAnsi="Times New Roman" w:cs="Times New Roman"/>
          <w:b w:val="0"/>
          <w:bCs/>
          <w:i/>
          <w:iCs/>
          <w:color w:val="auto"/>
          <w:spacing w:val="-1"/>
          <w:sz w:val="24"/>
          <w:szCs w:val="24"/>
        </w:rPr>
        <w:t xml:space="preserve"> </w:t>
      </w:r>
      <w:r w:rsidRPr="0059727B">
        <w:rPr>
          <w:rFonts w:ascii="Times New Roman" w:hAnsi="Times New Roman" w:cs="Times New Roman"/>
          <w:b w:val="0"/>
          <w:bCs/>
          <w:i/>
          <w:iCs/>
          <w:color w:val="auto"/>
          <w:sz w:val="24"/>
          <w:szCs w:val="24"/>
        </w:rPr>
        <w:t>văn</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pacing w:val="-5"/>
          <w:sz w:val="24"/>
          <w:szCs w:val="24"/>
        </w:rPr>
        <w:t>học</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Phát hiện được những từ ngữ và chi tiết hay; bày tỏ được sự yêu thích đối với những chi tiết, hình ảnh ấy.</w:t>
      </w:r>
    </w:p>
    <w:p w:rsidR="00E60231" w:rsidRPr="0059727B" w:rsidRDefault="00E60231" w:rsidP="0059727B">
      <w:pPr>
        <w:pStyle w:val="BodyText"/>
        <w:spacing w:line="240" w:lineRule="auto"/>
        <w:ind w:firstLine="0"/>
        <w:jc w:val="both"/>
        <w:rPr>
          <w:rFonts w:ascii="Times New Roman" w:hAnsi="Times New Roman" w:cs="Times New Roman"/>
          <w:b/>
          <w:bCs/>
          <w:color w:val="auto"/>
          <w:sz w:val="24"/>
          <w:szCs w:val="24"/>
          <w:lang w:val="vi-VN"/>
        </w:rPr>
      </w:pPr>
      <w:r w:rsidRPr="0059727B">
        <w:rPr>
          <w:rFonts w:ascii="Times New Roman" w:hAnsi="Times New Roman" w:cs="Times New Roman"/>
          <w:b/>
          <w:bCs/>
          <w:color w:val="auto"/>
          <w:sz w:val="24"/>
          <w:szCs w:val="24"/>
          <w:lang w:val="vi-VN"/>
        </w:rPr>
        <w:t>2. Góp</w:t>
      </w:r>
      <w:r w:rsidRPr="0059727B">
        <w:rPr>
          <w:rFonts w:ascii="Times New Roman" w:hAnsi="Times New Roman" w:cs="Times New Roman"/>
          <w:b/>
          <w:bCs/>
          <w:color w:val="auto"/>
          <w:spacing w:val="-2"/>
          <w:sz w:val="24"/>
          <w:szCs w:val="24"/>
          <w:lang w:val="vi-VN"/>
        </w:rPr>
        <w:t xml:space="preserve"> </w:t>
      </w:r>
      <w:r w:rsidRPr="0059727B">
        <w:rPr>
          <w:rFonts w:ascii="Times New Roman" w:hAnsi="Times New Roman" w:cs="Times New Roman"/>
          <w:b/>
          <w:bCs/>
          <w:color w:val="auto"/>
          <w:sz w:val="24"/>
          <w:szCs w:val="24"/>
          <w:lang w:val="vi-VN"/>
        </w:rPr>
        <w:t>phần</w:t>
      </w:r>
      <w:r w:rsidRPr="0059727B">
        <w:rPr>
          <w:rFonts w:ascii="Times New Roman" w:hAnsi="Times New Roman" w:cs="Times New Roman"/>
          <w:b/>
          <w:bCs/>
          <w:color w:val="auto"/>
          <w:spacing w:val="-2"/>
          <w:sz w:val="24"/>
          <w:szCs w:val="24"/>
          <w:lang w:val="vi-VN"/>
        </w:rPr>
        <w:t xml:space="preserve"> </w:t>
      </w:r>
      <w:r w:rsidRPr="0059727B">
        <w:rPr>
          <w:rFonts w:ascii="Times New Roman" w:hAnsi="Times New Roman" w:cs="Times New Roman"/>
          <w:b/>
          <w:bCs/>
          <w:color w:val="auto"/>
          <w:sz w:val="24"/>
          <w:szCs w:val="24"/>
          <w:lang w:val="vi-VN"/>
        </w:rPr>
        <w:t>phát</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triển</w:t>
      </w:r>
      <w:r w:rsidRPr="0059727B">
        <w:rPr>
          <w:rFonts w:ascii="Times New Roman" w:hAnsi="Times New Roman" w:cs="Times New Roman"/>
          <w:b/>
          <w:bCs/>
          <w:color w:val="auto"/>
          <w:spacing w:val="-2"/>
          <w:sz w:val="24"/>
          <w:szCs w:val="24"/>
          <w:lang w:val="vi-VN"/>
        </w:rPr>
        <w:t xml:space="preserve"> </w:t>
      </w:r>
      <w:r w:rsidRPr="0059727B">
        <w:rPr>
          <w:rFonts w:ascii="Times New Roman" w:hAnsi="Times New Roman" w:cs="Times New Roman"/>
          <w:b/>
          <w:bCs/>
          <w:color w:val="auto"/>
          <w:sz w:val="24"/>
          <w:szCs w:val="24"/>
          <w:lang w:val="vi-VN"/>
        </w:rPr>
        <w:t>các</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năng</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lực</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chung</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và</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 xml:space="preserve">phẩm </w:t>
      </w:r>
      <w:r w:rsidRPr="0059727B">
        <w:rPr>
          <w:rFonts w:ascii="Times New Roman" w:hAnsi="Times New Roman" w:cs="Times New Roman"/>
          <w:b/>
          <w:bCs/>
          <w:color w:val="auto"/>
          <w:spacing w:val="-4"/>
          <w:sz w:val="24"/>
          <w:szCs w:val="24"/>
          <w:lang w:val="vi-VN"/>
        </w:rPr>
        <w:t>chất</w:t>
      </w:r>
    </w:p>
    <w:p w:rsidR="00E60231" w:rsidRPr="0059727B" w:rsidRDefault="00E60231" w:rsidP="0059727B">
      <w:pPr>
        <w:shd w:val="clear" w:color="auto" w:fill="FFFFFF"/>
        <w:spacing w:after="0" w:line="240" w:lineRule="auto"/>
        <w:jc w:val="both"/>
        <w:rPr>
          <w:rFonts w:ascii="Times New Roman" w:hAnsi="Times New Roman"/>
          <w:b/>
          <w:bCs/>
          <w:sz w:val="24"/>
          <w:szCs w:val="24"/>
          <w:lang w:val="vi-VN"/>
        </w:rPr>
      </w:pPr>
      <w:r w:rsidRPr="0059727B">
        <w:rPr>
          <w:rFonts w:ascii="Times New Roman" w:hAnsi="Times New Roman"/>
          <w:b/>
          <w:bCs/>
          <w:sz w:val="24"/>
          <w:szCs w:val="24"/>
          <w:lang w:val="vi-VN"/>
        </w:rPr>
        <w:t>2.1. Phát triển các năng lực chung</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 xml:space="preserve">- </w:t>
      </w:r>
      <w:r w:rsidRPr="0059727B">
        <w:rPr>
          <w:rFonts w:ascii="Times New Roman" w:hAnsi="Times New Roman" w:cs="Times New Roman"/>
          <w:i/>
          <w:iCs/>
          <w:color w:val="auto"/>
          <w:sz w:val="24"/>
          <w:szCs w:val="24"/>
          <w:lang w:val="vi-VN"/>
        </w:rPr>
        <w:t>Năng lực giao tiếp và hợp tác</w:t>
      </w:r>
      <w:r w:rsidRPr="0059727B">
        <w:rPr>
          <w:rFonts w:ascii="Times New Roman" w:hAnsi="Times New Roman" w:cs="Times New Roman"/>
          <w:color w:val="auto"/>
          <w:sz w:val="24"/>
          <w:szCs w:val="24"/>
          <w:lang w:val="vi-VN"/>
        </w:rPr>
        <w:t>: Chủ động trao đổi, thảo luận với bạn để tìm hiểu nghĩa các từ khó, từ ít dùng; biết cùng các bạn thảo luận nhóm; trả lời các câu hỏi đọc hiểu trong bài.</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 xml:space="preserve">- </w:t>
      </w:r>
      <w:r w:rsidRPr="0059727B">
        <w:rPr>
          <w:rFonts w:ascii="Times New Roman" w:hAnsi="Times New Roman" w:cs="Times New Roman"/>
          <w:i/>
          <w:iCs/>
          <w:color w:val="auto"/>
          <w:sz w:val="24"/>
          <w:szCs w:val="24"/>
          <w:lang w:val="vi-VN"/>
        </w:rPr>
        <w:t>Năng lực tự chủ</w:t>
      </w:r>
      <w:r w:rsidRPr="0059727B">
        <w:rPr>
          <w:rFonts w:ascii="Times New Roman" w:hAnsi="Times New Roman" w:cs="Times New Roman"/>
          <w:i/>
          <w:iCs/>
          <w:color w:val="auto"/>
          <w:spacing w:val="-5"/>
          <w:sz w:val="24"/>
          <w:szCs w:val="24"/>
          <w:lang w:val="vi-VN"/>
        </w:rPr>
        <w:t xml:space="preserve"> </w:t>
      </w:r>
      <w:r w:rsidRPr="0059727B">
        <w:rPr>
          <w:rFonts w:ascii="Times New Roman" w:hAnsi="Times New Roman" w:cs="Times New Roman"/>
          <w:i/>
          <w:iCs/>
          <w:color w:val="auto"/>
          <w:sz w:val="24"/>
          <w:szCs w:val="24"/>
          <w:lang w:val="vi-VN"/>
        </w:rPr>
        <w:t>và</w:t>
      </w:r>
      <w:r w:rsidRPr="0059727B">
        <w:rPr>
          <w:rFonts w:ascii="Times New Roman" w:hAnsi="Times New Roman" w:cs="Times New Roman"/>
          <w:i/>
          <w:iCs/>
          <w:color w:val="auto"/>
          <w:spacing w:val="-5"/>
          <w:sz w:val="24"/>
          <w:szCs w:val="24"/>
          <w:lang w:val="vi-VN"/>
        </w:rPr>
        <w:t xml:space="preserve"> </w:t>
      </w:r>
      <w:r w:rsidRPr="0059727B">
        <w:rPr>
          <w:rFonts w:ascii="Times New Roman" w:hAnsi="Times New Roman" w:cs="Times New Roman"/>
          <w:i/>
          <w:iCs/>
          <w:color w:val="auto"/>
          <w:sz w:val="24"/>
          <w:szCs w:val="24"/>
          <w:lang w:val="vi-VN"/>
        </w:rPr>
        <w:t>tự</w:t>
      </w:r>
      <w:r w:rsidRPr="0059727B">
        <w:rPr>
          <w:rFonts w:ascii="Times New Roman" w:hAnsi="Times New Roman" w:cs="Times New Roman"/>
          <w:i/>
          <w:iCs/>
          <w:color w:val="auto"/>
          <w:spacing w:val="-5"/>
          <w:sz w:val="24"/>
          <w:szCs w:val="24"/>
          <w:lang w:val="vi-VN"/>
        </w:rPr>
        <w:t xml:space="preserve"> </w:t>
      </w:r>
      <w:r w:rsidRPr="0059727B">
        <w:rPr>
          <w:rFonts w:ascii="Times New Roman" w:hAnsi="Times New Roman" w:cs="Times New Roman"/>
          <w:i/>
          <w:iCs/>
          <w:color w:val="auto"/>
          <w:sz w:val="24"/>
          <w:szCs w:val="24"/>
          <w:lang w:val="vi-VN"/>
        </w:rPr>
        <w:t>học</w:t>
      </w:r>
      <w:r w:rsidRPr="0059727B">
        <w:rPr>
          <w:rFonts w:ascii="Times New Roman" w:hAnsi="Times New Roman" w:cs="Times New Roman"/>
          <w:color w:val="auto"/>
          <w:sz w:val="24"/>
          <w:szCs w:val="24"/>
          <w:lang w:val="vi-VN"/>
        </w:rPr>
        <w:t>:</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Chủ động tìm hiểu bài đọc để trả</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lời</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đúng</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các</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CH</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đọc</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hiểu</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i/>
          <w:iCs/>
          <w:color w:val="auto"/>
          <w:sz w:val="24"/>
          <w:szCs w:val="24"/>
          <w:lang w:val="vi-VN"/>
        </w:rPr>
        <w:t xml:space="preserve">- Năng lực giải quyết vấn đề và sáng tạo: </w:t>
      </w:r>
      <w:r w:rsidRPr="0059727B">
        <w:rPr>
          <w:rFonts w:ascii="Times New Roman" w:hAnsi="Times New Roman" w:cs="Times New Roman"/>
          <w:color w:val="auto"/>
          <w:sz w:val="24"/>
          <w:szCs w:val="24"/>
          <w:lang w:val="vi-VN"/>
        </w:rPr>
        <w:t>Chủ động tìm hiểu bài đọc để nói đúng các phẩm chất của vợ chồng Mai An Tiêm, nêu đúng ý nghĩa bài đọc để con người học tập theo.</w:t>
      </w:r>
    </w:p>
    <w:p w:rsidR="00E60231" w:rsidRPr="0059727B" w:rsidRDefault="00E60231" w:rsidP="0059727B">
      <w:pPr>
        <w:shd w:val="clear" w:color="auto" w:fill="FFFFFF"/>
        <w:spacing w:after="0" w:line="240" w:lineRule="auto"/>
        <w:jc w:val="both"/>
        <w:rPr>
          <w:rFonts w:ascii="Times New Roman" w:hAnsi="Times New Roman"/>
          <w:b/>
          <w:bCs/>
          <w:sz w:val="24"/>
          <w:szCs w:val="24"/>
          <w:lang w:val="vi-VN"/>
        </w:rPr>
      </w:pPr>
      <w:r w:rsidRPr="0059727B">
        <w:rPr>
          <w:rFonts w:ascii="Times New Roman" w:hAnsi="Times New Roman"/>
          <w:b/>
          <w:bCs/>
          <w:sz w:val="24"/>
          <w:szCs w:val="24"/>
          <w:lang w:val="vi-VN"/>
        </w:rPr>
        <w:t>2.1. Phát triển các phẩm chất</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 xml:space="preserve">- </w:t>
      </w:r>
      <w:r w:rsidRPr="0059727B">
        <w:rPr>
          <w:rFonts w:ascii="Times New Roman" w:hAnsi="Times New Roman" w:cs="Times New Roman"/>
          <w:i/>
          <w:iCs/>
          <w:color w:val="auto"/>
          <w:sz w:val="24"/>
          <w:szCs w:val="24"/>
          <w:lang w:val="vi-VN"/>
        </w:rPr>
        <w:t>Phẩm chất</w:t>
      </w:r>
      <w:r w:rsidRPr="0059727B">
        <w:rPr>
          <w:rFonts w:ascii="Times New Roman" w:hAnsi="Times New Roman" w:cs="Times New Roman"/>
          <w:i/>
          <w:iCs/>
          <w:color w:val="auto"/>
          <w:spacing w:val="-5"/>
          <w:sz w:val="24"/>
          <w:szCs w:val="24"/>
          <w:lang w:val="vi-VN"/>
        </w:rPr>
        <w:t xml:space="preserve"> </w:t>
      </w:r>
      <w:r w:rsidRPr="0059727B">
        <w:rPr>
          <w:rFonts w:ascii="Times New Roman" w:hAnsi="Times New Roman" w:cs="Times New Roman"/>
          <w:i/>
          <w:iCs/>
          <w:color w:val="auto"/>
          <w:sz w:val="24"/>
          <w:szCs w:val="24"/>
          <w:lang w:val="vi-VN"/>
        </w:rPr>
        <w:t>chăm</w:t>
      </w:r>
      <w:r w:rsidRPr="0059727B">
        <w:rPr>
          <w:rFonts w:ascii="Times New Roman" w:hAnsi="Times New Roman" w:cs="Times New Roman"/>
          <w:i/>
          <w:iCs/>
          <w:color w:val="auto"/>
          <w:spacing w:val="-5"/>
          <w:sz w:val="24"/>
          <w:szCs w:val="24"/>
          <w:lang w:val="vi-VN"/>
        </w:rPr>
        <w:t xml:space="preserve"> </w:t>
      </w:r>
      <w:r w:rsidRPr="0059727B">
        <w:rPr>
          <w:rFonts w:ascii="Times New Roman" w:hAnsi="Times New Roman" w:cs="Times New Roman"/>
          <w:i/>
          <w:iCs/>
          <w:color w:val="auto"/>
          <w:sz w:val="24"/>
          <w:szCs w:val="24"/>
          <w:lang w:val="vi-VN"/>
        </w:rPr>
        <w:t>chỉ:</w:t>
      </w:r>
      <w:r w:rsidRPr="0059727B">
        <w:rPr>
          <w:rFonts w:ascii="Times New Roman" w:hAnsi="Times New Roman" w:cs="Times New Roman"/>
          <w:color w:val="auto"/>
          <w:sz w:val="24"/>
          <w:szCs w:val="24"/>
          <w:lang w:val="vi-VN"/>
        </w:rPr>
        <w:t xml:space="preserve"> Thể hiện ở tinh</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thần quyết tâm khắc phục khó khăn, cố gắng học tập và lao động.</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II. ĐỒ DÙNG DẠY HỌC</w:t>
      </w:r>
    </w:p>
    <w:p w:rsidR="00E60231" w:rsidRPr="0059727B" w:rsidRDefault="00E60231" w:rsidP="0059727B">
      <w:pPr>
        <w:spacing w:after="0" w:line="240" w:lineRule="auto"/>
        <w:jc w:val="both"/>
        <w:rPr>
          <w:rFonts w:ascii="Times New Roman" w:hAnsi="Times New Roman"/>
          <w:bCs/>
          <w:sz w:val="24"/>
          <w:szCs w:val="24"/>
          <w:lang w:val="vi-VN"/>
        </w:rPr>
      </w:pPr>
      <w:r w:rsidRPr="0059727B">
        <w:rPr>
          <w:rFonts w:ascii="Times New Roman" w:hAnsi="Times New Roman"/>
          <w:sz w:val="24"/>
          <w:szCs w:val="24"/>
          <w:lang w:val="vi-VN"/>
        </w:rPr>
        <w:t xml:space="preserve">- </w:t>
      </w:r>
      <w:r w:rsidRPr="0059727B">
        <w:rPr>
          <w:rFonts w:ascii="Times New Roman" w:hAnsi="Times New Roman"/>
          <w:bCs/>
          <w:sz w:val="24"/>
          <w:szCs w:val="24"/>
          <w:lang w:val="vi-VN"/>
        </w:rPr>
        <w:t>GV chuẩn bị: máy tính, máy chiếu, tranh minh hoạ nội dung bài đọc.</w:t>
      </w:r>
    </w:p>
    <w:p w:rsidR="00E60231" w:rsidRPr="0059727B" w:rsidRDefault="00E60231" w:rsidP="0059727B">
      <w:pPr>
        <w:spacing w:after="0" w:line="240" w:lineRule="auto"/>
        <w:jc w:val="both"/>
        <w:rPr>
          <w:rFonts w:ascii="Times New Roman" w:hAnsi="Times New Roman"/>
          <w:bCs/>
          <w:sz w:val="24"/>
          <w:szCs w:val="24"/>
          <w:lang w:val="vi-VN"/>
        </w:rPr>
      </w:pPr>
      <w:r w:rsidRPr="0059727B">
        <w:rPr>
          <w:rFonts w:ascii="Times New Roman" w:hAnsi="Times New Roman"/>
          <w:sz w:val="24"/>
          <w:szCs w:val="24"/>
          <w:lang w:val="vi-VN"/>
        </w:rPr>
        <w:t xml:space="preserve">- </w:t>
      </w:r>
      <w:r w:rsidRPr="0059727B">
        <w:rPr>
          <w:rFonts w:ascii="Times New Roman" w:hAnsi="Times New Roman"/>
          <w:bCs/>
          <w:sz w:val="24"/>
          <w:szCs w:val="24"/>
          <w:lang w:val="vi-VN"/>
        </w:rPr>
        <w:t xml:space="preserve">HS chuẩn bị: SGK </w:t>
      </w:r>
      <w:r w:rsidRPr="0059727B">
        <w:rPr>
          <w:rFonts w:ascii="Times New Roman" w:hAnsi="Times New Roman"/>
          <w:bCs/>
          <w:i/>
          <w:iCs/>
          <w:sz w:val="24"/>
          <w:szCs w:val="24"/>
          <w:lang w:val="vi-VN"/>
        </w:rPr>
        <w:t xml:space="preserve">Tiếng Việt 5 </w:t>
      </w:r>
      <w:r w:rsidRPr="0059727B">
        <w:rPr>
          <w:rFonts w:ascii="Times New Roman" w:hAnsi="Times New Roman"/>
          <w:bCs/>
          <w:sz w:val="24"/>
          <w:szCs w:val="24"/>
          <w:lang w:val="vi-VN"/>
        </w:rPr>
        <w:t>(tập một); vở ô li hoặc vở bài tập Tiếng Việt 5</w:t>
      </w:r>
    </w:p>
    <w:p w:rsidR="00E60231" w:rsidRPr="004F1B88" w:rsidRDefault="00E60231" w:rsidP="0059727B">
      <w:pPr>
        <w:spacing w:after="0" w:line="240" w:lineRule="auto"/>
        <w:jc w:val="both"/>
        <w:rPr>
          <w:rStyle w:val="Strong"/>
          <w:rFonts w:ascii="Times New Roman" w:hAnsi="Times New Roman"/>
          <w:sz w:val="24"/>
          <w:szCs w:val="24"/>
          <w:lang w:val="vi-VN"/>
        </w:rPr>
      </w:pPr>
      <w:r w:rsidRPr="0059727B">
        <w:rPr>
          <w:rFonts w:ascii="Times New Roman" w:hAnsi="Times New Roman"/>
          <w:b/>
          <w:bCs/>
          <w:sz w:val="24"/>
          <w:szCs w:val="24"/>
          <w:shd w:val="clear" w:color="auto" w:fill="FFFFFF"/>
          <w:lang w:val="vi-VN"/>
        </w:rPr>
        <w:t>III.</w:t>
      </w:r>
      <w:r w:rsidRPr="0059727B">
        <w:rPr>
          <w:rFonts w:ascii="Times New Roman" w:hAnsi="Times New Roman"/>
          <w:sz w:val="24"/>
          <w:szCs w:val="24"/>
          <w:shd w:val="clear" w:color="auto" w:fill="FFFFFF"/>
          <w:lang w:val="vi-VN"/>
        </w:rPr>
        <w:t xml:space="preserve"> </w:t>
      </w:r>
      <w:r w:rsidRPr="0059727B">
        <w:rPr>
          <w:rStyle w:val="Strong"/>
          <w:rFonts w:ascii="Times New Roman" w:hAnsi="Times New Roman"/>
          <w:sz w:val="24"/>
          <w:szCs w:val="24"/>
          <w:lang w:val="vi-VN"/>
        </w:rPr>
        <w:t>CÁC HOẠT ĐỘNG DẠY VÀ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4F1B88" w:rsidTr="00EA4783">
        <w:tc>
          <w:tcPr>
            <w:tcW w:w="675" w:type="dxa"/>
          </w:tcPr>
          <w:p w:rsidR="00E60231" w:rsidRPr="004F1B88"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tcPr>
          <w:p w:rsidR="00E60231" w:rsidRPr="0059727B" w:rsidRDefault="00E60231" w:rsidP="001D3956">
            <w:pPr>
              <w:pStyle w:val="NormalWeb"/>
              <w:spacing w:beforeAutospacing="0" w:afterAutospacing="0"/>
              <w:jc w:val="both"/>
              <w:rPr>
                <w:rStyle w:val="Strong"/>
                <w:b w:val="0"/>
                <w:bCs w:val="0"/>
                <w:lang w:val="vi-VN"/>
              </w:rPr>
            </w:pPr>
            <w:r w:rsidRPr="0059727B">
              <w:rPr>
                <w:rStyle w:val="Strong"/>
                <w:rFonts w:eastAsia="Times New Roman"/>
                <w:lang w:val="vi-VN"/>
              </w:rPr>
              <w:t xml:space="preserve"> A. HOẠT ĐỘNG KHỞI ĐỘNG</w:t>
            </w:r>
          </w:p>
        </w:tc>
      </w:tr>
      <w:tr w:rsidR="00E60231" w:rsidRPr="00877C97"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9727B" w:rsidRDefault="00E60231" w:rsidP="001D3956">
            <w:pPr>
              <w:pStyle w:val="NormalWeb"/>
              <w:spacing w:beforeAutospacing="0" w:afterAutospacing="0"/>
              <w:jc w:val="both"/>
              <w:rPr>
                <w:rStyle w:val="Strong"/>
                <w:b w:val="0"/>
                <w:bCs w:val="0"/>
                <w:lang w:val="vi-VN"/>
              </w:rPr>
            </w:pPr>
            <w:r w:rsidRPr="0059727B">
              <w:rPr>
                <w:rStyle w:val="Strong"/>
                <w:rFonts w:eastAsia="Times New Roman"/>
                <w:b w:val="0"/>
                <w:bCs w:val="0"/>
                <w:lang w:val="vi-VN"/>
              </w:rPr>
              <w:t xml:space="preserve"> - G</w:t>
            </w:r>
            <w:r w:rsidRPr="0059727B">
              <w:rPr>
                <w:rStyle w:val="Strong"/>
                <w:b w:val="0"/>
                <w:bCs w:val="0"/>
                <w:lang w:val="vi-VN"/>
              </w:rPr>
              <w:t>V đưa quả dưa hấu thật cho HS quan sát và hỏi: Đây là quả gì?</w:t>
            </w:r>
          </w:p>
          <w:p w:rsidR="00E60231" w:rsidRPr="0059727B" w:rsidRDefault="00E60231" w:rsidP="001D3956">
            <w:pPr>
              <w:pStyle w:val="NormalWeb"/>
              <w:spacing w:beforeAutospacing="0" w:afterAutospacing="0"/>
              <w:jc w:val="both"/>
              <w:rPr>
                <w:i/>
                <w:iCs/>
                <w:lang w:val="vi-VN"/>
              </w:rPr>
            </w:pPr>
            <w:r w:rsidRPr="0059727B">
              <w:rPr>
                <w:rStyle w:val="Strong"/>
                <w:rFonts w:eastAsia="Times New Roman"/>
                <w:b w:val="0"/>
                <w:bCs w:val="0"/>
                <w:lang w:val="vi-VN"/>
              </w:rPr>
              <w:t xml:space="preserve"> - GV giới thiệu bài: </w:t>
            </w:r>
            <w:r w:rsidRPr="0059727B">
              <w:rPr>
                <w:i/>
                <w:iCs/>
                <w:lang w:val="vi-VN"/>
              </w:rPr>
              <w:t>Hẳn là các em đã nhiều lần được ăn những miếng dưa hấu đỏ tươi, mát lành và ngọt lịm. Các em có biết ai là người tìm ra giống dưa quý đó không? Hôm nay,</w:t>
            </w:r>
            <w:r w:rsidRPr="0059727B">
              <w:rPr>
                <w:i/>
                <w:iCs/>
                <w:spacing w:val="-7"/>
                <w:lang w:val="vi-VN"/>
              </w:rPr>
              <w:t xml:space="preserve"> </w:t>
            </w:r>
            <w:r w:rsidRPr="0059727B">
              <w:rPr>
                <w:i/>
                <w:iCs/>
                <w:lang w:val="vi-VN"/>
              </w:rPr>
              <w:t>các</w:t>
            </w:r>
            <w:r w:rsidRPr="0059727B">
              <w:rPr>
                <w:i/>
                <w:iCs/>
                <w:spacing w:val="-7"/>
                <w:lang w:val="vi-VN"/>
              </w:rPr>
              <w:t xml:space="preserve"> </w:t>
            </w:r>
            <w:r w:rsidRPr="0059727B">
              <w:rPr>
                <w:i/>
                <w:iCs/>
                <w:lang w:val="vi-VN"/>
              </w:rPr>
              <w:t>em</w:t>
            </w:r>
            <w:r w:rsidRPr="0059727B">
              <w:rPr>
                <w:i/>
                <w:iCs/>
                <w:spacing w:val="-7"/>
                <w:lang w:val="vi-VN"/>
              </w:rPr>
              <w:t xml:space="preserve"> </w:t>
            </w:r>
            <w:r w:rsidRPr="0059727B">
              <w:rPr>
                <w:i/>
                <w:iCs/>
                <w:lang w:val="vi-VN"/>
              </w:rPr>
              <w:t>cùng</w:t>
            </w:r>
            <w:r w:rsidRPr="0059727B">
              <w:rPr>
                <w:i/>
                <w:iCs/>
                <w:spacing w:val="-7"/>
                <w:lang w:val="vi-VN"/>
              </w:rPr>
              <w:t xml:space="preserve"> </w:t>
            </w:r>
            <w:r w:rsidRPr="0059727B">
              <w:rPr>
                <w:i/>
                <w:iCs/>
                <w:lang w:val="vi-VN"/>
              </w:rPr>
              <w:t>đọc</w:t>
            </w:r>
            <w:r w:rsidRPr="0059727B">
              <w:rPr>
                <w:i/>
                <w:iCs/>
                <w:spacing w:val="-7"/>
                <w:lang w:val="vi-VN"/>
              </w:rPr>
              <w:t xml:space="preserve"> </w:t>
            </w:r>
            <w:r w:rsidRPr="0059727B">
              <w:rPr>
                <w:i/>
                <w:iCs/>
                <w:lang w:val="vi-VN"/>
              </w:rPr>
              <w:t>bài</w:t>
            </w:r>
            <w:r w:rsidRPr="0059727B">
              <w:rPr>
                <w:i/>
                <w:iCs/>
                <w:spacing w:val="-7"/>
                <w:lang w:val="vi-VN"/>
              </w:rPr>
              <w:t xml:space="preserve"> </w:t>
            </w:r>
            <w:r w:rsidRPr="0059727B">
              <w:rPr>
                <w:i/>
                <w:iCs/>
                <w:lang w:val="vi-VN"/>
              </w:rPr>
              <w:t>Sự</w:t>
            </w:r>
            <w:r w:rsidRPr="0059727B">
              <w:rPr>
                <w:i/>
                <w:iCs/>
                <w:spacing w:val="-7"/>
                <w:lang w:val="vi-VN"/>
              </w:rPr>
              <w:t xml:space="preserve"> </w:t>
            </w:r>
            <w:r w:rsidRPr="0059727B">
              <w:rPr>
                <w:i/>
                <w:iCs/>
                <w:lang w:val="vi-VN"/>
              </w:rPr>
              <w:t>tích</w:t>
            </w:r>
            <w:r w:rsidRPr="0059727B">
              <w:rPr>
                <w:i/>
                <w:iCs/>
                <w:spacing w:val="-7"/>
                <w:lang w:val="vi-VN"/>
              </w:rPr>
              <w:t xml:space="preserve"> </w:t>
            </w:r>
            <w:r w:rsidRPr="0059727B">
              <w:rPr>
                <w:i/>
                <w:iCs/>
                <w:lang w:val="vi-VN"/>
              </w:rPr>
              <w:t>dưa</w:t>
            </w:r>
            <w:r w:rsidRPr="0059727B">
              <w:rPr>
                <w:i/>
                <w:iCs/>
                <w:spacing w:val="-7"/>
                <w:lang w:val="vi-VN"/>
              </w:rPr>
              <w:t xml:space="preserve"> </w:t>
            </w:r>
            <w:r w:rsidRPr="0059727B">
              <w:rPr>
                <w:i/>
                <w:iCs/>
                <w:lang w:val="vi-VN"/>
              </w:rPr>
              <w:t>hấu</w:t>
            </w:r>
            <w:r w:rsidRPr="0059727B">
              <w:rPr>
                <w:i/>
                <w:iCs/>
                <w:spacing w:val="-7"/>
                <w:lang w:val="vi-VN"/>
              </w:rPr>
              <w:t xml:space="preserve"> </w:t>
            </w:r>
            <w:r w:rsidRPr="0059727B">
              <w:rPr>
                <w:i/>
                <w:iCs/>
                <w:lang w:val="vi-VN"/>
              </w:rPr>
              <w:t>để</w:t>
            </w:r>
            <w:r w:rsidRPr="0059727B">
              <w:rPr>
                <w:i/>
                <w:iCs/>
                <w:spacing w:val="-7"/>
                <w:lang w:val="vi-VN"/>
              </w:rPr>
              <w:t xml:space="preserve"> </w:t>
            </w:r>
            <w:r w:rsidRPr="0059727B">
              <w:rPr>
                <w:i/>
                <w:iCs/>
                <w:lang w:val="vi-VN"/>
              </w:rPr>
              <w:t>có</w:t>
            </w:r>
            <w:r w:rsidRPr="0059727B">
              <w:rPr>
                <w:i/>
                <w:iCs/>
                <w:spacing w:val="-7"/>
                <w:lang w:val="vi-VN"/>
              </w:rPr>
              <w:t xml:space="preserve"> </w:t>
            </w:r>
            <w:r w:rsidRPr="0059727B">
              <w:rPr>
                <w:i/>
                <w:iCs/>
                <w:lang w:val="vi-VN"/>
              </w:rPr>
              <w:t>câu</w:t>
            </w:r>
            <w:r w:rsidRPr="0059727B">
              <w:rPr>
                <w:i/>
                <w:iCs/>
                <w:spacing w:val="-7"/>
                <w:lang w:val="vi-VN"/>
              </w:rPr>
              <w:t xml:space="preserve"> </w:t>
            </w:r>
            <w:r w:rsidRPr="0059727B">
              <w:rPr>
                <w:i/>
                <w:iCs/>
                <w:lang w:val="vi-VN"/>
              </w:rPr>
              <w:t>trả</w:t>
            </w:r>
            <w:r w:rsidRPr="0059727B">
              <w:rPr>
                <w:i/>
                <w:iCs/>
                <w:spacing w:val="-7"/>
                <w:lang w:val="vi-VN"/>
              </w:rPr>
              <w:t xml:space="preserve"> </w:t>
            </w:r>
            <w:r w:rsidRPr="0059727B">
              <w:rPr>
                <w:i/>
                <w:iCs/>
                <w:lang w:val="vi-VN"/>
              </w:rPr>
              <w:t>lời.</w:t>
            </w:r>
            <w:r w:rsidRPr="0059727B">
              <w:rPr>
                <w:i/>
                <w:iCs/>
                <w:spacing w:val="-7"/>
                <w:lang w:val="vi-VN"/>
              </w:rPr>
              <w:t xml:space="preserve"> </w:t>
            </w:r>
            <w:r w:rsidRPr="0059727B">
              <w:rPr>
                <w:i/>
                <w:iCs/>
                <w:lang w:val="vi-VN"/>
              </w:rPr>
              <w:t>Ngoài</w:t>
            </w:r>
            <w:r w:rsidRPr="0059727B">
              <w:rPr>
                <w:i/>
                <w:iCs/>
                <w:spacing w:val="-7"/>
                <w:lang w:val="vi-VN"/>
              </w:rPr>
              <w:t xml:space="preserve"> </w:t>
            </w:r>
            <w:r w:rsidRPr="0059727B">
              <w:rPr>
                <w:i/>
                <w:iCs/>
                <w:lang w:val="vi-VN"/>
              </w:rPr>
              <w:t>việc</w:t>
            </w:r>
            <w:r w:rsidRPr="0059727B">
              <w:rPr>
                <w:i/>
                <w:iCs/>
                <w:spacing w:val="-7"/>
                <w:lang w:val="vi-VN"/>
              </w:rPr>
              <w:t xml:space="preserve"> </w:t>
            </w:r>
            <w:r w:rsidRPr="0059727B">
              <w:rPr>
                <w:i/>
                <w:iCs/>
                <w:lang w:val="vi-VN"/>
              </w:rPr>
              <w:t>giải</w:t>
            </w:r>
            <w:r w:rsidRPr="0059727B">
              <w:rPr>
                <w:i/>
                <w:iCs/>
                <w:spacing w:val="-7"/>
                <w:lang w:val="vi-VN"/>
              </w:rPr>
              <w:t xml:space="preserve"> </w:t>
            </w:r>
            <w:r w:rsidRPr="0059727B">
              <w:rPr>
                <w:i/>
                <w:iCs/>
                <w:lang w:val="vi-VN"/>
              </w:rPr>
              <w:t>thích</w:t>
            </w:r>
            <w:r w:rsidRPr="0059727B">
              <w:rPr>
                <w:i/>
                <w:iCs/>
                <w:spacing w:val="-7"/>
                <w:lang w:val="vi-VN"/>
              </w:rPr>
              <w:t xml:space="preserve"> </w:t>
            </w:r>
            <w:r w:rsidRPr="0059727B">
              <w:rPr>
                <w:i/>
                <w:iCs/>
                <w:lang w:val="vi-VN"/>
              </w:rPr>
              <w:t>về nguồn</w:t>
            </w:r>
            <w:r w:rsidRPr="0059727B">
              <w:rPr>
                <w:i/>
                <w:iCs/>
                <w:spacing w:val="-1"/>
                <w:lang w:val="vi-VN"/>
              </w:rPr>
              <w:t xml:space="preserve"> </w:t>
            </w:r>
            <w:r w:rsidRPr="0059727B">
              <w:rPr>
                <w:i/>
                <w:iCs/>
                <w:lang w:val="vi-VN"/>
              </w:rPr>
              <w:t>gốc</w:t>
            </w:r>
            <w:r w:rsidRPr="0059727B">
              <w:rPr>
                <w:i/>
                <w:iCs/>
                <w:spacing w:val="-1"/>
                <w:lang w:val="vi-VN"/>
              </w:rPr>
              <w:t xml:space="preserve"> </w:t>
            </w:r>
            <w:r w:rsidRPr="0059727B">
              <w:rPr>
                <w:i/>
                <w:iCs/>
                <w:lang w:val="vi-VN"/>
              </w:rPr>
              <w:t>của</w:t>
            </w:r>
            <w:r w:rsidRPr="0059727B">
              <w:rPr>
                <w:i/>
                <w:iCs/>
                <w:spacing w:val="-1"/>
                <w:lang w:val="vi-VN"/>
              </w:rPr>
              <w:t xml:space="preserve"> </w:t>
            </w:r>
            <w:r w:rsidRPr="0059727B">
              <w:rPr>
                <w:i/>
                <w:iCs/>
                <w:lang w:val="vi-VN"/>
              </w:rPr>
              <w:t>trái</w:t>
            </w:r>
            <w:r w:rsidRPr="0059727B">
              <w:rPr>
                <w:i/>
                <w:iCs/>
                <w:spacing w:val="-1"/>
                <w:lang w:val="vi-VN"/>
              </w:rPr>
              <w:t xml:space="preserve"> </w:t>
            </w:r>
            <w:r w:rsidRPr="0059727B">
              <w:rPr>
                <w:i/>
                <w:iCs/>
                <w:lang w:val="vi-VN"/>
              </w:rPr>
              <w:t>dưa</w:t>
            </w:r>
            <w:r w:rsidRPr="0059727B">
              <w:rPr>
                <w:i/>
                <w:iCs/>
                <w:spacing w:val="-1"/>
                <w:lang w:val="vi-VN"/>
              </w:rPr>
              <w:t xml:space="preserve"> </w:t>
            </w:r>
            <w:r w:rsidRPr="0059727B">
              <w:rPr>
                <w:i/>
                <w:iCs/>
                <w:lang w:val="vi-VN"/>
              </w:rPr>
              <w:t>hấu,</w:t>
            </w:r>
            <w:r w:rsidRPr="0059727B">
              <w:rPr>
                <w:i/>
                <w:iCs/>
                <w:spacing w:val="-1"/>
                <w:lang w:val="vi-VN"/>
              </w:rPr>
              <w:t xml:space="preserve"> </w:t>
            </w:r>
            <w:r w:rsidRPr="0059727B">
              <w:rPr>
                <w:i/>
                <w:iCs/>
                <w:lang w:val="vi-VN"/>
              </w:rPr>
              <w:t>câu</w:t>
            </w:r>
            <w:r w:rsidRPr="0059727B">
              <w:rPr>
                <w:i/>
                <w:iCs/>
                <w:spacing w:val="-2"/>
                <w:lang w:val="vi-VN"/>
              </w:rPr>
              <w:t xml:space="preserve"> </w:t>
            </w:r>
            <w:r w:rsidRPr="0059727B">
              <w:rPr>
                <w:i/>
                <w:iCs/>
                <w:lang w:val="vi-VN"/>
              </w:rPr>
              <w:t>chuyện</w:t>
            </w:r>
            <w:r w:rsidRPr="0059727B">
              <w:rPr>
                <w:i/>
                <w:iCs/>
                <w:spacing w:val="-1"/>
                <w:lang w:val="vi-VN"/>
              </w:rPr>
              <w:t xml:space="preserve"> </w:t>
            </w:r>
            <w:r w:rsidRPr="0059727B">
              <w:rPr>
                <w:i/>
                <w:iCs/>
                <w:lang w:val="vi-VN"/>
              </w:rPr>
              <w:t>còn</w:t>
            </w:r>
            <w:r w:rsidRPr="0059727B">
              <w:rPr>
                <w:i/>
                <w:iCs/>
                <w:spacing w:val="-1"/>
                <w:lang w:val="vi-VN"/>
              </w:rPr>
              <w:t xml:space="preserve"> </w:t>
            </w:r>
            <w:r w:rsidRPr="0059727B">
              <w:rPr>
                <w:i/>
                <w:iCs/>
                <w:lang w:val="vi-VN"/>
              </w:rPr>
              <w:t>cho</w:t>
            </w:r>
            <w:r w:rsidRPr="0059727B">
              <w:rPr>
                <w:i/>
                <w:iCs/>
                <w:spacing w:val="-1"/>
                <w:lang w:val="vi-VN"/>
              </w:rPr>
              <w:t xml:space="preserve"> </w:t>
            </w:r>
            <w:r w:rsidRPr="0059727B">
              <w:rPr>
                <w:i/>
                <w:iCs/>
                <w:lang w:val="vi-VN"/>
              </w:rPr>
              <w:t>chúng</w:t>
            </w:r>
            <w:r w:rsidRPr="0059727B">
              <w:rPr>
                <w:i/>
                <w:iCs/>
                <w:spacing w:val="-1"/>
                <w:lang w:val="vi-VN"/>
              </w:rPr>
              <w:t xml:space="preserve"> </w:t>
            </w:r>
            <w:r w:rsidRPr="0059727B">
              <w:rPr>
                <w:i/>
                <w:iCs/>
                <w:lang w:val="vi-VN"/>
              </w:rPr>
              <w:t>ta</w:t>
            </w:r>
            <w:r w:rsidRPr="0059727B">
              <w:rPr>
                <w:i/>
                <w:iCs/>
                <w:spacing w:val="-1"/>
                <w:lang w:val="vi-VN"/>
              </w:rPr>
              <w:t xml:space="preserve"> </w:t>
            </w:r>
            <w:r w:rsidRPr="0059727B">
              <w:rPr>
                <w:i/>
                <w:iCs/>
                <w:lang w:val="vi-VN"/>
              </w:rPr>
              <w:t>biết</w:t>
            </w:r>
            <w:r w:rsidRPr="0059727B">
              <w:rPr>
                <w:i/>
                <w:iCs/>
                <w:spacing w:val="-1"/>
                <w:lang w:val="vi-VN"/>
              </w:rPr>
              <w:t xml:space="preserve"> </w:t>
            </w:r>
            <w:r w:rsidRPr="0059727B">
              <w:rPr>
                <w:i/>
                <w:iCs/>
                <w:lang w:val="vi-VN"/>
              </w:rPr>
              <w:t>một</w:t>
            </w:r>
            <w:r w:rsidRPr="0059727B">
              <w:rPr>
                <w:i/>
                <w:iCs/>
                <w:spacing w:val="-1"/>
                <w:lang w:val="vi-VN"/>
              </w:rPr>
              <w:t xml:space="preserve"> </w:t>
            </w:r>
            <w:r w:rsidRPr="0059727B">
              <w:rPr>
                <w:i/>
                <w:iCs/>
                <w:lang w:val="vi-VN"/>
              </w:rPr>
              <w:t>tấm</w:t>
            </w:r>
            <w:r w:rsidRPr="0059727B">
              <w:rPr>
                <w:i/>
                <w:iCs/>
                <w:spacing w:val="-1"/>
                <w:lang w:val="vi-VN"/>
              </w:rPr>
              <w:t xml:space="preserve"> </w:t>
            </w:r>
            <w:r w:rsidRPr="0059727B">
              <w:rPr>
                <w:i/>
                <w:iCs/>
                <w:lang w:val="vi-VN"/>
              </w:rPr>
              <w:t>gương</w:t>
            </w:r>
            <w:r w:rsidRPr="0059727B">
              <w:rPr>
                <w:i/>
                <w:iCs/>
                <w:spacing w:val="-1"/>
                <w:lang w:val="vi-VN"/>
              </w:rPr>
              <w:t xml:space="preserve"> </w:t>
            </w:r>
            <w:r w:rsidRPr="0059727B">
              <w:rPr>
                <w:i/>
                <w:iCs/>
                <w:lang w:val="vi-VN"/>
              </w:rPr>
              <w:t>về</w:t>
            </w:r>
            <w:r w:rsidRPr="0059727B">
              <w:rPr>
                <w:i/>
                <w:iCs/>
                <w:spacing w:val="-1"/>
                <w:lang w:val="vi-VN"/>
              </w:rPr>
              <w:t xml:space="preserve"> </w:t>
            </w:r>
            <w:r w:rsidRPr="0059727B">
              <w:rPr>
                <w:i/>
                <w:iCs/>
                <w:lang w:val="vi-VN"/>
              </w:rPr>
              <w:t>ý chí và nghị lực vượt qua khó khăn. Các em hãy đọc bài để biết đó là ai nhé!</w:t>
            </w:r>
          </w:p>
        </w:tc>
        <w:tc>
          <w:tcPr>
            <w:tcW w:w="4677" w:type="dxa"/>
          </w:tcPr>
          <w:p w:rsidR="00E60231" w:rsidRPr="0059727B" w:rsidRDefault="00E60231" w:rsidP="001D3956">
            <w:pPr>
              <w:pStyle w:val="NormalWeb"/>
              <w:spacing w:beforeAutospacing="0" w:afterAutospacing="0"/>
              <w:jc w:val="both"/>
              <w:rPr>
                <w:rFonts w:eastAsia="Times New Roman"/>
                <w:lang w:val="vi-VN"/>
              </w:rPr>
            </w:pPr>
            <w:r w:rsidRPr="0059727B">
              <w:rPr>
                <w:rFonts w:eastAsia="Times New Roman"/>
                <w:lang w:val="vi-VN"/>
              </w:rPr>
              <w:t>- HS quan sát, trả lời: Quả dưa hấu</w:t>
            </w: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lang w:val="vi-VN"/>
              </w:rPr>
            </w:pPr>
            <w:r w:rsidRPr="0059727B">
              <w:rPr>
                <w:rFonts w:eastAsia="Times New Roman"/>
                <w:lang w:val="vi-VN"/>
              </w:rPr>
              <w:t>- HS lắng nghe GV giới thiệu, đọc thầm đề bài và xem tranh minh hoạ ở SGK/52, 53</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w:t>
            </w:r>
          </w:p>
          <w:p w:rsidR="00E60231" w:rsidRPr="0059727B" w:rsidRDefault="00E60231" w:rsidP="001D3956">
            <w:pPr>
              <w:pStyle w:val="NormalWeb"/>
              <w:spacing w:beforeAutospacing="0" w:afterAutospacing="0"/>
              <w:jc w:val="both"/>
              <w:rPr>
                <w:rFonts w:eastAsia="Times New Roman"/>
                <w:lang w:val="vi-VN"/>
              </w:rPr>
            </w:pPr>
            <w:r w:rsidRPr="0059727B">
              <w:rPr>
                <w:rFonts w:eastAsia="Times New Roman"/>
                <w:lang w:val="vi-VN"/>
              </w:rPr>
              <w:t> </w:t>
            </w: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F41A54" w:rsidRDefault="00E60231" w:rsidP="001D3956">
            <w:pPr>
              <w:pStyle w:val="NormalWeb"/>
              <w:spacing w:beforeAutospacing="0" w:afterAutospacing="0"/>
              <w:jc w:val="both"/>
              <w:rPr>
                <w:lang w:val="vi-VN"/>
              </w:rPr>
            </w:pPr>
          </w:p>
        </w:tc>
      </w:tr>
      <w:tr w:rsidR="00E60231" w:rsidRPr="00877C97" w:rsidTr="0006050F">
        <w:tc>
          <w:tcPr>
            <w:tcW w:w="675" w:type="dxa"/>
          </w:tcPr>
          <w:p w:rsidR="00E60231" w:rsidRPr="004F1B88"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30'</w:t>
            </w:r>
          </w:p>
        </w:tc>
        <w:tc>
          <w:tcPr>
            <w:tcW w:w="9639" w:type="dxa"/>
            <w:gridSpan w:val="2"/>
          </w:tcPr>
          <w:p w:rsidR="00E60231" w:rsidRPr="0059727B" w:rsidRDefault="00E60231" w:rsidP="001D3956">
            <w:pPr>
              <w:pStyle w:val="NormalWeb"/>
              <w:spacing w:beforeAutospacing="0" w:afterAutospacing="0"/>
              <w:jc w:val="both"/>
              <w:rPr>
                <w:rStyle w:val="Strong"/>
                <w:rFonts w:eastAsia="Times New Roman"/>
                <w:lang w:val="vi-VN"/>
              </w:rPr>
            </w:pPr>
            <w:r w:rsidRPr="0059727B">
              <w:rPr>
                <w:rStyle w:val="Strong"/>
                <w:rFonts w:eastAsia="Times New Roman"/>
                <w:lang w:val="vi-VN"/>
              </w:rPr>
              <w:t xml:space="preserve"> B. HOẠT ĐỘNG H̀NH THÀNH KIẾN</w:t>
            </w:r>
            <w:r w:rsidRPr="0059727B">
              <w:rPr>
                <w:rFonts w:eastAsia="Times New Roman"/>
                <w:lang w:val="vi-VN"/>
              </w:rPr>
              <w:t> </w:t>
            </w:r>
            <w:r w:rsidRPr="0059727B">
              <w:rPr>
                <w:rStyle w:val="Strong"/>
                <w:rFonts w:eastAsia="Times New Roman"/>
                <w:lang w:val="vi-VN"/>
              </w:rPr>
              <w:t>THỨC</w:t>
            </w:r>
          </w:p>
          <w:p w:rsidR="00E60231" w:rsidRPr="0059727B" w:rsidRDefault="00E60231" w:rsidP="001D3956">
            <w:pPr>
              <w:pStyle w:val="NormalWeb"/>
              <w:spacing w:beforeAutospacing="0" w:afterAutospacing="0"/>
              <w:jc w:val="both"/>
              <w:rPr>
                <w:rStyle w:val="Strong"/>
                <w:rFonts w:eastAsia="Times New Roman"/>
                <w:lang w:val="vi-VN"/>
              </w:rPr>
            </w:pPr>
            <w:r w:rsidRPr="0059727B">
              <w:rPr>
                <w:rStyle w:val="Strong"/>
                <w:rFonts w:eastAsia="Times New Roman"/>
                <w:lang w:val="vi-VN"/>
              </w:rPr>
              <w:t xml:space="preserve">    Mục tiêu:</w:t>
            </w:r>
          </w:p>
          <w:p w:rsidR="00E60231" w:rsidRPr="0059727B" w:rsidRDefault="00E60231" w:rsidP="001D3956">
            <w:pPr>
              <w:pStyle w:val="NormalWeb"/>
              <w:spacing w:beforeAutospacing="0" w:afterAutospacing="0"/>
              <w:jc w:val="both"/>
              <w:rPr>
                <w:rFonts w:eastAsia="Times New Roman"/>
                <w:lang w:val="vi-VN"/>
              </w:rPr>
            </w:pPr>
            <w:r w:rsidRPr="0059727B">
              <w:rPr>
                <w:rFonts w:eastAsia="Times New Roman"/>
                <w:lang w:val="vi-VN"/>
              </w:rPr>
              <w:t xml:space="preserve"> -  Đọc thành tiếng trôi chảy toàn bài. </w:t>
            </w:r>
            <w:r w:rsidRPr="0059727B">
              <w:rPr>
                <w:lang w:val="vi-VN"/>
              </w:rPr>
              <w:t>Phát</w:t>
            </w:r>
            <w:r w:rsidRPr="0059727B">
              <w:rPr>
                <w:spacing w:val="-6"/>
                <w:lang w:val="vi-VN"/>
              </w:rPr>
              <w:t xml:space="preserve"> </w:t>
            </w:r>
            <w:r w:rsidRPr="0059727B">
              <w:rPr>
                <w:lang w:val="vi-VN"/>
              </w:rPr>
              <w:t>âm</w:t>
            </w:r>
            <w:r w:rsidRPr="0059727B">
              <w:rPr>
                <w:spacing w:val="-6"/>
                <w:lang w:val="vi-VN"/>
              </w:rPr>
              <w:t xml:space="preserve"> </w:t>
            </w:r>
            <w:r w:rsidRPr="0059727B">
              <w:rPr>
                <w:lang w:val="vi-VN"/>
              </w:rPr>
              <w:t>đúng</w:t>
            </w:r>
            <w:r w:rsidRPr="0059727B">
              <w:rPr>
                <w:spacing w:val="-6"/>
                <w:lang w:val="vi-VN"/>
              </w:rPr>
              <w:t xml:space="preserve"> </w:t>
            </w:r>
            <w:r w:rsidRPr="0059727B">
              <w:rPr>
                <w:lang w:val="vi-VN"/>
              </w:rPr>
              <w:t>các</w:t>
            </w:r>
            <w:r w:rsidRPr="0059727B">
              <w:rPr>
                <w:spacing w:val="-6"/>
                <w:lang w:val="vi-VN"/>
              </w:rPr>
              <w:t xml:space="preserve"> </w:t>
            </w:r>
            <w:r w:rsidRPr="0059727B">
              <w:rPr>
                <w:lang w:val="vi-VN"/>
              </w:rPr>
              <w:t>từ</w:t>
            </w:r>
            <w:r w:rsidRPr="0059727B">
              <w:rPr>
                <w:spacing w:val="-6"/>
                <w:lang w:val="vi-VN"/>
              </w:rPr>
              <w:t xml:space="preserve"> </w:t>
            </w:r>
            <w:r w:rsidRPr="0059727B">
              <w:rPr>
                <w:lang w:val="vi-VN"/>
              </w:rPr>
              <w:t>ngữ</w:t>
            </w:r>
            <w:r w:rsidRPr="0059727B">
              <w:rPr>
                <w:spacing w:val="-6"/>
                <w:lang w:val="vi-VN"/>
              </w:rPr>
              <w:t xml:space="preserve"> </w:t>
            </w:r>
            <w:r w:rsidRPr="0059727B">
              <w:rPr>
                <w:lang w:val="vi-VN"/>
              </w:rPr>
              <w:t>có</w:t>
            </w:r>
            <w:r w:rsidRPr="0059727B">
              <w:rPr>
                <w:spacing w:val="-6"/>
                <w:lang w:val="vi-VN"/>
              </w:rPr>
              <w:t xml:space="preserve"> </w:t>
            </w:r>
            <w:r w:rsidRPr="0059727B">
              <w:rPr>
                <w:lang w:val="vi-VN"/>
              </w:rPr>
              <w:t>âm,</w:t>
            </w:r>
            <w:r w:rsidRPr="0059727B">
              <w:rPr>
                <w:spacing w:val="-6"/>
                <w:lang w:val="vi-VN"/>
              </w:rPr>
              <w:t xml:space="preserve"> </w:t>
            </w:r>
            <w:r w:rsidRPr="0059727B">
              <w:rPr>
                <w:lang w:val="vi-VN"/>
              </w:rPr>
              <w:t>vần,</w:t>
            </w:r>
            <w:r w:rsidRPr="0059727B">
              <w:rPr>
                <w:spacing w:val="-6"/>
                <w:lang w:val="vi-VN"/>
              </w:rPr>
              <w:t xml:space="preserve"> </w:t>
            </w:r>
            <w:r w:rsidRPr="0059727B">
              <w:rPr>
                <w:lang w:val="vi-VN"/>
              </w:rPr>
              <w:t>thanh mà HS địa phương dễ viết sai. Ngắt nghỉ hơi đúng.</w:t>
            </w:r>
            <w:r w:rsidRPr="0059727B">
              <w:rPr>
                <w:rFonts w:eastAsia="Times New Roman"/>
                <w:lang w:val="vi-VN"/>
              </w:rPr>
              <w:t xml:space="preserve"> </w:t>
            </w:r>
            <w:r w:rsidRPr="0059727B">
              <w:rPr>
                <w:lang w:val="vi-VN"/>
              </w:rPr>
              <w:t>Thể hiện được tình cảm, cảm xúc</w:t>
            </w:r>
            <w:r w:rsidRPr="0059727B">
              <w:rPr>
                <w:spacing w:val="-9"/>
                <w:lang w:val="vi-VN"/>
              </w:rPr>
              <w:t xml:space="preserve"> </w:t>
            </w:r>
            <w:r w:rsidRPr="0059727B">
              <w:rPr>
                <w:lang w:val="vi-VN"/>
              </w:rPr>
              <w:t>phù</w:t>
            </w:r>
            <w:r w:rsidRPr="0059727B">
              <w:rPr>
                <w:spacing w:val="-9"/>
                <w:lang w:val="vi-VN"/>
              </w:rPr>
              <w:t xml:space="preserve"> </w:t>
            </w:r>
            <w:r w:rsidRPr="0059727B">
              <w:rPr>
                <w:lang w:val="vi-VN"/>
              </w:rPr>
              <w:t>hợp</w:t>
            </w:r>
            <w:r w:rsidRPr="0059727B">
              <w:rPr>
                <w:spacing w:val="-9"/>
                <w:lang w:val="vi-VN"/>
              </w:rPr>
              <w:t xml:space="preserve"> </w:t>
            </w:r>
            <w:r w:rsidRPr="0059727B">
              <w:rPr>
                <w:lang w:val="vi-VN"/>
              </w:rPr>
              <w:t>với</w:t>
            </w:r>
            <w:r w:rsidRPr="0059727B">
              <w:rPr>
                <w:spacing w:val="-9"/>
                <w:lang w:val="vi-VN"/>
              </w:rPr>
              <w:t xml:space="preserve"> </w:t>
            </w:r>
            <w:r w:rsidRPr="0059727B">
              <w:rPr>
                <w:lang w:val="vi-VN"/>
              </w:rPr>
              <w:t>nội</w:t>
            </w:r>
            <w:r w:rsidRPr="0059727B">
              <w:rPr>
                <w:spacing w:val="-9"/>
                <w:lang w:val="vi-VN"/>
              </w:rPr>
              <w:t xml:space="preserve"> </w:t>
            </w:r>
            <w:r w:rsidRPr="0059727B">
              <w:rPr>
                <w:lang w:val="vi-VN"/>
              </w:rPr>
              <w:t>dung</w:t>
            </w:r>
            <w:r w:rsidRPr="0059727B">
              <w:rPr>
                <w:spacing w:val="-9"/>
                <w:lang w:val="vi-VN"/>
              </w:rPr>
              <w:t xml:space="preserve"> </w:t>
            </w:r>
            <w:r w:rsidRPr="0059727B">
              <w:rPr>
                <w:lang w:val="vi-VN"/>
              </w:rPr>
              <w:t>bài</w:t>
            </w:r>
            <w:r w:rsidRPr="0059727B">
              <w:rPr>
                <w:spacing w:val="-9"/>
                <w:lang w:val="vi-VN"/>
              </w:rPr>
              <w:t xml:space="preserve"> </w:t>
            </w:r>
            <w:r w:rsidRPr="0059727B">
              <w:rPr>
                <w:lang w:val="vi-VN"/>
              </w:rPr>
              <w:t>đọc.</w:t>
            </w:r>
          </w:p>
          <w:p w:rsidR="00E60231" w:rsidRPr="0059727B" w:rsidRDefault="00E60231" w:rsidP="001D3956">
            <w:pPr>
              <w:pStyle w:val="NormalWeb"/>
              <w:spacing w:beforeAutospacing="0" w:afterAutospacing="0"/>
              <w:jc w:val="both"/>
              <w:rPr>
                <w:rFonts w:eastAsia="Times New Roman"/>
                <w:lang w:val="vi-VN"/>
              </w:rPr>
            </w:pPr>
            <w:r w:rsidRPr="0059727B">
              <w:rPr>
                <w:rFonts w:eastAsia="Times New Roman"/>
                <w:lang w:val="vi-VN"/>
              </w:rPr>
              <w:t xml:space="preserve"> - Hiểu nghĩa của các từ ngữ khó trong bài</w:t>
            </w:r>
          </w:p>
          <w:p w:rsidR="00E60231" w:rsidRPr="00F41A54" w:rsidRDefault="00E60231" w:rsidP="000D1E98">
            <w:pPr>
              <w:spacing w:after="0" w:line="240" w:lineRule="auto"/>
              <w:jc w:val="both"/>
              <w:rPr>
                <w:rFonts w:ascii="Times New Roman" w:hAnsi="Times New Roman"/>
                <w:sz w:val="24"/>
                <w:szCs w:val="24"/>
                <w:lang w:val="vi-VN"/>
              </w:rPr>
            </w:pPr>
            <w:r w:rsidRPr="00F41A54">
              <w:rPr>
                <w:rFonts w:ascii="Times New Roman" w:hAnsi="Times New Roman"/>
                <w:sz w:val="24"/>
                <w:szCs w:val="24"/>
                <w:lang w:val="vi-VN"/>
              </w:rPr>
              <w:t xml:space="preserve"> - Hiểu được nội dung và ư nghĩa của bài đọc</w:t>
            </w:r>
          </w:p>
        </w:tc>
      </w:tr>
      <w:tr w:rsidR="00E60231" w:rsidRPr="004F1B88"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9727B" w:rsidRDefault="00E60231" w:rsidP="001D3956">
            <w:pPr>
              <w:pStyle w:val="NormalWeb"/>
              <w:spacing w:beforeAutospacing="0" w:afterAutospacing="0"/>
              <w:jc w:val="both"/>
              <w:rPr>
                <w:lang w:val="vi-VN"/>
              </w:rPr>
            </w:pPr>
            <w:r w:rsidRPr="0059727B">
              <w:rPr>
                <w:rStyle w:val="Strong"/>
                <w:rFonts w:eastAsia="Times New Roman"/>
                <w:lang w:val="vi-VN"/>
              </w:rPr>
              <w:t xml:space="preserve"> </w:t>
            </w:r>
            <w:r w:rsidRPr="0059727B">
              <w:rPr>
                <w:rStyle w:val="Strong"/>
                <w:rFonts w:eastAsia="Times New Roman"/>
                <w:u w:val="single"/>
                <w:lang w:val="vi-VN"/>
              </w:rPr>
              <w:t>Hoạt động 1:</w:t>
            </w:r>
            <w:r w:rsidRPr="0059727B">
              <w:rPr>
                <w:rStyle w:val="Strong"/>
                <w:rFonts w:eastAsia="Times New Roman"/>
                <w:lang w:val="vi-VN"/>
              </w:rPr>
              <w:t xml:space="preserve"> Đọc thành tiếng</w:t>
            </w:r>
          </w:p>
          <w:p w:rsidR="00E60231" w:rsidRPr="0059727B" w:rsidRDefault="00E60231" w:rsidP="001D3956">
            <w:pPr>
              <w:pStyle w:val="NormalWeb"/>
              <w:spacing w:beforeAutospacing="0" w:afterAutospacing="0"/>
              <w:jc w:val="both"/>
              <w:rPr>
                <w:rStyle w:val="Strong"/>
                <w:rFonts w:eastAsia="Times New Roman"/>
                <w:lang w:val="vi-VN"/>
              </w:rPr>
            </w:pPr>
            <w:r w:rsidRPr="0059727B">
              <w:rPr>
                <w:rStyle w:val="Strong"/>
                <w:rFonts w:eastAsia="Times New Roman"/>
                <w:lang w:val="vi-VN"/>
              </w:rPr>
              <w:t xml:space="preserve"> *Cách tiến hành:</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xml:space="preserve"> - </w:t>
            </w:r>
            <w:r w:rsidRPr="0059727B">
              <w:rPr>
                <w:rFonts w:eastAsia="Times New Roman"/>
                <w:bCs/>
                <w:lang w:val="vi-VN"/>
              </w:rPr>
              <w:t xml:space="preserve">GV đọc mẫu, </w:t>
            </w:r>
            <w:r w:rsidRPr="0059727B">
              <w:rPr>
                <w:rFonts w:eastAsia="Times New Roman"/>
                <w:lang w:val="vi-VN"/>
              </w:rPr>
              <w:t>kết hợp giải nghĩa từ ngữ khó và những từ ngữ khác, nếu thấy cần thiết đối với HS địa phương, ví dụ: </w:t>
            </w:r>
            <w:r w:rsidRPr="0059727B">
              <w:rPr>
                <w:rStyle w:val="Emphasis"/>
                <w:lang w:val="vi-VN"/>
              </w:rPr>
              <w:t>nhún nhường, chịu thương chịu khó, hoang vu, trời luôn có mắt</w:t>
            </w:r>
            <w:r w:rsidRPr="0059727B">
              <w:rPr>
                <w:rStyle w:val="Emphasis"/>
                <w:rFonts w:eastAsia="Times New Roman"/>
                <w:lang w:val="vi-VN"/>
              </w:rPr>
              <w:t>…</w:t>
            </w:r>
          </w:p>
          <w:p w:rsidR="00E60231" w:rsidRPr="0059727B" w:rsidRDefault="00E60231" w:rsidP="001D3956">
            <w:pPr>
              <w:shd w:val="clear" w:color="auto" w:fill="FFFFFF"/>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p>
          <w:p w:rsidR="00E60231" w:rsidRPr="0059727B" w:rsidRDefault="00E60231" w:rsidP="001D3956">
            <w:pPr>
              <w:shd w:val="clear" w:color="auto" w:fill="FFFFFF"/>
              <w:spacing w:after="0" w:line="240" w:lineRule="auto"/>
              <w:jc w:val="both"/>
              <w:rPr>
                <w:rFonts w:ascii="Times New Roman" w:hAnsi="Times New Roman"/>
                <w:sz w:val="24"/>
                <w:szCs w:val="24"/>
                <w:lang w:val="vi-VN"/>
              </w:rPr>
            </w:pPr>
          </w:p>
          <w:p w:rsidR="00E60231" w:rsidRPr="0059727B" w:rsidRDefault="00E60231" w:rsidP="001D3956">
            <w:pPr>
              <w:shd w:val="clear" w:color="auto" w:fill="FFFFFF"/>
              <w:spacing w:after="0" w:line="240" w:lineRule="auto"/>
              <w:jc w:val="both"/>
              <w:rPr>
                <w:rFonts w:ascii="Times New Roman" w:hAnsi="Times New Roman"/>
                <w:sz w:val="24"/>
                <w:szCs w:val="24"/>
                <w:lang w:val="vi-VN"/>
              </w:rPr>
            </w:pPr>
          </w:p>
          <w:p w:rsidR="00E60231" w:rsidRPr="0059727B" w:rsidRDefault="00E60231" w:rsidP="001D3956">
            <w:pPr>
              <w:shd w:val="clear" w:color="auto" w:fill="FFFFFF"/>
              <w:spacing w:after="0" w:line="240" w:lineRule="auto"/>
              <w:jc w:val="both"/>
              <w:rPr>
                <w:rFonts w:ascii="Times New Roman" w:hAnsi="Times New Roman"/>
                <w:sz w:val="24"/>
                <w:szCs w:val="24"/>
                <w:lang w:val="vi-VN"/>
              </w:rPr>
            </w:pPr>
          </w:p>
          <w:p w:rsidR="00E60231" w:rsidRPr="0059727B" w:rsidRDefault="00E60231" w:rsidP="001D3956">
            <w:pPr>
              <w:shd w:val="clear" w:color="auto" w:fill="FFFFFF"/>
              <w:spacing w:after="0" w:line="240" w:lineRule="auto"/>
              <w:jc w:val="both"/>
              <w:rPr>
                <w:rFonts w:ascii="Times New Roman" w:hAnsi="Times New Roman"/>
                <w:sz w:val="24"/>
                <w:szCs w:val="24"/>
                <w:lang w:val="vi-VN"/>
              </w:rPr>
            </w:pPr>
          </w:p>
          <w:p w:rsidR="00E60231" w:rsidRPr="0059727B" w:rsidRDefault="00E60231" w:rsidP="001D3956">
            <w:pPr>
              <w:shd w:val="clear" w:color="auto" w:fill="FFFFFF"/>
              <w:spacing w:after="0" w:line="240" w:lineRule="auto"/>
              <w:jc w:val="both"/>
              <w:rPr>
                <w:rFonts w:ascii="Times New Roman" w:hAnsi="Times New Roman"/>
                <w:sz w:val="24"/>
                <w:szCs w:val="24"/>
                <w:lang w:val="vi-VN"/>
              </w:rPr>
            </w:pPr>
          </w:p>
          <w:p w:rsidR="00E60231" w:rsidRPr="00F41A54" w:rsidRDefault="00E60231" w:rsidP="001D3956">
            <w:pPr>
              <w:shd w:val="clear" w:color="auto" w:fill="FFFFFF"/>
              <w:spacing w:after="0" w:line="240" w:lineRule="auto"/>
              <w:jc w:val="both"/>
              <w:rPr>
                <w:rFonts w:ascii="Times New Roman" w:hAnsi="Times New Roman"/>
                <w:sz w:val="24"/>
                <w:szCs w:val="24"/>
                <w:lang w:val="vi-VN"/>
              </w:rPr>
            </w:pPr>
          </w:p>
          <w:p w:rsidR="00E60231" w:rsidRPr="0059727B" w:rsidRDefault="00E60231" w:rsidP="001D3956">
            <w:pPr>
              <w:shd w:val="clear" w:color="auto" w:fill="FFFFFF"/>
              <w:spacing w:after="0" w:line="240" w:lineRule="auto"/>
              <w:jc w:val="both"/>
              <w:rPr>
                <w:rFonts w:ascii="Times New Roman" w:hAnsi="Times New Roman"/>
                <w:bCs/>
                <w:sz w:val="24"/>
                <w:szCs w:val="24"/>
                <w:lang w:val="vi-VN"/>
              </w:rPr>
            </w:pPr>
            <w:r w:rsidRPr="0059727B">
              <w:rPr>
                <w:rFonts w:ascii="Times New Roman" w:hAnsi="Times New Roman"/>
                <w:sz w:val="24"/>
                <w:szCs w:val="24"/>
                <w:lang w:val="vi-VN"/>
              </w:rPr>
              <w:t xml:space="preserve"> - </w:t>
            </w:r>
            <w:r w:rsidRPr="0059727B">
              <w:rPr>
                <w:rFonts w:ascii="Times New Roman" w:hAnsi="Times New Roman"/>
                <w:bCs/>
                <w:sz w:val="24"/>
                <w:szCs w:val="24"/>
                <w:lang w:val="vi-VN"/>
              </w:rPr>
              <w:t xml:space="preserve">GV tổ chức cho HS chia đoạn và đọc nối tiếp các đoạn theo nhóm. </w:t>
            </w:r>
          </w:p>
          <w:p w:rsidR="00E60231" w:rsidRPr="0059727B" w:rsidRDefault="00E60231" w:rsidP="001D3956">
            <w:pPr>
              <w:shd w:val="clear" w:color="auto" w:fill="FFFFFF"/>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xml:space="preserve">   Bài đọc gồm 4 đoạn: </w:t>
            </w:r>
            <w:r w:rsidRPr="0059727B">
              <w:rPr>
                <w:rFonts w:ascii="Times New Roman" w:hAnsi="Times New Roman"/>
                <w:sz w:val="24"/>
                <w:szCs w:val="24"/>
                <w:lang w:val="vi-VN"/>
              </w:rPr>
              <w:t>+ Đoạn 1: từ đầu đến</w:t>
            </w:r>
            <w:r w:rsidRPr="0059727B">
              <w:rPr>
                <w:rFonts w:ascii="Times New Roman" w:hAnsi="Times New Roman"/>
                <w:spacing w:val="-1"/>
                <w:sz w:val="24"/>
                <w:szCs w:val="24"/>
                <w:lang w:val="vi-VN"/>
              </w:rPr>
              <w:t xml:space="preserve"> </w:t>
            </w:r>
            <w:r w:rsidRPr="0059727B">
              <w:rPr>
                <w:rFonts w:ascii="Times New Roman" w:hAnsi="Times New Roman"/>
                <w:i/>
                <w:sz w:val="24"/>
                <w:szCs w:val="24"/>
                <w:lang w:val="vi-VN"/>
              </w:rPr>
              <w:t xml:space="preserve">... ra một đảo </w:t>
            </w:r>
            <w:r w:rsidRPr="0059727B">
              <w:rPr>
                <w:rFonts w:ascii="Times New Roman" w:hAnsi="Times New Roman"/>
                <w:i/>
                <w:spacing w:val="-5"/>
                <w:sz w:val="24"/>
                <w:szCs w:val="24"/>
                <w:lang w:val="vi-VN"/>
              </w:rPr>
              <w:t>xa</w:t>
            </w:r>
            <w:r w:rsidRPr="0059727B">
              <w:rPr>
                <w:rFonts w:ascii="Times New Roman" w:hAnsi="Times New Roman"/>
                <w:spacing w:val="-5"/>
                <w:sz w:val="24"/>
                <w:szCs w:val="24"/>
                <w:lang w:val="vi-VN"/>
              </w:rPr>
              <w:t>.</w:t>
            </w:r>
            <w:r w:rsidRPr="0059727B">
              <w:rPr>
                <w:rFonts w:ascii="Times New Roman" w:hAnsi="Times New Roman"/>
                <w:bCs/>
                <w:spacing w:val="-5"/>
                <w:sz w:val="24"/>
                <w:szCs w:val="24"/>
                <w:lang w:val="vi-VN"/>
              </w:rPr>
              <w:t xml:space="preserve"> ; + </w:t>
            </w:r>
            <w:r w:rsidRPr="0059727B">
              <w:rPr>
                <w:rFonts w:ascii="Times New Roman" w:hAnsi="Times New Roman"/>
                <w:sz w:val="24"/>
                <w:szCs w:val="24"/>
                <w:lang w:val="vi-VN"/>
              </w:rPr>
              <w:t>Đoạn 2: từ</w:t>
            </w:r>
            <w:r w:rsidRPr="0059727B">
              <w:rPr>
                <w:rFonts w:ascii="Times New Roman" w:hAnsi="Times New Roman"/>
                <w:spacing w:val="-2"/>
                <w:sz w:val="24"/>
                <w:szCs w:val="24"/>
                <w:lang w:val="vi-VN"/>
              </w:rPr>
              <w:t xml:space="preserve"> </w:t>
            </w:r>
            <w:r w:rsidRPr="0059727B">
              <w:rPr>
                <w:rFonts w:ascii="Times New Roman" w:hAnsi="Times New Roman"/>
                <w:i/>
                <w:sz w:val="24"/>
                <w:szCs w:val="24"/>
                <w:lang w:val="vi-VN"/>
              </w:rPr>
              <w:t>Hôm</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đặt chân lên</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bãi cát...</w:t>
            </w:r>
            <w:r w:rsidRPr="0059727B">
              <w:rPr>
                <w:rFonts w:ascii="Times New Roman" w:hAnsi="Times New Roman"/>
                <w:i/>
                <w:spacing w:val="-1"/>
                <w:sz w:val="24"/>
                <w:szCs w:val="24"/>
                <w:lang w:val="vi-VN"/>
              </w:rPr>
              <w:t xml:space="preserve"> </w:t>
            </w:r>
            <w:r w:rsidRPr="0059727B">
              <w:rPr>
                <w:rFonts w:ascii="Times New Roman" w:hAnsi="Times New Roman"/>
                <w:sz w:val="24"/>
                <w:szCs w:val="24"/>
                <w:lang w:val="vi-VN"/>
              </w:rPr>
              <w:t>đến</w:t>
            </w:r>
            <w:r w:rsidRPr="0059727B">
              <w:rPr>
                <w:rFonts w:ascii="Times New Roman" w:hAnsi="Times New Roman"/>
                <w:spacing w:val="-1"/>
                <w:sz w:val="24"/>
                <w:szCs w:val="24"/>
                <w:lang w:val="vi-VN"/>
              </w:rPr>
              <w:t xml:space="preserve"> </w:t>
            </w:r>
            <w:r w:rsidRPr="0059727B">
              <w:rPr>
                <w:rFonts w:ascii="Times New Roman" w:hAnsi="Times New Roman"/>
                <w:i/>
                <w:sz w:val="24"/>
                <w:szCs w:val="24"/>
                <w:lang w:val="vi-VN"/>
              </w:rPr>
              <w:t>... làm</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 xml:space="preserve">thức </w:t>
            </w:r>
            <w:r w:rsidRPr="0059727B">
              <w:rPr>
                <w:rFonts w:ascii="Times New Roman" w:hAnsi="Times New Roman"/>
                <w:i/>
                <w:spacing w:val="-5"/>
                <w:sz w:val="24"/>
                <w:szCs w:val="24"/>
                <w:lang w:val="vi-VN"/>
              </w:rPr>
              <w:t>ăn</w:t>
            </w:r>
            <w:r w:rsidRPr="0059727B">
              <w:rPr>
                <w:rFonts w:ascii="Times New Roman" w:hAnsi="Times New Roman"/>
                <w:spacing w:val="-5"/>
                <w:sz w:val="24"/>
                <w:szCs w:val="24"/>
                <w:lang w:val="vi-VN"/>
              </w:rPr>
              <w:t>.</w:t>
            </w:r>
            <w:r w:rsidRPr="0059727B">
              <w:rPr>
                <w:rFonts w:ascii="Times New Roman" w:hAnsi="Times New Roman"/>
                <w:bCs/>
                <w:spacing w:val="-5"/>
                <w:sz w:val="24"/>
                <w:szCs w:val="24"/>
                <w:lang w:val="vi-VN"/>
              </w:rPr>
              <w:t xml:space="preserve"> ; + </w:t>
            </w:r>
            <w:r w:rsidRPr="0059727B">
              <w:rPr>
                <w:rFonts w:ascii="Times New Roman" w:hAnsi="Times New Roman"/>
                <w:sz w:val="24"/>
                <w:szCs w:val="24"/>
                <w:lang w:val="vi-VN"/>
              </w:rPr>
              <w:t>Đoạn 3: từ</w:t>
            </w:r>
            <w:r w:rsidRPr="0059727B">
              <w:rPr>
                <w:rFonts w:ascii="Times New Roman" w:hAnsi="Times New Roman"/>
                <w:spacing w:val="-1"/>
                <w:sz w:val="24"/>
                <w:szCs w:val="24"/>
                <w:lang w:val="vi-VN"/>
              </w:rPr>
              <w:t xml:space="preserve"> </w:t>
            </w:r>
            <w:r w:rsidRPr="0059727B">
              <w:rPr>
                <w:rFonts w:ascii="Times New Roman" w:hAnsi="Times New Roman"/>
                <w:i/>
                <w:sz w:val="24"/>
                <w:szCs w:val="24"/>
                <w:lang w:val="vi-VN"/>
              </w:rPr>
              <w:t>Một hôm,</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có chiếc thuyền đánh cá</w:t>
            </w:r>
            <w:r w:rsidRPr="0059727B">
              <w:rPr>
                <w:rFonts w:ascii="Times New Roman" w:hAnsi="Times New Roman"/>
                <w:sz w:val="24"/>
                <w:szCs w:val="24"/>
                <w:lang w:val="vi-VN"/>
              </w:rPr>
              <w:t>...</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 xml:space="preserve">đến ... </w:t>
            </w:r>
            <w:r w:rsidRPr="0059727B">
              <w:rPr>
                <w:rFonts w:ascii="Times New Roman" w:hAnsi="Times New Roman"/>
                <w:i/>
                <w:sz w:val="24"/>
                <w:szCs w:val="24"/>
                <w:lang w:val="vi-VN"/>
              </w:rPr>
              <w:t>đầy đủ như</w:t>
            </w:r>
            <w:r w:rsidRPr="0059727B">
              <w:rPr>
                <w:rFonts w:ascii="Times New Roman" w:hAnsi="Times New Roman"/>
                <w:i/>
                <w:spacing w:val="-1"/>
                <w:sz w:val="24"/>
                <w:szCs w:val="24"/>
                <w:lang w:val="vi-VN"/>
              </w:rPr>
              <w:t xml:space="preserve"> </w:t>
            </w:r>
            <w:r w:rsidRPr="0059727B">
              <w:rPr>
                <w:rFonts w:ascii="Times New Roman" w:hAnsi="Times New Roman"/>
                <w:i/>
                <w:spacing w:val="-4"/>
                <w:sz w:val="24"/>
                <w:szCs w:val="24"/>
                <w:lang w:val="vi-VN"/>
              </w:rPr>
              <w:t>xưa</w:t>
            </w:r>
            <w:r w:rsidRPr="0059727B">
              <w:rPr>
                <w:rFonts w:ascii="Times New Roman" w:hAnsi="Times New Roman"/>
                <w:spacing w:val="-4"/>
                <w:sz w:val="24"/>
                <w:szCs w:val="24"/>
                <w:lang w:val="vi-VN"/>
              </w:rPr>
              <w:t>. ; +</w:t>
            </w:r>
            <w:r w:rsidRPr="0059727B">
              <w:rPr>
                <w:rFonts w:ascii="Times New Roman" w:hAnsi="Times New Roman"/>
                <w:sz w:val="24"/>
                <w:szCs w:val="24"/>
                <w:lang w:val="vi-VN"/>
              </w:rPr>
              <w:t xml:space="preserve"> Đoạn 4: Phần còn </w:t>
            </w:r>
            <w:r w:rsidRPr="0059727B">
              <w:rPr>
                <w:rFonts w:ascii="Times New Roman" w:hAnsi="Times New Roman"/>
                <w:spacing w:val="-4"/>
                <w:sz w:val="24"/>
                <w:szCs w:val="24"/>
                <w:lang w:val="vi-VN"/>
              </w:rPr>
              <w:t>lại.</w:t>
            </w:r>
          </w:p>
          <w:p w:rsidR="00E60231" w:rsidRPr="0059727B" w:rsidRDefault="00E60231" w:rsidP="001D3956">
            <w:pPr>
              <w:pStyle w:val="NormalWeb"/>
              <w:spacing w:beforeAutospacing="0" w:afterAutospacing="0"/>
              <w:jc w:val="both"/>
              <w:rPr>
                <w:lang w:val="vi-VN"/>
              </w:rPr>
            </w:pPr>
            <w:r w:rsidRPr="0059727B">
              <w:rPr>
                <w:rStyle w:val="Emphasis"/>
                <w:rFonts w:eastAsia="Times New Roman"/>
                <w:lang w:val="vi-VN"/>
              </w:rPr>
              <w:t xml:space="preserve"> - </w:t>
            </w:r>
            <w:r w:rsidRPr="0059727B">
              <w:rPr>
                <w:rFonts w:eastAsia="Times New Roman"/>
                <w:lang w:val="vi-VN"/>
              </w:rPr>
              <w:t>GV tổ chức và hướng dẫn cho HS luyện đọc theo nhóm 4.</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GV chia nhóm, yêu cầu từng nhóm HS đọc bài, mỗi nhóm 4 em đọc tiếp nối đến hết bài.</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GV sửa lỗi phát âm, uốn nắn tư thế đọc cho HS. Nhắc HS ngắt nghỉ hơi ở các dấu chấm, dấu phẩy, giọng đọc phù hợp với nhân vật.</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xml:space="preserve"> - GV mời đại diện nhóm đọc (ít nhất là 2 nhóm), sau đó cho các HS khác nhận xét.</w:t>
            </w:r>
          </w:p>
          <w:p w:rsidR="00E60231" w:rsidRPr="0059727B" w:rsidRDefault="00E60231" w:rsidP="001D3956">
            <w:pPr>
              <w:pStyle w:val="NormalWeb"/>
              <w:spacing w:beforeAutospacing="0" w:afterAutospacing="0"/>
              <w:jc w:val="both"/>
              <w:rPr>
                <w:rStyle w:val="Emphasis"/>
                <w:rFonts w:eastAsia="Times New Roman"/>
                <w:lang w:val="vi-VN"/>
              </w:rPr>
            </w:pPr>
            <w:r w:rsidRPr="0059727B">
              <w:rPr>
                <w:rFonts w:eastAsia="Times New Roman"/>
                <w:lang w:val="vi-VN"/>
              </w:rPr>
              <w:t xml:space="preserve"> - GV nhấn mạnh vào những từ ngữ khó đọc và những từ ngữ dễ mắc lỗi sai khi đọc: </w:t>
            </w:r>
            <w:r w:rsidRPr="0059727B">
              <w:rPr>
                <w:rStyle w:val="Emphasis"/>
                <w:lang w:val="vi-VN"/>
              </w:rPr>
              <w:t xml:space="preserve">tin dùng, nhún nhường, đày, tiếng đồn, dò xét, </w:t>
            </w:r>
            <w:r w:rsidRPr="0059727B">
              <w:rPr>
                <w:rStyle w:val="Emphasis"/>
                <w:rFonts w:eastAsia="Times New Roman"/>
                <w:lang w:val="vi-VN"/>
              </w:rPr>
              <w:t>…</w:t>
            </w:r>
          </w:p>
          <w:p w:rsidR="00E60231" w:rsidRPr="0059727B" w:rsidRDefault="00E60231" w:rsidP="001D3956">
            <w:pPr>
              <w:pStyle w:val="NormalWeb"/>
              <w:spacing w:beforeAutospacing="0" w:afterAutospacing="0"/>
              <w:jc w:val="both"/>
              <w:rPr>
                <w:lang w:val="vi-VN"/>
              </w:rPr>
            </w:pPr>
            <w:r w:rsidRPr="0059727B">
              <w:rPr>
                <w:lang w:val="vi-VN"/>
              </w:rPr>
              <w:t xml:space="preserve"> - GV gọi 1 HS đọc toàn bài</w:t>
            </w:r>
          </w:p>
          <w:p w:rsidR="00E60231" w:rsidRPr="0059727B" w:rsidRDefault="00E60231" w:rsidP="001D3956">
            <w:pPr>
              <w:pStyle w:val="NormalWeb"/>
              <w:spacing w:beforeAutospacing="0" w:afterAutospacing="0"/>
              <w:jc w:val="both"/>
              <w:rPr>
                <w:lang w:val="vi-VN"/>
              </w:rPr>
            </w:pPr>
            <w:r w:rsidRPr="0059727B">
              <w:rPr>
                <w:rStyle w:val="Strong"/>
                <w:rFonts w:eastAsia="Times New Roman"/>
                <w:lang w:val="vi-VN"/>
              </w:rPr>
              <w:t xml:space="preserve"> </w:t>
            </w:r>
            <w:r w:rsidRPr="0059727B">
              <w:rPr>
                <w:rStyle w:val="Strong"/>
                <w:rFonts w:eastAsia="Times New Roman"/>
                <w:u w:val="single"/>
                <w:lang w:val="vi-VN"/>
              </w:rPr>
              <w:t>Hoạt động 2:</w:t>
            </w:r>
            <w:r w:rsidRPr="0059727B">
              <w:rPr>
                <w:rStyle w:val="Strong"/>
                <w:rFonts w:eastAsia="Times New Roman"/>
                <w:lang w:val="vi-VN"/>
              </w:rPr>
              <w:t xml:space="preserve"> Đọc hiểu</w:t>
            </w:r>
          </w:p>
          <w:p w:rsidR="00E60231" w:rsidRPr="0059727B" w:rsidRDefault="00E60231" w:rsidP="001D3956">
            <w:pPr>
              <w:pStyle w:val="NormalWeb"/>
              <w:spacing w:beforeAutospacing="0" w:afterAutospacing="0"/>
              <w:jc w:val="both"/>
              <w:rPr>
                <w:lang w:val="vi-VN"/>
              </w:rPr>
            </w:pPr>
            <w:r w:rsidRPr="0059727B">
              <w:rPr>
                <w:rStyle w:val="Strong"/>
                <w:rFonts w:eastAsia="Times New Roman"/>
                <w:lang w:val="vi-VN"/>
              </w:rPr>
              <w:t xml:space="preserve"> </w:t>
            </w:r>
            <w:r w:rsidRPr="0059727B">
              <w:rPr>
                <w:rStyle w:val="Strong"/>
                <w:lang w:val="vi-VN"/>
              </w:rPr>
              <w:t>*</w:t>
            </w:r>
            <w:r w:rsidRPr="0059727B">
              <w:rPr>
                <w:rStyle w:val="Strong"/>
                <w:rFonts w:eastAsia="Times New Roman"/>
                <w:lang w:val="vi-VN"/>
              </w:rPr>
              <w:t>Cách tiến hành:</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xml:space="preserve"> - GV mời 5 HS tiếp nối nhau đọc to, rơ ràng 5 câu hỏi</w:t>
            </w:r>
          </w:p>
          <w:p w:rsidR="00E60231" w:rsidRPr="0059727B" w:rsidRDefault="00E60231" w:rsidP="001D3956">
            <w:pPr>
              <w:pStyle w:val="NormalWeb"/>
              <w:spacing w:beforeAutospacing="0" w:afterAutospacing="0"/>
              <w:jc w:val="both"/>
              <w:rPr>
                <w:rStyle w:val="Emphasis"/>
                <w:rFonts w:eastAsia="Times New Roman"/>
                <w:lang w:val="vi-VN"/>
              </w:rPr>
            </w:pPr>
            <w:r w:rsidRPr="0059727B">
              <w:rPr>
                <w:rStyle w:val="Emphasis"/>
                <w:rFonts w:eastAsia="Times New Roman"/>
                <w:lang w:val="vi-VN"/>
              </w:rPr>
              <w:t xml:space="preserve"> </w:t>
            </w:r>
          </w:p>
          <w:p w:rsidR="00E60231" w:rsidRPr="0059727B" w:rsidRDefault="00E60231" w:rsidP="001D3956">
            <w:pPr>
              <w:pStyle w:val="NormalWeb"/>
              <w:spacing w:beforeAutospacing="0" w:afterAutospacing="0"/>
              <w:jc w:val="both"/>
              <w:rPr>
                <w:rStyle w:val="Emphasis"/>
                <w:lang w:val="vi-VN"/>
              </w:rPr>
            </w:pPr>
          </w:p>
          <w:p w:rsidR="00E60231" w:rsidRPr="0059727B" w:rsidRDefault="00E60231" w:rsidP="001D3956">
            <w:pPr>
              <w:pStyle w:val="NormalWeb"/>
              <w:spacing w:beforeAutospacing="0" w:afterAutospacing="0"/>
              <w:jc w:val="both"/>
              <w:rPr>
                <w:rStyle w:val="Emphasis"/>
                <w:lang w:val="vi-VN"/>
              </w:rPr>
            </w:pPr>
          </w:p>
          <w:p w:rsidR="00E60231" w:rsidRPr="0059727B" w:rsidRDefault="00E60231" w:rsidP="001D3956">
            <w:pPr>
              <w:pStyle w:val="NormalWeb"/>
              <w:spacing w:beforeAutospacing="0" w:afterAutospacing="0"/>
              <w:jc w:val="both"/>
              <w:rPr>
                <w:rStyle w:val="Emphasis"/>
                <w:lang w:val="vi-VN"/>
              </w:rPr>
            </w:pPr>
          </w:p>
          <w:p w:rsidR="00E60231" w:rsidRPr="0059727B" w:rsidRDefault="00E60231" w:rsidP="001D3956">
            <w:pPr>
              <w:pStyle w:val="NormalWeb"/>
              <w:spacing w:beforeAutospacing="0" w:afterAutospacing="0"/>
              <w:jc w:val="both"/>
              <w:rPr>
                <w:rStyle w:val="Emphasis"/>
                <w:lang w:val="vi-VN"/>
              </w:rPr>
            </w:pPr>
          </w:p>
          <w:p w:rsidR="00E60231" w:rsidRPr="0059727B" w:rsidRDefault="00E60231" w:rsidP="001D3956">
            <w:pPr>
              <w:pStyle w:val="NormalWeb"/>
              <w:spacing w:beforeAutospacing="0" w:afterAutospacing="0"/>
              <w:jc w:val="both"/>
              <w:rPr>
                <w:rStyle w:val="Emphasis"/>
                <w:lang w:val="vi-VN"/>
              </w:rPr>
            </w:pPr>
          </w:p>
          <w:p w:rsidR="00E60231" w:rsidRPr="0059727B" w:rsidRDefault="00E60231" w:rsidP="001D3956">
            <w:pPr>
              <w:pStyle w:val="NormalWeb"/>
              <w:spacing w:beforeAutospacing="0" w:afterAutospacing="0"/>
              <w:jc w:val="both"/>
              <w:rPr>
                <w:rStyle w:val="Emphasis"/>
                <w:lang w:val="vi-VN"/>
              </w:rPr>
            </w:pPr>
          </w:p>
          <w:p w:rsidR="00E60231" w:rsidRPr="0059727B" w:rsidRDefault="00E60231" w:rsidP="001D3956">
            <w:pPr>
              <w:pStyle w:val="NormalWeb"/>
              <w:spacing w:beforeAutospacing="0" w:afterAutospacing="0"/>
              <w:jc w:val="both"/>
              <w:rPr>
                <w:rStyle w:val="Emphasis"/>
                <w:lang w:val="vi-VN"/>
              </w:rPr>
            </w:pPr>
          </w:p>
          <w:p w:rsidR="00E60231" w:rsidRPr="0059727B" w:rsidRDefault="00E60231" w:rsidP="001D3956">
            <w:pPr>
              <w:pStyle w:val="NormalWeb"/>
              <w:spacing w:beforeAutospacing="0" w:afterAutospacing="0"/>
              <w:jc w:val="both"/>
              <w:rPr>
                <w:rStyle w:val="Emphasis"/>
                <w:lang w:val="vi-VN"/>
              </w:rPr>
            </w:pPr>
          </w:p>
          <w:p w:rsidR="00E60231" w:rsidRPr="0059727B" w:rsidRDefault="00E60231" w:rsidP="001D3956">
            <w:pPr>
              <w:pStyle w:val="NormalWeb"/>
              <w:spacing w:beforeAutospacing="0" w:afterAutospacing="0"/>
              <w:jc w:val="both"/>
              <w:rPr>
                <w:rStyle w:val="Emphasis"/>
                <w:lang w:val="vi-VN"/>
              </w:rPr>
            </w:pPr>
          </w:p>
          <w:p w:rsidR="00E60231" w:rsidRPr="0059727B" w:rsidRDefault="00E60231" w:rsidP="001D3956">
            <w:pPr>
              <w:pStyle w:val="NormalWeb"/>
              <w:spacing w:beforeAutospacing="0" w:afterAutospacing="0"/>
              <w:jc w:val="both"/>
              <w:rPr>
                <w:lang w:val="vi-VN"/>
              </w:rPr>
            </w:pPr>
            <w:r w:rsidRPr="0059727B">
              <w:rPr>
                <w:rStyle w:val="Emphasis"/>
                <w:rFonts w:eastAsia="Times New Roman"/>
                <w:lang w:val="vi-VN"/>
              </w:rPr>
              <w:t xml:space="preserve"> - </w:t>
            </w:r>
            <w:r w:rsidRPr="0059727B">
              <w:rPr>
                <w:rFonts w:eastAsia="Times New Roman"/>
                <w:lang w:val="vi-VN"/>
              </w:rPr>
              <w:t>GV giao nhiệm vụ cho HS đọc thầm bài đọc, thảo luận nhóm 4 người theo các câu hỏi t́m hiểu bài. HS trả lời câu hỏi bằng tṛ chơi </w:t>
            </w:r>
            <w:r w:rsidRPr="0059727B">
              <w:rPr>
                <w:rStyle w:val="Emphasis"/>
                <w:rFonts w:eastAsia="Times New Roman"/>
                <w:lang w:val="vi-VN"/>
              </w:rPr>
              <w:t>Phỏng vấn.</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xml:space="preserve"> - GV cho HS thực hiện tṛ chơi </w:t>
            </w:r>
            <w:r w:rsidRPr="0059727B">
              <w:rPr>
                <w:rFonts w:eastAsia="Times New Roman"/>
                <w:i/>
                <w:iCs/>
                <w:lang w:val="vi-VN"/>
              </w:rPr>
              <w:t>Phỏng vấn</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Mỗi nhóm cử 1 đại diện tham gia.</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Đại diện nhóm 1 đóng vai phóng viên, phỏng vấn đại diện nhóm 2. Nhóm 2 trả lời, sau đó đổi vai.</w:t>
            </w:r>
          </w:p>
          <w:p w:rsidR="00E60231" w:rsidRPr="0059727B" w:rsidRDefault="00E60231" w:rsidP="001D3956">
            <w:pPr>
              <w:pStyle w:val="NormalWeb"/>
              <w:spacing w:beforeAutospacing="0" w:afterAutospacing="0"/>
              <w:jc w:val="both"/>
              <w:rPr>
                <w:i/>
                <w:lang w:val="vi-VN"/>
              </w:rPr>
            </w:pPr>
            <w:r w:rsidRPr="0059727B">
              <w:rPr>
                <w:i/>
                <w:lang w:val="vi-VN"/>
              </w:rPr>
              <w:t>1. Vì sao Vua Hùng tin dùng và gả con gái nuôi cho Mai</w:t>
            </w:r>
            <w:r w:rsidRPr="0059727B">
              <w:rPr>
                <w:i/>
                <w:spacing w:val="-5"/>
                <w:lang w:val="vi-VN"/>
              </w:rPr>
              <w:t xml:space="preserve"> </w:t>
            </w:r>
            <w:r w:rsidRPr="0059727B">
              <w:rPr>
                <w:i/>
                <w:lang w:val="vi-VN"/>
              </w:rPr>
              <w:t xml:space="preserve">An Tiêm? </w:t>
            </w:r>
          </w:p>
          <w:p w:rsidR="00E60231" w:rsidRPr="0059727B" w:rsidRDefault="00E60231" w:rsidP="001D3956">
            <w:pPr>
              <w:pStyle w:val="NormalWeb"/>
              <w:spacing w:beforeAutospacing="0" w:afterAutospacing="0"/>
              <w:jc w:val="both"/>
              <w:rPr>
                <w:i/>
                <w:lang w:val="vi-VN"/>
              </w:rPr>
            </w:pPr>
            <w:r w:rsidRPr="0059727B">
              <w:rPr>
                <w:i/>
                <w:lang w:val="vi-VN"/>
              </w:rPr>
              <w:t>2. Vì</w:t>
            </w:r>
            <w:r w:rsidRPr="0059727B">
              <w:rPr>
                <w:i/>
                <w:spacing w:val="-7"/>
                <w:lang w:val="vi-VN"/>
              </w:rPr>
              <w:t xml:space="preserve"> </w:t>
            </w:r>
            <w:r w:rsidRPr="0059727B">
              <w:rPr>
                <w:i/>
                <w:lang w:val="vi-VN"/>
              </w:rPr>
              <w:t>sao</w:t>
            </w:r>
            <w:r w:rsidRPr="0059727B">
              <w:rPr>
                <w:i/>
                <w:spacing w:val="-5"/>
                <w:lang w:val="vi-VN"/>
              </w:rPr>
              <w:t xml:space="preserve"> </w:t>
            </w:r>
            <w:r w:rsidRPr="0059727B">
              <w:rPr>
                <w:i/>
                <w:lang w:val="vi-VN"/>
              </w:rPr>
              <w:t>gia</w:t>
            </w:r>
            <w:r w:rsidRPr="0059727B">
              <w:rPr>
                <w:i/>
                <w:spacing w:val="-5"/>
                <w:lang w:val="vi-VN"/>
              </w:rPr>
              <w:t xml:space="preserve"> </w:t>
            </w:r>
            <w:r w:rsidRPr="0059727B">
              <w:rPr>
                <w:i/>
                <w:lang w:val="vi-VN"/>
              </w:rPr>
              <w:t>đình</w:t>
            </w:r>
            <w:r w:rsidRPr="0059727B">
              <w:rPr>
                <w:i/>
                <w:spacing w:val="-5"/>
                <w:lang w:val="vi-VN"/>
              </w:rPr>
              <w:t xml:space="preserve"> </w:t>
            </w:r>
            <w:r w:rsidRPr="0059727B">
              <w:rPr>
                <w:i/>
                <w:lang w:val="vi-VN"/>
              </w:rPr>
              <w:t>Mai</w:t>
            </w:r>
            <w:r w:rsidRPr="0059727B">
              <w:rPr>
                <w:i/>
                <w:spacing w:val="-9"/>
                <w:lang w:val="vi-VN"/>
              </w:rPr>
              <w:t xml:space="preserve"> </w:t>
            </w:r>
            <w:r w:rsidRPr="0059727B">
              <w:rPr>
                <w:i/>
                <w:lang w:val="vi-VN"/>
              </w:rPr>
              <w:t>An</w:t>
            </w:r>
            <w:r w:rsidRPr="0059727B">
              <w:rPr>
                <w:i/>
                <w:spacing w:val="-5"/>
                <w:lang w:val="vi-VN"/>
              </w:rPr>
              <w:t xml:space="preserve"> </w:t>
            </w:r>
            <w:r w:rsidRPr="0059727B">
              <w:rPr>
                <w:i/>
                <w:lang w:val="vi-VN"/>
              </w:rPr>
              <w:t>Tiêm</w:t>
            </w:r>
            <w:r w:rsidRPr="0059727B">
              <w:rPr>
                <w:i/>
                <w:spacing w:val="-5"/>
                <w:lang w:val="vi-VN"/>
              </w:rPr>
              <w:t xml:space="preserve"> </w:t>
            </w:r>
            <w:r w:rsidRPr="0059727B">
              <w:rPr>
                <w:i/>
                <w:lang w:val="vi-VN"/>
              </w:rPr>
              <w:t>bị</w:t>
            </w:r>
            <w:r w:rsidRPr="0059727B">
              <w:rPr>
                <w:i/>
                <w:spacing w:val="-5"/>
                <w:lang w:val="vi-VN"/>
              </w:rPr>
              <w:t xml:space="preserve"> </w:t>
            </w:r>
            <w:r w:rsidRPr="0059727B">
              <w:rPr>
                <w:i/>
                <w:lang w:val="vi-VN"/>
              </w:rPr>
              <w:t>nhà</w:t>
            </w:r>
            <w:r w:rsidRPr="0059727B">
              <w:rPr>
                <w:i/>
                <w:spacing w:val="-5"/>
                <w:lang w:val="vi-VN"/>
              </w:rPr>
              <w:t xml:space="preserve"> </w:t>
            </w:r>
            <w:r w:rsidRPr="0059727B">
              <w:rPr>
                <w:i/>
                <w:lang w:val="vi-VN"/>
              </w:rPr>
              <w:t>vua</w:t>
            </w:r>
            <w:r w:rsidRPr="0059727B">
              <w:rPr>
                <w:i/>
                <w:spacing w:val="-5"/>
                <w:lang w:val="vi-VN"/>
              </w:rPr>
              <w:t xml:space="preserve"> </w:t>
            </w:r>
            <w:r w:rsidRPr="0059727B">
              <w:rPr>
                <w:i/>
                <w:lang w:val="vi-VN"/>
              </w:rPr>
              <w:t>đày</w:t>
            </w:r>
            <w:r w:rsidRPr="0059727B">
              <w:rPr>
                <w:i/>
                <w:spacing w:val="-5"/>
                <w:lang w:val="vi-VN"/>
              </w:rPr>
              <w:t xml:space="preserve"> </w:t>
            </w:r>
            <w:r w:rsidRPr="0059727B">
              <w:rPr>
                <w:i/>
                <w:lang w:val="vi-VN"/>
              </w:rPr>
              <w:t>ra</w:t>
            </w:r>
            <w:r w:rsidRPr="0059727B">
              <w:rPr>
                <w:i/>
                <w:spacing w:val="-5"/>
                <w:lang w:val="vi-VN"/>
              </w:rPr>
              <w:t xml:space="preserve"> </w:t>
            </w:r>
            <w:r w:rsidRPr="0059727B">
              <w:rPr>
                <w:i/>
                <w:lang w:val="vi-VN"/>
              </w:rPr>
              <w:t>đảo</w:t>
            </w:r>
            <w:r w:rsidRPr="0059727B">
              <w:rPr>
                <w:i/>
                <w:spacing w:val="-5"/>
                <w:lang w:val="vi-VN"/>
              </w:rPr>
              <w:t xml:space="preserve"> </w:t>
            </w:r>
            <w:r w:rsidRPr="0059727B">
              <w:rPr>
                <w:i/>
                <w:lang w:val="vi-VN"/>
              </w:rPr>
              <w:t>xa?</w:t>
            </w:r>
          </w:p>
          <w:p w:rsidR="00E60231" w:rsidRPr="0059727B" w:rsidRDefault="00E60231" w:rsidP="001D3956">
            <w:pPr>
              <w:shd w:val="clear" w:color="auto" w:fill="FFFFFF"/>
              <w:spacing w:after="0" w:line="240" w:lineRule="auto"/>
              <w:jc w:val="both"/>
              <w:rPr>
                <w:rFonts w:ascii="Times New Roman" w:hAnsi="Times New Roman"/>
                <w:sz w:val="24"/>
                <w:szCs w:val="24"/>
                <w:lang w:val="vi-VN"/>
              </w:rPr>
            </w:pPr>
          </w:p>
          <w:p w:rsidR="00E60231" w:rsidRPr="0059727B" w:rsidRDefault="00E60231" w:rsidP="001D3956">
            <w:pPr>
              <w:shd w:val="clear" w:color="auto" w:fill="FFFFFF"/>
              <w:spacing w:after="0" w:line="240" w:lineRule="auto"/>
              <w:jc w:val="both"/>
              <w:rPr>
                <w:rFonts w:ascii="Times New Roman" w:hAnsi="Times New Roman"/>
                <w:sz w:val="24"/>
                <w:szCs w:val="24"/>
                <w:lang w:val="vi-VN"/>
              </w:rPr>
            </w:pPr>
          </w:p>
          <w:p w:rsidR="00E60231" w:rsidRPr="0059727B" w:rsidRDefault="00E60231" w:rsidP="001D3956">
            <w:pPr>
              <w:pStyle w:val="NormalWeb"/>
              <w:spacing w:beforeAutospacing="0" w:afterAutospacing="0"/>
              <w:jc w:val="both"/>
              <w:rPr>
                <w:i/>
                <w:lang w:val="vi-VN"/>
              </w:rPr>
            </w:pPr>
            <w:r w:rsidRPr="0059727B">
              <w:rPr>
                <w:i/>
                <w:lang w:val="vi-VN"/>
              </w:rPr>
              <w:t>3. Theo</w:t>
            </w:r>
            <w:r w:rsidRPr="0059727B">
              <w:rPr>
                <w:i/>
                <w:spacing w:val="-6"/>
                <w:lang w:val="vi-VN"/>
              </w:rPr>
              <w:t xml:space="preserve"> </w:t>
            </w:r>
            <w:r w:rsidRPr="0059727B">
              <w:rPr>
                <w:i/>
                <w:lang w:val="vi-VN"/>
              </w:rPr>
              <w:t>em,</w:t>
            </w:r>
            <w:r w:rsidRPr="0059727B">
              <w:rPr>
                <w:i/>
                <w:spacing w:val="-6"/>
                <w:lang w:val="vi-VN"/>
              </w:rPr>
              <w:t xml:space="preserve"> </w:t>
            </w:r>
            <w:r w:rsidRPr="0059727B">
              <w:rPr>
                <w:i/>
                <w:lang w:val="vi-VN"/>
              </w:rPr>
              <w:t>phẩm</w:t>
            </w:r>
            <w:r w:rsidRPr="0059727B">
              <w:rPr>
                <w:i/>
                <w:spacing w:val="-6"/>
                <w:lang w:val="vi-VN"/>
              </w:rPr>
              <w:t xml:space="preserve"> </w:t>
            </w:r>
            <w:r w:rsidRPr="0059727B">
              <w:rPr>
                <w:i/>
                <w:lang w:val="vi-VN"/>
              </w:rPr>
              <w:t>chất</w:t>
            </w:r>
            <w:r w:rsidRPr="0059727B">
              <w:rPr>
                <w:i/>
                <w:spacing w:val="-6"/>
                <w:lang w:val="vi-VN"/>
              </w:rPr>
              <w:t xml:space="preserve"> </w:t>
            </w:r>
            <w:r w:rsidRPr="0059727B">
              <w:rPr>
                <w:i/>
                <w:lang w:val="vi-VN"/>
              </w:rPr>
              <w:t>nào</w:t>
            </w:r>
            <w:r w:rsidRPr="0059727B">
              <w:rPr>
                <w:i/>
                <w:spacing w:val="-6"/>
                <w:lang w:val="vi-VN"/>
              </w:rPr>
              <w:t xml:space="preserve"> </w:t>
            </w:r>
            <w:r w:rsidRPr="0059727B">
              <w:rPr>
                <w:i/>
                <w:lang w:val="vi-VN"/>
              </w:rPr>
              <w:t>đã</w:t>
            </w:r>
            <w:r w:rsidRPr="0059727B">
              <w:rPr>
                <w:i/>
                <w:spacing w:val="-6"/>
                <w:lang w:val="vi-VN"/>
              </w:rPr>
              <w:t xml:space="preserve"> </w:t>
            </w:r>
            <w:r w:rsidRPr="0059727B">
              <w:rPr>
                <w:i/>
                <w:lang w:val="vi-VN"/>
              </w:rPr>
              <w:t>giúp</w:t>
            </w:r>
            <w:r w:rsidRPr="0059727B">
              <w:rPr>
                <w:i/>
                <w:spacing w:val="-6"/>
                <w:lang w:val="vi-VN"/>
              </w:rPr>
              <w:t xml:space="preserve"> </w:t>
            </w:r>
            <w:r w:rsidRPr="0059727B">
              <w:rPr>
                <w:i/>
                <w:lang w:val="vi-VN"/>
              </w:rPr>
              <w:t>vợ</w:t>
            </w:r>
            <w:r w:rsidRPr="0059727B">
              <w:rPr>
                <w:i/>
                <w:spacing w:val="-6"/>
                <w:lang w:val="vi-VN"/>
              </w:rPr>
              <w:t xml:space="preserve"> </w:t>
            </w:r>
            <w:r w:rsidRPr="0059727B">
              <w:rPr>
                <w:i/>
                <w:lang w:val="vi-VN"/>
              </w:rPr>
              <w:t>chồng</w:t>
            </w:r>
            <w:r w:rsidRPr="0059727B">
              <w:rPr>
                <w:i/>
                <w:spacing w:val="-6"/>
                <w:lang w:val="vi-VN"/>
              </w:rPr>
              <w:t xml:space="preserve"> </w:t>
            </w:r>
            <w:r w:rsidRPr="0059727B">
              <w:rPr>
                <w:i/>
                <w:lang w:val="vi-VN"/>
              </w:rPr>
              <w:t>Mai</w:t>
            </w:r>
            <w:r w:rsidRPr="0059727B">
              <w:rPr>
                <w:i/>
                <w:spacing w:val="-10"/>
                <w:lang w:val="vi-VN"/>
              </w:rPr>
              <w:t xml:space="preserve"> </w:t>
            </w:r>
            <w:r w:rsidRPr="0059727B">
              <w:rPr>
                <w:i/>
                <w:lang w:val="vi-VN"/>
              </w:rPr>
              <w:t>An</w:t>
            </w:r>
            <w:r w:rsidRPr="0059727B">
              <w:rPr>
                <w:i/>
                <w:spacing w:val="-6"/>
                <w:lang w:val="vi-VN"/>
              </w:rPr>
              <w:t xml:space="preserve"> </w:t>
            </w:r>
            <w:r w:rsidRPr="0059727B">
              <w:rPr>
                <w:i/>
                <w:lang w:val="vi-VN"/>
              </w:rPr>
              <w:t>Tiêm</w:t>
            </w:r>
            <w:r w:rsidRPr="0059727B">
              <w:rPr>
                <w:i/>
                <w:spacing w:val="-6"/>
                <w:lang w:val="vi-VN"/>
              </w:rPr>
              <w:t xml:space="preserve"> </w:t>
            </w:r>
            <w:r w:rsidRPr="0059727B">
              <w:rPr>
                <w:i/>
                <w:lang w:val="vi-VN"/>
              </w:rPr>
              <w:t>vượt</w:t>
            </w:r>
            <w:r w:rsidRPr="0059727B">
              <w:rPr>
                <w:i/>
                <w:spacing w:val="-6"/>
                <w:lang w:val="vi-VN"/>
              </w:rPr>
              <w:t xml:space="preserve"> </w:t>
            </w:r>
            <w:r w:rsidRPr="0059727B">
              <w:rPr>
                <w:i/>
                <w:lang w:val="vi-VN"/>
              </w:rPr>
              <w:t>qua</w:t>
            </w:r>
            <w:r w:rsidRPr="0059727B">
              <w:rPr>
                <w:i/>
                <w:spacing w:val="-6"/>
                <w:lang w:val="vi-VN"/>
              </w:rPr>
              <w:t xml:space="preserve"> </w:t>
            </w:r>
            <w:r w:rsidRPr="0059727B">
              <w:rPr>
                <w:i/>
                <w:lang w:val="vi-VN"/>
              </w:rPr>
              <w:t>khó</w:t>
            </w:r>
            <w:r w:rsidRPr="0059727B">
              <w:rPr>
                <w:i/>
                <w:spacing w:val="-6"/>
                <w:lang w:val="vi-VN"/>
              </w:rPr>
              <w:t xml:space="preserve"> </w:t>
            </w:r>
            <w:r w:rsidRPr="0059727B">
              <w:rPr>
                <w:i/>
                <w:lang w:val="vi-VN"/>
              </w:rPr>
              <w:t>khăn?</w:t>
            </w:r>
          </w:p>
          <w:p w:rsidR="00E60231" w:rsidRPr="00F41A54" w:rsidRDefault="00E60231" w:rsidP="001D3956">
            <w:pPr>
              <w:pStyle w:val="NormalWeb"/>
              <w:spacing w:beforeAutospacing="0" w:afterAutospacing="0"/>
              <w:jc w:val="both"/>
              <w:rPr>
                <w:i/>
                <w:iCs/>
                <w:lang w:val="vi-VN"/>
              </w:rPr>
            </w:pPr>
          </w:p>
          <w:p w:rsidR="00E60231" w:rsidRPr="0059727B" w:rsidRDefault="00E60231" w:rsidP="001D3956">
            <w:pPr>
              <w:pStyle w:val="NormalWeb"/>
              <w:spacing w:beforeAutospacing="0" w:afterAutospacing="0"/>
              <w:jc w:val="both"/>
              <w:rPr>
                <w:i/>
                <w:spacing w:val="-6"/>
                <w:lang w:val="vi-VN"/>
              </w:rPr>
            </w:pPr>
            <w:r w:rsidRPr="0059727B">
              <w:rPr>
                <w:i/>
                <w:iCs/>
                <w:lang w:val="vi-VN"/>
              </w:rPr>
              <w:t>4.</w:t>
            </w:r>
            <w:r w:rsidRPr="0059727B">
              <w:rPr>
                <w:i/>
                <w:spacing w:val="-6"/>
                <w:lang w:val="vi-VN"/>
              </w:rPr>
              <w:t xml:space="preserve"> Em</w:t>
            </w:r>
            <w:r w:rsidRPr="0059727B">
              <w:rPr>
                <w:i/>
                <w:spacing w:val="-24"/>
                <w:lang w:val="vi-VN"/>
              </w:rPr>
              <w:t xml:space="preserve"> </w:t>
            </w:r>
            <w:r w:rsidRPr="0059727B">
              <w:rPr>
                <w:i/>
                <w:spacing w:val="-6"/>
                <w:lang w:val="vi-VN"/>
              </w:rPr>
              <w:t>thích</w:t>
            </w:r>
            <w:r w:rsidRPr="0059727B">
              <w:rPr>
                <w:i/>
                <w:spacing w:val="-23"/>
                <w:lang w:val="vi-VN"/>
              </w:rPr>
              <w:t xml:space="preserve"> </w:t>
            </w:r>
            <w:r w:rsidRPr="0059727B">
              <w:rPr>
                <w:i/>
                <w:spacing w:val="-6"/>
                <w:lang w:val="vi-VN"/>
              </w:rPr>
              <w:t>câu</w:t>
            </w:r>
            <w:r w:rsidRPr="0059727B">
              <w:rPr>
                <w:i/>
                <w:spacing w:val="-23"/>
                <w:lang w:val="vi-VN"/>
              </w:rPr>
              <w:t xml:space="preserve"> </w:t>
            </w:r>
            <w:r w:rsidRPr="0059727B">
              <w:rPr>
                <w:i/>
                <w:spacing w:val="-6"/>
                <w:lang w:val="vi-VN"/>
              </w:rPr>
              <w:t>nói</w:t>
            </w:r>
            <w:r w:rsidRPr="0059727B">
              <w:rPr>
                <w:i/>
                <w:spacing w:val="-23"/>
                <w:lang w:val="vi-VN"/>
              </w:rPr>
              <w:t xml:space="preserve"> </w:t>
            </w:r>
            <w:r w:rsidRPr="0059727B">
              <w:rPr>
                <w:i/>
                <w:spacing w:val="-6"/>
                <w:lang w:val="vi-VN"/>
              </w:rPr>
              <w:t>nào</w:t>
            </w:r>
            <w:r w:rsidRPr="0059727B">
              <w:rPr>
                <w:i/>
                <w:spacing w:val="-23"/>
                <w:lang w:val="vi-VN"/>
              </w:rPr>
              <w:t xml:space="preserve"> </w:t>
            </w:r>
            <w:r w:rsidRPr="0059727B">
              <w:rPr>
                <w:i/>
                <w:spacing w:val="-6"/>
                <w:lang w:val="vi-VN"/>
              </w:rPr>
              <w:t>của</w:t>
            </w:r>
            <w:r w:rsidRPr="0059727B">
              <w:rPr>
                <w:i/>
                <w:spacing w:val="-23"/>
                <w:lang w:val="vi-VN"/>
              </w:rPr>
              <w:t xml:space="preserve"> </w:t>
            </w:r>
            <w:r w:rsidRPr="0059727B">
              <w:rPr>
                <w:i/>
                <w:spacing w:val="-6"/>
                <w:lang w:val="vi-VN"/>
              </w:rPr>
              <w:t>Mai</w:t>
            </w:r>
            <w:r w:rsidRPr="0059727B">
              <w:rPr>
                <w:i/>
                <w:spacing w:val="-28"/>
                <w:lang w:val="vi-VN"/>
              </w:rPr>
              <w:t xml:space="preserve"> </w:t>
            </w:r>
            <w:r w:rsidRPr="0059727B">
              <w:rPr>
                <w:i/>
                <w:spacing w:val="-6"/>
                <w:lang w:val="vi-VN"/>
              </w:rPr>
              <w:t>An</w:t>
            </w:r>
            <w:r w:rsidRPr="0059727B">
              <w:rPr>
                <w:i/>
                <w:spacing w:val="-23"/>
                <w:lang w:val="vi-VN"/>
              </w:rPr>
              <w:t xml:space="preserve"> </w:t>
            </w:r>
            <w:r w:rsidRPr="0059727B">
              <w:rPr>
                <w:i/>
                <w:spacing w:val="-6"/>
                <w:lang w:val="vi-VN"/>
              </w:rPr>
              <w:t>Tiêm?</w:t>
            </w:r>
            <w:r w:rsidRPr="0059727B">
              <w:rPr>
                <w:i/>
                <w:spacing w:val="-23"/>
                <w:lang w:val="vi-VN"/>
              </w:rPr>
              <w:t xml:space="preserve"> </w:t>
            </w:r>
            <w:r w:rsidRPr="0059727B">
              <w:rPr>
                <w:i/>
                <w:spacing w:val="-6"/>
                <w:lang w:val="vi-VN"/>
              </w:rPr>
              <w:t>Vì</w:t>
            </w:r>
            <w:r w:rsidRPr="0059727B">
              <w:rPr>
                <w:i/>
                <w:spacing w:val="-23"/>
                <w:lang w:val="vi-VN"/>
              </w:rPr>
              <w:t xml:space="preserve"> </w:t>
            </w:r>
            <w:r w:rsidRPr="0059727B">
              <w:rPr>
                <w:i/>
                <w:spacing w:val="-6"/>
                <w:lang w:val="vi-VN"/>
              </w:rPr>
              <w:t>sao?</w:t>
            </w:r>
          </w:p>
          <w:p w:rsidR="00E60231" w:rsidRPr="0059727B" w:rsidRDefault="00E60231" w:rsidP="001D3956">
            <w:pPr>
              <w:pStyle w:val="NormalWeb"/>
              <w:spacing w:beforeAutospacing="0" w:afterAutospacing="0"/>
              <w:jc w:val="both"/>
              <w:rPr>
                <w:i/>
                <w:lang w:val="vi-VN"/>
              </w:rPr>
            </w:pPr>
          </w:p>
          <w:p w:rsidR="00E60231" w:rsidRPr="0059727B" w:rsidRDefault="00E60231" w:rsidP="001D3956">
            <w:pPr>
              <w:shd w:val="clear" w:color="auto" w:fill="FFFFFF"/>
              <w:spacing w:after="0" w:line="240" w:lineRule="auto"/>
              <w:jc w:val="both"/>
              <w:rPr>
                <w:rFonts w:ascii="Times New Roman" w:hAnsi="Times New Roman"/>
                <w:i/>
                <w:iCs/>
                <w:sz w:val="24"/>
                <w:szCs w:val="24"/>
                <w:lang w:val="vi-VN"/>
              </w:rPr>
            </w:pPr>
          </w:p>
          <w:p w:rsidR="00E60231" w:rsidRPr="0059727B" w:rsidRDefault="00E60231" w:rsidP="001D3956">
            <w:pPr>
              <w:pStyle w:val="NormalWeb"/>
              <w:spacing w:beforeAutospacing="0" w:afterAutospacing="0"/>
              <w:jc w:val="both"/>
              <w:rPr>
                <w:i/>
                <w:iCs/>
                <w:spacing w:val="-6"/>
                <w:lang w:val="vi-VN"/>
              </w:rPr>
            </w:pPr>
          </w:p>
          <w:p w:rsidR="00E60231" w:rsidRPr="0059727B" w:rsidRDefault="00E60231" w:rsidP="001D3956">
            <w:pPr>
              <w:pStyle w:val="NormalWeb"/>
              <w:spacing w:beforeAutospacing="0" w:afterAutospacing="0"/>
              <w:jc w:val="both"/>
              <w:rPr>
                <w:i/>
                <w:iCs/>
                <w:spacing w:val="-6"/>
                <w:lang w:val="vi-VN"/>
              </w:rPr>
            </w:pPr>
          </w:p>
          <w:p w:rsidR="00E60231" w:rsidRPr="0059727B" w:rsidRDefault="00E60231" w:rsidP="001D3956">
            <w:pPr>
              <w:pStyle w:val="NormalWeb"/>
              <w:spacing w:beforeAutospacing="0" w:afterAutospacing="0"/>
              <w:jc w:val="both"/>
              <w:rPr>
                <w:i/>
                <w:iCs/>
                <w:spacing w:val="-6"/>
                <w:lang w:val="vi-VN"/>
              </w:rPr>
            </w:pPr>
          </w:p>
          <w:p w:rsidR="00E60231" w:rsidRPr="0059727B" w:rsidRDefault="00E60231" w:rsidP="001D3956">
            <w:pPr>
              <w:pStyle w:val="NormalWeb"/>
              <w:spacing w:beforeAutospacing="0" w:afterAutospacing="0"/>
              <w:jc w:val="both"/>
              <w:rPr>
                <w:i/>
                <w:iCs/>
                <w:spacing w:val="-6"/>
                <w:lang w:val="vi-VN"/>
              </w:rPr>
            </w:pPr>
          </w:p>
          <w:p w:rsidR="00E60231" w:rsidRPr="0059727B" w:rsidRDefault="00E60231" w:rsidP="001D3956">
            <w:pPr>
              <w:pStyle w:val="NormalWeb"/>
              <w:spacing w:beforeAutospacing="0" w:afterAutospacing="0"/>
              <w:jc w:val="both"/>
              <w:rPr>
                <w:i/>
                <w:iCs/>
                <w:spacing w:val="-6"/>
                <w:lang w:val="vi-VN"/>
              </w:rPr>
            </w:pPr>
          </w:p>
          <w:p w:rsidR="00E60231" w:rsidRPr="0059727B" w:rsidRDefault="00E60231" w:rsidP="001D3956">
            <w:pPr>
              <w:pStyle w:val="NormalWeb"/>
              <w:spacing w:beforeAutospacing="0" w:afterAutospacing="0"/>
              <w:jc w:val="both"/>
              <w:rPr>
                <w:i/>
                <w:iCs/>
                <w:spacing w:val="-6"/>
                <w:lang w:val="vi-VN"/>
              </w:rPr>
            </w:pPr>
          </w:p>
          <w:p w:rsidR="00E60231" w:rsidRPr="0059727B" w:rsidRDefault="00E60231" w:rsidP="001D3956">
            <w:pPr>
              <w:pStyle w:val="NormalWeb"/>
              <w:spacing w:beforeAutospacing="0" w:afterAutospacing="0"/>
              <w:jc w:val="both"/>
              <w:rPr>
                <w:i/>
                <w:iCs/>
                <w:spacing w:val="-6"/>
                <w:lang w:val="vi-VN"/>
              </w:rPr>
            </w:pPr>
          </w:p>
          <w:p w:rsidR="00E60231" w:rsidRPr="0059727B" w:rsidRDefault="00E60231" w:rsidP="001D3956">
            <w:pPr>
              <w:pStyle w:val="NormalWeb"/>
              <w:spacing w:beforeAutospacing="0" w:afterAutospacing="0"/>
              <w:jc w:val="both"/>
              <w:rPr>
                <w:i/>
                <w:iCs/>
                <w:spacing w:val="-6"/>
                <w:lang w:val="vi-VN"/>
              </w:rPr>
            </w:pPr>
          </w:p>
          <w:p w:rsidR="00E60231" w:rsidRPr="00F41A54" w:rsidRDefault="00E60231" w:rsidP="001D3956">
            <w:pPr>
              <w:pStyle w:val="NormalWeb"/>
              <w:spacing w:beforeAutospacing="0" w:afterAutospacing="0"/>
              <w:jc w:val="both"/>
              <w:rPr>
                <w:i/>
                <w:iCs/>
                <w:spacing w:val="-6"/>
                <w:lang w:val="vi-VN"/>
              </w:rPr>
            </w:pPr>
          </w:p>
          <w:p w:rsidR="00E60231" w:rsidRPr="00F41A54" w:rsidRDefault="00E60231" w:rsidP="001D3956">
            <w:pPr>
              <w:pStyle w:val="NormalWeb"/>
              <w:spacing w:beforeAutospacing="0" w:afterAutospacing="0"/>
              <w:jc w:val="both"/>
              <w:rPr>
                <w:i/>
                <w:iCs/>
                <w:spacing w:val="-6"/>
                <w:lang w:val="vi-VN"/>
              </w:rPr>
            </w:pPr>
          </w:p>
          <w:p w:rsidR="00E60231" w:rsidRPr="00F41A54" w:rsidRDefault="00E60231" w:rsidP="001D3956">
            <w:pPr>
              <w:pStyle w:val="NormalWeb"/>
              <w:spacing w:beforeAutospacing="0" w:afterAutospacing="0"/>
              <w:jc w:val="both"/>
              <w:rPr>
                <w:i/>
                <w:iCs/>
                <w:spacing w:val="-6"/>
                <w:lang w:val="vi-VN"/>
              </w:rPr>
            </w:pPr>
          </w:p>
          <w:p w:rsidR="00E60231" w:rsidRPr="0059727B" w:rsidRDefault="00E60231" w:rsidP="001D3956">
            <w:pPr>
              <w:pStyle w:val="NormalWeb"/>
              <w:spacing w:beforeAutospacing="0" w:afterAutospacing="0"/>
              <w:jc w:val="both"/>
              <w:rPr>
                <w:i/>
                <w:lang w:val="vi-VN"/>
              </w:rPr>
            </w:pPr>
            <w:r w:rsidRPr="0059727B">
              <w:rPr>
                <w:i/>
                <w:iCs/>
                <w:spacing w:val="-6"/>
                <w:lang w:val="vi-VN"/>
              </w:rPr>
              <w:t>5.</w:t>
            </w:r>
            <w:r w:rsidRPr="0059727B">
              <w:rPr>
                <w:spacing w:val="-6"/>
                <w:lang w:val="vi-VN"/>
              </w:rPr>
              <w:t xml:space="preserve"> </w:t>
            </w:r>
            <w:r w:rsidRPr="0059727B">
              <w:rPr>
                <w:i/>
                <w:lang w:val="vi-VN"/>
              </w:rPr>
              <w:t>Chi</w:t>
            </w:r>
            <w:r w:rsidRPr="0059727B">
              <w:rPr>
                <w:i/>
                <w:spacing w:val="-2"/>
                <w:lang w:val="vi-VN"/>
              </w:rPr>
              <w:t xml:space="preserve"> </w:t>
            </w:r>
            <w:r w:rsidRPr="0059727B">
              <w:rPr>
                <w:i/>
                <w:lang w:val="vi-VN"/>
              </w:rPr>
              <w:t>tiết</w:t>
            </w:r>
            <w:r w:rsidRPr="0059727B">
              <w:rPr>
                <w:i/>
                <w:spacing w:val="-2"/>
                <w:lang w:val="vi-VN"/>
              </w:rPr>
              <w:t xml:space="preserve"> </w:t>
            </w:r>
            <w:r w:rsidRPr="0059727B">
              <w:rPr>
                <w:i/>
                <w:lang w:val="vi-VN"/>
              </w:rPr>
              <w:t>nhà</w:t>
            </w:r>
            <w:r w:rsidRPr="0059727B">
              <w:rPr>
                <w:i/>
                <w:spacing w:val="-2"/>
                <w:lang w:val="vi-VN"/>
              </w:rPr>
              <w:t xml:space="preserve"> </w:t>
            </w:r>
            <w:r w:rsidRPr="0059727B">
              <w:rPr>
                <w:i/>
                <w:lang w:val="vi-VN"/>
              </w:rPr>
              <w:t>vua</w:t>
            </w:r>
            <w:r w:rsidRPr="0059727B">
              <w:rPr>
                <w:i/>
                <w:spacing w:val="-2"/>
                <w:lang w:val="vi-VN"/>
              </w:rPr>
              <w:t xml:space="preserve"> </w:t>
            </w:r>
            <w:r w:rsidRPr="0059727B">
              <w:rPr>
                <w:i/>
                <w:lang w:val="vi-VN"/>
              </w:rPr>
              <w:t>khen</w:t>
            </w:r>
            <w:r w:rsidRPr="0059727B">
              <w:rPr>
                <w:i/>
                <w:spacing w:val="-2"/>
                <w:lang w:val="vi-VN"/>
              </w:rPr>
              <w:t xml:space="preserve"> </w:t>
            </w:r>
            <w:r w:rsidRPr="0059727B">
              <w:rPr>
                <w:i/>
                <w:lang w:val="vi-VN"/>
              </w:rPr>
              <w:t>thầm</w:t>
            </w:r>
            <w:r w:rsidRPr="0059727B">
              <w:rPr>
                <w:i/>
                <w:spacing w:val="-2"/>
                <w:lang w:val="vi-VN"/>
              </w:rPr>
              <w:t xml:space="preserve"> </w:t>
            </w:r>
            <w:r w:rsidRPr="0059727B">
              <w:rPr>
                <w:i/>
                <w:lang w:val="vi-VN"/>
              </w:rPr>
              <w:t>và</w:t>
            </w:r>
            <w:r w:rsidRPr="0059727B">
              <w:rPr>
                <w:i/>
                <w:spacing w:val="-2"/>
                <w:lang w:val="vi-VN"/>
              </w:rPr>
              <w:t xml:space="preserve"> </w:t>
            </w:r>
            <w:r w:rsidRPr="0059727B">
              <w:rPr>
                <w:i/>
                <w:lang w:val="vi-VN"/>
              </w:rPr>
              <w:t>cho</w:t>
            </w:r>
            <w:r w:rsidRPr="0059727B">
              <w:rPr>
                <w:i/>
                <w:spacing w:val="-2"/>
                <w:lang w:val="vi-VN"/>
              </w:rPr>
              <w:t xml:space="preserve"> </w:t>
            </w:r>
            <w:r w:rsidRPr="0059727B">
              <w:rPr>
                <w:i/>
                <w:lang w:val="vi-VN"/>
              </w:rPr>
              <w:t>triệu</w:t>
            </w:r>
            <w:r w:rsidRPr="0059727B">
              <w:rPr>
                <w:i/>
                <w:spacing w:val="-2"/>
                <w:lang w:val="vi-VN"/>
              </w:rPr>
              <w:t xml:space="preserve"> </w:t>
            </w:r>
            <w:r w:rsidRPr="0059727B">
              <w:rPr>
                <w:i/>
                <w:lang w:val="vi-VN"/>
              </w:rPr>
              <w:t>gia</w:t>
            </w:r>
            <w:r w:rsidRPr="0059727B">
              <w:rPr>
                <w:i/>
                <w:spacing w:val="-2"/>
                <w:lang w:val="vi-VN"/>
              </w:rPr>
              <w:t xml:space="preserve"> </w:t>
            </w:r>
            <w:r w:rsidRPr="0059727B">
              <w:rPr>
                <w:i/>
                <w:lang w:val="vi-VN"/>
              </w:rPr>
              <w:t>đình</w:t>
            </w:r>
            <w:r w:rsidRPr="0059727B">
              <w:rPr>
                <w:i/>
                <w:spacing w:val="-2"/>
                <w:lang w:val="vi-VN"/>
              </w:rPr>
              <w:t xml:space="preserve"> </w:t>
            </w:r>
            <w:r w:rsidRPr="0059727B">
              <w:rPr>
                <w:i/>
                <w:lang w:val="vi-VN"/>
              </w:rPr>
              <w:t>Mai</w:t>
            </w:r>
            <w:r w:rsidRPr="0059727B">
              <w:rPr>
                <w:i/>
                <w:spacing w:val="-6"/>
                <w:lang w:val="vi-VN"/>
              </w:rPr>
              <w:t xml:space="preserve"> </w:t>
            </w:r>
            <w:r w:rsidRPr="0059727B">
              <w:rPr>
                <w:i/>
                <w:lang w:val="vi-VN"/>
              </w:rPr>
              <w:t>An</w:t>
            </w:r>
            <w:r w:rsidRPr="0059727B">
              <w:rPr>
                <w:i/>
                <w:spacing w:val="-2"/>
                <w:lang w:val="vi-VN"/>
              </w:rPr>
              <w:t xml:space="preserve"> </w:t>
            </w:r>
            <w:r w:rsidRPr="0059727B">
              <w:rPr>
                <w:i/>
                <w:lang w:val="vi-VN"/>
              </w:rPr>
              <w:t>Tiêm</w:t>
            </w:r>
            <w:r w:rsidRPr="0059727B">
              <w:rPr>
                <w:i/>
                <w:spacing w:val="-2"/>
                <w:lang w:val="vi-VN"/>
              </w:rPr>
              <w:t xml:space="preserve"> </w:t>
            </w:r>
            <w:r w:rsidRPr="0059727B">
              <w:rPr>
                <w:i/>
                <w:lang w:val="vi-VN"/>
              </w:rPr>
              <w:t>trở</w:t>
            </w:r>
            <w:r w:rsidRPr="0059727B">
              <w:rPr>
                <w:i/>
                <w:spacing w:val="-2"/>
                <w:lang w:val="vi-VN"/>
              </w:rPr>
              <w:t xml:space="preserve"> </w:t>
            </w:r>
            <w:r w:rsidRPr="0059727B">
              <w:rPr>
                <w:i/>
                <w:lang w:val="vi-VN"/>
              </w:rPr>
              <w:t>về</w:t>
            </w:r>
            <w:r w:rsidRPr="0059727B">
              <w:rPr>
                <w:i/>
                <w:spacing w:val="-2"/>
                <w:lang w:val="vi-VN"/>
              </w:rPr>
              <w:t xml:space="preserve"> </w:t>
            </w:r>
            <w:r w:rsidRPr="0059727B">
              <w:rPr>
                <w:i/>
                <w:lang w:val="vi-VN"/>
              </w:rPr>
              <w:t>nói</w:t>
            </w:r>
            <w:r w:rsidRPr="0059727B">
              <w:rPr>
                <w:i/>
                <w:spacing w:val="-2"/>
                <w:lang w:val="vi-VN"/>
              </w:rPr>
              <w:t xml:space="preserve"> </w:t>
            </w:r>
            <w:r w:rsidRPr="0059727B">
              <w:rPr>
                <w:i/>
                <w:lang w:val="vi-VN"/>
              </w:rPr>
              <w:t>lên điều gì?</w:t>
            </w:r>
          </w:p>
          <w:p w:rsidR="00E60231" w:rsidRPr="0059727B" w:rsidRDefault="00E60231" w:rsidP="001D3956">
            <w:pPr>
              <w:shd w:val="clear" w:color="auto" w:fill="FFFFFF"/>
              <w:spacing w:after="0" w:line="240" w:lineRule="auto"/>
              <w:jc w:val="both"/>
              <w:rPr>
                <w:rFonts w:ascii="Times New Roman" w:hAnsi="Times New Roman"/>
                <w:i/>
                <w:iCs/>
                <w:sz w:val="24"/>
                <w:szCs w:val="24"/>
                <w:lang w:val="vi-VN"/>
              </w:rPr>
            </w:pPr>
          </w:p>
          <w:p w:rsidR="00E60231" w:rsidRPr="0059727B" w:rsidRDefault="00E60231" w:rsidP="001D3956">
            <w:pPr>
              <w:shd w:val="clear" w:color="auto" w:fill="FFFFFF"/>
              <w:spacing w:after="0" w:line="240" w:lineRule="auto"/>
              <w:jc w:val="both"/>
              <w:rPr>
                <w:rFonts w:ascii="Times New Roman" w:hAnsi="Times New Roman"/>
                <w:i/>
                <w:iCs/>
                <w:sz w:val="24"/>
                <w:szCs w:val="24"/>
                <w:lang w:val="vi-VN"/>
              </w:rPr>
            </w:pPr>
          </w:p>
          <w:p w:rsidR="00E60231" w:rsidRPr="0059727B" w:rsidRDefault="00E60231" w:rsidP="001D3956">
            <w:pPr>
              <w:shd w:val="clear" w:color="auto" w:fill="FFFFFF"/>
              <w:spacing w:after="0" w:line="240" w:lineRule="auto"/>
              <w:jc w:val="both"/>
              <w:rPr>
                <w:rFonts w:ascii="Times New Roman" w:hAnsi="Times New Roman"/>
                <w:i/>
                <w:iCs/>
                <w:sz w:val="24"/>
                <w:szCs w:val="24"/>
                <w:lang w:val="vi-VN"/>
              </w:rPr>
            </w:pPr>
          </w:p>
          <w:p w:rsidR="00E60231" w:rsidRPr="0059727B" w:rsidRDefault="00E60231" w:rsidP="001D3956">
            <w:pPr>
              <w:shd w:val="clear" w:color="auto" w:fill="FFFFFF"/>
              <w:spacing w:after="0" w:line="240" w:lineRule="auto"/>
              <w:jc w:val="both"/>
              <w:rPr>
                <w:rFonts w:ascii="Times New Roman" w:hAnsi="Times New Roman"/>
                <w:sz w:val="24"/>
                <w:szCs w:val="24"/>
                <w:lang w:val="vi-VN"/>
              </w:rPr>
            </w:pPr>
            <w:r w:rsidRPr="0059727B">
              <w:rPr>
                <w:rFonts w:ascii="Times New Roman" w:hAnsi="Times New Roman"/>
                <w:i/>
                <w:iCs/>
                <w:sz w:val="24"/>
                <w:szCs w:val="24"/>
                <w:lang w:val="vi-VN"/>
              </w:rPr>
              <w:t xml:space="preserve"> </w:t>
            </w:r>
          </w:p>
          <w:p w:rsidR="00E60231" w:rsidRPr="0059727B" w:rsidRDefault="00E60231" w:rsidP="001D3956">
            <w:pPr>
              <w:pStyle w:val="NormalWeb"/>
              <w:spacing w:beforeAutospacing="0" w:afterAutospacing="0"/>
              <w:jc w:val="both"/>
              <w:rPr>
                <w:rFonts w:eastAsia="Times New Roman"/>
                <w:lang w:val="vi-VN"/>
              </w:rPr>
            </w:pPr>
            <w:r w:rsidRPr="0059727B">
              <w:rPr>
                <w:rFonts w:eastAsia="Times New Roman"/>
                <w:lang w:val="vi-VN"/>
              </w:rPr>
              <w:t xml:space="preserve"> - GV nhận xét, đánh giá, khen ngợi và động viên HS các nhóm. GV chốt lại 5 câu hỏi trên.</w:t>
            </w:r>
          </w:p>
          <w:p w:rsidR="00E60231" w:rsidRPr="0059727B" w:rsidRDefault="00E60231" w:rsidP="001D3956">
            <w:pPr>
              <w:pStyle w:val="NormalWeb"/>
              <w:spacing w:beforeAutospacing="0" w:afterAutospacing="0"/>
              <w:jc w:val="both"/>
              <w:rPr>
                <w:rStyle w:val="Emphasis"/>
                <w:lang w:val="vi-VN"/>
              </w:rPr>
            </w:pPr>
            <w:r w:rsidRPr="0059727B">
              <w:rPr>
                <w:rFonts w:eastAsia="Times New Roman"/>
                <w:lang w:val="vi-VN"/>
              </w:rPr>
              <w:t xml:space="preserve"> - GV yêu cầu HS trả lời câu hỏi: </w:t>
            </w:r>
            <w:r w:rsidRPr="0059727B">
              <w:rPr>
                <w:rStyle w:val="Emphasis"/>
                <w:lang w:val="vi-VN"/>
              </w:rPr>
              <w:t>Qua việc trả lời các câu hỏi trên, em hãy cho biết bài đọc muốn nói với các em điều gì?</w:t>
            </w:r>
          </w:p>
          <w:p w:rsidR="00E60231" w:rsidRPr="0059727B" w:rsidRDefault="00E60231" w:rsidP="001D3956">
            <w:pPr>
              <w:pStyle w:val="NormalWeb"/>
              <w:spacing w:beforeAutospacing="0" w:afterAutospacing="0"/>
              <w:jc w:val="both"/>
              <w:rPr>
                <w:rStyle w:val="Strong"/>
                <w:rFonts w:eastAsia="Times New Roman"/>
                <w:b w:val="0"/>
                <w:bCs w:val="0"/>
                <w:i/>
                <w:iCs/>
                <w:lang w:val="vi-VN"/>
              </w:rPr>
            </w:pPr>
            <w:r w:rsidRPr="0059727B">
              <w:rPr>
                <w:rStyle w:val="Emphasis"/>
                <w:i w:val="0"/>
                <w:iCs w:val="0"/>
                <w:lang w:val="vi-VN"/>
              </w:rPr>
              <w:t xml:space="preserve"> - Gọi HS nhắc lại nội dung bài đọc</w:t>
            </w:r>
          </w:p>
        </w:tc>
        <w:tc>
          <w:tcPr>
            <w:tcW w:w="4677" w:type="dxa"/>
          </w:tcPr>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r w:rsidRPr="0059727B">
              <w:rPr>
                <w:rFonts w:eastAsia="Times New Roman"/>
                <w:lang w:val="vi-VN"/>
              </w:rPr>
              <w:t>- HS lắng nghe GV đọc mẫu, đọc thầm theo.</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HS cùng GV giải nghĩa từ khó:</w:t>
            </w:r>
          </w:p>
          <w:p w:rsidR="00E60231" w:rsidRPr="0059727B" w:rsidRDefault="00E60231" w:rsidP="001D3956">
            <w:pPr>
              <w:pStyle w:val="Other0"/>
              <w:shd w:val="clear" w:color="auto" w:fill="auto"/>
              <w:spacing w:after="0" w:line="240" w:lineRule="auto"/>
              <w:ind w:firstLine="0"/>
              <w:jc w:val="both"/>
              <w:rPr>
                <w:sz w:val="24"/>
                <w:szCs w:val="24"/>
              </w:rPr>
            </w:pPr>
            <w:r w:rsidRPr="0059727B">
              <w:rPr>
                <w:sz w:val="24"/>
                <w:szCs w:val="24"/>
              </w:rPr>
              <w:t xml:space="preserve">+ </w:t>
            </w:r>
            <w:r w:rsidRPr="0059727B">
              <w:rPr>
                <w:i/>
                <w:iCs/>
                <w:sz w:val="24"/>
                <w:szCs w:val="24"/>
              </w:rPr>
              <w:t>Nhún nhường:</w:t>
            </w:r>
            <w:r w:rsidRPr="0059727B">
              <w:rPr>
                <w:sz w:val="24"/>
                <w:szCs w:val="24"/>
              </w:rPr>
              <w:t xml:space="preserve"> khiêm tốn trong quan hệ giao tiếp.</w:t>
            </w:r>
          </w:p>
          <w:p w:rsidR="00E60231" w:rsidRPr="0059727B" w:rsidRDefault="00E60231" w:rsidP="001D3956">
            <w:pPr>
              <w:pStyle w:val="Other0"/>
              <w:shd w:val="clear" w:color="auto" w:fill="auto"/>
              <w:tabs>
                <w:tab w:val="left" w:pos="800"/>
              </w:tabs>
              <w:spacing w:after="0" w:line="240" w:lineRule="auto"/>
              <w:ind w:firstLine="0"/>
              <w:jc w:val="both"/>
              <w:rPr>
                <w:sz w:val="24"/>
                <w:szCs w:val="24"/>
              </w:rPr>
            </w:pPr>
            <w:r w:rsidRPr="0059727B">
              <w:rPr>
                <w:i/>
                <w:iCs/>
                <w:sz w:val="24"/>
                <w:szCs w:val="24"/>
              </w:rPr>
              <w:t>+ Chịu thương chịu khó</w:t>
            </w:r>
            <w:r w:rsidRPr="0059727B">
              <w:rPr>
                <w:sz w:val="24"/>
                <w:szCs w:val="24"/>
              </w:rPr>
              <w:t>: chăm chỉ, cố gắng lao động, không ngại khó khăn, vất vả.</w:t>
            </w:r>
          </w:p>
          <w:p w:rsidR="00E60231" w:rsidRPr="0059727B" w:rsidRDefault="00E60231" w:rsidP="001D3956">
            <w:pPr>
              <w:pStyle w:val="Other0"/>
              <w:shd w:val="clear" w:color="auto" w:fill="auto"/>
              <w:tabs>
                <w:tab w:val="left" w:pos="805"/>
              </w:tabs>
              <w:spacing w:after="0" w:line="240" w:lineRule="auto"/>
              <w:ind w:firstLine="0"/>
              <w:jc w:val="both"/>
              <w:rPr>
                <w:sz w:val="24"/>
                <w:szCs w:val="24"/>
              </w:rPr>
            </w:pPr>
            <w:r w:rsidRPr="0059727B">
              <w:rPr>
                <w:i/>
                <w:iCs/>
                <w:sz w:val="24"/>
                <w:szCs w:val="24"/>
              </w:rPr>
              <w:t>+ Hoang vu</w:t>
            </w:r>
            <w:r w:rsidRPr="0059727B">
              <w:rPr>
                <w:sz w:val="24"/>
                <w:szCs w:val="24"/>
              </w:rPr>
              <w:t>: (vùng đất) bỏ không, cây cỏ mọc tự nhiên, chưa hề có tác động của con người.</w:t>
            </w:r>
          </w:p>
          <w:p w:rsidR="00E60231" w:rsidRPr="0059727B" w:rsidRDefault="00E60231" w:rsidP="001D3956">
            <w:pPr>
              <w:pStyle w:val="Other0"/>
              <w:shd w:val="clear" w:color="auto" w:fill="auto"/>
              <w:tabs>
                <w:tab w:val="left" w:pos="805"/>
              </w:tabs>
              <w:spacing w:after="0" w:line="240" w:lineRule="auto"/>
              <w:ind w:firstLine="0"/>
              <w:jc w:val="both"/>
              <w:rPr>
                <w:sz w:val="24"/>
                <w:szCs w:val="24"/>
              </w:rPr>
            </w:pPr>
            <w:r w:rsidRPr="0059727B">
              <w:rPr>
                <w:i/>
                <w:iCs/>
                <w:sz w:val="24"/>
                <w:szCs w:val="24"/>
              </w:rPr>
              <w:t>+ Trời luôn có mắt</w:t>
            </w:r>
            <w:r w:rsidRPr="0059727B">
              <w:rPr>
                <w:sz w:val="24"/>
                <w:szCs w:val="24"/>
              </w:rPr>
              <w:t>: ý nói cuộc đời rất công bằng, người tốt nhất định không phải chịu thiệt thòi, kẻ xấu không thể mãi đắc ý.</w:t>
            </w:r>
          </w:p>
          <w:p w:rsidR="00E60231" w:rsidRPr="0059727B" w:rsidRDefault="00E60231" w:rsidP="001D3956">
            <w:pPr>
              <w:pStyle w:val="NormalWeb"/>
              <w:spacing w:beforeAutospacing="0" w:afterAutospacing="0"/>
              <w:jc w:val="both"/>
              <w:rPr>
                <w:rFonts w:eastAsia="Times New Roman"/>
              </w:rPr>
            </w:pPr>
            <w:r w:rsidRPr="0059727B">
              <w:rPr>
                <w:rFonts w:eastAsia="Times New Roman"/>
              </w:rPr>
              <w:t>- HS cùng GV chia đoạn.</w:t>
            </w: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r w:rsidRPr="0059727B">
              <w:rPr>
                <w:rFonts w:eastAsia="Times New Roman"/>
              </w:rPr>
              <w:t>- HS luyện đọc đoạn theo nhóm 4.</w:t>
            </w: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r w:rsidRPr="0059727B">
              <w:rPr>
                <w:rFonts w:eastAsia="Times New Roman"/>
              </w:rPr>
              <w:t>- Một số nhóm đọc to trước lớp theo yêu cầu của GV. Các nhóm c̣n lại nhận xét bạn đọc.</w:t>
            </w:r>
          </w:p>
          <w:p w:rsidR="00E60231" w:rsidRPr="0059727B" w:rsidRDefault="00E60231" w:rsidP="001D3956">
            <w:pPr>
              <w:pStyle w:val="NormalWeb"/>
              <w:spacing w:beforeAutospacing="0" w:afterAutospacing="0"/>
              <w:jc w:val="both"/>
              <w:rPr>
                <w:rFonts w:eastAsia="Times New Roman"/>
              </w:rPr>
            </w:pPr>
            <w:r w:rsidRPr="0059727B">
              <w:rPr>
                <w:rFonts w:eastAsia="Times New Roman"/>
              </w:rPr>
              <w:t>- Học sinh phát hiện những từ khó đọc; Thực hành luyện đọc từ khó.</w:t>
            </w: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r w:rsidRPr="0059727B">
              <w:rPr>
                <w:rFonts w:eastAsia="Times New Roman"/>
              </w:rPr>
              <w:t>- 1 HS đọc toàn bài. Cả lớp đọc thầm.</w:t>
            </w:r>
          </w:p>
          <w:p w:rsidR="00E60231" w:rsidRPr="0059727B" w:rsidRDefault="00E60231" w:rsidP="001D3956">
            <w:pPr>
              <w:pStyle w:val="NormalWeb"/>
              <w:spacing w:beforeAutospacing="0" w:afterAutospacing="0"/>
              <w:jc w:val="both"/>
            </w:pPr>
          </w:p>
          <w:p w:rsidR="00E60231" w:rsidRPr="0059727B" w:rsidRDefault="00E60231" w:rsidP="001D3956">
            <w:pPr>
              <w:pStyle w:val="NormalWeb"/>
              <w:spacing w:beforeAutospacing="0" w:afterAutospacing="0"/>
              <w:jc w:val="both"/>
            </w:pPr>
          </w:p>
          <w:p w:rsidR="00E60231" w:rsidRPr="0059727B" w:rsidRDefault="00E60231" w:rsidP="001D3956">
            <w:pPr>
              <w:pStyle w:val="NormalWeb"/>
              <w:spacing w:beforeAutospacing="0" w:afterAutospacing="0"/>
              <w:jc w:val="both"/>
              <w:rPr>
                <w:rFonts w:eastAsia="Times New Roman"/>
              </w:rPr>
            </w:pPr>
            <w:r w:rsidRPr="0059727B">
              <w:rPr>
                <w:rFonts w:eastAsia="Times New Roman"/>
              </w:rPr>
              <w:t>- HS đọc nối tiếp 5 câu hỏi theo yêu cầu của GV.</w:t>
            </w:r>
          </w:p>
          <w:p w:rsidR="00E60231" w:rsidRPr="0059727B" w:rsidRDefault="00E60231" w:rsidP="001D3956">
            <w:pPr>
              <w:pStyle w:val="NormalWeb"/>
              <w:spacing w:beforeAutospacing="0" w:afterAutospacing="0"/>
              <w:jc w:val="both"/>
              <w:rPr>
                <w:i/>
              </w:rPr>
            </w:pPr>
            <w:r w:rsidRPr="0059727B">
              <w:rPr>
                <w:i/>
              </w:rPr>
              <w:t>1. Vì sao Vua Hùng tin dùng và gả con gái nuôi cho Mai</w:t>
            </w:r>
            <w:r w:rsidRPr="0059727B">
              <w:rPr>
                <w:i/>
                <w:spacing w:val="-5"/>
              </w:rPr>
              <w:t xml:space="preserve"> </w:t>
            </w:r>
            <w:r w:rsidRPr="0059727B">
              <w:rPr>
                <w:i/>
              </w:rPr>
              <w:t xml:space="preserve">An Tiêm? </w:t>
            </w:r>
          </w:p>
          <w:p w:rsidR="00E60231" w:rsidRPr="0059727B" w:rsidRDefault="00E60231" w:rsidP="001D3956">
            <w:pPr>
              <w:pStyle w:val="NormalWeb"/>
              <w:spacing w:beforeAutospacing="0" w:afterAutospacing="0"/>
              <w:jc w:val="both"/>
              <w:rPr>
                <w:i/>
              </w:rPr>
            </w:pPr>
            <w:r w:rsidRPr="0059727B">
              <w:rPr>
                <w:i/>
              </w:rPr>
              <w:t>2. Vì</w:t>
            </w:r>
            <w:r w:rsidRPr="0059727B">
              <w:rPr>
                <w:i/>
                <w:spacing w:val="-7"/>
              </w:rPr>
              <w:t xml:space="preserve"> </w:t>
            </w:r>
            <w:r w:rsidRPr="0059727B">
              <w:rPr>
                <w:i/>
              </w:rPr>
              <w:t>sao</w:t>
            </w:r>
            <w:r w:rsidRPr="0059727B">
              <w:rPr>
                <w:i/>
                <w:spacing w:val="-5"/>
              </w:rPr>
              <w:t xml:space="preserve"> </w:t>
            </w:r>
            <w:r w:rsidRPr="0059727B">
              <w:rPr>
                <w:i/>
              </w:rPr>
              <w:t>gia</w:t>
            </w:r>
            <w:r w:rsidRPr="0059727B">
              <w:rPr>
                <w:i/>
                <w:spacing w:val="-5"/>
              </w:rPr>
              <w:t xml:space="preserve"> </w:t>
            </w:r>
            <w:r w:rsidRPr="0059727B">
              <w:rPr>
                <w:i/>
              </w:rPr>
              <w:t>đình</w:t>
            </w:r>
            <w:r w:rsidRPr="0059727B">
              <w:rPr>
                <w:i/>
                <w:spacing w:val="-5"/>
              </w:rPr>
              <w:t xml:space="preserve"> </w:t>
            </w:r>
            <w:r w:rsidRPr="0059727B">
              <w:rPr>
                <w:i/>
              </w:rPr>
              <w:t>Mai</w:t>
            </w:r>
            <w:r w:rsidRPr="0059727B">
              <w:rPr>
                <w:i/>
                <w:spacing w:val="-9"/>
              </w:rPr>
              <w:t xml:space="preserve"> </w:t>
            </w:r>
            <w:r w:rsidRPr="0059727B">
              <w:rPr>
                <w:i/>
              </w:rPr>
              <w:t>An</w:t>
            </w:r>
            <w:r w:rsidRPr="0059727B">
              <w:rPr>
                <w:i/>
                <w:spacing w:val="-5"/>
              </w:rPr>
              <w:t xml:space="preserve"> </w:t>
            </w:r>
            <w:r w:rsidRPr="0059727B">
              <w:rPr>
                <w:i/>
              </w:rPr>
              <w:t>Tiêm</w:t>
            </w:r>
            <w:r w:rsidRPr="0059727B">
              <w:rPr>
                <w:i/>
                <w:spacing w:val="-5"/>
              </w:rPr>
              <w:t xml:space="preserve"> </w:t>
            </w:r>
            <w:r w:rsidRPr="0059727B">
              <w:rPr>
                <w:i/>
              </w:rPr>
              <w:t>bị</w:t>
            </w:r>
            <w:r w:rsidRPr="0059727B">
              <w:rPr>
                <w:i/>
                <w:spacing w:val="-5"/>
              </w:rPr>
              <w:t xml:space="preserve"> </w:t>
            </w:r>
            <w:r w:rsidRPr="0059727B">
              <w:rPr>
                <w:i/>
              </w:rPr>
              <w:t>nhà</w:t>
            </w:r>
            <w:r w:rsidRPr="0059727B">
              <w:rPr>
                <w:i/>
                <w:spacing w:val="-5"/>
              </w:rPr>
              <w:t xml:space="preserve"> </w:t>
            </w:r>
            <w:r w:rsidRPr="0059727B">
              <w:rPr>
                <w:i/>
              </w:rPr>
              <w:t>vua</w:t>
            </w:r>
            <w:r w:rsidRPr="0059727B">
              <w:rPr>
                <w:i/>
                <w:spacing w:val="-5"/>
              </w:rPr>
              <w:t xml:space="preserve"> </w:t>
            </w:r>
            <w:r w:rsidRPr="0059727B">
              <w:rPr>
                <w:i/>
              </w:rPr>
              <w:t>đày</w:t>
            </w:r>
            <w:r w:rsidRPr="0059727B">
              <w:rPr>
                <w:i/>
                <w:spacing w:val="-5"/>
              </w:rPr>
              <w:t xml:space="preserve"> </w:t>
            </w:r>
            <w:r w:rsidRPr="0059727B">
              <w:rPr>
                <w:i/>
              </w:rPr>
              <w:t>ra</w:t>
            </w:r>
            <w:r w:rsidRPr="0059727B">
              <w:rPr>
                <w:i/>
                <w:spacing w:val="-5"/>
              </w:rPr>
              <w:t xml:space="preserve"> </w:t>
            </w:r>
            <w:r w:rsidRPr="0059727B">
              <w:rPr>
                <w:i/>
              </w:rPr>
              <w:t>đảo</w:t>
            </w:r>
            <w:r w:rsidRPr="0059727B">
              <w:rPr>
                <w:i/>
                <w:spacing w:val="-5"/>
              </w:rPr>
              <w:t xml:space="preserve"> </w:t>
            </w:r>
            <w:r w:rsidRPr="0059727B">
              <w:rPr>
                <w:i/>
              </w:rPr>
              <w:t>xa?</w:t>
            </w:r>
          </w:p>
          <w:p w:rsidR="00E60231" w:rsidRPr="0059727B" w:rsidRDefault="00E60231" w:rsidP="001D3956">
            <w:pPr>
              <w:pStyle w:val="NormalWeb"/>
              <w:spacing w:beforeAutospacing="0" w:afterAutospacing="0"/>
              <w:jc w:val="both"/>
              <w:rPr>
                <w:i/>
              </w:rPr>
            </w:pPr>
            <w:r w:rsidRPr="0059727B">
              <w:rPr>
                <w:i/>
              </w:rPr>
              <w:t>3. Theo</w:t>
            </w:r>
            <w:r w:rsidRPr="0059727B">
              <w:rPr>
                <w:i/>
                <w:spacing w:val="-6"/>
              </w:rPr>
              <w:t xml:space="preserve"> </w:t>
            </w:r>
            <w:r w:rsidRPr="0059727B">
              <w:rPr>
                <w:i/>
              </w:rPr>
              <w:t>em,</w:t>
            </w:r>
            <w:r w:rsidRPr="0059727B">
              <w:rPr>
                <w:i/>
                <w:spacing w:val="-6"/>
              </w:rPr>
              <w:t xml:space="preserve"> </w:t>
            </w:r>
            <w:r w:rsidRPr="0059727B">
              <w:rPr>
                <w:i/>
              </w:rPr>
              <w:t>phẩm</w:t>
            </w:r>
            <w:r w:rsidRPr="0059727B">
              <w:rPr>
                <w:i/>
                <w:spacing w:val="-6"/>
              </w:rPr>
              <w:t xml:space="preserve"> </w:t>
            </w:r>
            <w:r w:rsidRPr="0059727B">
              <w:rPr>
                <w:i/>
              </w:rPr>
              <w:t>chất</w:t>
            </w:r>
            <w:r w:rsidRPr="0059727B">
              <w:rPr>
                <w:i/>
                <w:spacing w:val="-6"/>
              </w:rPr>
              <w:t xml:space="preserve"> </w:t>
            </w:r>
            <w:r w:rsidRPr="0059727B">
              <w:rPr>
                <w:i/>
              </w:rPr>
              <w:t>nào</w:t>
            </w:r>
            <w:r w:rsidRPr="0059727B">
              <w:rPr>
                <w:i/>
                <w:spacing w:val="-6"/>
              </w:rPr>
              <w:t xml:space="preserve"> </w:t>
            </w:r>
            <w:r w:rsidRPr="0059727B">
              <w:rPr>
                <w:i/>
              </w:rPr>
              <w:t>đã</w:t>
            </w:r>
            <w:r w:rsidRPr="0059727B">
              <w:rPr>
                <w:i/>
                <w:spacing w:val="-6"/>
              </w:rPr>
              <w:t xml:space="preserve"> </w:t>
            </w:r>
            <w:r w:rsidRPr="0059727B">
              <w:rPr>
                <w:i/>
              </w:rPr>
              <w:t>giúp</w:t>
            </w:r>
            <w:r w:rsidRPr="0059727B">
              <w:rPr>
                <w:i/>
                <w:spacing w:val="-6"/>
              </w:rPr>
              <w:t xml:space="preserve"> </w:t>
            </w:r>
            <w:r w:rsidRPr="0059727B">
              <w:rPr>
                <w:i/>
              </w:rPr>
              <w:t>vợ</w:t>
            </w:r>
            <w:r w:rsidRPr="0059727B">
              <w:rPr>
                <w:i/>
                <w:spacing w:val="-6"/>
              </w:rPr>
              <w:t xml:space="preserve"> </w:t>
            </w:r>
            <w:r w:rsidRPr="0059727B">
              <w:rPr>
                <w:i/>
              </w:rPr>
              <w:t>chồng</w:t>
            </w:r>
            <w:r w:rsidRPr="0059727B">
              <w:rPr>
                <w:i/>
                <w:spacing w:val="-6"/>
              </w:rPr>
              <w:t xml:space="preserve"> </w:t>
            </w:r>
            <w:r w:rsidRPr="0059727B">
              <w:rPr>
                <w:i/>
              </w:rPr>
              <w:t>Mai</w:t>
            </w:r>
            <w:r w:rsidRPr="0059727B">
              <w:rPr>
                <w:i/>
                <w:spacing w:val="-10"/>
              </w:rPr>
              <w:t xml:space="preserve"> </w:t>
            </w:r>
            <w:r w:rsidRPr="0059727B">
              <w:rPr>
                <w:i/>
              </w:rPr>
              <w:t>An</w:t>
            </w:r>
            <w:r w:rsidRPr="0059727B">
              <w:rPr>
                <w:i/>
                <w:spacing w:val="-6"/>
              </w:rPr>
              <w:t xml:space="preserve"> </w:t>
            </w:r>
            <w:r w:rsidRPr="0059727B">
              <w:rPr>
                <w:i/>
              </w:rPr>
              <w:t>Tiêm</w:t>
            </w:r>
            <w:r w:rsidRPr="0059727B">
              <w:rPr>
                <w:i/>
                <w:spacing w:val="-6"/>
              </w:rPr>
              <w:t xml:space="preserve"> </w:t>
            </w:r>
            <w:r w:rsidRPr="0059727B">
              <w:rPr>
                <w:i/>
              </w:rPr>
              <w:t>vượt</w:t>
            </w:r>
            <w:r w:rsidRPr="0059727B">
              <w:rPr>
                <w:i/>
                <w:spacing w:val="-6"/>
              </w:rPr>
              <w:t xml:space="preserve"> </w:t>
            </w:r>
            <w:r w:rsidRPr="0059727B">
              <w:rPr>
                <w:i/>
              </w:rPr>
              <w:t>qua</w:t>
            </w:r>
            <w:r w:rsidRPr="0059727B">
              <w:rPr>
                <w:i/>
                <w:spacing w:val="-6"/>
              </w:rPr>
              <w:t xml:space="preserve"> </w:t>
            </w:r>
            <w:r w:rsidRPr="0059727B">
              <w:rPr>
                <w:i/>
              </w:rPr>
              <w:t>khó</w:t>
            </w:r>
            <w:r w:rsidRPr="0059727B">
              <w:rPr>
                <w:i/>
                <w:spacing w:val="-6"/>
              </w:rPr>
              <w:t xml:space="preserve"> </w:t>
            </w:r>
            <w:r w:rsidRPr="0059727B">
              <w:rPr>
                <w:i/>
              </w:rPr>
              <w:t>khăn?</w:t>
            </w:r>
          </w:p>
          <w:p w:rsidR="00E60231" w:rsidRPr="0059727B" w:rsidRDefault="00E60231" w:rsidP="001D3956">
            <w:pPr>
              <w:pStyle w:val="NormalWeb"/>
              <w:spacing w:beforeAutospacing="0" w:afterAutospacing="0"/>
              <w:jc w:val="both"/>
              <w:rPr>
                <w:i/>
                <w:spacing w:val="-6"/>
              </w:rPr>
            </w:pPr>
            <w:r w:rsidRPr="0059727B">
              <w:rPr>
                <w:i/>
                <w:iCs/>
              </w:rPr>
              <w:t>4.</w:t>
            </w:r>
            <w:r w:rsidRPr="0059727B">
              <w:rPr>
                <w:i/>
                <w:spacing w:val="-6"/>
              </w:rPr>
              <w:t xml:space="preserve"> Em</w:t>
            </w:r>
            <w:r w:rsidRPr="0059727B">
              <w:rPr>
                <w:i/>
                <w:spacing w:val="-24"/>
              </w:rPr>
              <w:t xml:space="preserve"> </w:t>
            </w:r>
            <w:r w:rsidRPr="0059727B">
              <w:rPr>
                <w:i/>
                <w:spacing w:val="-6"/>
              </w:rPr>
              <w:t>thích</w:t>
            </w:r>
            <w:r w:rsidRPr="0059727B">
              <w:rPr>
                <w:i/>
                <w:spacing w:val="-23"/>
              </w:rPr>
              <w:t xml:space="preserve"> </w:t>
            </w:r>
            <w:r w:rsidRPr="0059727B">
              <w:rPr>
                <w:i/>
                <w:spacing w:val="-6"/>
              </w:rPr>
              <w:t>câu</w:t>
            </w:r>
            <w:r w:rsidRPr="0059727B">
              <w:rPr>
                <w:i/>
                <w:spacing w:val="-23"/>
              </w:rPr>
              <w:t xml:space="preserve"> </w:t>
            </w:r>
            <w:r w:rsidRPr="0059727B">
              <w:rPr>
                <w:i/>
                <w:spacing w:val="-6"/>
              </w:rPr>
              <w:t>nói</w:t>
            </w:r>
            <w:r w:rsidRPr="0059727B">
              <w:rPr>
                <w:i/>
                <w:spacing w:val="-23"/>
              </w:rPr>
              <w:t xml:space="preserve"> </w:t>
            </w:r>
            <w:r w:rsidRPr="0059727B">
              <w:rPr>
                <w:i/>
                <w:spacing w:val="-6"/>
              </w:rPr>
              <w:t>nào</w:t>
            </w:r>
            <w:r w:rsidRPr="0059727B">
              <w:rPr>
                <w:i/>
                <w:spacing w:val="-23"/>
              </w:rPr>
              <w:t xml:space="preserve"> </w:t>
            </w:r>
            <w:r w:rsidRPr="0059727B">
              <w:rPr>
                <w:i/>
                <w:spacing w:val="-6"/>
              </w:rPr>
              <w:t>của</w:t>
            </w:r>
            <w:r w:rsidRPr="0059727B">
              <w:rPr>
                <w:i/>
                <w:spacing w:val="-23"/>
              </w:rPr>
              <w:t xml:space="preserve"> </w:t>
            </w:r>
            <w:r w:rsidRPr="0059727B">
              <w:rPr>
                <w:i/>
                <w:spacing w:val="-6"/>
              </w:rPr>
              <w:t>Mai</w:t>
            </w:r>
            <w:r w:rsidRPr="0059727B">
              <w:rPr>
                <w:i/>
                <w:spacing w:val="-28"/>
              </w:rPr>
              <w:t xml:space="preserve"> </w:t>
            </w:r>
            <w:r w:rsidRPr="0059727B">
              <w:rPr>
                <w:i/>
                <w:spacing w:val="-6"/>
              </w:rPr>
              <w:t>An</w:t>
            </w:r>
            <w:r w:rsidRPr="0059727B">
              <w:rPr>
                <w:i/>
                <w:spacing w:val="-23"/>
              </w:rPr>
              <w:t xml:space="preserve"> </w:t>
            </w:r>
            <w:r w:rsidRPr="0059727B">
              <w:rPr>
                <w:i/>
                <w:spacing w:val="-6"/>
              </w:rPr>
              <w:t>Tiêm?</w:t>
            </w:r>
            <w:r w:rsidRPr="0059727B">
              <w:rPr>
                <w:i/>
                <w:spacing w:val="-23"/>
              </w:rPr>
              <w:t xml:space="preserve"> </w:t>
            </w:r>
            <w:r w:rsidRPr="0059727B">
              <w:rPr>
                <w:i/>
                <w:spacing w:val="-6"/>
              </w:rPr>
              <w:t>Vì</w:t>
            </w:r>
            <w:r w:rsidRPr="0059727B">
              <w:rPr>
                <w:i/>
                <w:spacing w:val="-23"/>
              </w:rPr>
              <w:t xml:space="preserve"> </w:t>
            </w:r>
            <w:r w:rsidRPr="0059727B">
              <w:rPr>
                <w:i/>
                <w:spacing w:val="-6"/>
              </w:rPr>
              <w:t>sao?</w:t>
            </w:r>
          </w:p>
          <w:p w:rsidR="00E60231" w:rsidRPr="0059727B" w:rsidRDefault="00E60231" w:rsidP="001D3956">
            <w:pPr>
              <w:pStyle w:val="NormalWeb"/>
              <w:spacing w:beforeAutospacing="0" w:afterAutospacing="0"/>
              <w:jc w:val="both"/>
              <w:rPr>
                <w:i/>
              </w:rPr>
            </w:pPr>
            <w:r w:rsidRPr="0059727B">
              <w:rPr>
                <w:i/>
                <w:iCs/>
                <w:spacing w:val="-6"/>
              </w:rPr>
              <w:t>5.</w:t>
            </w:r>
            <w:r w:rsidRPr="0059727B">
              <w:rPr>
                <w:spacing w:val="-6"/>
              </w:rPr>
              <w:t xml:space="preserve"> </w:t>
            </w:r>
            <w:r w:rsidRPr="0059727B">
              <w:rPr>
                <w:i/>
              </w:rPr>
              <w:t>Chi</w:t>
            </w:r>
            <w:r w:rsidRPr="0059727B">
              <w:rPr>
                <w:i/>
                <w:spacing w:val="-2"/>
              </w:rPr>
              <w:t xml:space="preserve"> </w:t>
            </w:r>
            <w:r w:rsidRPr="0059727B">
              <w:rPr>
                <w:i/>
              </w:rPr>
              <w:t>tiết</w:t>
            </w:r>
            <w:r w:rsidRPr="0059727B">
              <w:rPr>
                <w:i/>
                <w:spacing w:val="-2"/>
              </w:rPr>
              <w:t xml:space="preserve"> </w:t>
            </w:r>
            <w:r w:rsidRPr="0059727B">
              <w:rPr>
                <w:i/>
              </w:rPr>
              <w:t>nhà</w:t>
            </w:r>
            <w:r w:rsidRPr="0059727B">
              <w:rPr>
                <w:i/>
                <w:spacing w:val="-2"/>
              </w:rPr>
              <w:t xml:space="preserve"> </w:t>
            </w:r>
            <w:r w:rsidRPr="0059727B">
              <w:rPr>
                <w:i/>
              </w:rPr>
              <w:t>vua</w:t>
            </w:r>
            <w:r w:rsidRPr="0059727B">
              <w:rPr>
                <w:i/>
                <w:spacing w:val="-2"/>
              </w:rPr>
              <w:t xml:space="preserve"> </w:t>
            </w:r>
            <w:r w:rsidRPr="0059727B">
              <w:rPr>
                <w:i/>
              </w:rPr>
              <w:t>khen</w:t>
            </w:r>
            <w:r w:rsidRPr="0059727B">
              <w:rPr>
                <w:i/>
                <w:spacing w:val="-2"/>
              </w:rPr>
              <w:t xml:space="preserve"> </w:t>
            </w:r>
            <w:r w:rsidRPr="0059727B">
              <w:rPr>
                <w:i/>
              </w:rPr>
              <w:t>thầm</w:t>
            </w:r>
            <w:r w:rsidRPr="0059727B">
              <w:rPr>
                <w:i/>
                <w:spacing w:val="-2"/>
              </w:rPr>
              <w:t xml:space="preserve"> </w:t>
            </w:r>
            <w:r w:rsidRPr="0059727B">
              <w:rPr>
                <w:i/>
              </w:rPr>
              <w:t>và</w:t>
            </w:r>
            <w:r w:rsidRPr="0059727B">
              <w:rPr>
                <w:i/>
                <w:spacing w:val="-2"/>
              </w:rPr>
              <w:t xml:space="preserve"> </w:t>
            </w:r>
            <w:r w:rsidRPr="0059727B">
              <w:rPr>
                <w:i/>
              </w:rPr>
              <w:t>cho</w:t>
            </w:r>
            <w:r w:rsidRPr="0059727B">
              <w:rPr>
                <w:i/>
                <w:spacing w:val="-2"/>
              </w:rPr>
              <w:t xml:space="preserve"> </w:t>
            </w:r>
            <w:r w:rsidRPr="0059727B">
              <w:rPr>
                <w:i/>
              </w:rPr>
              <w:t>triệu</w:t>
            </w:r>
            <w:r w:rsidRPr="0059727B">
              <w:rPr>
                <w:i/>
                <w:spacing w:val="-2"/>
              </w:rPr>
              <w:t xml:space="preserve"> </w:t>
            </w:r>
            <w:r w:rsidRPr="0059727B">
              <w:rPr>
                <w:i/>
              </w:rPr>
              <w:t>gia</w:t>
            </w:r>
            <w:r w:rsidRPr="0059727B">
              <w:rPr>
                <w:i/>
                <w:spacing w:val="-2"/>
              </w:rPr>
              <w:t xml:space="preserve"> </w:t>
            </w:r>
            <w:r w:rsidRPr="0059727B">
              <w:rPr>
                <w:i/>
              </w:rPr>
              <w:t>đình</w:t>
            </w:r>
            <w:r w:rsidRPr="0059727B">
              <w:rPr>
                <w:i/>
                <w:spacing w:val="-2"/>
              </w:rPr>
              <w:t xml:space="preserve"> </w:t>
            </w:r>
            <w:r w:rsidRPr="0059727B">
              <w:rPr>
                <w:i/>
              </w:rPr>
              <w:t>Mai</w:t>
            </w:r>
            <w:r w:rsidRPr="0059727B">
              <w:rPr>
                <w:i/>
                <w:spacing w:val="-6"/>
              </w:rPr>
              <w:t xml:space="preserve"> </w:t>
            </w:r>
            <w:r w:rsidRPr="0059727B">
              <w:rPr>
                <w:i/>
              </w:rPr>
              <w:t>An</w:t>
            </w:r>
            <w:r w:rsidRPr="0059727B">
              <w:rPr>
                <w:i/>
                <w:spacing w:val="-2"/>
              </w:rPr>
              <w:t xml:space="preserve"> </w:t>
            </w:r>
            <w:r w:rsidRPr="0059727B">
              <w:rPr>
                <w:i/>
              </w:rPr>
              <w:t>Tiêm</w:t>
            </w:r>
            <w:r w:rsidRPr="0059727B">
              <w:rPr>
                <w:i/>
                <w:spacing w:val="-2"/>
              </w:rPr>
              <w:t xml:space="preserve"> </w:t>
            </w:r>
            <w:r w:rsidRPr="0059727B">
              <w:rPr>
                <w:i/>
              </w:rPr>
              <w:t>trở</w:t>
            </w:r>
            <w:r w:rsidRPr="0059727B">
              <w:rPr>
                <w:i/>
                <w:spacing w:val="-2"/>
              </w:rPr>
              <w:t xml:space="preserve"> </w:t>
            </w:r>
            <w:r w:rsidRPr="0059727B">
              <w:rPr>
                <w:i/>
              </w:rPr>
              <w:t>về</w:t>
            </w:r>
            <w:r w:rsidRPr="0059727B">
              <w:rPr>
                <w:i/>
                <w:spacing w:val="-2"/>
              </w:rPr>
              <w:t xml:space="preserve"> </w:t>
            </w:r>
            <w:r w:rsidRPr="0059727B">
              <w:rPr>
                <w:i/>
              </w:rPr>
              <w:t>nói</w:t>
            </w:r>
            <w:r w:rsidRPr="0059727B">
              <w:rPr>
                <w:i/>
                <w:spacing w:val="-2"/>
              </w:rPr>
              <w:t xml:space="preserve"> </w:t>
            </w:r>
            <w:r w:rsidRPr="0059727B">
              <w:rPr>
                <w:i/>
              </w:rPr>
              <w:t>lên điều gì?</w:t>
            </w:r>
          </w:p>
          <w:p w:rsidR="00E60231" w:rsidRPr="0059727B" w:rsidRDefault="00E60231" w:rsidP="001D3956">
            <w:pPr>
              <w:pStyle w:val="NormalWeb"/>
              <w:spacing w:beforeAutospacing="0" w:afterAutospacing="0"/>
              <w:jc w:val="both"/>
              <w:rPr>
                <w:rFonts w:eastAsia="Times New Roman"/>
              </w:rPr>
            </w:pPr>
            <w:r w:rsidRPr="0059727B">
              <w:rPr>
                <w:rFonts w:eastAsia="Times New Roman"/>
                <w:iCs/>
              </w:rPr>
              <w:t>-</w:t>
            </w:r>
            <w:r w:rsidRPr="0059727B">
              <w:rPr>
                <w:rFonts w:eastAsia="Times New Roman"/>
              </w:rPr>
              <w:t xml:space="preserve"> HS đọc thầm bài đọc, thảo luận nhóm 4 người theo các câu hỏi t́m hiểu bài.</w:t>
            </w: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p>
          <w:p w:rsidR="00E60231" w:rsidRPr="0059727B" w:rsidRDefault="00E60231" w:rsidP="001D3956">
            <w:pPr>
              <w:pStyle w:val="NormalWeb"/>
              <w:spacing w:beforeAutospacing="0" w:afterAutospacing="0"/>
              <w:jc w:val="both"/>
              <w:rPr>
                <w:rFonts w:eastAsia="Times New Roman"/>
              </w:rPr>
            </w:pPr>
            <w:r w:rsidRPr="0059727B">
              <w:rPr>
                <w:rFonts w:eastAsia="Times New Roman"/>
              </w:rPr>
              <w:t xml:space="preserve">- HS thực hiện tṛ chơi </w:t>
            </w:r>
            <w:r w:rsidRPr="0059727B">
              <w:rPr>
                <w:rFonts w:eastAsia="Times New Roman"/>
                <w:i/>
                <w:iCs/>
              </w:rPr>
              <w:t>Phỏng vấn</w:t>
            </w:r>
          </w:p>
          <w:p w:rsidR="00E60231" w:rsidRPr="0059727B" w:rsidRDefault="00E60231" w:rsidP="001D3956">
            <w:pPr>
              <w:pStyle w:val="NormalWeb"/>
              <w:spacing w:beforeAutospacing="0" w:afterAutospacing="0"/>
              <w:jc w:val="both"/>
              <w:rPr>
                <w:rFonts w:eastAsia="Times New Roman"/>
                <w:iCs/>
              </w:rPr>
            </w:pPr>
          </w:p>
          <w:p w:rsidR="00E60231" w:rsidRPr="0059727B" w:rsidRDefault="00E60231" w:rsidP="001D3956">
            <w:pPr>
              <w:pStyle w:val="NormalWeb"/>
              <w:spacing w:beforeAutospacing="0" w:afterAutospacing="0"/>
              <w:jc w:val="both"/>
              <w:rPr>
                <w:rFonts w:eastAsia="Times New Roman"/>
                <w:iCs/>
              </w:rPr>
            </w:pPr>
          </w:p>
          <w:p w:rsidR="00E60231" w:rsidRPr="0059727B" w:rsidRDefault="00E60231" w:rsidP="001D3956">
            <w:pPr>
              <w:pStyle w:val="NormalWeb"/>
              <w:spacing w:beforeAutospacing="0" w:afterAutospacing="0"/>
              <w:jc w:val="both"/>
              <w:rPr>
                <w:rFonts w:eastAsia="Times New Roman"/>
                <w:iCs/>
              </w:rPr>
            </w:pPr>
          </w:p>
          <w:p w:rsidR="00E60231" w:rsidRPr="004F1B88" w:rsidRDefault="00E60231" w:rsidP="001D3956">
            <w:pPr>
              <w:widowControl w:val="0"/>
              <w:tabs>
                <w:tab w:val="left" w:pos="1646"/>
              </w:tabs>
              <w:autoSpaceDE w:val="0"/>
              <w:autoSpaceDN w:val="0"/>
              <w:spacing w:after="0" w:line="240" w:lineRule="auto"/>
              <w:jc w:val="both"/>
              <w:rPr>
                <w:rFonts w:ascii="Times New Roman" w:hAnsi="Times New Roman"/>
                <w:sz w:val="24"/>
                <w:szCs w:val="24"/>
                <w:lang w:val="nb-NO"/>
              </w:rPr>
            </w:pPr>
            <w:r w:rsidRPr="0059727B">
              <w:rPr>
                <w:rFonts w:ascii="Times New Roman" w:hAnsi="Times New Roman"/>
                <w:sz w:val="24"/>
                <w:szCs w:val="24"/>
                <w:lang w:val="nb-NO"/>
              </w:rPr>
              <w:t xml:space="preserve">+ </w:t>
            </w:r>
            <w:r w:rsidRPr="004F1B88">
              <w:rPr>
                <w:rFonts w:ascii="Times New Roman" w:hAnsi="Times New Roman"/>
                <w:sz w:val="24"/>
                <w:szCs w:val="24"/>
                <w:lang w:val="nb-NO"/>
              </w:rPr>
              <w:t>Vì Mai</w:t>
            </w:r>
            <w:r w:rsidRPr="004F1B88">
              <w:rPr>
                <w:rFonts w:ascii="Times New Roman" w:hAnsi="Times New Roman"/>
                <w:spacing w:val="-12"/>
                <w:sz w:val="24"/>
                <w:szCs w:val="24"/>
                <w:lang w:val="nb-NO"/>
              </w:rPr>
              <w:t xml:space="preserve"> </w:t>
            </w:r>
            <w:r w:rsidRPr="004F1B88">
              <w:rPr>
                <w:rFonts w:ascii="Times New Roman" w:hAnsi="Times New Roman"/>
                <w:sz w:val="24"/>
                <w:szCs w:val="24"/>
                <w:lang w:val="nb-NO"/>
              </w:rPr>
              <w:t>An Tiêm rất tài giỏi.</w:t>
            </w:r>
          </w:p>
          <w:p w:rsidR="00E60231" w:rsidRPr="0059727B" w:rsidRDefault="00E60231" w:rsidP="001D3956">
            <w:pPr>
              <w:pStyle w:val="NormalWeb"/>
              <w:spacing w:beforeAutospacing="0" w:afterAutospacing="0"/>
              <w:jc w:val="both"/>
              <w:rPr>
                <w:rFonts w:eastAsia="Times New Roman"/>
                <w:iCs/>
                <w:lang w:val="nb-NO"/>
              </w:rPr>
            </w:pPr>
          </w:p>
          <w:p w:rsidR="00E60231" w:rsidRPr="0059727B" w:rsidRDefault="00E60231" w:rsidP="001D3956">
            <w:pPr>
              <w:widowControl w:val="0"/>
              <w:tabs>
                <w:tab w:val="left" w:pos="1640"/>
              </w:tabs>
              <w:autoSpaceDE w:val="0"/>
              <w:autoSpaceDN w:val="0"/>
              <w:spacing w:after="0" w:line="240" w:lineRule="auto"/>
              <w:jc w:val="both"/>
              <w:rPr>
                <w:rFonts w:ascii="Times New Roman" w:hAnsi="Times New Roman"/>
                <w:sz w:val="24"/>
                <w:szCs w:val="24"/>
                <w:lang w:val="nb-NO"/>
              </w:rPr>
            </w:pPr>
            <w:r w:rsidRPr="0059727B">
              <w:rPr>
                <w:rFonts w:ascii="Times New Roman" w:hAnsi="Times New Roman"/>
                <w:iCs/>
                <w:sz w:val="24"/>
                <w:szCs w:val="24"/>
                <w:lang w:val="nb-NO"/>
              </w:rPr>
              <w:t xml:space="preserve">+ </w:t>
            </w:r>
            <w:r w:rsidRPr="0059727B">
              <w:rPr>
                <w:rFonts w:ascii="Times New Roman" w:hAnsi="Times New Roman"/>
                <w:sz w:val="24"/>
                <w:szCs w:val="24"/>
                <w:lang w:val="nb-NO"/>
              </w:rPr>
              <w:t>Vì</w:t>
            </w:r>
            <w:r w:rsidRPr="0059727B">
              <w:rPr>
                <w:rFonts w:ascii="Times New Roman" w:hAnsi="Times New Roman"/>
                <w:spacing w:val="-5"/>
                <w:sz w:val="24"/>
                <w:szCs w:val="24"/>
                <w:lang w:val="nb-NO"/>
              </w:rPr>
              <w:t xml:space="preserve"> </w:t>
            </w:r>
            <w:r w:rsidRPr="0059727B">
              <w:rPr>
                <w:rFonts w:ascii="Times New Roman" w:hAnsi="Times New Roman"/>
                <w:sz w:val="24"/>
                <w:szCs w:val="24"/>
                <w:lang w:val="nb-NO"/>
              </w:rPr>
              <w:t>Mai</w:t>
            </w:r>
            <w:r w:rsidRPr="0059727B">
              <w:rPr>
                <w:rFonts w:ascii="Times New Roman" w:hAnsi="Times New Roman"/>
                <w:spacing w:val="-15"/>
                <w:sz w:val="24"/>
                <w:szCs w:val="24"/>
                <w:lang w:val="nb-NO"/>
              </w:rPr>
              <w:t xml:space="preserve"> </w:t>
            </w:r>
            <w:r w:rsidRPr="0059727B">
              <w:rPr>
                <w:rFonts w:ascii="Times New Roman" w:hAnsi="Times New Roman"/>
                <w:sz w:val="24"/>
                <w:szCs w:val="24"/>
                <w:lang w:val="nb-NO"/>
              </w:rPr>
              <w:t>An</w:t>
            </w:r>
            <w:r w:rsidRPr="0059727B">
              <w:rPr>
                <w:rFonts w:ascii="Times New Roman" w:hAnsi="Times New Roman"/>
                <w:spacing w:val="-9"/>
                <w:sz w:val="24"/>
                <w:szCs w:val="24"/>
                <w:lang w:val="nb-NO"/>
              </w:rPr>
              <w:t xml:space="preserve"> </w:t>
            </w:r>
            <w:r w:rsidRPr="0059727B">
              <w:rPr>
                <w:rFonts w:ascii="Times New Roman" w:hAnsi="Times New Roman"/>
                <w:sz w:val="24"/>
                <w:szCs w:val="24"/>
                <w:lang w:val="nb-NO"/>
              </w:rPr>
              <w:t>Tiêm</w:t>
            </w:r>
            <w:r w:rsidRPr="0059727B">
              <w:rPr>
                <w:rFonts w:ascii="Times New Roman" w:hAnsi="Times New Roman"/>
                <w:spacing w:val="-5"/>
                <w:sz w:val="24"/>
                <w:szCs w:val="24"/>
                <w:lang w:val="nb-NO"/>
              </w:rPr>
              <w:t xml:space="preserve"> </w:t>
            </w:r>
            <w:r w:rsidRPr="0059727B">
              <w:rPr>
                <w:rFonts w:ascii="Times New Roman" w:hAnsi="Times New Roman"/>
                <w:sz w:val="24"/>
                <w:szCs w:val="24"/>
                <w:lang w:val="nb-NO"/>
              </w:rPr>
              <w:t>nói rằng những điều mình có được là nhờ chịu thương chịu khó; có kẻ ghen ghét, tâu với Vua Hùng, khiến Vua nghĩ rằng Mai</w:t>
            </w:r>
            <w:r w:rsidRPr="0059727B">
              <w:rPr>
                <w:rFonts w:ascii="Times New Roman" w:hAnsi="Times New Roman"/>
                <w:spacing w:val="-6"/>
                <w:sz w:val="24"/>
                <w:szCs w:val="24"/>
                <w:lang w:val="nb-NO"/>
              </w:rPr>
              <w:t xml:space="preserve"> </w:t>
            </w:r>
            <w:r w:rsidRPr="0059727B">
              <w:rPr>
                <w:rFonts w:ascii="Times New Roman" w:hAnsi="Times New Roman"/>
                <w:sz w:val="24"/>
                <w:szCs w:val="24"/>
                <w:lang w:val="nb-NO"/>
              </w:rPr>
              <w:t>An Tiêm vô ơn.</w:t>
            </w:r>
          </w:p>
          <w:p w:rsidR="00E60231" w:rsidRPr="0059727B" w:rsidRDefault="00E60231" w:rsidP="001D3956">
            <w:pPr>
              <w:widowControl w:val="0"/>
              <w:tabs>
                <w:tab w:val="left" w:pos="1639"/>
              </w:tabs>
              <w:autoSpaceDE w:val="0"/>
              <w:autoSpaceDN w:val="0"/>
              <w:spacing w:after="0" w:line="240" w:lineRule="auto"/>
              <w:jc w:val="both"/>
              <w:rPr>
                <w:rFonts w:ascii="Times New Roman" w:hAnsi="Times New Roman"/>
                <w:sz w:val="24"/>
                <w:szCs w:val="24"/>
                <w:lang w:val="nb-NO"/>
              </w:rPr>
            </w:pPr>
            <w:r w:rsidRPr="0059727B">
              <w:rPr>
                <w:rFonts w:ascii="Times New Roman" w:hAnsi="Times New Roman"/>
                <w:sz w:val="24"/>
                <w:szCs w:val="24"/>
                <w:lang w:val="nb-NO"/>
              </w:rPr>
              <w:t>+ HS nói theo suy nghĩ cá nhân.</w:t>
            </w:r>
            <w:r w:rsidRPr="0059727B">
              <w:rPr>
                <w:rFonts w:ascii="Times New Roman" w:hAnsi="Times New Roman"/>
                <w:spacing w:val="-2"/>
                <w:sz w:val="24"/>
                <w:szCs w:val="24"/>
                <w:lang w:val="nb-NO"/>
              </w:rPr>
              <w:t xml:space="preserve"> </w:t>
            </w:r>
            <w:r w:rsidRPr="0059727B">
              <w:rPr>
                <w:rFonts w:ascii="Times New Roman" w:hAnsi="Times New Roman"/>
                <w:i/>
                <w:iCs/>
                <w:sz w:val="24"/>
                <w:szCs w:val="24"/>
                <w:lang w:val="nb-NO"/>
              </w:rPr>
              <w:t>VD: Đó là phẩm chất chăm chỉ / quyết tâm / không chịu đầu hàng khó khăn / thông minh, sáng tạo /</w:t>
            </w:r>
            <w:r w:rsidRPr="0059727B">
              <w:rPr>
                <w:rFonts w:ascii="Times New Roman" w:hAnsi="Times New Roman"/>
                <w:sz w:val="24"/>
                <w:szCs w:val="24"/>
                <w:lang w:val="nb-NO"/>
              </w:rPr>
              <w:t xml:space="preserve"> ...</w:t>
            </w:r>
          </w:p>
          <w:p w:rsidR="00E60231" w:rsidRPr="0059727B" w:rsidRDefault="00E60231" w:rsidP="001D3956">
            <w:pPr>
              <w:widowControl w:val="0"/>
              <w:tabs>
                <w:tab w:val="left" w:pos="1602"/>
              </w:tabs>
              <w:autoSpaceDE w:val="0"/>
              <w:autoSpaceDN w:val="0"/>
              <w:spacing w:after="0" w:line="240" w:lineRule="auto"/>
              <w:jc w:val="both"/>
              <w:rPr>
                <w:rFonts w:ascii="Times New Roman" w:hAnsi="Times New Roman"/>
                <w:sz w:val="24"/>
                <w:szCs w:val="24"/>
                <w:lang w:val="nb-NO"/>
              </w:rPr>
            </w:pPr>
            <w:r w:rsidRPr="0059727B">
              <w:rPr>
                <w:rFonts w:ascii="Times New Roman" w:hAnsi="Times New Roman"/>
                <w:iCs/>
                <w:sz w:val="24"/>
                <w:szCs w:val="24"/>
                <w:lang w:val="nb-NO"/>
              </w:rPr>
              <w:t xml:space="preserve">+ </w:t>
            </w:r>
            <w:r w:rsidRPr="0059727B">
              <w:rPr>
                <w:rFonts w:ascii="Times New Roman" w:hAnsi="Times New Roman"/>
                <w:spacing w:val="-6"/>
                <w:sz w:val="24"/>
                <w:szCs w:val="24"/>
                <w:lang w:val="nb-NO"/>
              </w:rPr>
              <w:t>HS</w:t>
            </w:r>
            <w:r w:rsidRPr="0059727B">
              <w:rPr>
                <w:rFonts w:ascii="Times New Roman" w:hAnsi="Times New Roman"/>
                <w:spacing w:val="-23"/>
                <w:sz w:val="24"/>
                <w:szCs w:val="24"/>
                <w:lang w:val="nb-NO"/>
              </w:rPr>
              <w:t xml:space="preserve"> </w:t>
            </w:r>
            <w:r w:rsidRPr="0059727B">
              <w:rPr>
                <w:rFonts w:ascii="Times New Roman" w:hAnsi="Times New Roman"/>
                <w:spacing w:val="-6"/>
                <w:sz w:val="24"/>
                <w:szCs w:val="24"/>
                <w:lang w:val="nb-NO"/>
              </w:rPr>
              <w:t>nói</w:t>
            </w:r>
            <w:r w:rsidRPr="0059727B">
              <w:rPr>
                <w:rFonts w:ascii="Times New Roman" w:hAnsi="Times New Roman"/>
                <w:spacing w:val="-24"/>
                <w:sz w:val="24"/>
                <w:szCs w:val="24"/>
                <w:lang w:val="nb-NO"/>
              </w:rPr>
              <w:t xml:space="preserve"> </w:t>
            </w:r>
            <w:r w:rsidRPr="0059727B">
              <w:rPr>
                <w:rFonts w:ascii="Times New Roman" w:hAnsi="Times New Roman"/>
                <w:spacing w:val="-6"/>
                <w:sz w:val="24"/>
                <w:szCs w:val="24"/>
                <w:lang w:val="nb-NO"/>
              </w:rPr>
              <w:t>theo</w:t>
            </w:r>
            <w:r w:rsidRPr="0059727B">
              <w:rPr>
                <w:rFonts w:ascii="Times New Roman" w:hAnsi="Times New Roman"/>
                <w:spacing w:val="-23"/>
                <w:sz w:val="24"/>
                <w:szCs w:val="24"/>
                <w:lang w:val="nb-NO"/>
              </w:rPr>
              <w:t xml:space="preserve"> </w:t>
            </w:r>
            <w:r w:rsidRPr="0059727B">
              <w:rPr>
                <w:rFonts w:ascii="Times New Roman" w:hAnsi="Times New Roman"/>
                <w:spacing w:val="-6"/>
                <w:sz w:val="24"/>
                <w:szCs w:val="24"/>
                <w:lang w:val="nb-NO"/>
              </w:rPr>
              <w:t>suy</w:t>
            </w:r>
            <w:r w:rsidRPr="0059727B">
              <w:rPr>
                <w:rFonts w:ascii="Times New Roman" w:hAnsi="Times New Roman"/>
                <w:spacing w:val="-23"/>
                <w:sz w:val="24"/>
                <w:szCs w:val="24"/>
                <w:lang w:val="nb-NO"/>
              </w:rPr>
              <w:t xml:space="preserve"> </w:t>
            </w:r>
            <w:r w:rsidRPr="0059727B">
              <w:rPr>
                <w:rFonts w:ascii="Times New Roman" w:hAnsi="Times New Roman"/>
                <w:spacing w:val="-6"/>
                <w:sz w:val="24"/>
                <w:szCs w:val="24"/>
                <w:lang w:val="nb-NO"/>
              </w:rPr>
              <w:t>nghĩ</w:t>
            </w:r>
            <w:r w:rsidRPr="0059727B">
              <w:rPr>
                <w:rFonts w:ascii="Times New Roman" w:hAnsi="Times New Roman"/>
                <w:spacing w:val="-23"/>
                <w:sz w:val="24"/>
                <w:szCs w:val="24"/>
                <w:lang w:val="nb-NO"/>
              </w:rPr>
              <w:t xml:space="preserve"> </w:t>
            </w:r>
            <w:r w:rsidRPr="0059727B">
              <w:rPr>
                <w:rFonts w:ascii="Times New Roman" w:hAnsi="Times New Roman"/>
                <w:spacing w:val="-6"/>
                <w:sz w:val="24"/>
                <w:szCs w:val="24"/>
                <w:lang w:val="nb-NO"/>
              </w:rPr>
              <w:t>cá</w:t>
            </w:r>
            <w:r w:rsidRPr="0059727B">
              <w:rPr>
                <w:rFonts w:ascii="Times New Roman" w:hAnsi="Times New Roman"/>
                <w:spacing w:val="-23"/>
                <w:sz w:val="24"/>
                <w:szCs w:val="24"/>
                <w:lang w:val="nb-NO"/>
              </w:rPr>
              <w:t xml:space="preserve"> </w:t>
            </w:r>
            <w:r w:rsidRPr="0059727B">
              <w:rPr>
                <w:rFonts w:ascii="Times New Roman" w:hAnsi="Times New Roman"/>
                <w:spacing w:val="-6"/>
                <w:sz w:val="24"/>
                <w:szCs w:val="24"/>
                <w:lang w:val="nb-NO"/>
              </w:rPr>
              <w:t>nhân.</w:t>
            </w:r>
            <w:r w:rsidRPr="0059727B">
              <w:rPr>
                <w:rFonts w:ascii="Times New Roman" w:hAnsi="Times New Roman"/>
                <w:spacing w:val="-27"/>
                <w:sz w:val="24"/>
                <w:szCs w:val="24"/>
                <w:lang w:val="nb-NO"/>
              </w:rPr>
              <w:t xml:space="preserve"> </w:t>
            </w:r>
            <w:r w:rsidRPr="0059727B">
              <w:rPr>
                <w:rFonts w:ascii="Times New Roman" w:hAnsi="Times New Roman"/>
                <w:spacing w:val="-6"/>
                <w:sz w:val="24"/>
                <w:szCs w:val="24"/>
                <w:lang w:val="nb-NO"/>
              </w:rPr>
              <w:t>VD:</w:t>
            </w:r>
          </w:p>
          <w:p w:rsidR="00E60231" w:rsidRPr="0059727B" w:rsidRDefault="00E60231" w:rsidP="001D3956">
            <w:pPr>
              <w:pStyle w:val="BodyText"/>
              <w:spacing w:line="240" w:lineRule="auto"/>
              <w:ind w:firstLine="0"/>
              <w:jc w:val="both"/>
              <w:rPr>
                <w:rFonts w:ascii="Times New Roman" w:hAnsi="Times New Roman" w:cs="Times New Roman"/>
                <w:i/>
                <w:iCs/>
                <w:color w:val="auto"/>
                <w:sz w:val="24"/>
                <w:szCs w:val="24"/>
                <w:lang w:val="nb-NO"/>
              </w:rPr>
            </w:pPr>
            <w:r w:rsidRPr="0059727B">
              <w:rPr>
                <w:rFonts w:ascii="Times New Roman" w:hAnsi="Times New Roman" w:cs="Times New Roman"/>
                <w:color w:val="auto"/>
                <w:sz w:val="24"/>
                <w:szCs w:val="24"/>
                <w:lang w:val="nb-NO"/>
              </w:rPr>
              <w:t xml:space="preserve">     </w:t>
            </w:r>
            <w:r w:rsidRPr="0059727B">
              <w:rPr>
                <w:rFonts w:ascii="Times New Roman" w:hAnsi="Times New Roman" w:cs="Times New Roman"/>
                <w:i/>
                <w:iCs/>
                <w:color w:val="auto"/>
                <w:sz w:val="24"/>
                <w:szCs w:val="24"/>
                <w:lang w:val="nb-NO"/>
              </w:rPr>
              <w:t>Em thích câu nói “Tất cả cũng là nhờ chịu thương chịu khó thôi.”. Vì câu nói đó</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cho</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thấy</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Mai</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An</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Tiêm</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rất</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chăm</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chỉ</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tự</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tin</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vào</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những</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nỗ</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lực</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của</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mình.</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Vì</w:t>
            </w:r>
            <w:r w:rsidRPr="0059727B">
              <w:rPr>
                <w:rFonts w:ascii="Times New Roman" w:hAnsi="Times New Roman" w:cs="Times New Roman"/>
                <w:i/>
                <w:iCs/>
                <w:color w:val="auto"/>
                <w:spacing w:val="-5"/>
                <w:sz w:val="24"/>
                <w:szCs w:val="24"/>
                <w:lang w:val="nb-NO"/>
              </w:rPr>
              <w:t xml:space="preserve"> </w:t>
            </w:r>
            <w:r w:rsidRPr="0059727B">
              <w:rPr>
                <w:rFonts w:ascii="Times New Roman" w:hAnsi="Times New Roman" w:cs="Times New Roman"/>
                <w:i/>
                <w:iCs/>
                <w:color w:val="auto"/>
                <w:sz w:val="24"/>
                <w:szCs w:val="24"/>
                <w:lang w:val="nb-NO"/>
              </w:rPr>
              <w:t>câu nói đó cho thấy Mai An Tiêm rất khiêm tốn. / ...</w:t>
            </w:r>
          </w:p>
          <w:p w:rsidR="00E60231" w:rsidRPr="0059727B" w:rsidRDefault="00E60231" w:rsidP="001D3956">
            <w:pPr>
              <w:pStyle w:val="BodyText"/>
              <w:spacing w:line="240" w:lineRule="auto"/>
              <w:ind w:firstLine="0"/>
              <w:jc w:val="both"/>
              <w:rPr>
                <w:rFonts w:ascii="Times New Roman" w:hAnsi="Times New Roman" w:cs="Times New Roman"/>
                <w:i/>
                <w:iCs/>
                <w:color w:val="auto"/>
                <w:sz w:val="24"/>
                <w:szCs w:val="24"/>
                <w:lang w:val="nb-NO"/>
              </w:rPr>
            </w:pPr>
            <w:r w:rsidRPr="0059727B">
              <w:rPr>
                <w:rFonts w:ascii="Times New Roman" w:hAnsi="Times New Roman" w:cs="Times New Roman"/>
                <w:i/>
                <w:iCs/>
                <w:color w:val="auto"/>
                <w:sz w:val="24"/>
                <w:szCs w:val="24"/>
                <w:lang w:val="nb-NO"/>
              </w:rPr>
              <w:t xml:space="preserve">     Em</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thích</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hai</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câu</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“Trời</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luôn</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có</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mắt.</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Nàng</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đừng</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lo!”.</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Vì</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hai</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câu</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nói</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đó</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cho</w:t>
            </w:r>
            <w:r w:rsidRPr="0059727B">
              <w:rPr>
                <w:rFonts w:ascii="Times New Roman" w:hAnsi="Times New Roman" w:cs="Times New Roman"/>
                <w:i/>
                <w:iCs/>
                <w:color w:val="auto"/>
                <w:spacing w:val="-14"/>
                <w:sz w:val="24"/>
                <w:szCs w:val="24"/>
                <w:lang w:val="nb-NO"/>
              </w:rPr>
              <w:t xml:space="preserve"> </w:t>
            </w:r>
            <w:r w:rsidRPr="0059727B">
              <w:rPr>
                <w:rFonts w:ascii="Times New Roman" w:hAnsi="Times New Roman" w:cs="Times New Roman"/>
                <w:i/>
                <w:iCs/>
                <w:color w:val="auto"/>
                <w:sz w:val="24"/>
                <w:szCs w:val="24"/>
                <w:lang w:val="nb-NO"/>
              </w:rPr>
              <w:t>thấy Mai An Tiêm rất tự tin / rất quyết tâm / rất dũng cảm / rất mạnh mẽ. / Vì hai câu nói</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đó</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cho</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thấy</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Mai</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An</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Tiêm</w:t>
            </w:r>
            <w:r w:rsidRPr="0059727B">
              <w:rPr>
                <w:rFonts w:ascii="Times New Roman" w:hAnsi="Times New Roman" w:cs="Times New Roman"/>
                <w:i/>
                <w:iCs/>
                <w:color w:val="auto"/>
                <w:spacing w:val="-3"/>
                <w:sz w:val="24"/>
                <w:szCs w:val="24"/>
                <w:lang w:val="nb-NO"/>
              </w:rPr>
              <w:t xml:space="preserve"> </w:t>
            </w:r>
            <w:r w:rsidRPr="0059727B">
              <w:rPr>
                <w:rFonts w:ascii="Times New Roman" w:hAnsi="Times New Roman" w:cs="Times New Roman"/>
                <w:i/>
                <w:iCs/>
                <w:color w:val="auto"/>
                <w:sz w:val="24"/>
                <w:szCs w:val="24"/>
                <w:lang w:val="nb-NO"/>
              </w:rPr>
              <w:t>là</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người</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rất</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bình</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tĩnh</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không</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bao</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giờ</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lùi</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bước</w:t>
            </w:r>
            <w:r w:rsidRPr="0059727B">
              <w:rPr>
                <w:rFonts w:ascii="Times New Roman" w:hAnsi="Times New Roman" w:cs="Times New Roman"/>
                <w:i/>
                <w:iCs/>
                <w:color w:val="auto"/>
                <w:spacing w:val="-2"/>
                <w:sz w:val="24"/>
                <w:szCs w:val="24"/>
                <w:lang w:val="nb-NO"/>
              </w:rPr>
              <w:t xml:space="preserve"> </w:t>
            </w:r>
            <w:r w:rsidRPr="0059727B">
              <w:rPr>
                <w:rFonts w:ascii="Times New Roman" w:hAnsi="Times New Roman" w:cs="Times New Roman"/>
                <w:i/>
                <w:iCs/>
                <w:color w:val="auto"/>
                <w:sz w:val="24"/>
                <w:szCs w:val="24"/>
                <w:lang w:val="nb-NO"/>
              </w:rPr>
              <w:t>trước khó khăn. / Vì hai câu nói đó cho thấy Mai An Tiêm rất tin vào lẽ công bằng. / …</w:t>
            </w:r>
          </w:p>
          <w:p w:rsidR="00E60231" w:rsidRPr="0059727B" w:rsidRDefault="00E60231" w:rsidP="001D3956">
            <w:pPr>
              <w:widowControl w:val="0"/>
              <w:tabs>
                <w:tab w:val="left" w:pos="1473"/>
              </w:tabs>
              <w:autoSpaceDE w:val="0"/>
              <w:autoSpaceDN w:val="0"/>
              <w:spacing w:after="0" w:line="240" w:lineRule="auto"/>
              <w:jc w:val="both"/>
              <w:rPr>
                <w:rFonts w:ascii="Times New Roman" w:hAnsi="Times New Roman"/>
                <w:i/>
                <w:iCs/>
                <w:sz w:val="24"/>
                <w:szCs w:val="24"/>
                <w:lang w:val="nb-NO"/>
              </w:rPr>
            </w:pPr>
            <w:r w:rsidRPr="0059727B">
              <w:rPr>
                <w:rFonts w:ascii="Times New Roman" w:hAnsi="Times New Roman"/>
                <w:iCs/>
                <w:sz w:val="24"/>
                <w:szCs w:val="24"/>
                <w:lang w:val="nb-NO"/>
              </w:rPr>
              <w:t xml:space="preserve">+ </w:t>
            </w:r>
            <w:r w:rsidRPr="0059727B">
              <w:rPr>
                <w:rFonts w:ascii="Times New Roman" w:hAnsi="Times New Roman"/>
                <w:sz w:val="24"/>
                <w:szCs w:val="24"/>
                <w:lang w:val="nb-NO"/>
              </w:rPr>
              <w:t>HS nói theo suy nghĩ cá nhân.</w:t>
            </w:r>
            <w:r w:rsidRPr="0059727B">
              <w:rPr>
                <w:rFonts w:ascii="Times New Roman" w:hAnsi="Times New Roman"/>
                <w:spacing w:val="-2"/>
                <w:sz w:val="24"/>
                <w:szCs w:val="24"/>
                <w:lang w:val="nb-NO"/>
              </w:rPr>
              <w:t xml:space="preserve"> </w:t>
            </w:r>
            <w:r w:rsidRPr="0059727B">
              <w:rPr>
                <w:rFonts w:ascii="Times New Roman" w:hAnsi="Times New Roman"/>
                <w:i/>
                <w:iCs/>
                <w:sz w:val="24"/>
                <w:szCs w:val="24"/>
                <w:lang w:val="nb-NO"/>
              </w:rPr>
              <w:t>VD: Ý chí, nghị lực có thể giúp con người vượt qua mọi khó khăn. / Ý chí, nghị lực có thể giúp con người thành công. / Ý chí, nghị lực của một người có thể khiến người khác chuyển từ tức giận thành yêu thương. / ...</w:t>
            </w:r>
          </w:p>
          <w:p w:rsidR="00E60231" w:rsidRPr="0059727B" w:rsidRDefault="00E60231" w:rsidP="001D3956">
            <w:pPr>
              <w:pStyle w:val="NormalWeb"/>
              <w:spacing w:beforeAutospacing="0" w:afterAutospacing="0"/>
              <w:jc w:val="both"/>
              <w:rPr>
                <w:rFonts w:eastAsia="Times New Roman"/>
                <w:iCs/>
                <w:lang w:val="nb-NO"/>
              </w:rPr>
            </w:pPr>
            <w:r w:rsidRPr="0059727B">
              <w:rPr>
                <w:rFonts w:eastAsia="Times New Roman"/>
                <w:iCs/>
                <w:lang w:val="nb-NO"/>
              </w:rPr>
              <w:t xml:space="preserve"> </w:t>
            </w:r>
            <w:r w:rsidRPr="0059727B">
              <w:rPr>
                <w:iCs/>
                <w:lang w:val="nb-NO"/>
              </w:rPr>
              <w:t>- HS lắng nghe</w:t>
            </w:r>
          </w:p>
          <w:p w:rsidR="00E60231" w:rsidRPr="0059727B" w:rsidRDefault="00E60231" w:rsidP="001D3956">
            <w:pPr>
              <w:pStyle w:val="NormalWeb"/>
              <w:spacing w:beforeAutospacing="0" w:afterAutospacing="0"/>
              <w:jc w:val="both"/>
              <w:rPr>
                <w:iCs/>
                <w:lang w:val="nb-NO"/>
              </w:rPr>
            </w:pPr>
          </w:p>
          <w:p w:rsidR="00E60231" w:rsidRPr="0059727B" w:rsidRDefault="00E60231" w:rsidP="001D3956">
            <w:pPr>
              <w:pStyle w:val="NormalWeb"/>
              <w:spacing w:beforeAutospacing="0" w:afterAutospacing="0"/>
              <w:jc w:val="both"/>
              <w:rPr>
                <w:b/>
                <w:bCs/>
                <w:i/>
                <w:iCs/>
                <w:lang w:val="nb-NO"/>
              </w:rPr>
            </w:pPr>
            <w:r w:rsidRPr="0059727B">
              <w:rPr>
                <w:rFonts w:eastAsia="Times New Roman"/>
                <w:iCs/>
                <w:lang w:val="nb-NO"/>
              </w:rPr>
              <w:t>- 2-3 HS trả lời:</w:t>
            </w:r>
            <w:r w:rsidRPr="0059727B">
              <w:rPr>
                <w:rFonts w:eastAsia="Times New Roman"/>
                <w:b/>
                <w:bCs/>
                <w:iCs/>
                <w:lang w:val="nb-NO"/>
              </w:rPr>
              <w:t xml:space="preserve"> </w:t>
            </w:r>
            <w:r w:rsidRPr="0059727B">
              <w:rPr>
                <w:b/>
                <w:bCs/>
                <w:i/>
                <w:iCs/>
                <w:lang w:val="nb-NO"/>
              </w:rPr>
              <w:t>Thông</w:t>
            </w:r>
            <w:r w:rsidRPr="0059727B">
              <w:rPr>
                <w:b/>
                <w:bCs/>
                <w:i/>
                <w:iCs/>
                <w:spacing w:val="-6"/>
                <w:lang w:val="nb-NO"/>
              </w:rPr>
              <w:t xml:space="preserve"> </w:t>
            </w:r>
            <w:r w:rsidRPr="0059727B">
              <w:rPr>
                <w:b/>
                <w:bCs/>
                <w:i/>
                <w:iCs/>
                <w:lang w:val="nb-NO"/>
              </w:rPr>
              <w:t>qua</w:t>
            </w:r>
            <w:r w:rsidRPr="0059727B">
              <w:rPr>
                <w:b/>
                <w:bCs/>
                <w:i/>
                <w:iCs/>
                <w:spacing w:val="-6"/>
                <w:lang w:val="nb-NO"/>
              </w:rPr>
              <w:t xml:space="preserve"> </w:t>
            </w:r>
            <w:r w:rsidRPr="0059727B">
              <w:rPr>
                <w:b/>
                <w:bCs/>
                <w:i/>
                <w:iCs/>
                <w:lang w:val="nb-NO"/>
              </w:rPr>
              <w:t>sự</w:t>
            </w:r>
            <w:r w:rsidRPr="0059727B">
              <w:rPr>
                <w:b/>
                <w:bCs/>
                <w:i/>
                <w:iCs/>
                <w:spacing w:val="-6"/>
                <w:lang w:val="nb-NO"/>
              </w:rPr>
              <w:t xml:space="preserve"> </w:t>
            </w:r>
            <w:r w:rsidRPr="0059727B">
              <w:rPr>
                <w:b/>
                <w:bCs/>
                <w:i/>
                <w:iCs/>
                <w:lang w:val="nb-NO"/>
              </w:rPr>
              <w:t>tích</w:t>
            </w:r>
            <w:r w:rsidRPr="0059727B">
              <w:rPr>
                <w:b/>
                <w:bCs/>
                <w:i/>
                <w:iCs/>
                <w:spacing w:val="-6"/>
                <w:lang w:val="nb-NO"/>
              </w:rPr>
              <w:t xml:space="preserve"> </w:t>
            </w:r>
            <w:r w:rsidRPr="0059727B">
              <w:rPr>
                <w:b/>
                <w:bCs/>
                <w:i/>
                <w:iCs/>
                <w:lang w:val="nb-NO"/>
              </w:rPr>
              <w:t>dưa</w:t>
            </w:r>
            <w:r w:rsidRPr="0059727B">
              <w:rPr>
                <w:b/>
                <w:bCs/>
                <w:i/>
                <w:iCs/>
                <w:spacing w:val="-6"/>
                <w:lang w:val="nb-NO"/>
              </w:rPr>
              <w:t xml:space="preserve"> </w:t>
            </w:r>
            <w:r w:rsidRPr="0059727B">
              <w:rPr>
                <w:b/>
                <w:bCs/>
                <w:i/>
                <w:iCs/>
                <w:lang w:val="nb-NO"/>
              </w:rPr>
              <w:t>hấu,</w:t>
            </w:r>
            <w:r w:rsidRPr="0059727B">
              <w:rPr>
                <w:b/>
                <w:bCs/>
                <w:i/>
                <w:iCs/>
                <w:spacing w:val="-6"/>
                <w:lang w:val="nb-NO"/>
              </w:rPr>
              <w:t xml:space="preserve"> </w:t>
            </w:r>
            <w:r w:rsidRPr="0059727B">
              <w:rPr>
                <w:b/>
                <w:bCs/>
                <w:i/>
                <w:iCs/>
                <w:lang w:val="nb-NO"/>
              </w:rPr>
              <w:t>bài</w:t>
            </w:r>
            <w:r w:rsidRPr="0059727B">
              <w:rPr>
                <w:b/>
                <w:bCs/>
                <w:i/>
                <w:iCs/>
                <w:spacing w:val="-6"/>
                <w:lang w:val="nb-NO"/>
              </w:rPr>
              <w:t xml:space="preserve"> </w:t>
            </w:r>
            <w:r w:rsidRPr="0059727B">
              <w:rPr>
                <w:b/>
                <w:bCs/>
                <w:i/>
                <w:iCs/>
                <w:lang w:val="nb-NO"/>
              </w:rPr>
              <w:t>đọc</w:t>
            </w:r>
            <w:r w:rsidRPr="0059727B">
              <w:rPr>
                <w:b/>
                <w:bCs/>
                <w:i/>
                <w:iCs/>
                <w:spacing w:val="-6"/>
                <w:lang w:val="nb-NO"/>
              </w:rPr>
              <w:t xml:space="preserve"> </w:t>
            </w:r>
            <w:r w:rsidRPr="0059727B">
              <w:rPr>
                <w:b/>
                <w:bCs/>
                <w:i/>
                <w:iCs/>
                <w:lang w:val="nb-NO"/>
              </w:rPr>
              <w:t>đề</w:t>
            </w:r>
            <w:r w:rsidRPr="0059727B">
              <w:rPr>
                <w:b/>
                <w:bCs/>
                <w:i/>
                <w:iCs/>
                <w:spacing w:val="-6"/>
                <w:lang w:val="nb-NO"/>
              </w:rPr>
              <w:t xml:space="preserve"> </w:t>
            </w:r>
            <w:r w:rsidRPr="0059727B">
              <w:rPr>
                <w:b/>
                <w:bCs/>
                <w:i/>
                <w:iCs/>
                <w:lang w:val="nb-NO"/>
              </w:rPr>
              <w:t>cao</w:t>
            </w:r>
            <w:r w:rsidRPr="0059727B">
              <w:rPr>
                <w:b/>
                <w:bCs/>
                <w:i/>
                <w:iCs/>
                <w:spacing w:val="-6"/>
                <w:lang w:val="nb-NO"/>
              </w:rPr>
              <w:t xml:space="preserve"> </w:t>
            </w:r>
            <w:r w:rsidRPr="0059727B">
              <w:rPr>
                <w:b/>
                <w:bCs/>
                <w:i/>
                <w:iCs/>
                <w:lang w:val="nb-NO"/>
              </w:rPr>
              <w:t>tinh</w:t>
            </w:r>
            <w:r w:rsidRPr="0059727B">
              <w:rPr>
                <w:b/>
                <w:bCs/>
                <w:i/>
                <w:iCs/>
                <w:spacing w:val="-6"/>
                <w:lang w:val="nb-NO"/>
              </w:rPr>
              <w:t xml:space="preserve"> </w:t>
            </w:r>
            <w:r w:rsidRPr="0059727B">
              <w:rPr>
                <w:b/>
                <w:bCs/>
                <w:i/>
                <w:iCs/>
                <w:lang w:val="nb-NO"/>
              </w:rPr>
              <w:t>thần</w:t>
            </w:r>
            <w:r w:rsidRPr="0059727B">
              <w:rPr>
                <w:b/>
                <w:bCs/>
                <w:i/>
                <w:iCs/>
                <w:spacing w:val="-6"/>
                <w:lang w:val="nb-NO"/>
              </w:rPr>
              <w:t xml:space="preserve"> </w:t>
            </w:r>
            <w:r w:rsidRPr="0059727B">
              <w:rPr>
                <w:b/>
                <w:bCs/>
                <w:i/>
                <w:iCs/>
                <w:lang w:val="nb-NO"/>
              </w:rPr>
              <w:t>tự</w:t>
            </w:r>
            <w:r w:rsidRPr="0059727B">
              <w:rPr>
                <w:b/>
                <w:bCs/>
                <w:i/>
                <w:iCs/>
                <w:spacing w:val="-6"/>
                <w:lang w:val="nb-NO"/>
              </w:rPr>
              <w:t xml:space="preserve"> </w:t>
            </w:r>
            <w:r w:rsidRPr="0059727B">
              <w:rPr>
                <w:b/>
                <w:bCs/>
                <w:i/>
                <w:iCs/>
                <w:lang w:val="nb-NO"/>
              </w:rPr>
              <w:t>lực,</w:t>
            </w:r>
            <w:r w:rsidRPr="0059727B">
              <w:rPr>
                <w:b/>
                <w:bCs/>
                <w:i/>
                <w:iCs/>
                <w:spacing w:val="-6"/>
                <w:lang w:val="nb-NO"/>
              </w:rPr>
              <w:t xml:space="preserve"> </w:t>
            </w:r>
            <w:r w:rsidRPr="0059727B">
              <w:rPr>
                <w:b/>
                <w:bCs/>
                <w:i/>
                <w:iCs/>
                <w:lang w:val="nb-NO"/>
              </w:rPr>
              <w:t>quyết</w:t>
            </w:r>
            <w:r w:rsidRPr="0059727B">
              <w:rPr>
                <w:b/>
                <w:bCs/>
                <w:i/>
                <w:iCs/>
                <w:spacing w:val="-6"/>
                <w:lang w:val="nb-NO"/>
              </w:rPr>
              <w:t xml:space="preserve"> </w:t>
            </w:r>
            <w:r w:rsidRPr="0059727B">
              <w:rPr>
                <w:b/>
                <w:bCs/>
                <w:i/>
                <w:iCs/>
                <w:lang w:val="nb-NO"/>
              </w:rPr>
              <w:t>tâm</w:t>
            </w:r>
            <w:r w:rsidRPr="0059727B">
              <w:rPr>
                <w:b/>
                <w:bCs/>
                <w:i/>
                <w:iCs/>
                <w:spacing w:val="-6"/>
                <w:lang w:val="nb-NO"/>
              </w:rPr>
              <w:t xml:space="preserve"> </w:t>
            </w:r>
            <w:r w:rsidRPr="0059727B">
              <w:rPr>
                <w:b/>
                <w:bCs/>
                <w:i/>
                <w:iCs/>
                <w:lang w:val="nb-NO"/>
              </w:rPr>
              <w:t>vượt</w:t>
            </w:r>
            <w:r w:rsidRPr="0059727B">
              <w:rPr>
                <w:b/>
                <w:bCs/>
                <w:i/>
                <w:iCs/>
                <w:spacing w:val="-6"/>
                <w:lang w:val="nb-NO"/>
              </w:rPr>
              <w:t xml:space="preserve"> </w:t>
            </w:r>
            <w:r w:rsidRPr="0059727B">
              <w:rPr>
                <w:b/>
                <w:bCs/>
                <w:i/>
                <w:iCs/>
                <w:lang w:val="nb-NO"/>
              </w:rPr>
              <w:t>qua</w:t>
            </w:r>
            <w:r w:rsidRPr="0059727B">
              <w:rPr>
                <w:b/>
                <w:bCs/>
                <w:i/>
                <w:iCs/>
                <w:spacing w:val="-6"/>
                <w:lang w:val="nb-NO"/>
              </w:rPr>
              <w:t xml:space="preserve"> </w:t>
            </w:r>
            <w:r w:rsidRPr="0059727B">
              <w:rPr>
                <w:b/>
                <w:bCs/>
                <w:i/>
                <w:iCs/>
                <w:lang w:val="nb-NO"/>
              </w:rPr>
              <w:t>mọi khó khăn để thành công.</w:t>
            </w:r>
          </w:p>
          <w:p w:rsidR="00E60231" w:rsidRPr="0059727B" w:rsidRDefault="00E60231" w:rsidP="001D3956">
            <w:pPr>
              <w:pStyle w:val="NormalWeb"/>
              <w:spacing w:beforeAutospacing="0" w:afterAutospacing="0"/>
              <w:jc w:val="both"/>
              <w:rPr>
                <w:rFonts w:eastAsia="Times New Roman"/>
                <w:iCs/>
              </w:rPr>
            </w:pPr>
            <w:r w:rsidRPr="0059727B">
              <w:t>- HS nhắc lại</w:t>
            </w:r>
          </w:p>
        </w:tc>
      </w:tr>
      <w:tr w:rsidR="00E60231" w:rsidRPr="00877C97" w:rsidTr="00C504AD">
        <w:tc>
          <w:tcPr>
            <w:tcW w:w="675" w:type="dxa"/>
          </w:tcPr>
          <w:p w:rsidR="00E60231" w:rsidRPr="004F1B88"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15'</w:t>
            </w:r>
          </w:p>
        </w:tc>
        <w:tc>
          <w:tcPr>
            <w:tcW w:w="9639" w:type="dxa"/>
            <w:gridSpan w:val="2"/>
          </w:tcPr>
          <w:p w:rsidR="00E60231" w:rsidRPr="004F1B88" w:rsidRDefault="00E60231" w:rsidP="001D3956">
            <w:pPr>
              <w:pStyle w:val="NormalWeb"/>
              <w:spacing w:beforeAutospacing="0" w:afterAutospacing="0"/>
              <w:jc w:val="both"/>
              <w:rPr>
                <w:lang w:val="vi-VN"/>
              </w:rPr>
            </w:pPr>
            <w:r w:rsidRPr="004F1B88">
              <w:rPr>
                <w:rStyle w:val="Strong"/>
                <w:rFonts w:eastAsia="Times New Roman"/>
                <w:lang w:val="vi-VN"/>
              </w:rPr>
              <w:t xml:space="preserve"> C. HOẠT ĐỘNG LUYỆN TẬP</w:t>
            </w:r>
          </w:p>
          <w:p w:rsidR="00E60231" w:rsidRPr="004F1B88" w:rsidRDefault="00E60231" w:rsidP="001D3956">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Mục tiêu: </w:t>
            </w:r>
          </w:p>
          <w:p w:rsidR="00E60231" w:rsidRPr="004F1B88" w:rsidRDefault="00E60231" w:rsidP="001D3956">
            <w:pPr>
              <w:pStyle w:val="NormalWeb"/>
              <w:spacing w:beforeAutospacing="0" w:afterAutospacing="0"/>
              <w:jc w:val="both"/>
              <w:rPr>
                <w:rFonts w:eastAsia="Times New Roman"/>
                <w:b/>
                <w:bCs/>
                <w:lang w:val="vi-VN"/>
              </w:rPr>
            </w:pPr>
            <w:r w:rsidRPr="004F1B88">
              <w:rPr>
                <w:rFonts w:eastAsia="Times New Roman"/>
                <w:lang w:val="vi-VN"/>
              </w:rPr>
              <w:t xml:space="preserve"> - </w:t>
            </w:r>
            <w:r w:rsidRPr="0059727B">
              <w:rPr>
                <w:rFonts w:eastAsia="Times New Roman"/>
                <w:lang w:val="vi-VN"/>
              </w:rPr>
              <w:t xml:space="preserve">HS đọc diễn cảm </w:t>
            </w:r>
            <w:r w:rsidRPr="004F1B88">
              <w:rPr>
                <w:rFonts w:eastAsia="Times New Roman"/>
                <w:lang w:val="vi-VN"/>
              </w:rPr>
              <w:t>bài đọc</w:t>
            </w:r>
            <w:r w:rsidRPr="0059727B">
              <w:rPr>
                <w:rFonts w:eastAsia="Times New Roman"/>
                <w:lang w:val="vi-VN"/>
              </w:rPr>
              <w:t>; ngắt nghỉ hơi đúng; nhấn giọng ở những từ ngữ quan trọng; thể hiện giọng đọc phù hợp</w:t>
            </w:r>
            <w:r w:rsidRPr="004F1B88">
              <w:rPr>
                <w:rFonts w:eastAsia="Times New Roman"/>
                <w:lang w:val="vi-VN"/>
              </w:rPr>
              <w:t>.</w:t>
            </w:r>
          </w:p>
        </w:tc>
      </w:tr>
      <w:tr w:rsidR="00E60231" w:rsidRPr="004F1B88"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4F1B88" w:rsidRDefault="00E60231" w:rsidP="001D3956">
            <w:pPr>
              <w:pStyle w:val="NormalWeb"/>
              <w:spacing w:beforeAutospacing="0" w:afterAutospacing="0"/>
              <w:jc w:val="both"/>
              <w:rPr>
                <w:lang w:val="vi-VN"/>
              </w:rPr>
            </w:pPr>
            <w:r w:rsidRPr="004F1B88">
              <w:rPr>
                <w:rStyle w:val="Strong"/>
                <w:rFonts w:eastAsia="Times New Roman"/>
                <w:lang w:val="vi-VN"/>
              </w:rPr>
              <w:t xml:space="preserve"> </w:t>
            </w:r>
            <w:r w:rsidRPr="004F1B88">
              <w:rPr>
                <w:rStyle w:val="Strong"/>
                <w:rFonts w:eastAsia="Times New Roman"/>
                <w:u w:val="single"/>
                <w:lang w:val="vi-VN"/>
              </w:rPr>
              <w:t>Hoạt động 3:</w:t>
            </w:r>
            <w:r w:rsidRPr="004F1B88">
              <w:rPr>
                <w:rStyle w:val="Strong"/>
                <w:rFonts w:eastAsia="Times New Roman"/>
                <w:lang w:val="vi-VN"/>
              </w:rPr>
              <w:t xml:space="preserve"> Đọc diễn cảm bài đọc</w:t>
            </w:r>
          </w:p>
          <w:p w:rsidR="00E60231" w:rsidRPr="004F1B88" w:rsidRDefault="00E60231" w:rsidP="001D3956">
            <w:pPr>
              <w:pStyle w:val="NormalWeb"/>
              <w:spacing w:beforeAutospacing="0" w:afterAutospacing="0"/>
              <w:jc w:val="both"/>
              <w:rPr>
                <w:lang w:val="vi-VN"/>
              </w:rPr>
            </w:pPr>
            <w:r w:rsidRPr="004F1B88">
              <w:rPr>
                <w:rStyle w:val="Strong"/>
                <w:rFonts w:eastAsia="Times New Roman"/>
                <w:lang w:val="vi-VN"/>
              </w:rPr>
              <w:t>*Cách tiến hành:</w:t>
            </w:r>
          </w:p>
          <w:p w:rsidR="00E60231" w:rsidRPr="004F1B88" w:rsidRDefault="00E60231" w:rsidP="001D3956">
            <w:pPr>
              <w:widowControl w:val="0"/>
              <w:tabs>
                <w:tab w:val="left" w:pos="1313"/>
              </w:tabs>
              <w:autoSpaceDE w:val="0"/>
              <w:autoSpaceDN w:val="0"/>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 Mời 4 HS</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đọc diễn cảm</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 xml:space="preserve">nối tiếp từng đoạn trong bài </w:t>
            </w:r>
            <w:r w:rsidRPr="004F1B88">
              <w:rPr>
                <w:rFonts w:ascii="Times New Roman" w:hAnsi="Times New Roman"/>
                <w:spacing w:val="-4"/>
                <w:sz w:val="24"/>
                <w:szCs w:val="24"/>
                <w:lang w:val="vi-VN"/>
              </w:rPr>
              <w:t>đọc.</w:t>
            </w:r>
          </w:p>
          <w:p w:rsidR="00E60231" w:rsidRPr="004F1B88" w:rsidRDefault="00E60231" w:rsidP="001D3956">
            <w:pPr>
              <w:pStyle w:val="NormalWeb"/>
              <w:spacing w:beforeAutospacing="0" w:afterAutospacing="0"/>
              <w:jc w:val="both"/>
              <w:rPr>
                <w:lang w:val="vi-VN"/>
              </w:rPr>
            </w:pPr>
            <w:r w:rsidRPr="004F1B88">
              <w:rPr>
                <w:rFonts w:eastAsia="Times New Roman"/>
                <w:lang w:val="vi-VN"/>
              </w:rPr>
              <w:t xml:space="preserve"> - GV hướng dẫn HS đọc diễn cảm một phần của đoạn 3 với giọng đọc phù hợp với nhân vật; ngắt nghỉ đúng chỗ; biết nhấn mạnh vào những từ ngữ quan trọng.</w:t>
            </w:r>
          </w:p>
          <w:p w:rsidR="00E60231" w:rsidRPr="004F1B88" w:rsidRDefault="00E60231" w:rsidP="001D3956">
            <w:pPr>
              <w:pStyle w:val="NormalWeb"/>
              <w:spacing w:beforeAutospacing="0" w:afterAutospacing="0"/>
              <w:jc w:val="both"/>
              <w:rPr>
                <w:rFonts w:eastAsia="Times New Roman"/>
                <w:lang w:val="vi-VN"/>
              </w:rPr>
            </w:pPr>
            <w:r w:rsidRPr="004F1B88">
              <w:rPr>
                <w:rFonts w:eastAsia="Times New Roman"/>
                <w:lang w:val="vi-VN"/>
              </w:rPr>
              <w:t xml:space="preserve"> </w:t>
            </w: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lang w:val="vi-VN"/>
              </w:rPr>
            </w:pPr>
            <w:r w:rsidRPr="004F1B88">
              <w:rPr>
                <w:rFonts w:eastAsia="Times New Roman"/>
                <w:lang w:val="vi-VN"/>
              </w:rPr>
              <w:t xml:space="preserve"> - Tổ chức cho HS thi đọc diễn cảm phần đoạn 3 đă luyện. </w:t>
            </w:r>
          </w:p>
          <w:p w:rsidR="00E60231" w:rsidRPr="0059727B" w:rsidRDefault="00E60231" w:rsidP="001D3956">
            <w:pPr>
              <w:pStyle w:val="NormalWeb"/>
              <w:spacing w:beforeAutospacing="0" w:afterAutospacing="0"/>
              <w:jc w:val="both"/>
              <w:rPr>
                <w:rStyle w:val="Strong"/>
                <w:b w:val="0"/>
                <w:bCs w:val="0"/>
              </w:rPr>
            </w:pPr>
            <w:r w:rsidRPr="004F1B88">
              <w:rPr>
                <w:rFonts w:eastAsia="Times New Roman"/>
                <w:lang w:val="vi-VN"/>
              </w:rPr>
              <w:t xml:space="preserve"> </w:t>
            </w:r>
            <w:r w:rsidRPr="0059727B">
              <w:rPr>
                <w:rFonts w:eastAsia="Times New Roman"/>
              </w:rPr>
              <w:t>- GV nhận xét HS.</w:t>
            </w:r>
          </w:p>
        </w:tc>
        <w:tc>
          <w:tcPr>
            <w:tcW w:w="4677" w:type="dxa"/>
          </w:tcPr>
          <w:p w:rsidR="00E60231" w:rsidRPr="0059727B" w:rsidRDefault="00E60231" w:rsidP="001D3956">
            <w:pPr>
              <w:widowControl w:val="0"/>
              <w:autoSpaceDE w:val="0"/>
              <w:autoSpaceDN w:val="0"/>
              <w:spacing w:after="0" w:line="240" w:lineRule="auto"/>
              <w:jc w:val="both"/>
              <w:rPr>
                <w:rFonts w:ascii="Times New Roman" w:hAnsi="Times New Roman"/>
                <w:i/>
                <w:sz w:val="24"/>
                <w:szCs w:val="24"/>
              </w:rPr>
            </w:pPr>
          </w:p>
          <w:p w:rsidR="00E60231" w:rsidRPr="0059727B" w:rsidRDefault="00E60231" w:rsidP="001D3956">
            <w:pPr>
              <w:widowControl w:val="0"/>
              <w:autoSpaceDE w:val="0"/>
              <w:autoSpaceDN w:val="0"/>
              <w:spacing w:after="0" w:line="240" w:lineRule="auto"/>
              <w:jc w:val="both"/>
              <w:rPr>
                <w:rFonts w:ascii="Times New Roman" w:hAnsi="Times New Roman"/>
                <w:i/>
                <w:sz w:val="24"/>
                <w:szCs w:val="24"/>
              </w:rPr>
            </w:pP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z w:val="24"/>
                <w:szCs w:val="24"/>
              </w:rPr>
            </w:pPr>
            <w:r w:rsidRPr="0059727B">
              <w:rPr>
                <w:rFonts w:ascii="Times New Roman" w:hAnsi="Times New Roman"/>
                <w:i/>
                <w:sz w:val="24"/>
                <w:szCs w:val="24"/>
              </w:rPr>
              <w:t xml:space="preserve">- </w:t>
            </w:r>
            <w:r w:rsidRPr="0059727B">
              <w:rPr>
                <w:rFonts w:ascii="Times New Roman" w:hAnsi="Times New Roman"/>
                <w:sz w:val="24"/>
                <w:szCs w:val="24"/>
              </w:rPr>
              <w:t>4 HS</w:t>
            </w:r>
            <w:r w:rsidRPr="0059727B">
              <w:rPr>
                <w:rFonts w:ascii="Times New Roman" w:hAnsi="Times New Roman"/>
                <w:spacing w:val="-1"/>
                <w:sz w:val="24"/>
                <w:szCs w:val="24"/>
              </w:rPr>
              <w:t xml:space="preserve"> </w:t>
            </w:r>
            <w:r w:rsidRPr="0059727B">
              <w:rPr>
                <w:rFonts w:ascii="Times New Roman" w:hAnsi="Times New Roman"/>
                <w:sz w:val="24"/>
                <w:szCs w:val="24"/>
              </w:rPr>
              <w:t>đọc diễn cảm</w:t>
            </w:r>
            <w:r w:rsidRPr="0059727B">
              <w:rPr>
                <w:rFonts w:ascii="Times New Roman" w:hAnsi="Times New Roman"/>
                <w:spacing w:val="-1"/>
                <w:sz w:val="24"/>
                <w:szCs w:val="24"/>
              </w:rPr>
              <w:t xml:space="preserve"> </w:t>
            </w:r>
            <w:r w:rsidRPr="0059727B">
              <w:rPr>
                <w:rFonts w:ascii="Times New Roman" w:hAnsi="Times New Roman"/>
                <w:sz w:val="24"/>
                <w:szCs w:val="24"/>
              </w:rPr>
              <w:t xml:space="preserve">nối tiếp từng đoạn trong bài </w:t>
            </w:r>
            <w:r w:rsidRPr="0059727B">
              <w:rPr>
                <w:rFonts w:ascii="Times New Roman" w:hAnsi="Times New Roman"/>
                <w:spacing w:val="-4"/>
                <w:sz w:val="24"/>
                <w:szCs w:val="24"/>
              </w:rPr>
              <w:t>đọc.</w:t>
            </w:r>
          </w:p>
          <w:p w:rsidR="00E60231" w:rsidRPr="0059727B" w:rsidRDefault="00E60231" w:rsidP="001D3956">
            <w:pPr>
              <w:widowControl w:val="0"/>
              <w:autoSpaceDE w:val="0"/>
              <w:autoSpaceDN w:val="0"/>
              <w:spacing w:after="0" w:line="240" w:lineRule="auto"/>
              <w:ind w:right="140"/>
              <w:jc w:val="both"/>
              <w:rPr>
                <w:rFonts w:ascii="Times New Roman" w:hAnsi="Times New Roman"/>
                <w:i/>
                <w:sz w:val="24"/>
                <w:szCs w:val="24"/>
              </w:rPr>
            </w:pPr>
            <w:r w:rsidRPr="0059727B">
              <w:rPr>
                <w:rFonts w:ascii="Times New Roman" w:hAnsi="Times New Roman"/>
                <w:b/>
                <w:bCs/>
                <w:i/>
                <w:sz w:val="24"/>
                <w:szCs w:val="24"/>
              </w:rPr>
              <w:t>+</w:t>
            </w:r>
            <w:r w:rsidRPr="0059727B">
              <w:rPr>
                <w:rFonts w:ascii="Times New Roman" w:hAnsi="Times New Roman"/>
                <w:i/>
                <w:spacing w:val="-1"/>
                <w:sz w:val="24"/>
                <w:szCs w:val="24"/>
              </w:rPr>
              <w:t xml:space="preserve"> </w:t>
            </w:r>
            <w:r w:rsidRPr="0059727B">
              <w:rPr>
                <w:rFonts w:ascii="Times New Roman" w:hAnsi="Times New Roman"/>
                <w:i/>
                <w:sz w:val="24"/>
                <w:szCs w:val="24"/>
              </w:rPr>
              <w:t>Hôm</w:t>
            </w:r>
            <w:r w:rsidRPr="0059727B">
              <w:rPr>
                <w:rFonts w:ascii="Times New Roman" w:hAnsi="Times New Roman"/>
                <w:i/>
                <w:spacing w:val="-1"/>
                <w:sz w:val="24"/>
                <w:szCs w:val="24"/>
              </w:rPr>
              <w:t xml:space="preserve"> </w:t>
            </w:r>
            <w:r w:rsidRPr="0059727B">
              <w:rPr>
                <w:rFonts w:ascii="Times New Roman" w:hAnsi="Times New Roman"/>
                <w:i/>
                <w:sz w:val="24"/>
                <w:szCs w:val="24"/>
              </w:rPr>
              <w:t>đặt chân lên bãi cát hoang</w:t>
            </w:r>
            <w:r w:rsidRPr="0059727B">
              <w:rPr>
                <w:rFonts w:ascii="Times New Roman" w:hAnsi="Times New Roman"/>
                <w:i/>
                <w:spacing w:val="-1"/>
                <w:sz w:val="24"/>
                <w:szCs w:val="24"/>
              </w:rPr>
              <w:t xml:space="preserve"> </w:t>
            </w:r>
            <w:r w:rsidRPr="0059727B">
              <w:rPr>
                <w:rFonts w:ascii="Times New Roman" w:hAnsi="Times New Roman"/>
                <w:i/>
                <w:sz w:val="24"/>
                <w:szCs w:val="24"/>
              </w:rPr>
              <w:t xml:space="preserve">vu, / vợ chàng lo lắng bảo: </w:t>
            </w:r>
            <w:r w:rsidRPr="0059727B">
              <w:rPr>
                <w:rFonts w:ascii="Times New Roman" w:hAnsi="Times New Roman"/>
                <w:i/>
                <w:spacing w:val="-5"/>
                <w:sz w:val="24"/>
                <w:szCs w:val="24"/>
              </w:rPr>
              <w:t>//</w:t>
            </w: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i/>
                <w:sz w:val="24"/>
                <w:szCs w:val="24"/>
              </w:rPr>
            </w:pPr>
            <w:r w:rsidRPr="0059727B">
              <w:rPr>
                <w:rFonts w:ascii="Times New Roman" w:hAnsi="Times New Roman"/>
                <w:i/>
                <w:sz w:val="24"/>
                <w:szCs w:val="24"/>
              </w:rPr>
              <w:t xml:space="preserve">- Chúng ta </w:t>
            </w:r>
            <w:r w:rsidRPr="0059727B">
              <w:rPr>
                <w:rFonts w:ascii="Times New Roman" w:hAnsi="Times New Roman"/>
                <w:b/>
                <w:i/>
                <w:sz w:val="24"/>
                <w:szCs w:val="24"/>
              </w:rPr>
              <w:t>chết ở đây</w:t>
            </w:r>
            <w:r w:rsidRPr="0059727B">
              <w:rPr>
                <w:rFonts w:ascii="Times New Roman" w:hAnsi="Times New Roman"/>
                <w:b/>
                <w:i/>
                <w:spacing w:val="-1"/>
                <w:sz w:val="24"/>
                <w:szCs w:val="24"/>
              </w:rPr>
              <w:t xml:space="preserve"> </w:t>
            </w:r>
            <w:r w:rsidRPr="0059727B">
              <w:rPr>
                <w:rFonts w:ascii="Times New Roman" w:hAnsi="Times New Roman"/>
                <w:i/>
                <w:sz w:val="24"/>
                <w:szCs w:val="24"/>
              </w:rPr>
              <w:t xml:space="preserve">mất thôi. </w:t>
            </w:r>
            <w:r w:rsidRPr="0059727B">
              <w:rPr>
                <w:rFonts w:ascii="Times New Roman" w:hAnsi="Times New Roman"/>
                <w:i/>
                <w:spacing w:val="-5"/>
                <w:sz w:val="24"/>
                <w:szCs w:val="24"/>
              </w:rPr>
              <w:t>//</w:t>
            </w: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i/>
                <w:sz w:val="24"/>
                <w:szCs w:val="24"/>
              </w:rPr>
            </w:pPr>
            <w:r w:rsidRPr="0059727B">
              <w:rPr>
                <w:rFonts w:ascii="Times New Roman" w:hAnsi="Times New Roman"/>
                <w:i/>
                <w:sz w:val="24"/>
                <w:szCs w:val="24"/>
              </w:rPr>
              <w:t>- Trời</w:t>
            </w:r>
            <w:r w:rsidRPr="0059727B">
              <w:rPr>
                <w:rFonts w:ascii="Times New Roman" w:hAnsi="Times New Roman"/>
                <w:i/>
                <w:spacing w:val="-6"/>
                <w:sz w:val="24"/>
                <w:szCs w:val="24"/>
              </w:rPr>
              <w:t xml:space="preserve"> </w:t>
            </w:r>
            <w:r w:rsidRPr="0059727B">
              <w:rPr>
                <w:rFonts w:ascii="Times New Roman" w:hAnsi="Times New Roman"/>
                <w:b/>
                <w:i/>
                <w:sz w:val="24"/>
                <w:szCs w:val="24"/>
              </w:rPr>
              <w:t>luôn</w:t>
            </w:r>
            <w:r w:rsidRPr="0059727B">
              <w:rPr>
                <w:rFonts w:ascii="Times New Roman" w:hAnsi="Times New Roman"/>
                <w:b/>
                <w:i/>
                <w:spacing w:val="-3"/>
                <w:sz w:val="24"/>
                <w:szCs w:val="24"/>
              </w:rPr>
              <w:t xml:space="preserve"> </w:t>
            </w:r>
            <w:r w:rsidRPr="0059727B">
              <w:rPr>
                <w:rFonts w:ascii="Times New Roman" w:hAnsi="Times New Roman"/>
                <w:b/>
                <w:i/>
                <w:sz w:val="24"/>
                <w:szCs w:val="24"/>
              </w:rPr>
              <w:t>có</w:t>
            </w:r>
            <w:r w:rsidRPr="0059727B">
              <w:rPr>
                <w:rFonts w:ascii="Times New Roman" w:hAnsi="Times New Roman"/>
                <w:b/>
                <w:i/>
                <w:spacing w:val="-3"/>
                <w:sz w:val="24"/>
                <w:szCs w:val="24"/>
              </w:rPr>
              <w:t xml:space="preserve"> </w:t>
            </w:r>
            <w:r w:rsidRPr="0059727B">
              <w:rPr>
                <w:rFonts w:ascii="Times New Roman" w:hAnsi="Times New Roman"/>
                <w:b/>
                <w:i/>
                <w:sz w:val="24"/>
                <w:szCs w:val="24"/>
              </w:rPr>
              <w:t>mắt</w:t>
            </w:r>
            <w:r w:rsidRPr="0059727B">
              <w:rPr>
                <w:rFonts w:ascii="Times New Roman" w:hAnsi="Times New Roman"/>
                <w:i/>
                <w:sz w:val="24"/>
                <w:szCs w:val="24"/>
              </w:rPr>
              <w:t>.</w:t>
            </w:r>
            <w:r w:rsidRPr="0059727B">
              <w:rPr>
                <w:rFonts w:ascii="Times New Roman" w:hAnsi="Times New Roman"/>
                <w:i/>
                <w:spacing w:val="-2"/>
                <w:sz w:val="24"/>
                <w:szCs w:val="24"/>
              </w:rPr>
              <w:t xml:space="preserve"> </w:t>
            </w:r>
            <w:r w:rsidRPr="0059727B">
              <w:rPr>
                <w:rFonts w:ascii="Times New Roman" w:hAnsi="Times New Roman"/>
                <w:i/>
                <w:sz w:val="24"/>
                <w:szCs w:val="24"/>
              </w:rPr>
              <w:t>//</w:t>
            </w:r>
            <w:r w:rsidRPr="0059727B">
              <w:rPr>
                <w:rFonts w:ascii="Times New Roman" w:hAnsi="Times New Roman"/>
                <w:i/>
                <w:spacing w:val="-2"/>
                <w:sz w:val="24"/>
                <w:szCs w:val="24"/>
              </w:rPr>
              <w:t xml:space="preserve"> </w:t>
            </w:r>
            <w:r w:rsidRPr="0059727B">
              <w:rPr>
                <w:rFonts w:ascii="Times New Roman" w:hAnsi="Times New Roman"/>
                <w:i/>
                <w:sz w:val="24"/>
                <w:szCs w:val="24"/>
              </w:rPr>
              <w:t>Nàng</w:t>
            </w:r>
            <w:r w:rsidRPr="0059727B">
              <w:rPr>
                <w:rFonts w:ascii="Times New Roman" w:hAnsi="Times New Roman"/>
                <w:i/>
                <w:spacing w:val="-4"/>
                <w:sz w:val="24"/>
                <w:szCs w:val="24"/>
              </w:rPr>
              <w:t xml:space="preserve"> </w:t>
            </w:r>
            <w:r w:rsidRPr="0059727B">
              <w:rPr>
                <w:rFonts w:ascii="Times New Roman" w:hAnsi="Times New Roman"/>
                <w:i/>
                <w:sz w:val="24"/>
                <w:szCs w:val="24"/>
              </w:rPr>
              <w:t>đừng</w:t>
            </w:r>
            <w:r w:rsidRPr="0059727B">
              <w:rPr>
                <w:rFonts w:ascii="Times New Roman" w:hAnsi="Times New Roman"/>
                <w:i/>
                <w:spacing w:val="-2"/>
                <w:sz w:val="24"/>
                <w:szCs w:val="24"/>
              </w:rPr>
              <w:t xml:space="preserve"> </w:t>
            </w:r>
            <w:r w:rsidRPr="0059727B">
              <w:rPr>
                <w:rFonts w:ascii="Times New Roman" w:hAnsi="Times New Roman"/>
                <w:i/>
                <w:sz w:val="24"/>
                <w:szCs w:val="24"/>
              </w:rPr>
              <w:t>lo!</w:t>
            </w:r>
            <w:r w:rsidRPr="0059727B">
              <w:rPr>
                <w:rFonts w:ascii="Times New Roman" w:hAnsi="Times New Roman"/>
                <w:i/>
                <w:spacing w:val="-2"/>
                <w:sz w:val="24"/>
                <w:szCs w:val="24"/>
              </w:rPr>
              <w:t xml:space="preserve"> </w:t>
            </w:r>
            <w:r w:rsidRPr="0059727B">
              <w:rPr>
                <w:rFonts w:ascii="Times New Roman" w:hAnsi="Times New Roman"/>
                <w:i/>
                <w:sz w:val="24"/>
                <w:szCs w:val="24"/>
              </w:rPr>
              <w:t>//</w:t>
            </w:r>
            <w:r w:rsidRPr="0059727B">
              <w:rPr>
                <w:rFonts w:ascii="Times New Roman" w:hAnsi="Times New Roman"/>
                <w:i/>
                <w:spacing w:val="-3"/>
                <w:sz w:val="24"/>
                <w:szCs w:val="24"/>
              </w:rPr>
              <w:t xml:space="preserve"> </w:t>
            </w:r>
            <w:r w:rsidRPr="0059727B">
              <w:rPr>
                <w:rFonts w:ascii="Times New Roman" w:hAnsi="Times New Roman"/>
                <w:i/>
                <w:sz w:val="24"/>
                <w:szCs w:val="24"/>
              </w:rPr>
              <w:t>–</w:t>
            </w:r>
            <w:r w:rsidRPr="0059727B">
              <w:rPr>
                <w:rFonts w:ascii="Times New Roman" w:hAnsi="Times New Roman"/>
                <w:i/>
                <w:spacing w:val="-7"/>
                <w:sz w:val="24"/>
                <w:szCs w:val="24"/>
              </w:rPr>
              <w:t xml:space="preserve"> </w:t>
            </w:r>
            <w:r w:rsidRPr="0059727B">
              <w:rPr>
                <w:rFonts w:ascii="Times New Roman" w:hAnsi="Times New Roman"/>
                <w:i/>
                <w:sz w:val="24"/>
                <w:szCs w:val="24"/>
              </w:rPr>
              <w:t>An</w:t>
            </w:r>
            <w:r w:rsidRPr="0059727B">
              <w:rPr>
                <w:rFonts w:ascii="Times New Roman" w:hAnsi="Times New Roman"/>
                <w:i/>
                <w:spacing w:val="-2"/>
                <w:sz w:val="24"/>
                <w:szCs w:val="24"/>
              </w:rPr>
              <w:t xml:space="preserve"> </w:t>
            </w:r>
            <w:r w:rsidRPr="0059727B">
              <w:rPr>
                <w:rFonts w:ascii="Times New Roman" w:hAnsi="Times New Roman"/>
                <w:i/>
                <w:sz w:val="24"/>
                <w:szCs w:val="24"/>
              </w:rPr>
              <w:t>Tiêm</w:t>
            </w:r>
            <w:r w:rsidRPr="0059727B">
              <w:rPr>
                <w:rFonts w:ascii="Times New Roman" w:hAnsi="Times New Roman"/>
                <w:i/>
                <w:spacing w:val="-4"/>
                <w:sz w:val="24"/>
                <w:szCs w:val="24"/>
              </w:rPr>
              <w:t xml:space="preserve"> </w:t>
            </w:r>
            <w:r w:rsidRPr="0059727B">
              <w:rPr>
                <w:rFonts w:ascii="Times New Roman" w:hAnsi="Times New Roman"/>
                <w:i/>
                <w:sz w:val="24"/>
                <w:szCs w:val="24"/>
              </w:rPr>
              <w:t>an</w:t>
            </w:r>
            <w:r w:rsidRPr="0059727B">
              <w:rPr>
                <w:rFonts w:ascii="Times New Roman" w:hAnsi="Times New Roman"/>
                <w:i/>
                <w:spacing w:val="-2"/>
                <w:sz w:val="24"/>
                <w:szCs w:val="24"/>
              </w:rPr>
              <w:t xml:space="preserve"> </w:t>
            </w:r>
            <w:r w:rsidRPr="0059727B">
              <w:rPr>
                <w:rFonts w:ascii="Times New Roman" w:hAnsi="Times New Roman"/>
                <w:i/>
                <w:sz w:val="24"/>
                <w:szCs w:val="24"/>
              </w:rPr>
              <w:t>ủi</w:t>
            </w:r>
            <w:r w:rsidRPr="0059727B">
              <w:rPr>
                <w:rFonts w:ascii="Times New Roman" w:hAnsi="Times New Roman"/>
                <w:i/>
                <w:spacing w:val="-2"/>
                <w:sz w:val="24"/>
                <w:szCs w:val="24"/>
              </w:rPr>
              <w:t xml:space="preserve"> </w:t>
            </w:r>
            <w:r w:rsidRPr="0059727B">
              <w:rPr>
                <w:rFonts w:ascii="Times New Roman" w:hAnsi="Times New Roman"/>
                <w:i/>
                <w:spacing w:val="-5"/>
                <w:sz w:val="24"/>
                <w:szCs w:val="24"/>
              </w:rPr>
              <w:t>vợ.</w:t>
            </w:r>
          </w:p>
          <w:p w:rsidR="00E60231" w:rsidRPr="0059727B" w:rsidRDefault="00E60231" w:rsidP="001D3956">
            <w:pPr>
              <w:widowControl w:val="0"/>
              <w:autoSpaceDE w:val="0"/>
              <w:autoSpaceDN w:val="0"/>
              <w:spacing w:after="0" w:line="240" w:lineRule="auto"/>
              <w:jc w:val="both"/>
              <w:rPr>
                <w:rFonts w:ascii="Times New Roman" w:hAnsi="Times New Roman"/>
                <w:i/>
                <w:sz w:val="24"/>
                <w:szCs w:val="24"/>
              </w:rPr>
            </w:pPr>
            <w:r w:rsidRPr="0059727B">
              <w:rPr>
                <w:rFonts w:ascii="Times New Roman" w:hAnsi="Times New Roman"/>
                <w:b/>
                <w:bCs/>
                <w:i/>
                <w:spacing w:val="-6"/>
                <w:sz w:val="24"/>
                <w:szCs w:val="24"/>
              </w:rPr>
              <w:t>+</w:t>
            </w:r>
            <w:r w:rsidRPr="0059727B">
              <w:rPr>
                <w:rFonts w:ascii="Times New Roman" w:hAnsi="Times New Roman"/>
                <w:i/>
                <w:spacing w:val="-11"/>
                <w:sz w:val="24"/>
                <w:szCs w:val="24"/>
              </w:rPr>
              <w:t xml:space="preserve"> </w:t>
            </w:r>
            <w:r w:rsidRPr="0059727B">
              <w:rPr>
                <w:rFonts w:ascii="Times New Roman" w:hAnsi="Times New Roman"/>
                <w:i/>
                <w:spacing w:val="-6"/>
                <w:sz w:val="24"/>
                <w:szCs w:val="24"/>
              </w:rPr>
              <w:t>Ít</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lâu</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sau,</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hạt</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nảy</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mầm,</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mọc</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ra</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một</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loại</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cây</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bò</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lan,</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w:t>
            </w:r>
            <w:r w:rsidRPr="0059727B">
              <w:rPr>
                <w:rFonts w:ascii="Times New Roman" w:hAnsi="Times New Roman"/>
                <w:i/>
                <w:spacing w:val="-9"/>
                <w:sz w:val="24"/>
                <w:szCs w:val="24"/>
              </w:rPr>
              <w:t xml:space="preserve"> </w:t>
            </w:r>
            <w:r w:rsidRPr="0059727B">
              <w:rPr>
                <w:rFonts w:ascii="Times New Roman" w:hAnsi="Times New Roman"/>
                <w:b/>
                <w:i/>
                <w:spacing w:val="-6"/>
                <w:sz w:val="24"/>
                <w:szCs w:val="24"/>
              </w:rPr>
              <w:t>xanh</w:t>
            </w:r>
            <w:r w:rsidRPr="0059727B">
              <w:rPr>
                <w:rFonts w:ascii="Times New Roman" w:hAnsi="Times New Roman"/>
                <w:b/>
                <w:i/>
                <w:spacing w:val="-9"/>
                <w:sz w:val="24"/>
                <w:szCs w:val="24"/>
              </w:rPr>
              <w:t xml:space="preserve"> </w:t>
            </w:r>
            <w:r w:rsidRPr="0059727B">
              <w:rPr>
                <w:rFonts w:ascii="Times New Roman" w:hAnsi="Times New Roman"/>
                <w:b/>
                <w:i/>
                <w:spacing w:val="-6"/>
                <w:sz w:val="24"/>
                <w:szCs w:val="24"/>
              </w:rPr>
              <w:t>um</w:t>
            </w:r>
            <w:r w:rsidRPr="0059727B">
              <w:rPr>
                <w:rFonts w:ascii="Times New Roman" w:hAnsi="Times New Roman"/>
                <w:b/>
                <w:i/>
                <w:spacing w:val="-9"/>
                <w:sz w:val="24"/>
                <w:szCs w:val="24"/>
              </w:rPr>
              <w:t xml:space="preserve"> </w:t>
            </w:r>
            <w:r w:rsidRPr="0059727B">
              <w:rPr>
                <w:rFonts w:ascii="Times New Roman" w:hAnsi="Times New Roman"/>
                <w:i/>
                <w:spacing w:val="-6"/>
                <w:sz w:val="24"/>
                <w:szCs w:val="24"/>
              </w:rPr>
              <w:t>cả</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bãi</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cát.</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w:t>
            </w:r>
            <w:r w:rsidRPr="0059727B">
              <w:rPr>
                <w:rFonts w:ascii="Times New Roman" w:hAnsi="Times New Roman"/>
                <w:i/>
                <w:spacing w:val="-9"/>
                <w:sz w:val="24"/>
                <w:szCs w:val="24"/>
              </w:rPr>
              <w:t xml:space="preserve"> </w:t>
            </w:r>
            <w:r w:rsidRPr="0059727B">
              <w:rPr>
                <w:rFonts w:ascii="Times New Roman" w:hAnsi="Times New Roman"/>
                <w:i/>
                <w:spacing w:val="-6"/>
                <w:sz w:val="24"/>
                <w:szCs w:val="24"/>
              </w:rPr>
              <w:t xml:space="preserve">Rồi </w:t>
            </w:r>
            <w:r w:rsidRPr="0059727B">
              <w:rPr>
                <w:rFonts w:ascii="Times New Roman" w:hAnsi="Times New Roman"/>
                <w:i/>
                <w:sz w:val="24"/>
                <w:szCs w:val="24"/>
              </w:rPr>
              <w:t>cây</w:t>
            </w:r>
            <w:r w:rsidRPr="0059727B">
              <w:rPr>
                <w:rFonts w:ascii="Times New Roman" w:hAnsi="Times New Roman"/>
                <w:i/>
                <w:spacing w:val="-9"/>
                <w:sz w:val="24"/>
                <w:szCs w:val="24"/>
              </w:rPr>
              <w:t xml:space="preserve"> </w:t>
            </w:r>
            <w:r w:rsidRPr="0059727B">
              <w:rPr>
                <w:rFonts w:ascii="Times New Roman" w:hAnsi="Times New Roman"/>
                <w:i/>
                <w:sz w:val="24"/>
                <w:szCs w:val="24"/>
              </w:rPr>
              <w:t>ra</w:t>
            </w:r>
            <w:r w:rsidRPr="0059727B">
              <w:rPr>
                <w:rFonts w:ascii="Times New Roman" w:hAnsi="Times New Roman"/>
                <w:i/>
                <w:spacing w:val="-9"/>
                <w:sz w:val="24"/>
                <w:szCs w:val="24"/>
              </w:rPr>
              <w:t xml:space="preserve"> </w:t>
            </w:r>
            <w:r w:rsidRPr="0059727B">
              <w:rPr>
                <w:rFonts w:ascii="Times New Roman" w:hAnsi="Times New Roman"/>
                <w:i/>
                <w:sz w:val="24"/>
                <w:szCs w:val="24"/>
              </w:rPr>
              <w:t>quả.</w:t>
            </w:r>
            <w:r w:rsidRPr="0059727B">
              <w:rPr>
                <w:rFonts w:ascii="Times New Roman" w:hAnsi="Times New Roman"/>
                <w:i/>
                <w:spacing w:val="-9"/>
                <w:sz w:val="24"/>
                <w:szCs w:val="24"/>
              </w:rPr>
              <w:t xml:space="preserve"> </w:t>
            </w:r>
            <w:r w:rsidRPr="0059727B">
              <w:rPr>
                <w:rFonts w:ascii="Times New Roman" w:hAnsi="Times New Roman"/>
                <w:i/>
                <w:sz w:val="24"/>
                <w:szCs w:val="24"/>
              </w:rPr>
              <w:t>//</w:t>
            </w:r>
            <w:r w:rsidRPr="0059727B">
              <w:rPr>
                <w:rFonts w:ascii="Times New Roman" w:hAnsi="Times New Roman"/>
                <w:i/>
                <w:spacing w:val="-9"/>
                <w:sz w:val="24"/>
                <w:szCs w:val="24"/>
              </w:rPr>
              <w:t xml:space="preserve"> </w:t>
            </w:r>
            <w:r w:rsidRPr="0059727B">
              <w:rPr>
                <w:rFonts w:ascii="Times New Roman" w:hAnsi="Times New Roman"/>
                <w:i/>
                <w:sz w:val="24"/>
                <w:szCs w:val="24"/>
              </w:rPr>
              <w:t>Hoá</w:t>
            </w:r>
            <w:r w:rsidRPr="0059727B">
              <w:rPr>
                <w:rFonts w:ascii="Times New Roman" w:hAnsi="Times New Roman"/>
                <w:i/>
                <w:spacing w:val="-9"/>
                <w:sz w:val="24"/>
                <w:szCs w:val="24"/>
              </w:rPr>
              <w:t xml:space="preserve"> </w:t>
            </w:r>
            <w:r w:rsidRPr="0059727B">
              <w:rPr>
                <w:rFonts w:ascii="Times New Roman" w:hAnsi="Times New Roman"/>
                <w:i/>
                <w:sz w:val="24"/>
                <w:szCs w:val="24"/>
              </w:rPr>
              <w:t>ra,</w:t>
            </w:r>
            <w:r w:rsidRPr="0059727B">
              <w:rPr>
                <w:rFonts w:ascii="Times New Roman" w:hAnsi="Times New Roman"/>
                <w:i/>
                <w:spacing w:val="-9"/>
                <w:sz w:val="24"/>
                <w:szCs w:val="24"/>
              </w:rPr>
              <w:t xml:space="preserve"> </w:t>
            </w:r>
            <w:r w:rsidRPr="0059727B">
              <w:rPr>
                <w:rFonts w:ascii="Times New Roman" w:hAnsi="Times New Roman"/>
                <w:i/>
                <w:sz w:val="24"/>
                <w:szCs w:val="24"/>
              </w:rPr>
              <w:t>/</w:t>
            </w:r>
            <w:r w:rsidRPr="0059727B">
              <w:rPr>
                <w:rFonts w:ascii="Times New Roman" w:hAnsi="Times New Roman"/>
                <w:i/>
                <w:spacing w:val="-9"/>
                <w:sz w:val="24"/>
                <w:szCs w:val="24"/>
              </w:rPr>
              <w:t xml:space="preserve"> </w:t>
            </w:r>
            <w:r w:rsidRPr="0059727B">
              <w:rPr>
                <w:rFonts w:ascii="Times New Roman" w:hAnsi="Times New Roman"/>
                <w:i/>
                <w:sz w:val="24"/>
                <w:szCs w:val="24"/>
              </w:rPr>
              <w:t>đó</w:t>
            </w:r>
            <w:r w:rsidRPr="0059727B">
              <w:rPr>
                <w:rFonts w:ascii="Times New Roman" w:hAnsi="Times New Roman"/>
                <w:i/>
                <w:spacing w:val="-9"/>
                <w:sz w:val="24"/>
                <w:szCs w:val="24"/>
              </w:rPr>
              <w:t xml:space="preserve"> </w:t>
            </w:r>
            <w:r w:rsidRPr="0059727B">
              <w:rPr>
                <w:rFonts w:ascii="Times New Roman" w:hAnsi="Times New Roman"/>
                <w:i/>
                <w:sz w:val="24"/>
                <w:szCs w:val="24"/>
              </w:rPr>
              <w:t>là</w:t>
            </w:r>
            <w:r w:rsidRPr="0059727B">
              <w:rPr>
                <w:rFonts w:ascii="Times New Roman" w:hAnsi="Times New Roman"/>
                <w:i/>
                <w:spacing w:val="-9"/>
                <w:sz w:val="24"/>
                <w:szCs w:val="24"/>
              </w:rPr>
              <w:t xml:space="preserve"> </w:t>
            </w:r>
            <w:r w:rsidRPr="0059727B">
              <w:rPr>
                <w:rFonts w:ascii="Times New Roman" w:hAnsi="Times New Roman"/>
                <w:i/>
                <w:sz w:val="24"/>
                <w:szCs w:val="24"/>
              </w:rPr>
              <w:t>một</w:t>
            </w:r>
            <w:r w:rsidRPr="0059727B">
              <w:rPr>
                <w:rFonts w:ascii="Times New Roman" w:hAnsi="Times New Roman"/>
                <w:i/>
                <w:spacing w:val="-9"/>
                <w:sz w:val="24"/>
                <w:szCs w:val="24"/>
              </w:rPr>
              <w:t xml:space="preserve"> </w:t>
            </w:r>
            <w:r w:rsidRPr="0059727B">
              <w:rPr>
                <w:rFonts w:ascii="Times New Roman" w:hAnsi="Times New Roman"/>
                <w:i/>
                <w:sz w:val="24"/>
                <w:szCs w:val="24"/>
              </w:rPr>
              <w:t>loại</w:t>
            </w:r>
            <w:r w:rsidRPr="0059727B">
              <w:rPr>
                <w:rFonts w:ascii="Times New Roman" w:hAnsi="Times New Roman"/>
                <w:i/>
                <w:spacing w:val="-9"/>
                <w:sz w:val="24"/>
                <w:szCs w:val="24"/>
              </w:rPr>
              <w:t xml:space="preserve"> </w:t>
            </w:r>
            <w:r w:rsidRPr="0059727B">
              <w:rPr>
                <w:rFonts w:ascii="Times New Roman" w:hAnsi="Times New Roman"/>
                <w:i/>
                <w:sz w:val="24"/>
                <w:szCs w:val="24"/>
              </w:rPr>
              <w:t>dưa</w:t>
            </w:r>
            <w:r w:rsidRPr="0059727B">
              <w:rPr>
                <w:rFonts w:ascii="Times New Roman" w:hAnsi="Times New Roman"/>
                <w:i/>
                <w:spacing w:val="-9"/>
                <w:sz w:val="24"/>
                <w:szCs w:val="24"/>
              </w:rPr>
              <w:t xml:space="preserve"> </w:t>
            </w:r>
            <w:r w:rsidRPr="0059727B">
              <w:rPr>
                <w:rFonts w:ascii="Times New Roman" w:hAnsi="Times New Roman"/>
                <w:i/>
                <w:sz w:val="24"/>
                <w:szCs w:val="24"/>
              </w:rPr>
              <w:t>ruột</w:t>
            </w:r>
            <w:r w:rsidRPr="0059727B">
              <w:rPr>
                <w:rFonts w:ascii="Times New Roman" w:hAnsi="Times New Roman"/>
                <w:i/>
                <w:spacing w:val="-10"/>
                <w:sz w:val="24"/>
                <w:szCs w:val="24"/>
              </w:rPr>
              <w:t xml:space="preserve"> </w:t>
            </w:r>
            <w:r w:rsidRPr="0059727B">
              <w:rPr>
                <w:rFonts w:ascii="Times New Roman" w:hAnsi="Times New Roman"/>
                <w:i/>
                <w:sz w:val="24"/>
                <w:szCs w:val="24"/>
              </w:rPr>
              <w:t>đỏ</w:t>
            </w:r>
            <w:r w:rsidRPr="0059727B">
              <w:rPr>
                <w:rFonts w:ascii="Times New Roman" w:hAnsi="Times New Roman"/>
                <w:i/>
                <w:spacing w:val="-9"/>
                <w:sz w:val="24"/>
                <w:szCs w:val="24"/>
              </w:rPr>
              <w:t xml:space="preserve"> </w:t>
            </w:r>
            <w:r w:rsidRPr="0059727B">
              <w:rPr>
                <w:rFonts w:ascii="Times New Roman" w:hAnsi="Times New Roman"/>
                <w:i/>
                <w:sz w:val="24"/>
                <w:szCs w:val="24"/>
              </w:rPr>
              <w:t>tươi,</w:t>
            </w:r>
            <w:r w:rsidRPr="0059727B">
              <w:rPr>
                <w:rFonts w:ascii="Times New Roman" w:hAnsi="Times New Roman"/>
                <w:i/>
                <w:spacing w:val="-9"/>
                <w:sz w:val="24"/>
                <w:szCs w:val="24"/>
              </w:rPr>
              <w:t xml:space="preserve"> </w:t>
            </w:r>
            <w:r w:rsidRPr="0059727B">
              <w:rPr>
                <w:rFonts w:ascii="Times New Roman" w:hAnsi="Times New Roman"/>
                <w:i/>
                <w:sz w:val="24"/>
                <w:szCs w:val="24"/>
              </w:rPr>
              <w:t>/</w:t>
            </w:r>
            <w:r w:rsidRPr="0059727B">
              <w:rPr>
                <w:rFonts w:ascii="Times New Roman" w:hAnsi="Times New Roman"/>
                <w:i/>
                <w:spacing w:val="-9"/>
                <w:sz w:val="24"/>
                <w:szCs w:val="24"/>
              </w:rPr>
              <w:t xml:space="preserve"> </w:t>
            </w:r>
            <w:r w:rsidRPr="0059727B">
              <w:rPr>
                <w:rFonts w:ascii="Times New Roman" w:hAnsi="Times New Roman"/>
                <w:i/>
                <w:sz w:val="24"/>
                <w:szCs w:val="24"/>
              </w:rPr>
              <w:t>hạt</w:t>
            </w:r>
            <w:r w:rsidRPr="0059727B">
              <w:rPr>
                <w:rFonts w:ascii="Times New Roman" w:hAnsi="Times New Roman"/>
                <w:i/>
                <w:spacing w:val="-9"/>
                <w:sz w:val="24"/>
                <w:szCs w:val="24"/>
              </w:rPr>
              <w:t xml:space="preserve"> </w:t>
            </w:r>
            <w:r w:rsidRPr="0059727B">
              <w:rPr>
                <w:rFonts w:ascii="Times New Roman" w:hAnsi="Times New Roman"/>
                <w:i/>
                <w:sz w:val="24"/>
                <w:szCs w:val="24"/>
              </w:rPr>
              <w:t>đen</w:t>
            </w:r>
            <w:r w:rsidRPr="0059727B">
              <w:rPr>
                <w:rFonts w:ascii="Times New Roman" w:hAnsi="Times New Roman"/>
                <w:i/>
                <w:spacing w:val="-9"/>
                <w:sz w:val="24"/>
                <w:szCs w:val="24"/>
              </w:rPr>
              <w:t xml:space="preserve"> </w:t>
            </w:r>
            <w:r w:rsidRPr="0059727B">
              <w:rPr>
                <w:rFonts w:ascii="Times New Roman" w:hAnsi="Times New Roman"/>
                <w:i/>
                <w:sz w:val="24"/>
                <w:szCs w:val="24"/>
              </w:rPr>
              <w:t>nhánh,</w:t>
            </w:r>
            <w:r w:rsidRPr="0059727B">
              <w:rPr>
                <w:rFonts w:ascii="Times New Roman" w:hAnsi="Times New Roman"/>
                <w:i/>
                <w:spacing w:val="-9"/>
                <w:sz w:val="24"/>
                <w:szCs w:val="24"/>
              </w:rPr>
              <w:t xml:space="preserve"> </w:t>
            </w:r>
            <w:r w:rsidRPr="0059727B">
              <w:rPr>
                <w:rFonts w:ascii="Times New Roman" w:hAnsi="Times New Roman"/>
                <w:i/>
                <w:sz w:val="24"/>
                <w:szCs w:val="24"/>
              </w:rPr>
              <w:t>/</w:t>
            </w:r>
            <w:r w:rsidRPr="0059727B">
              <w:rPr>
                <w:rFonts w:ascii="Times New Roman" w:hAnsi="Times New Roman"/>
                <w:i/>
                <w:spacing w:val="-9"/>
                <w:sz w:val="24"/>
                <w:szCs w:val="24"/>
              </w:rPr>
              <w:t xml:space="preserve"> </w:t>
            </w:r>
            <w:r w:rsidRPr="0059727B">
              <w:rPr>
                <w:rFonts w:ascii="Times New Roman" w:hAnsi="Times New Roman"/>
                <w:i/>
                <w:sz w:val="24"/>
                <w:szCs w:val="24"/>
              </w:rPr>
              <w:t>vị</w:t>
            </w:r>
            <w:r w:rsidRPr="0059727B">
              <w:rPr>
                <w:rFonts w:ascii="Times New Roman" w:hAnsi="Times New Roman"/>
                <w:i/>
                <w:spacing w:val="-9"/>
                <w:sz w:val="24"/>
                <w:szCs w:val="24"/>
              </w:rPr>
              <w:t xml:space="preserve"> </w:t>
            </w:r>
            <w:r w:rsidRPr="0059727B">
              <w:rPr>
                <w:rFonts w:ascii="Times New Roman" w:hAnsi="Times New Roman"/>
                <w:b/>
                <w:i/>
                <w:sz w:val="24"/>
                <w:szCs w:val="24"/>
              </w:rPr>
              <w:t>ngọt</w:t>
            </w:r>
            <w:r w:rsidRPr="0059727B">
              <w:rPr>
                <w:rFonts w:ascii="Times New Roman" w:hAnsi="Times New Roman"/>
                <w:b/>
                <w:i/>
                <w:spacing w:val="-9"/>
                <w:sz w:val="24"/>
                <w:szCs w:val="24"/>
              </w:rPr>
              <w:t xml:space="preserve"> </w:t>
            </w:r>
            <w:r w:rsidRPr="0059727B">
              <w:rPr>
                <w:rFonts w:ascii="Times New Roman" w:hAnsi="Times New Roman"/>
                <w:b/>
                <w:i/>
                <w:sz w:val="24"/>
                <w:szCs w:val="24"/>
              </w:rPr>
              <w:t>và thanh</w:t>
            </w:r>
            <w:r w:rsidRPr="0059727B">
              <w:rPr>
                <w:rFonts w:ascii="Times New Roman" w:hAnsi="Times New Roman"/>
                <w:b/>
                <w:i/>
                <w:spacing w:val="-7"/>
                <w:sz w:val="24"/>
                <w:szCs w:val="24"/>
              </w:rPr>
              <w:t xml:space="preserve"> </w:t>
            </w:r>
            <w:r w:rsidRPr="0059727B">
              <w:rPr>
                <w:rFonts w:ascii="Times New Roman" w:hAnsi="Times New Roman"/>
                <w:b/>
                <w:i/>
                <w:sz w:val="24"/>
                <w:szCs w:val="24"/>
              </w:rPr>
              <w:t>mát</w:t>
            </w:r>
            <w:r w:rsidRPr="0059727B">
              <w:rPr>
                <w:rFonts w:ascii="Times New Roman" w:hAnsi="Times New Roman"/>
                <w:i/>
                <w:sz w:val="24"/>
                <w:szCs w:val="24"/>
              </w:rPr>
              <w:t>.</w:t>
            </w:r>
            <w:r w:rsidRPr="0059727B">
              <w:rPr>
                <w:rFonts w:ascii="Times New Roman" w:hAnsi="Times New Roman"/>
                <w:i/>
                <w:spacing w:val="-7"/>
                <w:sz w:val="24"/>
                <w:szCs w:val="24"/>
              </w:rPr>
              <w:t xml:space="preserve"> </w:t>
            </w:r>
            <w:r w:rsidRPr="0059727B">
              <w:rPr>
                <w:rFonts w:ascii="Times New Roman" w:hAnsi="Times New Roman"/>
                <w:i/>
                <w:sz w:val="24"/>
                <w:szCs w:val="24"/>
              </w:rPr>
              <w:t>//</w:t>
            </w:r>
            <w:r w:rsidRPr="0059727B">
              <w:rPr>
                <w:rFonts w:ascii="Times New Roman" w:hAnsi="Times New Roman"/>
                <w:i/>
                <w:spacing w:val="-7"/>
                <w:sz w:val="24"/>
                <w:szCs w:val="24"/>
              </w:rPr>
              <w:t xml:space="preserve"> </w:t>
            </w:r>
            <w:r w:rsidRPr="0059727B">
              <w:rPr>
                <w:rFonts w:ascii="Times New Roman" w:hAnsi="Times New Roman"/>
                <w:i/>
                <w:sz w:val="24"/>
                <w:szCs w:val="24"/>
              </w:rPr>
              <w:t>Từ</w:t>
            </w:r>
            <w:r w:rsidRPr="0059727B">
              <w:rPr>
                <w:rFonts w:ascii="Times New Roman" w:hAnsi="Times New Roman"/>
                <w:i/>
                <w:spacing w:val="-7"/>
                <w:sz w:val="24"/>
                <w:szCs w:val="24"/>
              </w:rPr>
              <w:t xml:space="preserve"> </w:t>
            </w:r>
            <w:r w:rsidRPr="0059727B">
              <w:rPr>
                <w:rFonts w:ascii="Times New Roman" w:hAnsi="Times New Roman"/>
                <w:i/>
                <w:sz w:val="24"/>
                <w:szCs w:val="24"/>
              </w:rPr>
              <w:t>hôm</w:t>
            </w:r>
            <w:r w:rsidRPr="0059727B">
              <w:rPr>
                <w:rFonts w:ascii="Times New Roman" w:hAnsi="Times New Roman"/>
                <w:i/>
                <w:spacing w:val="-7"/>
                <w:sz w:val="24"/>
                <w:szCs w:val="24"/>
              </w:rPr>
              <w:t xml:space="preserve"> </w:t>
            </w:r>
            <w:r w:rsidRPr="0059727B">
              <w:rPr>
                <w:rFonts w:ascii="Times New Roman" w:hAnsi="Times New Roman"/>
                <w:i/>
                <w:sz w:val="24"/>
                <w:szCs w:val="24"/>
              </w:rPr>
              <w:t>đó,</w:t>
            </w:r>
            <w:r w:rsidRPr="0059727B">
              <w:rPr>
                <w:rFonts w:ascii="Times New Roman" w:hAnsi="Times New Roman"/>
                <w:i/>
                <w:spacing w:val="-7"/>
                <w:sz w:val="24"/>
                <w:szCs w:val="24"/>
              </w:rPr>
              <w:t xml:space="preserve"> </w:t>
            </w:r>
            <w:r w:rsidRPr="0059727B">
              <w:rPr>
                <w:rFonts w:ascii="Times New Roman" w:hAnsi="Times New Roman"/>
                <w:i/>
                <w:sz w:val="24"/>
                <w:szCs w:val="24"/>
              </w:rPr>
              <w:t>/</w:t>
            </w:r>
            <w:r w:rsidRPr="0059727B">
              <w:rPr>
                <w:rFonts w:ascii="Times New Roman" w:hAnsi="Times New Roman"/>
                <w:i/>
                <w:spacing w:val="-7"/>
                <w:sz w:val="24"/>
                <w:szCs w:val="24"/>
              </w:rPr>
              <w:t xml:space="preserve"> </w:t>
            </w:r>
            <w:r w:rsidRPr="0059727B">
              <w:rPr>
                <w:rFonts w:ascii="Times New Roman" w:hAnsi="Times New Roman"/>
                <w:i/>
                <w:sz w:val="24"/>
                <w:szCs w:val="24"/>
              </w:rPr>
              <w:t>hai</w:t>
            </w:r>
            <w:r w:rsidRPr="0059727B">
              <w:rPr>
                <w:rFonts w:ascii="Times New Roman" w:hAnsi="Times New Roman"/>
                <w:i/>
                <w:spacing w:val="-7"/>
                <w:sz w:val="24"/>
                <w:szCs w:val="24"/>
              </w:rPr>
              <w:t xml:space="preserve"> </w:t>
            </w:r>
            <w:r w:rsidRPr="0059727B">
              <w:rPr>
                <w:rFonts w:ascii="Times New Roman" w:hAnsi="Times New Roman"/>
                <w:i/>
                <w:sz w:val="24"/>
                <w:szCs w:val="24"/>
              </w:rPr>
              <w:t>vợ</w:t>
            </w:r>
            <w:r w:rsidRPr="0059727B">
              <w:rPr>
                <w:rFonts w:ascii="Times New Roman" w:hAnsi="Times New Roman"/>
                <w:i/>
                <w:spacing w:val="-6"/>
                <w:sz w:val="24"/>
                <w:szCs w:val="24"/>
              </w:rPr>
              <w:t xml:space="preserve"> </w:t>
            </w:r>
            <w:r w:rsidRPr="0059727B">
              <w:rPr>
                <w:rFonts w:ascii="Times New Roman" w:hAnsi="Times New Roman"/>
                <w:i/>
                <w:sz w:val="24"/>
                <w:szCs w:val="24"/>
              </w:rPr>
              <w:t>chồng</w:t>
            </w:r>
            <w:r w:rsidRPr="0059727B">
              <w:rPr>
                <w:rFonts w:ascii="Times New Roman" w:hAnsi="Times New Roman"/>
                <w:i/>
                <w:spacing w:val="-7"/>
                <w:sz w:val="24"/>
                <w:szCs w:val="24"/>
              </w:rPr>
              <w:t xml:space="preserve"> </w:t>
            </w:r>
            <w:r w:rsidRPr="0059727B">
              <w:rPr>
                <w:rFonts w:ascii="Times New Roman" w:hAnsi="Times New Roman"/>
                <w:i/>
                <w:sz w:val="24"/>
                <w:szCs w:val="24"/>
              </w:rPr>
              <w:t>cố</w:t>
            </w:r>
            <w:r w:rsidRPr="0059727B">
              <w:rPr>
                <w:rFonts w:ascii="Times New Roman" w:hAnsi="Times New Roman"/>
                <w:i/>
                <w:spacing w:val="-7"/>
                <w:sz w:val="24"/>
                <w:szCs w:val="24"/>
              </w:rPr>
              <w:t xml:space="preserve"> </w:t>
            </w:r>
            <w:r w:rsidRPr="0059727B">
              <w:rPr>
                <w:rFonts w:ascii="Times New Roman" w:hAnsi="Times New Roman"/>
                <w:i/>
                <w:sz w:val="24"/>
                <w:szCs w:val="24"/>
              </w:rPr>
              <w:t>trồng</w:t>
            </w:r>
            <w:r w:rsidRPr="0059727B">
              <w:rPr>
                <w:rFonts w:ascii="Times New Roman" w:hAnsi="Times New Roman"/>
                <w:i/>
                <w:spacing w:val="-7"/>
                <w:sz w:val="24"/>
                <w:szCs w:val="24"/>
              </w:rPr>
              <w:t xml:space="preserve"> </w:t>
            </w:r>
            <w:r w:rsidRPr="0059727B">
              <w:rPr>
                <w:rFonts w:ascii="Times New Roman" w:hAnsi="Times New Roman"/>
                <w:i/>
                <w:sz w:val="24"/>
                <w:szCs w:val="24"/>
              </w:rPr>
              <w:t>thêm</w:t>
            </w:r>
            <w:r w:rsidRPr="0059727B">
              <w:rPr>
                <w:rFonts w:ascii="Times New Roman" w:hAnsi="Times New Roman"/>
                <w:i/>
                <w:spacing w:val="-7"/>
                <w:sz w:val="24"/>
                <w:szCs w:val="24"/>
              </w:rPr>
              <w:t xml:space="preserve"> </w:t>
            </w:r>
            <w:r w:rsidRPr="0059727B">
              <w:rPr>
                <w:rFonts w:ascii="Times New Roman" w:hAnsi="Times New Roman"/>
                <w:b/>
                <w:i/>
                <w:sz w:val="24"/>
                <w:szCs w:val="24"/>
              </w:rPr>
              <w:t>thật</w:t>
            </w:r>
            <w:r w:rsidRPr="0059727B">
              <w:rPr>
                <w:rFonts w:ascii="Times New Roman" w:hAnsi="Times New Roman"/>
                <w:b/>
                <w:i/>
                <w:spacing w:val="-7"/>
                <w:sz w:val="24"/>
                <w:szCs w:val="24"/>
              </w:rPr>
              <w:t xml:space="preserve"> </w:t>
            </w:r>
            <w:r w:rsidRPr="0059727B">
              <w:rPr>
                <w:rFonts w:ascii="Times New Roman" w:hAnsi="Times New Roman"/>
                <w:b/>
                <w:i/>
                <w:sz w:val="24"/>
                <w:szCs w:val="24"/>
              </w:rPr>
              <w:t>nhiều</w:t>
            </w:r>
            <w:r w:rsidRPr="0059727B">
              <w:rPr>
                <w:rFonts w:ascii="Times New Roman" w:hAnsi="Times New Roman"/>
                <w:b/>
                <w:i/>
                <w:spacing w:val="-7"/>
                <w:sz w:val="24"/>
                <w:szCs w:val="24"/>
              </w:rPr>
              <w:t xml:space="preserve"> </w:t>
            </w:r>
            <w:r w:rsidRPr="0059727B">
              <w:rPr>
                <w:rFonts w:ascii="Times New Roman" w:hAnsi="Times New Roman"/>
                <w:i/>
                <w:sz w:val="24"/>
                <w:szCs w:val="24"/>
              </w:rPr>
              <w:t>dưa</w:t>
            </w:r>
            <w:r w:rsidRPr="0059727B">
              <w:rPr>
                <w:rFonts w:ascii="Times New Roman" w:hAnsi="Times New Roman"/>
                <w:i/>
                <w:spacing w:val="-7"/>
                <w:sz w:val="24"/>
                <w:szCs w:val="24"/>
              </w:rPr>
              <w:t xml:space="preserve"> </w:t>
            </w:r>
            <w:r w:rsidRPr="0059727B">
              <w:rPr>
                <w:rFonts w:ascii="Times New Roman" w:hAnsi="Times New Roman"/>
                <w:i/>
                <w:sz w:val="24"/>
                <w:szCs w:val="24"/>
              </w:rPr>
              <w:t>làm</w:t>
            </w:r>
            <w:r w:rsidRPr="0059727B">
              <w:rPr>
                <w:rFonts w:ascii="Times New Roman" w:hAnsi="Times New Roman"/>
                <w:i/>
                <w:spacing w:val="-7"/>
                <w:sz w:val="24"/>
                <w:szCs w:val="24"/>
              </w:rPr>
              <w:t xml:space="preserve"> </w:t>
            </w:r>
            <w:r w:rsidRPr="0059727B">
              <w:rPr>
                <w:rFonts w:ascii="Times New Roman" w:hAnsi="Times New Roman"/>
                <w:i/>
                <w:sz w:val="24"/>
                <w:szCs w:val="24"/>
              </w:rPr>
              <w:t>thức</w:t>
            </w:r>
            <w:r w:rsidRPr="0059727B">
              <w:rPr>
                <w:rFonts w:ascii="Times New Roman" w:hAnsi="Times New Roman"/>
                <w:i/>
                <w:spacing w:val="-6"/>
                <w:sz w:val="24"/>
                <w:szCs w:val="24"/>
              </w:rPr>
              <w:t xml:space="preserve"> </w:t>
            </w:r>
            <w:r w:rsidRPr="0059727B">
              <w:rPr>
                <w:rFonts w:ascii="Times New Roman" w:hAnsi="Times New Roman"/>
                <w:i/>
                <w:spacing w:val="-5"/>
                <w:sz w:val="24"/>
                <w:szCs w:val="24"/>
              </w:rPr>
              <w:t>ăn.</w:t>
            </w:r>
          </w:p>
          <w:p w:rsidR="00E60231" w:rsidRPr="0059727B" w:rsidRDefault="00E60231" w:rsidP="001D3956">
            <w:pPr>
              <w:pStyle w:val="NormalWeb"/>
              <w:spacing w:beforeAutospacing="0" w:afterAutospacing="0"/>
              <w:jc w:val="both"/>
              <w:rPr>
                <w:rFonts w:eastAsia="Times New Roman"/>
              </w:rPr>
            </w:pPr>
            <w:r w:rsidRPr="0059727B">
              <w:rPr>
                <w:rFonts w:eastAsia="Times New Roman"/>
              </w:rPr>
              <w:t>- HS thi đọc</w:t>
            </w:r>
          </w:p>
          <w:p w:rsidR="00E60231" w:rsidRPr="0059727B" w:rsidRDefault="00E60231" w:rsidP="001D3956">
            <w:pPr>
              <w:pStyle w:val="NormalWeb"/>
              <w:spacing w:beforeAutospacing="0" w:afterAutospacing="0"/>
              <w:jc w:val="both"/>
              <w:rPr>
                <w:rFonts w:eastAsia="Times New Roman"/>
              </w:rPr>
            </w:pPr>
            <w:r w:rsidRPr="0059727B">
              <w:rPr>
                <w:rFonts w:eastAsia="Times New Roman"/>
              </w:rPr>
              <w:t>- HS nhận xét</w:t>
            </w:r>
          </w:p>
          <w:p w:rsidR="00E60231" w:rsidRPr="0059727B" w:rsidRDefault="00E60231" w:rsidP="001D3956">
            <w:pPr>
              <w:pStyle w:val="NormalWeb"/>
              <w:spacing w:beforeAutospacing="0" w:afterAutospacing="0"/>
              <w:jc w:val="both"/>
              <w:rPr>
                <w:rFonts w:eastAsia="Times New Roman"/>
              </w:rPr>
            </w:pPr>
          </w:p>
        </w:tc>
      </w:tr>
      <w:tr w:rsidR="00E60231" w:rsidRPr="004F1B88" w:rsidTr="00FC28C7">
        <w:tc>
          <w:tcPr>
            <w:tcW w:w="675" w:type="dxa"/>
          </w:tcPr>
          <w:p w:rsidR="00E60231" w:rsidRPr="004F1B88"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tcPr>
          <w:p w:rsidR="00E60231" w:rsidRPr="004F1B88" w:rsidRDefault="00E60231" w:rsidP="001D3956">
            <w:pPr>
              <w:pStyle w:val="NormalWeb"/>
              <w:spacing w:beforeAutospacing="0" w:afterAutospacing="0"/>
              <w:jc w:val="both"/>
              <w:rPr>
                <w:lang w:val="vi-VN"/>
              </w:rPr>
            </w:pPr>
            <w:r w:rsidRPr="004F1B88">
              <w:rPr>
                <w:rFonts w:eastAsia="Times New Roman"/>
                <w:b/>
                <w:bCs/>
                <w:lang w:val="vi-VN"/>
              </w:rPr>
              <w:t xml:space="preserve"> D. </w:t>
            </w:r>
            <w:r w:rsidRPr="0059727B">
              <w:rPr>
                <w:b/>
                <w:bCs/>
                <w:lang w:val="vi-VN"/>
              </w:rPr>
              <w:t>HOẠT ĐỘNG VẬN DỤNG, TRẢI NGHIỆM</w:t>
            </w:r>
          </w:p>
        </w:tc>
      </w:tr>
      <w:tr w:rsidR="00E60231" w:rsidRPr="004F1B88"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4F1B88" w:rsidRDefault="00E60231" w:rsidP="001D3956">
            <w:pPr>
              <w:pStyle w:val="NormalWeb"/>
              <w:spacing w:beforeAutospacing="0" w:afterAutospacing="0"/>
              <w:jc w:val="both"/>
              <w:rPr>
                <w:rStyle w:val="Emphasis"/>
                <w:rFonts w:eastAsia="Times New Roman"/>
                <w:i w:val="0"/>
                <w:iCs w:val="0"/>
                <w:lang w:val="vi-VN"/>
              </w:rPr>
            </w:pPr>
            <w:r w:rsidRPr="004F1B88">
              <w:rPr>
                <w:rFonts w:eastAsia="Times New Roman"/>
                <w:lang w:val="vi-VN"/>
              </w:rPr>
              <w:t xml:space="preserve"> - GV nêu câu hỏi: </w:t>
            </w:r>
            <w:r w:rsidRPr="004F1B88">
              <w:rPr>
                <w:rStyle w:val="Emphasis"/>
                <w:rFonts w:eastAsia="Times New Roman"/>
                <w:lang w:val="vi-VN"/>
              </w:rPr>
              <w:t>Em biết được điều ǵ sau khi học bài đọc S</w:t>
            </w:r>
            <w:r w:rsidRPr="004F1B88">
              <w:rPr>
                <w:rStyle w:val="Emphasis"/>
                <w:lang w:val="vi-VN"/>
              </w:rPr>
              <w:t>ự tích dưa hấu</w:t>
            </w:r>
            <w:r w:rsidRPr="004F1B88">
              <w:rPr>
                <w:rStyle w:val="Emphasis"/>
                <w:rFonts w:eastAsia="Times New Roman"/>
                <w:lang w:val="vi-VN"/>
              </w:rPr>
              <w:t>? Em học tập được điều ǵ ở những phẩm chất tốt đẹp của vợ chồng Mai An Tiêm?</w:t>
            </w:r>
          </w:p>
          <w:p w:rsidR="00E60231" w:rsidRPr="004F1B88" w:rsidRDefault="00E60231" w:rsidP="001D3956">
            <w:pPr>
              <w:pStyle w:val="NormalWeb"/>
              <w:spacing w:beforeAutospacing="0" w:afterAutospacing="0"/>
              <w:jc w:val="both"/>
              <w:rPr>
                <w:lang w:val="vi-VN"/>
              </w:rPr>
            </w:pPr>
            <w:r w:rsidRPr="004F1B88">
              <w:rPr>
                <w:rFonts w:eastAsia="Times New Roman"/>
                <w:lang w:val="vi-VN"/>
              </w:rPr>
              <w:t xml:space="preserve"> - GV nhận xét, khích lệ những suy nghĩ tích cực của HS.</w:t>
            </w:r>
          </w:p>
          <w:p w:rsidR="00E60231" w:rsidRPr="004F1B88" w:rsidRDefault="00E60231" w:rsidP="001D3956">
            <w:pPr>
              <w:pStyle w:val="NormalWeb"/>
              <w:spacing w:beforeAutospacing="0" w:afterAutospacing="0"/>
              <w:jc w:val="both"/>
              <w:rPr>
                <w:lang w:val="vi-VN"/>
              </w:rPr>
            </w:pPr>
            <w:r w:rsidRPr="004F1B88">
              <w:rPr>
                <w:rFonts w:eastAsia="Times New Roman"/>
                <w:lang w:val="vi-VN"/>
              </w:rPr>
              <w:t xml:space="preserve"> - GV nhận xét tiết học, khen ngợi, biểu dương những HS tốt.</w:t>
            </w:r>
          </w:p>
          <w:p w:rsidR="00E60231" w:rsidRPr="004F1B88" w:rsidRDefault="00E60231" w:rsidP="001D3956">
            <w:pPr>
              <w:widowControl w:val="0"/>
              <w:tabs>
                <w:tab w:val="left" w:pos="1316"/>
              </w:tabs>
              <w:autoSpaceDE w:val="0"/>
              <w:autoSpaceDN w:val="0"/>
              <w:spacing w:after="0" w:line="240" w:lineRule="auto"/>
              <w:jc w:val="both"/>
              <w:rPr>
                <w:rStyle w:val="Strong"/>
                <w:rFonts w:ascii="Times New Roman" w:hAnsi="Times New Roman"/>
                <w:b w:val="0"/>
                <w:bCs w:val="0"/>
                <w:sz w:val="24"/>
                <w:szCs w:val="24"/>
                <w:lang w:val="vi-VN"/>
              </w:rPr>
            </w:pPr>
            <w:r w:rsidRPr="004F1B88">
              <w:rPr>
                <w:rStyle w:val="Emphasis"/>
                <w:rFonts w:ascii="Times New Roman" w:eastAsia="SimSun" w:hAnsi="Times New Roman"/>
                <w:sz w:val="24"/>
                <w:szCs w:val="24"/>
                <w:lang w:val="vi-VN"/>
              </w:rPr>
              <w:t xml:space="preserve"> - Dặn dò:</w:t>
            </w:r>
            <w:r w:rsidRPr="004F1B88">
              <w:rPr>
                <w:rFonts w:ascii="Times New Roman" w:hAnsi="Times New Roman"/>
                <w:sz w:val="24"/>
                <w:szCs w:val="24"/>
                <w:lang w:val="vi-VN"/>
              </w:rPr>
              <w:t xml:space="preserve"> GV</w:t>
            </w:r>
            <w:r w:rsidRPr="004F1B88">
              <w:rPr>
                <w:rFonts w:ascii="Times New Roman" w:hAnsi="Times New Roman"/>
                <w:spacing w:val="-3"/>
                <w:sz w:val="24"/>
                <w:szCs w:val="24"/>
                <w:lang w:val="vi-VN"/>
              </w:rPr>
              <w:t xml:space="preserve"> </w:t>
            </w:r>
            <w:r w:rsidRPr="004F1B88">
              <w:rPr>
                <w:rFonts w:ascii="Times New Roman" w:hAnsi="Times New Roman"/>
                <w:sz w:val="24"/>
                <w:szCs w:val="24"/>
                <w:lang w:val="vi-VN"/>
              </w:rPr>
              <w:t>dặn HS về nhà đọc truyện (hoặc thơ, bài văn, bài báo) theo yêu cầu trong SGK (</w:t>
            </w:r>
            <w:r w:rsidRPr="004F1B88">
              <w:rPr>
                <w:rFonts w:ascii="Times New Roman" w:hAnsi="Times New Roman"/>
                <w:i/>
                <w:sz w:val="24"/>
                <w:szCs w:val="24"/>
                <w:lang w:val="vi-VN"/>
              </w:rPr>
              <w:t>Tiếng Việt 5</w:t>
            </w:r>
            <w:r w:rsidRPr="004F1B88">
              <w:rPr>
                <w:rFonts w:ascii="Times New Roman" w:hAnsi="Times New Roman"/>
                <w:sz w:val="24"/>
                <w:szCs w:val="24"/>
                <w:lang w:val="vi-VN"/>
              </w:rPr>
              <w:t xml:space="preserve">, tập một, trang 54). HS có thể tìm truyện trong quyển </w:t>
            </w:r>
            <w:r w:rsidRPr="004F1B88">
              <w:rPr>
                <w:rFonts w:ascii="Times New Roman" w:hAnsi="Times New Roman"/>
                <w:i/>
                <w:sz w:val="24"/>
                <w:szCs w:val="24"/>
                <w:lang w:val="vi-VN"/>
              </w:rPr>
              <w:t>Truyện đọc lớp 5</w:t>
            </w:r>
            <w:r w:rsidRPr="004F1B88">
              <w:rPr>
                <w:rFonts w:ascii="Times New Roman" w:hAnsi="Times New Roman"/>
                <w:sz w:val="24"/>
                <w:szCs w:val="24"/>
                <w:lang w:val="vi-VN"/>
              </w:rPr>
              <w:t>.</w:t>
            </w:r>
          </w:p>
        </w:tc>
        <w:tc>
          <w:tcPr>
            <w:tcW w:w="4677" w:type="dxa"/>
          </w:tcPr>
          <w:p w:rsidR="00E60231" w:rsidRPr="004F1B88" w:rsidRDefault="00E60231" w:rsidP="001D3956">
            <w:pPr>
              <w:pStyle w:val="NormalWeb"/>
              <w:spacing w:beforeAutospacing="0" w:afterAutospacing="0"/>
              <w:jc w:val="both"/>
              <w:rPr>
                <w:rFonts w:eastAsia="Times New Roman"/>
                <w:lang w:val="vi-VN"/>
              </w:rPr>
            </w:pPr>
            <w:r w:rsidRPr="004F1B88">
              <w:rPr>
                <w:rFonts w:eastAsia="Times New Roman"/>
                <w:lang w:val="vi-VN"/>
              </w:rPr>
              <w:t>- Một HS đóng vai phóng viên hỏi, các HS được hỏi trả lời.</w:t>
            </w:r>
          </w:p>
          <w:p w:rsidR="00E60231" w:rsidRPr="004F1B88" w:rsidRDefault="00E60231" w:rsidP="001D3956">
            <w:pPr>
              <w:pStyle w:val="NormalWeb"/>
              <w:spacing w:beforeAutospacing="0" w:afterAutospacing="0"/>
              <w:jc w:val="both"/>
              <w:rPr>
                <w:rFonts w:eastAsia="Times New Roman"/>
                <w:lang w:val="vi-VN"/>
              </w:rPr>
            </w:pPr>
            <w:r w:rsidRPr="004F1B88">
              <w:rPr>
                <w:rFonts w:eastAsia="Times New Roman"/>
                <w:lang w:val="vi-VN"/>
              </w:rPr>
              <w:t>- HS nhận xét</w:t>
            </w: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r w:rsidRPr="004F1B88">
              <w:rPr>
                <w:rFonts w:eastAsia="Times New Roman"/>
                <w:lang w:val="vi-VN"/>
              </w:rPr>
              <w:t>- HS lắng nghe</w:t>
            </w:r>
          </w:p>
          <w:p w:rsidR="00E60231" w:rsidRPr="004F1B88"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rPr>
            </w:pPr>
            <w:r w:rsidRPr="0059727B">
              <w:rPr>
                <w:rFonts w:eastAsia="Times New Roman"/>
              </w:rPr>
              <w:t>- HS lắng nghe</w:t>
            </w:r>
          </w:p>
        </w:tc>
      </w:tr>
    </w:tbl>
    <w:p w:rsidR="00E60231" w:rsidRPr="004F1B88" w:rsidRDefault="00E60231" w:rsidP="0059727B">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F41A54" w:rsidRDefault="00E60231" w:rsidP="0059727B">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w:t>
      </w:r>
      <w:r w:rsidRPr="00F41A54">
        <w:rPr>
          <w:rFonts w:ascii="Times New Roman" w:hAnsi="Times New Roman"/>
          <w:sz w:val="24"/>
          <w:szCs w:val="24"/>
          <w:lang w:val="vi-VN"/>
        </w:rPr>
        <w:t>...............................................................................................................................................................................................................</w:t>
      </w:r>
    </w:p>
    <w:p w:rsidR="00E60231" w:rsidRPr="004F1B88" w:rsidRDefault="00E60231" w:rsidP="0059727B">
      <w:pPr>
        <w:spacing w:after="0" w:line="240" w:lineRule="auto"/>
        <w:jc w:val="both"/>
        <w:rPr>
          <w:rFonts w:ascii="Times New Roman" w:hAnsi="Times New Roman"/>
          <w:sz w:val="24"/>
          <w:szCs w:val="24"/>
          <w:lang w:val="vi-VN"/>
        </w:rPr>
      </w:pPr>
    </w:p>
    <w:p w:rsidR="00E60231" w:rsidRPr="00F41A54" w:rsidRDefault="00E60231" w:rsidP="0059727B">
      <w:pPr>
        <w:spacing w:after="0" w:line="240" w:lineRule="auto"/>
        <w:jc w:val="both"/>
        <w:rPr>
          <w:rFonts w:ascii="Times New Roman" w:hAnsi="Times New Roman"/>
          <w:sz w:val="24"/>
          <w:szCs w:val="24"/>
          <w:lang w:val="vi-VN"/>
        </w:rPr>
      </w:pPr>
    </w:p>
    <w:p w:rsidR="00E60231" w:rsidRPr="00F41A54" w:rsidRDefault="00E60231" w:rsidP="0059727B">
      <w:pPr>
        <w:spacing w:after="0" w:line="240" w:lineRule="auto"/>
        <w:jc w:val="both"/>
        <w:rPr>
          <w:rFonts w:ascii="Times New Roman" w:hAnsi="Times New Roman"/>
          <w:sz w:val="24"/>
          <w:szCs w:val="24"/>
          <w:lang w:val="vi-VN"/>
        </w:rPr>
      </w:pPr>
    </w:p>
    <w:p w:rsidR="00E60231" w:rsidRPr="00F41A54" w:rsidRDefault="00E60231" w:rsidP="0059727B">
      <w:pPr>
        <w:spacing w:after="0" w:line="240" w:lineRule="auto"/>
        <w:jc w:val="both"/>
        <w:rPr>
          <w:rFonts w:ascii="Times New Roman" w:hAnsi="Times New Roman"/>
          <w:sz w:val="24"/>
          <w:szCs w:val="24"/>
          <w:lang w:val="vi-VN"/>
        </w:rPr>
      </w:pPr>
    </w:p>
    <w:p w:rsidR="00E60231" w:rsidRPr="00F41A54" w:rsidRDefault="00E60231" w:rsidP="0059727B">
      <w:pPr>
        <w:spacing w:after="0" w:line="240" w:lineRule="auto"/>
        <w:jc w:val="both"/>
        <w:rPr>
          <w:rFonts w:ascii="Times New Roman" w:hAnsi="Times New Roman"/>
          <w:sz w:val="24"/>
          <w:szCs w:val="24"/>
          <w:lang w:val="vi-VN"/>
        </w:rPr>
      </w:pPr>
    </w:p>
    <w:p w:rsidR="00E60231" w:rsidRPr="00F41A54" w:rsidRDefault="00E60231" w:rsidP="0059727B">
      <w:pPr>
        <w:spacing w:after="0" w:line="240" w:lineRule="auto"/>
        <w:jc w:val="both"/>
        <w:rPr>
          <w:rFonts w:ascii="Times New Roman" w:hAnsi="Times New Roman"/>
          <w:sz w:val="24"/>
          <w:szCs w:val="24"/>
          <w:lang w:val="vi-VN"/>
        </w:rPr>
      </w:pPr>
    </w:p>
    <w:p w:rsidR="00E60231" w:rsidRPr="00F41A54" w:rsidRDefault="00E60231" w:rsidP="0059727B">
      <w:pPr>
        <w:spacing w:after="0" w:line="240" w:lineRule="auto"/>
        <w:jc w:val="both"/>
        <w:rPr>
          <w:rFonts w:ascii="Times New Roman" w:hAnsi="Times New Roman"/>
          <w:sz w:val="24"/>
          <w:szCs w:val="24"/>
          <w:lang w:val="vi-VN"/>
        </w:rPr>
      </w:pPr>
    </w:p>
    <w:p w:rsidR="00E60231" w:rsidRPr="00F41A54" w:rsidRDefault="00E60231" w:rsidP="0059727B">
      <w:pPr>
        <w:spacing w:after="0" w:line="240" w:lineRule="auto"/>
        <w:jc w:val="both"/>
        <w:rPr>
          <w:rFonts w:ascii="Times New Roman" w:hAnsi="Times New Roman"/>
          <w:sz w:val="24"/>
          <w:szCs w:val="24"/>
          <w:lang w:val="vi-VN"/>
        </w:rPr>
      </w:pPr>
    </w:p>
    <w:p w:rsidR="00E60231" w:rsidRPr="00F41A54" w:rsidRDefault="00E60231" w:rsidP="0059727B">
      <w:pPr>
        <w:spacing w:after="0" w:line="240" w:lineRule="auto"/>
        <w:jc w:val="both"/>
        <w:rPr>
          <w:rFonts w:ascii="Times New Roman" w:hAnsi="Times New Roman"/>
          <w:sz w:val="24"/>
          <w:szCs w:val="24"/>
          <w:lang w:val="vi-VN"/>
        </w:rPr>
      </w:pPr>
    </w:p>
    <w:p w:rsidR="00E60231" w:rsidRPr="00F41A54" w:rsidRDefault="00E60231" w:rsidP="0059727B">
      <w:pPr>
        <w:spacing w:after="0" w:line="240" w:lineRule="auto"/>
        <w:jc w:val="both"/>
        <w:rPr>
          <w:rFonts w:ascii="Times New Roman" w:hAnsi="Times New Roman"/>
          <w:sz w:val="24"/>
          <w:szCs w:val="24"/>
          <w:lang w:val="vi-VN"/>
        </w:rPr>
      </w:pPr>
    </w:p>
    <w:bookmarkEnd w:id="3"/>
    <w:p w:rsidR="00E60231" w:rsidRPr="0059727B" w:rsidRDefault="00E60231" w:rsidP="0059727B">
      <w:pPr>
        <w:spacing w:after="0" w:line="240" w:lineRule="auto"/>
        <w:jc w:val="both"/>
        <w:rPr>
          <w:rFonts w:ascii="Times New Roman" w:hAnsi="Times New Roman"/>
          <w:b/>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59727B">
      <w:pPr>
        <w:spacing w:after="0" w:line="240" w:lineRule="auto"/>
        <w:jc w:val="both"/>
        <w:rPr>
          <w:rFonts w:ascii="Times New Roman" w:hAnsi="Times New Roman"/>
          <w:bCs/>
          <w:sz w:val="24"/>
          <w:szCs w:val="24"/>
          <w:lang w:val="nl-NL"/>
        </w:rPr>
      </w:pPr>
    </w:p>
    <w:p w:rsidR="00E60231" w:rsidRDefault="00E60231" w:rsidP="00471FFC">
      <w:pPr>
        <w:spacing w:after="0" w:line="240" w:lineRule="auto"/>
        <w:rPr>
          <w:rFonts w:ascii="Times New Roman" w:hAnsi="Times New Roman"/>
          <w:b/>
          <w:sz w:val="24"/>
          <w:szCs w:val="24"/>
          <w:lang w:val="nl-NL"/>
        </w:rPr>
      </w:pPr>
      <w:r>
        <w:rPr>
          <w:rFonts w:ascii="Times New Roman" w:hAnsi="Times New Roman"/>
          <w:b/>
          <w:sz w:val="24"/>
          <w:szCs w:val="24"/>
          <w:lang w:val="nl-NL"/>
        </w:rPr>
        <w:t>Thứ Ba ngày 22 tháng 10 năm 2024</w:t>
      </w:r>
      <w:r w:rsidRPr="0059727B">
        <w:rPr>
          <w:rFonts w:ascii="Times New Roman" w:hAnsi="Times New Roman"/>
          <w:b/>
          <w:sz w:val="24"/>
          <w:szCs w:val="24"/>
          <w:lang w:val="nl-NL"/>
        </w:rPr>
        <w:t xml:space="preserve">  </w:t>
      </w:r>
    </w:p>
    <w:p w:rsidR="00E60231" w:rsidRPr="0059727B" w:rsidRDefault="00E60231" w:rsidP="0059727B">
      <w:pPr>
        <w:spacing w:after="0" w:line="240" w:lineRule="auto"/>
        <w:jc w:val="center"/>
        <w:rPr>
          <w:rFonts w:ascii="Times New Roman" w:hAnsi="Times New Roman"/>
          <w:b/>
          <w:sz w:val="24"/>
          <w:szCs w:val="24"/>
          <w:lang w:val="vi-VN"/>
        </w:rPr>
      </w:pPr>
      <w:r w:rsidRPr="0059727B">
        <w:rPr>
          <w:rFonts w:ascii="Times New Roman" w:hAnsi="Times New Roman"/>
          <w:b/>
          <w:sz w:val="24"/>
          <w:szCs w:val="24"/>
          <w:lang w:val="nl-NL"/>
        </w:rPr>
        <w:t xml:space="preserve"> </w:t>
      </w:r>
      <w:r w:rsidRPr="0059727B">
        <w:rPr>
          <w:rFonts w:ascii="Times New Roman" w:hAnsi="Times New Roman"/>
          <w:b/>
          <w:sz w:val="24"/>
          <w:szCs w:val="24"/>
          <w:lang w:val="vi-VN"/>
        </w:rPr>
        <w:t>BÀI VIẾT 1</w:t>
      </w:r>
    </w:p>
    <w:p w:rsidR="00E60231" w:rsidRPr="0059727B" w:rsidRDefault="00E60231" w:rsidP="0059727B">
      <w:pPr>
        <w:spacing w:after="0" w:line="240" w:lineRule="auto"/>
        <w:jc w:val="center"/>
        <w:rPr>
          <w:rFonts w:ascii="Times New Roman" w:hAnsi="Times New Roman"/>
          <w:b/>
          <w:sz w:val="24"/>
          <w:szCs w:val="24"/>
          <w:lang w:val="nl-NL"/>
        </w:rPr>
      </w:pPr>
      <w:r w:rsidRPr="0059727B">
        <w:rPr>
          <w:rFonts w:ascii="Times New Roman" w:hAnsi="Times New Roman"/>
          <w:b/>
          <w:sz w:val="24"/>
          <w:szCs w:val="24"/>
          <w:lang w:val="nl-NL"/>
        </w:rPr>
        <w:t xml:space="preserve">LUYỆN TẬP TẢ NGƯỜI </w:t>
      </w:r>
    </w:p>
    <w:p w:rsidR="00E60231" w:rsidRPr="0059727B" w:rsidRDefault="00E60231" w:rsidP="0059727B">
      <w:pPr>
        <w:spacing w:after="0" w:line="240" w:lineRule="auto"/>
        <w:jc w:val="center"/>
        <w:rPr>
          <w:rFonts w:ascii="Times New Roman" w:hAnsi="Times New Roman"/>
          <w:b/>
          <w:i/>
          <w:iCs/>
          <w:sz w:val="24"/>
          <w:szCs w:val="24"/>
          <w:lang w:val="vi-VN"/>
        </w:rPr>
      </w:pPr>
      <w:r w:rsidRPr="0059727B">
        <w:rPr>
          <w:rFonts w:ascii="Times New Roman" w:hAnsi="Times New Roman"/>
          <w:b/>
          <w:i/>
          <w:iCs/>
          <w:sz w:val="24"/>
          <w:szCs w:val="24"/>
          <w:lang w:val="vi-VN"/>
        </w:rPr>
        <w:t>(</w:t>
      </w:r>
      <w:r w:rsidRPr="0059727B">
        <w:rPr>
          <w:rFonts w:ascii="Times New Roman" w:hAnsi="Times New Roman"/>
          <w:b/>
          <w:i/>
          <w:iCs/>
          <w:sz w:val="24"/>
          <w:szCs w:val="24"/>
          <w:lang w:val="nl-NL"/>
        </w:rPr>
        <w:t>Tả ngoại hình</w:t>
      </w:r>
      <w:r w:rsidRPr="0059727B">
        <w:rPr>
          <w:rFonts w:ascii="Times New Roman" w:hAnsi="Times New Roman"/>
          <w:b/>
          <w:i/>
          <w:iCs/>
          <w:sz w:val="24"/>
          <w:szCs w:val="24"/>
          <w:lang w:val="vi-VN"/>
        </w:rPr>
        <w:t>)</w:t>
      </w:r>
    </w:p>
    <w:p w:rsidR="00E60231" w:rsidRPr="0059727B" w:rsidRDefault="00E60231" w:rsidP="0059727B">
      <w:pPr>
        <w:spacing w:after="0" w:line="240" w:lineRule="auto"/>
        <w:jc w:val="center"/>
        <w:rPr>
          <w:rFonts w:ascii="Times New Roman" w:hAnsi="Times New Roman"/>
          <w:sz w:val="24"/>
          <w:szCs w:val="24"/>
          <w:lang w:val="vi-VN"/>
        </w:rPr>
      </w:pPr>
      <w:r w:rsidRPr="0059727B">
        <w:rPr>
          <w:rFonts w:ascii="Times New Roman" w:hAnsi="Times New Roman"/>
          <w:sz w:val="24"/>
          <w:szCs w:val="24"/>
          <w:lang w:val="vi-VN"/>
        </w:rPr>
        <w:t xml:space="preserve"> (1 tiết)</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 xml:space="preserve">I. YÊU CẦU CẦN ĐẠT  </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1. Phát triển các năng lực đặc thù</w:t>
      </w:r>
    </w:p>
    <w:p w:rsidR="00E60231" w:rsidRPr="0059727B" w:rsidRDefault="00E60231" w:rsidP="0059727B">
      <w:pPr>
        <w:spacing w:after="0" w:line="240" w:lineRule="auto"/>
        <w:jc w:val="both"/>
        <w:rPr>
          <w:rFonts w:ascii="Times New Roman" w:hAnsi="Times New Roman"/>
          <w:b/>
          <w:i/>
          <w:sz w:val="24"/>
          <w:szCs w:val="24"/>
          <w:lang w:val="vi-VN"/>
        </w:rPr>
      </w:pPr>
      <w:r w:rsidRPr="0059727B">
        <w:rPr>
          <w:rFonts w:ascii="Times New Roman" w:hAnsi="Times New Roman"/>
          <w:b/>
          <w:i/>
          <w:sz w:val="24"/>
          <w:szCs w:val="24"/>
          <w:lang w:val="vi-VN"/>
        </w:rPr>
        <w:t>1.1. Phát triển năng lực ngôn ngữ</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 xml:space="preserve">- Biết viết đoạn văn tả ngoại hình của </w:t>
      </w:r>
      <w:r w:rsidRPr="0059727B">
        <w:rPr>
          <w:rFonts w:ascii="Times New Roman" w:hAnsi="Times New Roman" w:cs="Times New Roman"/>
          <w:color w:val="auto"/>
          <w:spacing w:val="-2"/>
          <w:sz w:val="24"/>
          <w:szCs w:val="24"/>
          <w:lang w:val="vi-VN"/>
        </w:rPr>
        <w:t>người.</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b/>
          <w:i/>
          <w:sz w:val="24"/>
          <w:szCs w:val="24"/>
          <w:lang w:val="vi-VN"/>
        </w:rPr>
        <w:t>1.2. Phát triển năng lực văn học</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r w:rsidRPr="004F1B88">
        <w:rPr>
          <w:rFonts w:ascii="Times New Roman" w:hAnsi="Times New Roman"/>
          <w:sz w:val="24"/>
          <w:szCs w:val="24"/>
          <w:lang w:val="vi-VN"/>
        </w:rPr>
        <w:t xml:space="preserve">Biết chọn những chi tiết tiêu biểu để </w:t>
      </w:r>
      <w:r w:rsidRPr="004F1B88">
        <w:rPr>
          <w:rFonts w:ascii="Times New Roman" w:hAnsi="Times New Roman"/>
          <w:spacing w:val="-5"/>
          <w:sz w:val="24"/>
          <w:szCs w:val="24"/>
          <w:lang w:val="vi-VN"/>
        </w:rPr>
        <w:t>tả.</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r w:rsidRPr="004F1B88">
        <w:rPr>
          <w:rFonts w:ascii="Times New Roman" w:hAnsi="Times New Roman"/>
          <w:sz w:val="24"/>
          <w:szCs w:val="24"/>
          <w:lang w:val="vi-VN"/>
        </w:rPr>
        <w:t>Bước</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đầu</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biết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sử</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dụng</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từ</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ngữ</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gợi</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tả</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một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cách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sinh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động,</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thể</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hiện</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tình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cảm</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của bản thân đối với người được tả.</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b/>
          <w:sz w:val="24"/>
          <w:szCs w:val="24"/>
          <w:lang w:val="vi-VN"/>
        </w:rPr>
        <w:t>2. Góp phần phát triển các năng lực chung và phẩm chất</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Phát triển NL tự chủ và tự học: HS tự giải quyết nhiệm vụ học tập: </w:t>
      </w:r>
      <w:r w:rsidRPr="004F1B88">
        <w:rPr>
          <w:rFonts w:ascii="Times New Roman" w:hAnsi="Times New Roman"/>
          <w:sz w:val="24"/>
          <w:szCs w:val="24"/>
          <w:lang w:val="vi-VN"/>
        </w:rPr>
        <w:t>biết dựa vào dàn ý đã lập để viết đoạn văn tả ngoại</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hình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của</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người</w:t>
      </w:r>
      <w:r w:rsidRPr="0059727B">
        <w:rPr>
          <w:rFonts w:ascii="Times New Roman" w:hAnsi="Times New Roman"/>
          <w:sz w:val="24"/>
          <w:szCs w:val="24"/>
          <w:lang w:val="vi-VN"/>
        </w:rPr>
        <w:t xml:space="preserve"> </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Phát triển NL giao tiếp và hợp tác: HS biết trao đổi </w:t>
      </w:r>
      <w:r w:rsidRPr="004F1B88">
        <w:rPr>
          <w:rFonts w:ascii="Times New Roman" w:hAnsi="Times New Roman"/>
          <w:sz w:val="24"/>
          <w:szCs w:val="24"/>
          <w:lang w:val="vi-VN"/>
        </w:rPr>
        <w:t>trao</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đổi</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với</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GV</w:t>
      </w:r>
      <w:r w:rsidRPr="004F1B88">
        <w:rPr>
          <w:rFonts w:ascii="Times New Roman" w:hAnsi="Times New Roman"/>
          <w:spacing w:val="-12"/>
          <w:sz w:val="24"/>
          <w:szCs w:val="24"/>
          <w:lang w:val="vi-VN"/>
        </w:rPr>
        <w:t xml:space="preserve"> </w:t>
      </w:r>
      <w:r w:rsidRPr="004F1B88">
        <w:rPr>
          <w:rFonts w:ascii="Times New Roman" w:hAnsi="Times New Roman"/>
          <w:sz w:val="24"/>
          <w:szCs w:val="24"/>
          <w:lang w:val="vi-VN"/>
        </w:rPr>
        <w:t>và</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các</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bạn</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về</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đoạn văn tả ngoại hình của người</w:t>
      </w:r>
      <w:r w:rsidRPr="0059727B">
        <w:rPr>
          <w:rFonts w:ascii="Times New Roman" w:hAnsi="Times New Roman"/>
          <w:sz w:val="24"/>
          <w:szCs w:val="24"/>
          <w:lang w:val="vi-VN"/>
        </w:rPr>
        <w:t>.</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Phát triển NL giải quyết vấn đề và sáng tạo: HS có sáng tạo trong cách miêu tả ngoại hình của bạn bè.</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 Bồi dưỡng phẩm chất nhân ái: Yêu quý bạn bè; </w:t>
      </w:r>
      <w:r w:rsidRPr="004F1B88">
        <w:rPr>
          <w:rFonts w:ascii="Times New Roman" w:hAnsi="Times New Roman"/>
          <w:sz w:val="24"/>
          <w:szCs w:val="24"/>
          <w:lang w:val="vi-VN"/>
        </w:rPr>
        <w:t xml:space="preserve">nhìn nhận những điểm tích cực ở bạn </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II. ĐỒ DÙNG DẠY HỌC</w:t>
      </w:r>
    </w:p>
    <w:p w:rsidR="00E60231" w:rsidRPr="0059727B" w:rsidRDefault="00E60231" w:rsidP="0059727B">
      <w:pPr>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GV chuẩn bị: máy tính, máy chiếu; phiếu học tập hoặc vở ôli dành cho HS.</w:t>
      </w:r>
    </w:p>
    <w:p w:rsidR="00E60231" w:rsidRPr="0059727B" w:rsidRDefault="00E60231" w:rsidP="0059727B">
      <w:pPr>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xml:space="preserve">- HS chuẩn bị: SGK </w:t>
      </w:r>
      <w:r w:rsidRPr="0059727B">
        <w:rPr>
          <w:rFonts w:ascii="Times New Roman" w:hAnsi="Times New Roman"/>
          <w:bCs/>
          <w:i/>
          <w:iCs/>
          <w:sz w:val="24"/>
          <w:szCs w:val="24"/>
          <w:lang w:val="vi-VN"/>
        </w:rPr>
        <w:t>Tiếng Việt 5</w:t>
      </w:r>
      <w:r w:rsidRPr="0059727B">
        <w:rPr>
          <w:rFonts w:ascii="Times New Roman" w:hAnsi="Times New Roman"/>
          <w:bCs/>
          <w:sz w:val="24"/>
          <w:szCs w:val="24"/>
          <w:lang w:val="vi-VN"/>
        </w:rPr>
        <w:t>, tập một.</w:t>
      </w:r>
    </w:p>
    <w:p w:rsidR="00E60231" w:rsidRPr="004F1B88"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III. CÁC HOẠT ĐỘNG DẠY VÀ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
        <w:gridCol w:w="678"/>
        <w:gridCol w:w="4958"/>
        <w:gridCol w:w="4673"/>
      </w:tblGrid>
      <w:tr w:rsidR="00E60231" w:rsidRPr="00877C97" w:rsidTr="00403DA8">
        <w:tc>
          <w:tcPr>
            <w:tcW w:w="679" w:type="dxa"/>
            <w:gridSpan w:val="2"/>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0"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5"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F41A54" w:rsidTr="00403DA8">
        <w:tc>
          <w:tcPr>
            <w:tcW w:w="679" w:type="dxa"/>
            <w:gridSpan w:val="2"/>
          </w:tcPr>
          <w:p w:rsidR="00E60231" w:rsidRPr="00F41A5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4960" w:type="dxa"/>
          </w:tcPr>
          <w:p w:rsidR="00E60231" w:rsidRPr="0059727B" w:rsidRDefault="00E60231" w:rsidP="001D3956">
            <w:pPr>
              <w:pStyle w:val="NormalWeb"/>
              <w:spacing w:beforeAutospacing="0" w:afterAutospacing="0"/>
              <w:jc w:val="both"/>
              <w:rPr>
                <w:rStyle w:val="Strong"/>
                <w:b w:val="0"/>
                <w:bCs w:val="0"/>
                <w:lang w:val="vi-VN"/>
              </w:rPr>
            </w:pPr>
            <w:r w:rsidRPr="0059727B">
              <w:rPr>
                <w:rStyle w:val="Strong"/>
                <w:rFonts w:eastAsia="Times New Roman"/>
                <w:lang w:val="vi-VN"/>
              </w:rPr>
              <w:t xml:space="preserve"> A. HOẠT ĐỘNG KHỞI ĐỘNG</w:t>
            </w:r>
          </w:p>
        </w:tc>
        <w:tc>
          <w:tcPr>
            <w:tcW w:w="4675" w:type="dxa"/>
          </w:tcPr>
          <w:p w:rsidR="00E60231" w:rsidRPr="000D1E98" w:rsidRDefault="00E60231" w:rsidP="000D1E98">
            <w:pPr>
              <w:spacing w:after="0" w:line="240" w:lineRule="auto"/>
              <w:jc w:val="both"/>
              <w:rPr>
                <w:rFonts w:ascii="Times New Roman" w:hAnsi="Times New Roman"/>
                <w:sz w:val="24"/>
                <w:szCs w:val="24"/>
                <w:lang w:val="vi-VN"/>
              </w:rPr>
            </w:pPr>
          </w:p>
        </w:tc>
      </w:tr>
      <w:tr w:rsidR="00E60231" w:rsidRPr="00877C97" w:rsidTr="00403DA8">
        <w:tc>
          <w:tcPr>
            <w:tcW w:w="679" w:type="dxa"/>
            <w:gridSpan w:val="2"/>
          </w:tcPr>
          <w:p w:rsidR="00E60231" w:rsidRPr="000D1E98" w:rsidRDefault="00E60231" w:rsidP="000D1E98">
            <w:pPr>
              <w:spacing w:after="0" w:line="240" w:lineRule="auto"/>
              <w:jc w:val="center"/>
              <w:rPr>
                <w:rFonts w:ascii="Times New Roman" w:hAnsi="Times New Roman"/>
                <w:sz w:val="24"/>
                <w:szCs w:val="24"/>
                <w:lang w:val="vi-VN"/>
              </w:rPr>
            </w:pPr>
          </w:p>
        </w:tc>
        <w:tc>
          <w:tcPr>
            <w:tcW w:w="4960" w:type="dxa"/>
          </w:tcPr>
          <w:p w:rsidR="00E60231" w:rsidRPr="0059727B" w:rsidRDefault="00E60231" w:rsidP="001D3956">
            <w:pPr>
              <w:spacing w:after="0" w:line="240" w:lineRule="auto"/>
              <w:jc w:val="both"/>
              <w:rPr>
                <w:rFonts w:ascii="Times New Roman" w:hAnsi="Times New Roman"/>
                <w:i/>
                <w:iCs/>
                <w:sz w:val="24"/>
                <w:szCs w:val="24"/>
                <w:lang w:val="vi-VN"/>
              </w:rPr>
            </w:pPr>
            <w:r w:rsidRPr="0059727B">
              <w:rPr>
                <w:rStyle w:val="Strong"/>
                <w:rFonts w:ascii="Times New Roman" w:hAnsi="Times New Roman"/>
                <w:b w:val="0"/>
                <w:bCs w:val="0"/>
                <w:sz w:val="24"/>
                <w:szCs w:val="24"/>
                <w:lang w:val="vi-VN"/>
              </w:rPr>
              <w:t xml:space="preserve"> - </w:t>
            </w:r>
            <w:r w:rsidRPr="0059727B">
              <w:rPr>
                <w:rFonts w:ascii="Times New Roman" w:hAnsi="Times New Roman"/>
                <w:sz w:val="24"/>
                <w:szCs w:val="24"/>
                <w:lang w:val="vi-VN"/>
              </w:rPr>
              <w:t xml:space="preserve">GV có thể cho HS chơi trò chơi “Phỏng vấn” các câu hỏi liên quan đến cấu tạo của bài văn tả người: </w:t>
            </w:r>
            <w:r w:rsidRPr="0059727B">
              <w:rPr>
                <w:rFonts w:ascii="Times New Roman" w:hAnsi="Times New Roman"/>
                <w:i/>
                <w:iCs/>
                <w:sz w:val="24"/>
                <w:szCs w:val="24"/>
                <w:lang w:val="vi-VN"/>
              </w:rPr>
              <w:t>Nêu cấu tạo của bài văn tả người. ; Chúng ta đã học các phần nào của bài văn tả người? Phần thân bài sẽ tả những gì của người?...</w:t>
            </w:r>
          </w:p>
          <w:p w:rsidR="00E60231" w:rsidRPr="004F1B88" w:rsidRDefault="00E60231" w:rsidP="001D3956">
            <w:pPr>
              <w:pStyle w:val="BodyText"/>
              <w:spacing w:line="240" w:lineRule="auto"/>
              <w:ind w:firstLine="0"/>
              <w:jc w:val="both"/>
              <w:rPr>
                <w:rFonts w:ascii="Times New Roman" w:hAnsi="Times New Roman" w:cs="Times New Roman"/>
                <w:color w:val="auto"/>
                <w:sz w:val="24"/>
                <w:szCs w:val="24"/>
                <w:lang w:val="vi-VN"/>
              </w:rPr>
            </w:pPr>
            <w:r w:rsidRPr="0059727B">
              <w:rPr>
                <w:rStyle w:val="Strong"/>
                <w:rFonts w:ascii="Times New Roman" w:hAnsi="Times New Roman"/>
                <w:b w:val="0"/>
                <w:bCs w:val="0"/>
                <w:color w:val="auto"/>
                <w:sz w:val="24"/>
                <w:szCs w:val="24"/>
                <w:lang w:val="vi-VN"/>
              </w:rPr>
              <w:t xml:space="preserve"> - GV giới thiệu bài: </w:t>
            </w:r>
            <w:r w:rsidRPr="004F1B88">
              <w:rPr>
                <w:rFonts w:ascii="Times New Roman" w:hAnsi="Times New Roman" w:cs="Times New Roman"/>
                <w:color w:val="auto"/>
                <w:sz w:val="24"/>
                <w:szCs w:val="24"/>
                <w:lang w:val="vi-VN"/>
              </w:rPr>
              <w:t>Các</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em</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đã</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tập</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viết</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đoạn</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mở</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bài</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và</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đoạn</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kết</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bài</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trong</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bài</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văn</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tả</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một</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người</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bạn. Hôm</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nay,</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các</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em</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sẽ</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dựa</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vào</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dàn</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ý</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đã</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lập</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để</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tập</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viết</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đoạn</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văn</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tả</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ngoại</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hình</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của</w:t>
            </w:r>
            <w:r w:rsidRPr="004F1B88">
              <w:rPr>
                <w:rFonts w:ascii="Times New Roman" w:hAnsi="Times New Roman" w:cs="Times New Roman"/>
                <w:color w:val="auto"/>
                <w:spacing w:val="-11"/>
                <w:sz w:val="24"/>
                <w:szCs w:val="24"/>
                <w:lang w:val="vi-VN"/>
              </w:rPr>
              <w:t xml:space="preserve"> </w:t>
            </w:r>
            <w:r w:rsidRPr="004F1B88">
              <w:rPr>
                <w:rFonts w:ascii="Times New Roman" w:hAnsi="Times New Roman" w:cs="Times New Roman"/>
                <w:color w:val="auto"/>
                <w:sz w:val="24"/>
                <w:szCs w:val="24"/>
                <w:lang w:val="vi-VN"/>
              </w:rPr>
              <w:t xml:space="preserve">một người bạn mà mình quý mến qua bài: </w:t>
            </w:r>
            <w:r w:rsidRPr="004F1B88">
              <w:rPr>
                <w:rFonts w:ascii="Times New Roman" w:hAnsi="Times New Roman" w:cs="Times New Roman"/>
                <w:i/>
                <w:iCs/>
                <w:color w:val="auto"/>
                <w:sz w:val="24"/>
                <w:szCs w:val="24"/>
                <w:lang w:val="vi-VN"/>
              </w:rPr>
              <w:t>Luyện tập tả người (tả ngoại hình)</w:t>
            </w:r>
          </w:p>
        </w:tc>
        <w:tc>
          <w:tcPr>
            <w:tcW w:w="4675" w:type="dxa"/>
          </w:tcPr>
          <w:p w:rsidR="00E60231" w:rsidRPr="004F1B88" w:rsidRDefault="00E60231" w:rsidP="001D3956">
            <w:pPr>
              <w:pStyle w:val="NormalWeb"/>
              <w:spacing w:beforeAutospacing="0" w:afterAutospacing="0"/>
              <w:jc w:val="both"/>
              <w:rPr>
                <w:rFonts w:eastAsia="Times New Roman"/>
                <w:lang w:val="vi-VN"/>
              </w:rPr>
            </w:pPr>
            <w:r w:rsidRPr="004F1B88">
              <w:rPr>
                <w:rFonts w:eastAsia="Times New Roman"/>
                <w:lang w:val="vi-VN"/>
              </w:rPr>
              <w:t>- HS chơi tṛ chơi Phỏng vấn: 1 HS nhận các câu hỏi phỏng vấn từ GV và đến hỏi các bạn dưới lớp.</w:t>
            </w: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r w:rsidRPr="004F1B88">
              <w:rPr>
                <w:rFonts w:eastAsia="Times New Roman"/>
                <w:lang w:val="vi-VN"/>
              </w:rPr>
              <w:t>- HS lắng nghe GV giới thiệu, đọc thầm đề bài.</w:t>
            </w:r>
          </w:p>
          <w:p w:rsidR="00E60231" w:rsidRPr="004F1B88" w:rsidRDefault="00E60231" w:rsidP="001D3956">
            <w:pPr>
              <w:pStyle w:val="NormalWeb"/>
              <w:spacing w:beforeAutospacing="0" w:afterAutospacing="0"/>
              <w:jc w:val="both"/>
              <w:rPr>
                <w:lang w:val="vi-VN"/>
              </w:rPr>
            </w:pPr>
            <w:r w:rsidRPr="004F1B88">
              <w:rPr>
                <w:rFonts w:eastAsia="Times New Roman"/>
                <w:lang w:val="vi-VN"/>
              </w:rPr>
              <w:t> </w:t>
            </w:r>
          </w:p>
          <w:p w:rsidR="00E60231" w:rsidRPr="004F1B88" w:rsidRDefault="00E60231" w:rsidP="001D3956">
            <w:pPr>
              <w:pStyle w:val="NormalWeb"/>
              <w:spacing w:beforeAutospacing="0" w:afterAutospacing="0"/>
              <w:jc w:val="both"/>
              <w:rPr>
                <w:lang w:val="vi-VN"/>
              </w:rPr>
            </w:pPr>
            <w:r w:rsidRPr="004F1B88">
              <w:rPr>
                <w:rFonts w:eastAsia="Times New Roman"/>
                <w:lang w:val="vi-VN"/>
              </w:rPr>
              <w:t> </w:t>
            </w:r>
          </w:p>
          <w:p w:rsidR="00E60231" w:rsidRPr="004F1B88" w:rsidRDefault="00E60231" w:rsidP="001D3956">
            <w:pPr>
              <w:pStyle w:val="NormalWeb"/>
              <w:spacing w:beforeAutospacing="0" w:afterAutospacing="0"/>
              <w:jc w:val="both"/>
              <w:rPr>
                <w:lang w:val="vi-VN"/>
              </w:rPr>
            </w:pPr>
            <w:r w:rsidRPr="004F1B88">
              <w:rPr>
                <w:rFonts w:eastAsia="Times New Roman"/>
                <w:lang w:val="vi-VN"/>
              </w:rPr>
              <w:t> </w:t>
            </w:r>
          </w:p>
          <w:p w:rsidR="00E60231" w:rsidRPr="004F1B88" w:rsidRDefault="00E60231" w:rsidP="001D3956">
            <w:pPr>
              <w:pStyle w:val="NormalWeb"/>
              <w:spacing w:beforeAutospacing="0" w:afterAutospacing="0"/>
              <w:jc w:val="both"/>
              <w:rPr>
                <w:rFonts w:eastAsia="Times New Roman"/>
                <w:lang w:val="vi-VN"/>
              </w:rPr>
            </w:pPr>
            <w:r w:rsidRPr="004F1B88">
              <w:rPr>
                <w:rFonts w:eastAsia="Times New Roman"/>
                <w:lang w:val="vi-VN"/>
              </w:rPr>
              <w:t> </w:t>
            </w:r>
          </w:p>
        </w:tc>
      </w:tr>
      <w:tr w:rsidR="00E60231" w:rsidRPr="00877C97" w:rsidTr="00403DA8">
        <w:tc>
          <w:tcPr>
            <w:tcW w:w="679" w:type="dxa"/>
            <w:gridSpan w:val="2"/>
          </w:tcPr>
          <w:p w:rsidR="00E60231" w:rsidRPr="00F41A5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12'</w:t>
            </w:r>
          </w:p>
        </w:tc>
        <w:tc>
          <w:tcPr>
            <w:tcW w:w="9635" w:type="dxa"/>
            <w:gridSpan w:val="2"/>
          </w:tcPr>
          <w:p w:rsidR="00E60231" w:rsidRPr="004F1B88" w:rsidRDefault="00E60231" w:rsidP="001D3956">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B. HOẠT ĐỘNG H̀NH THÀNH KIẾN</w:t>
            </w:r>
            <w:r w:rsidRPr="004F1B88">
              <w:rPr>
                <w:rFonts w:eastAsia="Times New Roman"/>
                <w:lang w:val="vi-VN"/>
              </w:rPr>
              <w:t> </w:t>
            </w:r>
            <w:r w:rsidRPr="004F1B88">
              <w:rPr>
                <w:rStyle w:val="Strong"/>
                <w:rFonts w:eastAsia="Times New Roman"/>
                <w:lang w:val="vi-VN"/>
              </w:rPr>
              <w:t>THỨC</w:t>
            </w:r>
          </w:p>
          <w:p w:rsidR="00E60231" w:rsidRPr="004F1B88" w:rsidRDefault="00E60231" w:rsidP="001D3956">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Mục tiêu:</w:t>
            </w:r>
          </w:p>
          <w:p w:rsidR="00E60231" w:rsidRPr="004F1B88" w:rsidRDefault="00E60231" w:rsidP="001D3956">
            <w:pPr>
              <w:pStyle w:val="NormalWeb"/>
              <w:spacing w:beforeAutospacing="0" w:afterAutospacing="0"/>
              <w:jc w:val="both"/>
              <w:rPr>
                <w:spacing w:val="-2"/>
                <w:lang w:val="vi-VN"/>
              </w:rPr>
            </w:pPr>
            <w:r w:rsidRPr="004F1B88">
              <w:rPr>
                <w:rFonts w:eastAsia="Times New Roman"/>
                <w:lang w:val="vi-VN"/>
              </w:rPr>
              <w:t xml:space="preserve"> - </w:t>
            </w:r>
            <w:r w:rsidRPr="004F1B88">
              <w:rPr>
                <w:lang w:val="vi-VN"/>
              </w:rPr>
              <w:t xml:space="preserve">Biết nhận xét đoạn văn tả ngoại hình của </w:t>
            </w:r>
            <w:r w:rsidRPr="004F1B88">
              <w:rPr>
                <w:spacing w:val="-2"/>
                <w:lang w:val="vi-VN"/>
              </w:rPr>
              <w:t>người qua BT1.</w:t>
            </w:r>
          </w:p>
          <w:p w:rsidR="00E60231" w:rsidRPr="004F1B88" w:rsidRDefault="00E60231" w:rsidP="001D3956">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 Biết chọn những chi tiết tiêu biểu để </w:t>
            </w:r>
            <w:r w:rsidRPr="004F1B88">
              <w:rPr>
                <w:rFonts w:ascii="Times New Roman" w:hAnsi="Times New Roman"/>
                <w:spacing w:val="-5"/>
                <w:sz w:val="24"/>
                <w:szCs w:val="24"/>
                <w:lang w:val="vi-VN"/>
              </w:rPr>
              <w:t>tả.</w:t>
            </w:r>
          </w:p>
          <w:p w:rsidR="00E60231" w:rsidRPr="004F1B88" w:rsidRDefault="00E60231" w:rsidP="001D3956">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 Bước</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đầu</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biết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sử</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dụng</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từ</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ngữ</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gợi</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tả</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một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cách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sinh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động,</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thể</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hiện</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tình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cảm</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của bản thân đối với người được tả.</w:t>
            </w:r>
          </w:p>
        </w:tc>
      </w:tr>
      <w:tr w:rsidR="00E60231" w:rsidRPr="004F1B88" w:rsidTr="00403DA8">
        <w:trPr>
          <w:gridBefore w:val="1"/>
        </w:trPr>
        <w:tc>
          <w:tcPr>
            <w:tcW w:w="674"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0" w:type="dxa"/>
          </w:tcPr>
          <w:p w:rsidR="00E60231" w:rsidRPr="004F1B88" w:rsidRDefault="00E60231" w:rsidP="001D3956">
            <w:pPr>
              <w:pStyle w:val="NormalWeb"/>
              <w:spacing w:beforeAutospacing="0" w:afterAutospacing="0"/>
              <w:jc w:val="both"/>
              <w:rPr>
                <w:lang w:val="vi-VN"/>
              </w:rPr>
            </w:pPr>
            <w:r w:rsidRPr="004F1B88">
              <w:rPr>
                <w:rStyle w:val="Strong"/>
                <w:rFonts w:eastAsia="Times New Roman"/>
                <w:lang w:val="vi-VN"/>
              </w:rPr>
              <w:t xml:space="preserve"> </w:t>
            </w:r>
            <w:r w:rsidRPr="004F1B88">
              <w:rPr>
                <w:rStyle w:val="Strong"/>
                <w:rFonts w:eastAsia="Times New Roman"/>
                <w:u w:val="single"/>
                <w:lang w:val="vi-VN"/>
              </w:rPr>
              <w:t>Hoạt động 1:</w:t>
            </w:r>
            <w:r w:rsidRPr="004F1B88">
              <w:rPr>
                <w:rStyle w:val="Strong"/>
                <w:rFonts w:eastAsia="Times New Roman"/>
                <w:lang w:val="vi-VN"/>
              </w:rPr>
              <w:t xml:space="preserve"> Nhận xét về cách tả ngoại h́nh của người trong các đoạn văn (BT1)</w:t>
            </w:r>
          </w:p>
          <w:p w:rsidR="00E60231" w:rsidRPr="004F1B88" w:rsidRDefault="00E60231" w:rsidP="001D3956">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*Cách tiến hành:</w:t>
            </w:r>
          </w:p>
          <w:p w:rsidR="00E60231" w:rsidRPr="004F1B88" w:rsidRDefault="00E60231" w:rsidP="001D3956">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w:t>
            </w:r>
            <w:r w:rsidRPr="0059727B">
              <w:rPr>
                <w:rFonts w:ascii="Times New Roman" w:hAnsi="Times New Roman"/>
                <w:sz w:val="24"/>
                <w:szCs w:val="24"/>
                <w:lang w:val="vi-VN"/>
              </w:rPr>
              <w:t xml:space="preserve"> GV mời 2 HS đọc nối tiếp yêu cầu của bài tập 1</w:t>
            </w:r>
            <w:r w:rsidRPr="004F1B88">
              <w:rPr>
                <w:rFonts w:ascii="Times New Roman" w:hAnsi="Times New Roman"/>
                <w:sz w:val="24"/>
                <w:szCs w:val="24"/>
                <w:lang w:val="vi-VN"/>
              </w:rPr>
              <w:t>, phần Gợi ý</w:t>
            </w:r>
            <w:r w:rsidRPr="0059727B">
              <w:rPr>
                <w:rFonts w:ascii="Times New Roman" w:hAnsi="Times New Roman"/>
                <w:sz w:val="24"/>
                <w:szCs w:val="24"/>
                <w:lang w:val="vi-VN"/>
              </w:rPr>
              <w:t>. Cả lớp đọc thầm theo.</w:t>
            </w:r>
          </w:p>
          <w:p w:rsidR="00E60231" w:rsidRPr="004F1B88" w:rsidRDefault="00E60231" w:rsidP="001D3956">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 GV hỏi: Hai đoạn văn vừa đọc tả ngoại hình của ai?</w:t>
            </w:r>
          </w:p>
          <w:p w:rsidR="00E60231" w:rsidRPr="004F1B88" w:rsidRDefault="00E60231" w:rsidP="001D3956">
            <w:pPr>
              <w:widowControl w:val="0"/>
              <w:tabs>
                <w:tab w:val="left" w:pos="1483"/>
              </w:tabs>
              <w:autoSpaceDE w:val="0"/>
              <w:autoSpaceDN w:val="0"/>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 GV</w:t>
            </w:r>
            <w:r w:rsidRPr="004F1B88">
              <w:rPr>
                <w:rFonts w:ascii="Times New Roman" w:hAnsi="Times New Roman"/>
                <w:spacing w:val="-6"/>
                <w:sz w:val="24"/>
                <w:szCs w:val="24"/>
                <w:lang w:val="vi-VN"/>
              </w:rPr>
              <w:t xml:space="preserve"> </w:t>
            </w:r>
            <w:r w:rsidRPr="004F1B88">
              <w:rPr>
                <w:rFonts w:ascii="Times New Roman" w:hAnsi="Times New Roman"/>
                <w:sz w:val="24"/>
                <w:szCs w:val="24"/>
                <w:lang w:val="vi-VN"/>
              </w:rPr>
              <w:t xml:space="preserve">nêu một số việc chính cần thực </w:t>
            </w:r>
            <w:r w:rsidRPr="004F1B88">
              <w:rPr>
                <w:rFonts w:ascii="Times New Roman" w:hAnsi="Times New Roman"/>
                <w:spacing w:val="-2"/>
                <w:sz w:val="24"/>
                <w:szCs w:val="24"/>
                <w:lang w:val="vi-VN"/>
              </w:rPr>
              <w:t>hiện:</w:t>
            </w:r>
          </w:p>
          <w:p w:rsidR="00E60231" w:rsidRPr="004F1B88" w:rsidRDefault="00E60231" w:rsidP="001D3956">
            <w:pPr>
              <w:pStyle w:val="BodyText"/>
              <w:spacing w:line="240" w:lineRule="auto"/>
              <w:ind w:firstLine="0"/>
              <w:jc w:val="both"/>
              <w:rPr>
                <w:rFonts w:ascii="Times New Roman" w:hAnsi="Times New Roman" w:cs="Times New Roman"/>
                <w:color w:val="auto"/>
                <w:sz w:val="24"/>
                <w:szCs w:val="24"/>
                <w:lang w:val="vi-VN"/>
              </w:rPr>
            </w:pPr>
            <w:r w:rsidRPr="004F1B88">
              <w:rPr>
                <w:rFonts w:ascii="Times New Roman" w:hAnsi="Times New Roman" w:cs="Times New Roman"/>
                <w:color w:val="auto"/>
                <w:spacing w:val="-1"/>
                <w:sz w:val="24"/>
                <w:szCs w:val="24"/>
                <w:lang w:val="vi-VN"/>
              </w:rPr>
              <w:t xml:space="preserve">   + </w:t>
            </w:r>
            <w:r w:rsidRPr="004F1B88">
              <w:rPr>
                <w:rFonts w:ascii="Times New Roman" w:hAnsi="Times New Roman" w:cs="Times New Roman"/>
                <w:color w:val="auto"/>
                <w:sz w:val="24"/>
                <w:szCs w:val="24"/>
                <w:lang w:val="vi-VN"/>
              </w:rPr>
              <w:t>Đọc hai đoạn văn và các CH</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 xml:space="preserve">yêu cầu trong khung Gợi </w:t>
            </w:r>
            <w:r w:rsidRPr="004F1B88">
              <w:rPr>
                <w:rFonts w:ascii="Times New Roman" w:hAnsi="Times New Roman" w:cs="Times New Roman"/>
                <w:color w:val="auto"/>
                <w:spacing w:val="-5"/>
                <w:sz w:val="24"/>
                <w:szCs w:val="24"/>
                <w:lang w:val="vi-VN"/>
              </w:rPr>
              <w:t>ý.</w:t>
            </w:r>
          </w:p>
          <w:p w:rsidR="00E60231" w:rsidRPr="004F1B88" w:rsidRDefault="00E60231" w:rsidP="001D3956">
            <w:pPr>
              <w:pStyle w:val="BodyText"/>
              <w:spacing w:line="240" w:lineRule="auto"/>
              <w:ind w:firstLine="0"/>
              <w:jc w:val="both"/>
              <w:rPr>
                <w:rFonts w:ascii="Times New Roman" w:hAnsi="Times New Roman" w:cs="Times New Roman"/>
                <w:color w:val="auto"/>
                <w:sz w:val="24"/>
                <w:szCs w:val="24"/>
                <w:lang w:val="vi-VN"/>
              </w:rPr>
            </w:pPr>
            <w:r w:rsidRPr="004F1B88">
              <w:rPr>
                <w:rFonts w:ascii="Times New Roman" w:hAnsi="Times New Roman" w:cs="Times New Roman"/>
                <w:color w:val="auto"/>
                <w:sz w:val="24"/>
                <w:szCs w:val="24"/>
                <w:lang w:val="vi-VN"/>
              </w:rPr>
              <w:t xml:space="preserve">  + Trả</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lời</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CH gợi ý</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hoặc</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thực</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hiện</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yêu</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pacing w:val="-4"/>
                <w:sz w:val="24"/>
                <w:szCs w:val="24"/>
                <w:lang w:val="vi-VN"/>
              </w:rPr>
              <w:t>cầu.</w:t>
            </w:r>
          </w:p>
          <w:p w:rsidR="00E60231" w:rsidRPr="0059727B" w:rsidRDefault="00E60231" w:rsidP="001D3956">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w:t>
            </w:r>
            <w:r w:rsidRPr="0059727B">
              <w:rPr>
                <w:rFonts w:ascii="Times New Roman" w:hAnsi="Times New Roman"/>
                <w:sz w:val="24"/>
                <w:szCs w:val="24"/>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p>
          <w:p w:rsidR="00E60231" w:rsidRPr="0059727B" w:rsidRDefault="00E60231" w:rsidP="001D3956">
            <w:pPr>
              <w:spacing w:after="0" w:line="240" w:lineRule="auto"/>
              <w:jc w:val="both"/>
              <w:rPr>
                <w:rFonts w:ascii="Times New Roman" w:hAnsi="Times New Roman"/>
                <w:i/>
                <w:iCs/>
                <w:sz w:val="24"/>
                <w:szCs w:val="24"/>
                <w:lang w:val="vi-VN"/>
              </w:rPr>
            </w:pPr>
            <w:r w:rsidRPr="0059727B">
              <w:rPr>
                <w:rFonts w:ascii="Times New Roman" w:hAnsi="Times New Roman"/>
                <w:i/>
                <w:iCs/>
                <w:sz w:val="24"/>
                <w:szCs w:val="24"/>
                <w:lang w:val="vi-VN"/>
              </w:rPr>
              <w:t>+ Tác</w:t>
            </w:r>
            <w:r w:rsidRPr="0059727B">
              <w:rPr>
                <w:rFonts w:ascii="Times New Roman" w:hAnsi="Times New Roman"/>
                <w:i/>
                <w:iCs/>
                <w:spacing w:val="-13"/>
                <w:sz w:val="24"/>
                <w:szCs w:val="24"/>
                <w:lang w:val="vi-VN"/>
              </w:rPr>
              <w:t xml:space="preserve"> </w:t>
            </w:r>
            <w:r w:rsidRPr="0059727B">
              <w:rPr>
                <w:rFonts w:ascii="Times New Roman" w:hAnsi="Times New Roman"/>
                <w:i/>
                <w:iCs/>
                <w:sz w:val="24"/>
                <w:szCs w:val="24"/>
                <w:lang w:val="vi-VN"/>
              </w:rPr>
              <w:t>giả</w:t>
            </w:r>
            <w:r w:rsidRPr="0059727B">
              <w:rPr>
                <w:rFonts w:ascii="Times New Roman" w:hAnsi="Times New Roman"/>
                <w:i/>
                <w:iCs/>
                <w:spacing w:val="-13"/>
                <w:sz w:val="24"/>
                <w:szCs w:val="24"/>
                <w:lang w:val="vi-VN"/>
              </w:rPr>
              <w:t xml:space="preserve"> </w:t>
            </w:r>
            <w:r w:rsidRPr="0059727B">
              <w:rPr>
                <w:rFonts w:ascii="Times New Roman" w:hAnsi="Times New Roman"/>
                <w:i/>
                <w:iCs/>
                <w:sz w:val="24"/>
                <w:szCs w:val="24"/>
                <w:lang w:val="vi-VN"/>
              </w:rPr>
              <w:t>tả</w:t>
            </w:r>
            <w:r w:rsidRPr="0059727B">
              <w:rPr>
                <w:rFonts w:ascii="Times New Roman" w:hAnsi="Times New Roman"/>
                <w:i/>
                <w:iCs/>
                <w:spacing w:val="-13"/>
                <w:sz w:val="24"/>
                <w:szCs w:val="24"/>
                <w:lang w:val="vi-VN"/>
              </w:rPr>
              <w:t xml:space="preserve"> </w:t>
            </w:r>
            <w:r w:rsidRPr="0059727B">
              <w:rPr>
                <w:rFonts w:ascii="Times New Roman" w:hAnsi="Times New Roman"/>
                <w:i/>
                <w:iCs/>
                <w:sz w:val="24"/>
                <w:szCs w:val="24"/>
                <w:lang w:val="vi-VN"/>
              </w:rPr>
              <w:t>những đặc điểm nào về ngoại hình của nhân vật?</w:t>
            </w:r>
          </w:p>
          <w:p w:rsidR="00E60231" w:rsidRPr="0059727B" w:rsidRDefault="00E60231" w:rsidP="001D3956">
            <w:pPr>
              <w:spacing w:after="0" w:line="240" w:lineRule="auto"/>
              <w:jc w:val="both"/>
              <w:rPr>
                <w:rFonts w:ascii="Times New Roman" w:hAnsi="Times New Roman"/>
                <w:sz w:val="24"/>
                <w:szCs w:val="24"/>
                <w:lang w:val="vi-VN"/>
              </w:rPr>
            </w:pPr>
          </w:p>
          <w:p w:rsidR="00E60231" w:rsidRPr="0059727B" w:rsidRDefault="00E60231" w:rsidP="001D3956">
            <w:pPr>
              <w:spacing w:after="0" w:line="240" w:lineRule="auto"/>
              <w:jc w:val="both"/>
              <w:rPr>
                <w:rFonts w:ascii="Times New Roman" w:hAnsi="Times New Roman"/>
                <w:sz w:val="24"/>
                <w:szCs w:val="24"/>
                <w:lang w:val="vi-VN"/>
              </w:rPr>
            </w:pPr>
          </w:p>
          <w:p w:rsidR="00E60231" w:rsidRPr="0059727B" w:rsidRDefault="00E60231" w:rsidP="001D3956">
            <w:pPr>
              <w:spacing w:after="0" w:line="240" w:lineRule="auto"/>
              <w:jc w:val="both"/>
              <w:rPr>
                <w:rFonts w:ascii="Times New Roman" w:hAnsi="Times New Roman"/>
                <w:sz w:val="24"/>
                <w:szCs w:val="24"/>
                <w:lang w:val="vi-VN"/>
              </w:rPr>
            </w:pPr>
          </w:p>
          <w:p w:rsidR="00E60231" w:rsidRPr="0059727B" w:rsidRDefault="00E60231" w:rsidP="001D3956">
            <w:pPr>
              <w:spacing w:after="0" w:line="240" w:lineRule="auto"/>
              <w:jc w:val="both"/>
              <w:rPr>
                <w:rFonts w:ascii="Times New Roman" w:hAnsi="Times New Roman"/>
                <w:sz w:val="24"/>
                <w:szCs w:val="24"/>
                <w:lang w:val="vi-VN"/>
              </w:rPr>
            </w:pPr>
          </w:p>
          <w:p w:rsidR="00E60231" w:rsidRPr="0059727B" w:rsidRDefault="00E60231" w:rsidP="001D3956">
            <w:pPr>
              <w:pStyle w:val="TableParagraph"/>
              <w:spacing w:before="0"/>
              <w:ind w:left="0"/>
              <w:jc w:val="both"/>
              <w:rPr>
                <w:i/>
                <w:iCs/>
                <w:sz w:val="24"/>
                <w:szCs w:val="24"/>
                <w:lang w:val="vi-VN"/>
              </w:rPr>
            </w:pPr>
            <w:r w:rsidRPr="0059727B">
              <w:rPr>
                <w:i/>
                <w:iCs/>
                <w:sz w:val="24"/>
                <w:szCs w:val="24"/>
                <w:lang w:val="vi-VN"/>
              </w:rPr>
              <w:t>+ Các đặc điểm đó</w:t>
            </w:r>
            <w:r w:rsidRPr="0059727B">
              <w:rPr>
                <w:i/>
                <w:iCs/>
                <w:spacing w:val="-13"/>
                <w:sz w:val="24"/>
                <w:szCs w:val="24"/>
                <w:lang w:val="vi-VN"/>
              </w:rPr>
              <w:t xml:space="preserve"> </w:t>
            </w:r>
            <w:r w:rsidRPr="0059727B">
              <w:rPr>
                <w:i/>
                <w:iCs/>
                <w:sz w:val="24"/>
                <w:szCs w:val="24"/>
                <w:lang w:val="vi-VN"/>
              </w:rPr>
              <w:t>được</w:t>
            </w:r>
            <w:r w:rsidRPr="0059727B">
              <w:rPr>
                <w:i/>
                <w:iCs/>
                <w:spacing w:val="-13"/>
                <w:sz w:val="24"/>
                <w:szCs w:val="24"/>
                <w:lang w:val="vi-VN"/>
              </w:rPr>
              <w:t xml:space="preserve"> </w:t>
            </w:r>
            <w:r w:rsidRPr="0059727B">
              <w:rPr>
                <w:i/>
                <w:iCs/>
                <w:sz w:val="24"/>
                <w:szCs w:val="24"/>
                <w:lang w:val="vi-VN"/>
              </w:rPr>
              <w:t>miêu</w:t>
            </w:r>
            <w:r w:rsidRPr="0059727B">
              <w:rPr>
                <w:i/>
                <w:iCs/>
                <w:spacing w:val="-14"/>
                <w:sz w:val="24"/>
                <w:szCs w:val="24"/>
                <w:lang w:val="vi-VN"/>
              </w:rPr>
              <w:t xml:space="preserve"> </w:t>
            </w:r>
            <w:r w:rsidRPr="0059727B">
              <w:rPr>
                <w:i/>
                <w:iCs/>
                <w:sz w:val="24"/>
                <w:szCs w:val="24"/>
                <w:lang w:val="vi-VN"/>
              </w:rPr>
              <w:t>tả theo</w:t>
            </w:r>
            <w:r w:rsidRPr="0059727B">
              <w:rPr>
                <w:i/>
                <w:iCs/>
                <w:spacing w:val="-13"/>
                <w:sz w:val="24"/>
                <w:szCs w:val="24"/>
                <w:lang w:val="vi-VN"/>
              </w:rPr>
              <w:t xml:space="preserve"> </w:t>
            </w:r>
            <w:r w:rsidRPr="0059727B">
              <w:rPr>
                <w:i/>
                <w:iCs/>
                <w:sz w:val="24"/>
                <w:szCs w:val="24"/>
                <w:lang w:val="vi-VN"/>
              </w:rPr>
              <w:t>trình</w:t>
            </w:r>
            <w:r w:rsidRPr="0059727B">
              <w:rPr>
                <w:i/>
                <w:iCs/>
                <w:spacing w:val="-13"/>
                <w:sz w:val="24"/>
                <w:szCs w:val="24"/>
                <w:lang w:val="vi-VN"/>
              </w:rPr>
              <w:t xml:space="preserve"> </w:t>
            </w:r>
            <w:r w:rsidRPr="0059727B">
              <w:rPr>
                <w:i/>
                <w:iCs/>
                <w:sz w:val="24"/>
                <w:szCs w:val="24"/>
                <w:lang w:val="vi-VN"/>
              </w:rPr>
              <w:t>tự</w:t>
            </w:r>
            <w:r w:rsidRPr="0059727B">
              <w:rPr>
                <w:i/>
                <w:iCs/>
                <w:spacing w:val="-13"/>
                <w:sz w:val="24"/>
                <w:szCs w:val="24"/>
                <w:lang w:val="vi-VN"/>
              </w:rPr>
              <w:t xml:space="preserve"> </w:t>
            </w:r>
            <w:r w:rsidRPr="0059727B">
              <w:rPr>
                <w:i/>
                <w:iCs/>
                <w:sz w:val="24"/>
                <w:szCs w:val="24"/>
                <w:lang w:val="vi-VN"/>
              </w:rPr>
              <w:t>như thế nào?</w:t>
            </w: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bCs/>
                <w:i/>
                <w:iCs/>
                <w:sz w:val="24"/>
                <w:szCs w:val="24"/>
                <w:lang w:val="vi-VN"/>
              </w:rPr>
            </w:pPr>
            <w:r w:rsidRPr="0059727B">
              <w:rPr>
                <w:rFonts w:ascii="Times New Roman" w:hAnsi="Times New Roman"/>
                <w:bCs/>
                <w:i/>
                <w:iCs/>
                <w:sz w:val="24"/>
                <w:szCs w:val="24"/>
                <w:lang w:val="vi-VN"/>
              </w:rPr>
              <w:t xml:space="preserve">+ Những đặc điểm nào gợi cho em </w:t>
            </w:r>
            <w:r w:rsidRPr="0059727B">
              <w:rPr>
                <w:rFonts w:ascii="Times New Roman" w:hAnsi="Times New Roman"/>
                <w:bCs/>
                <w:i/>
                <w:iCs/>
                <w:spacing w:val="-8"/>
                <w:sz w:val="24"/>
                <w:szCs w:val="24"/>
                <w:lang w:val="vi-VN"/>
              </w:rPr>
              <w:t>nghĩ</w:t>
            </w:r>
            <w:r w:rsidRPr="0059727B">
              <w:rPr>
                <w:rFonts w:ascii="Times New Roman" w:hAnsi="Times New Roman"/>
                <w:bCs/>
                <w:i/>
                <w:iCs/>
                <w:spacing w:val="-15"/>
                <w:sz w:val="24"/>
                <w:szCs w:val="24"/>
                <w:lang w:val="vi-VN"/>
              </w:rPr>
              <w:t xml:space="preserve"> </w:t>
            </w:r>
            <w:r w:rsidRPr="0059727B">
              <w:rPr>
                <w:rFonts w:ascii="Times New Roman" w:hAnsi="Times New Roman"/>
                <w:bCs/>
                <w:i/>
                <w:iCs/>
                <w:spacing w:val="-8"/>
                <w:sz w:val="24"/>
                <w:szCs w:val="24"/>
                <w:lang w:val="vi-VN"/>
              </w:rPr>
              <w:t>đến</w:t>
            </w:r>
            <w:r w:rsidRPr="0059727B">
              <w:rPr>
                <w:rFonts w:ascii="Times New Roman" w:hAnsi="Times New Roman"/>
                <w:bCs/>
                <w:i/>
                <w:iCs/>
                <w:spacing w:val="-15"/>
                <w:sz w:val="24"/>
                <w:szCs w:val="24"/>
                <w:lang w:val="vi-VN"/>
              </w:rPr>
              <w:t xml:space="preserve"> </w:t>
            </w:r>
            <w:r w:rsidRPr="0059727B">
              <w:rPr>
                <w:rFonts w:ascii="Times New Roman" w:hAnsi="Times New Roman"/>
                <w:bCs/>
                <w:i/>
                <w:iCs/>
                <w:spacing w:val="-8"/>
                <w:sz w:val="24"/>
                <w:szCs w:val="24"/>
                <w:lang w:val="vi-VN"/>
              </w:rPr>
              <w:t>tính</w:t>
            </w:r>
            <w:r w:rsidRPr="0059727B">
              <w:rPr>
                <w:rFonts w:ascii="Times New Roman" w:hAnsi="Times New Roman"/>
                <w:bCs/>
                <w:i/>
                <w:iCs/>
                <w:spacing w:val="-15"/>
                <w:sz w:val="24"/>
                <w:szCs w:val="24"/>
                <w:lang w:val="vi-VN"/>
              </w:rPr>
              <w:t xml:space="preserve"> </w:t>
            </w:r>
            <w:r w:rsidRPr="0059727B">
              <w:rPr>
                <w:rFonts w:ascii="Times New Roman" w:hAnsi="Times New Roman"/>
                <w:bCs/>
                <w:i/>
                <w:iCs/>
                <w:spacing w:val="-8"/>
                <w:sz w:val="24"/>
                <w:szCs w:val="24"/>
                <w:lang w:val="vi-VN"/>
              </w:rPr>
              <w:t xml:space="preserve">cách </w:t>
            </w:r>
            <w:r w:rsidRPr="0059727B">
              <w:rPr>
                <w:rFonts w:ascii="Times New Roman" w:hAnsi="Times New Roman"/>
                <w:bCs/>
                <w:i/>
                <w:iCs/>
                <w:sz w:val="24"/>
                <w:szCs w:val="24"/>
                <w:lang w:val="vi-VN"/>
              </w:rPr>
              <w:t>của nhân vật?</w:t>
            </w: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r w:rsidRPr="0059727B">
              <w:rPr>
                <w:rFonts w:ascii="Times New Roman" w:hAnsi="Times New Roman"/>
                <w:i/>
                <w:iCs/>
                <w:sz w:val="24"/>
                <w:szCs w:val="24"/>
                <w:lang w:val="vi-VN"/>
              </w:rPr>
              <w:t xml:space="preserve"> + Tìm những từ ngữ, chi tiết thể hiện sự quan sát tinh</w:t>
            </w:r>
            <w:r w:rsidRPr="0059727B">
              <w:rPr>
                <w:rFonts w:ascii="Times New Roman" w:hAnsi="Times New Roman"/>
                <w:i/>
                <w:iCs/>
                <w:spacing w:val="-14"/>
                <w:sz w:val="24"/>
                <w:szCs w:val="24"/>
                <w:lang w:val="vi-VN"/>
              </w:rPr>
              <w:t xml:space="preserve"> </w:t>
            </w:r>
            <w:r w:rsidRPr="0059727B">
              <w:rPr>
                <w:rFonts w:ascii="Times New Roman" w:hAnsi="Times New Roman"/>
                <w:i/>
                <w:iCs/>
                <w:sz w:val="24"/>
                <w:szCs w:val="24"/>
                <w:lang w:val="vi-VN"/>
              </w:rPr>
              <w:t>tế,</w:t>
            </w:r>
            <w:r w:rsidRPr="0059727B">
              <w:rPr>
                <w:rFonts w:ascii="Times New Roman" w:hAnsi="Times New Roman"/>
                <w:i/>
                <w:iCs/>
                <w:spacing w:val="-13"/>
                <w:sz w:val="24"/>
                <w:szCs w:val="24"/>
                <w:lang w:val="vi-VN"/>
              </w:rPr>
              <w:t xml:space="preserve"> </w:t>
            </w:r>
            <w:r w:rsidRPr="0059727B">
              <w:rPr>
                <w:rFonts w:ascii="Times New Roman" w:hAnsi="Times New Roman"/>
                <w:i/>
                <w:iCs/>
                <w:sz w:val="24"/>
                <w:szCs w:val="24"/>
                <w:lang w:val="vi-VN"/>
              </w:rPr>
              <w:t>chính</w:t>
            </w:r>
            <w:r w:rsidRPr="0059727B">
              <w:rPr>
                <w:rFonts w:ascii="Times New Roman" w:hAnsi="Times New Roman"/>
                <w:i/>
                <w:iCs/>
                <w:spacing w:val="-14"/>
                <w:sz w:val="24"/>
                <w:szCs w:val="24"/>
                <w:lang w:val="vi-VN"/>
              </w:rPr>
              <w:t xml:space="preserve"> </w:t>
            </w:r>
            <w:r w:rsidRPr="0059727B">
              <w:rPr>
                <w:rFonts w:ascii="Times New Roman" w:hAnsi="Times New Roman"/>
                <w:i/>
                <w:iCs/>
                <w:sz w:val="24"/>
                <w:szCs w:val="24"/>
                <w:lang w:val="vi-VN"/>
              </w:rPr>
              <w:t>xác của tác giả.</w:t>
            </w: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i/>
                <w:iCs/>
                <w:sz w:val="24"/>
                <w:szCs w:val="24"/>
                <w:lang w:val="vi-VN"/>
              </w:rPr>
            </w:pPr>
          </w:p>
          <w:p w:rsidR="00E60231" w:rsidRPr="0059727B" w:rsidRDefault="00E60231" w:rsidP="001D3956">
            <w:pPr>
              <w:spacing w:after="0" w:line="240" w:lineRule="auto"/>
              <w:jc w:val="both"/>
              <w:rPr>
                <w:rFonts w:ascii="Times New Roman" w:hAnsi="Times New Roman"/>
                <w:b/>
                <w:bCs/>
                <w:sz w:val="24"/>
                <w:szCs w:val="24"/>
                <w:lang w:val="vi-VN"/>
              </w:rPr>
            </w:pPr>
            <w:r w:rsidRPr="0059727B">
              <w:rPr>
                <w:rFonts w:ascii="Times New Roman" w:hAnsi="Times New Roman"/>
                <w:i/>
                <w:iCs/>
                <w:sz w:val="24"/>
                <w:szCs w:val="24"/>
                <w:lang w:val="vi-VN"/>
              </w:rPr>
              <w:t xml:space="preserve"> </w:t>
            </w:r>
            <w:r w:rsidRPr="0059727B">
              <w:rPr>
                <w:rFonts w:ascii="Times New Roman" w:hAnsi="Times New Roman"/>
                <w:sz w:val="24"/>
                <w:szCs w:val="24"/>
                <w:lang w:val="vi-VN"/>
              </w:rPr>
              <w:t>- Gọi đại diện một số nhóm báo cáo kết quả thảo luận</w:t>
            </w:r>
          </w:p>
          <w:p w:rsidR="00E60231" w:rsidRPr="0059727B" w:rsidRDefault="00E60231" w:rsidP="001D3956">
            <w:pPr>
              <w:spacing w:after="0" w:line="240" w:lineRule="auto"/>
              <w:jc w:val="both"/>
              <w:rPr>
                <w:rFonts w:ascii="Times New Roman" w:hAnsi="Times New Roman"/>
                <w:sz w:val="24"/>
                <w:szCs w:val="24"/>
                <w:lang w:val="vi-VN"/>
              </w:rPr>
            </w:pPr>
            <w:r w:rsidRPr="0059727B">
              <w:rPr>
                <w:rFonts w:ascii="Times New Roman" w:hAnsi="Times New Roman"/>
                <w:i/>
                <w:iCs/>
                <w:sz w:val="24"/>
                <w:szCs w:val="24"/>
                <w:lang w:val="vi-VN"/>
              </w:rPr>
              <w:t xml:space="preserve"> - </w:t>
            </w:r>
            <w:r w:rsidRPr="0059727B">
              <w:rPr>
                <w:rFonts w:ascii="Times New Roman" w:hAnsi="Times New Roman"/>
                <w:sz w:val="24"/>
                <w:szCs w:val="24"/>
                <w:lang w:val="vi-VN"/>
              </w:rPr>
              <w:t>GV nói thêm:</w:t>
            </w:r>
          </w:p>
          <w:p w:rsidR="00E60231" w:rsidRPr="0059727B" w:rsidRDefault="00E60231" w:rsidP="001D3956">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 Các</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đoạn</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văn</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trên</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đều</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miêu</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tả</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ngoại</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hình</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người</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theo</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trình</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tự</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từ</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khái</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quát đến</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cụ</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thể.</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Nhưng</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các</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em</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có</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thể</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sắp</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xếp</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các</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ý</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theo</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cách</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khác</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cho</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phù</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hợp</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với</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trình tự quan sát và ý muốn của mình.</w:t>
            </w:r>
          </w:p>
          <w:p w:rsidR="00E60231" w:rsidRPr="0059727B" w:rsidRDefault="00E60231" w:rsidP="001D3956">
            <w:pPr>
              <w:pStyle w:val="BodyText"/>
              <w:spacing w:line="240" w:lineRule="auto"/>
              <w:ind w:firstLine="0"/>
              <w:jc w:val="both"/>
              <w:rPr>
                <w:rStyle w:val="Strong"/>
                <w:rFonts w:ascii="Times New Roman" w:hAnsi="Times New Roman"/>
                <w:b w:val="0"/>
                <w:bCs w:val="0"/>
                <w:color w:val="auto"/>
                <w:sz w:val="24"/>
                <w:szCs w:val="24"/>
                <w:lang w:val="vi-VN"/>
              </w:rPr>
            </w:pPr>
            <w:r w:rsidRPr="0059727B">
              <w:rPr>
                <w:rFonts w:ascii="Times New Roman" w:hAnsi="Times New Roman" w:cs="Times New Roman"/>
                <w:color w:val="auto"/>
                <w:spacing w:val="-2"/>
                <w:sz w:val="24"/>
                <w:szCs w:val="24"/>
                <w:lang w:val="vi-VN"/>
              </w:rPr>
              <w:t xml:space="preserve"> + Khi</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viết,</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các</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em</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nên</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thể</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hiện</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cảm</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xúc</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của</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mình</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đối</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với</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người</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được</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tả;</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nên</w:t>
            </w:r>
            <w:r w:rsidRPr="0059727B">
              <w:rPr>
                <w:rFonts w:ascii="Times New Roman" w:hAnsi="Times New Roman" w:cs="Times New Roman"/>
                <w:color w:val="auto"/>
                <w:spacing w:val="-13"/>
                <w:sz w:val="24"/>
                <w:szCs w:val="24"/>
                <w:lang w:val="vi-VN"/>
              </w:rPr>
              <w:t xml:space="preserve"> </w:t>
            </w:r>
            <w:r w:rsidRPr="0059727B">
              <w:rPr>
                <w:rFonts w:ascii="Times New Roman" w:hAnsi="Times New Roman" w:cs="Times New Roman"/>
                <w:color w:val="auto"/>
                <w:spacing w:val="-2"/>
                <w:sz w:val="24"/>
                <w:szCs w:val="24"/>
                <w:lang w:val="vi-VN"/>
              </w:rPr>
              <w:t xml:space="preserve">dùng </w:t>
            </w:r>
            <w:r w:rsidRPr="0059727B">
              <w:rPr>
                <w:rFonts w:ascii="Times New Roman" w:hAnsi="Times New Roman" w:cs="Times New Roman"/>
                <w:color w:val="auto"/>
                <w:sz w:val="24"/>
                <w:szCs w:val="24"/>
                <w:lang w:val="vi-VN"/>
              </w:rPr>
              <w:t>từ</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ngữ</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giàu</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hình</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ảnh</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hoặc</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sử</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dụng</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biện</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pháp</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so</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sánh</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để</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miêu</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tả</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một</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cách</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sinh</w:t>
            </w:r>
            <w:r w:rsidRPr="0059727B">
              <w:rPr>
                <w:rFonts w:ascii="Times New Roman" w:hAnsi="Times New Roman" w:cs="Times New Roman"/>
                <w:color w:val="auto"/>
                <w:spacing w:val="-15"/>
                <w:sz w:val="24"/>
                <w:szCs w:val="24"/>
                <w:lang w:val="vi-VN"/>
              </w:rPr>
              <w:t xml:space="preserve"> </w:t>
            </w:r>
            <w:r w:rsidRPr="0059727B">
              <w:rPr>
                <w:rFonts w:ascii="Times New Roman" w:hAnsi="Times New Roman" w:cs="Times New Roman"/>
                <w:color w:val="auto"/>
                <w:sz w:val="24"/>
                <w:szCs w:val="24"/>
                <w:lang w:val="vi-VN"/>
              </w:rPr>
              <w:t>động.</w:t>
            </w:r>
          </w:p>
        </w:tc>
        <w:tc>
          <w:tcPr>
            <w:tcW w:w="4675" w:type="dxa"/>
          </w:tcPr>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r w:rsidRPr="0059727B">
              <w:rPr>
                <w:rFonts w:eastAsia="Times New Roman"/>
                <w:lang w:val="vi-VN"/>
              </w:rPr>
              <w:t>- HS đọc nối tiếp yêu cầu bài tập 1, phần Gợi ư. Cả lớp đọc thầm</w:t>
            </w:r>
          </w:p>
          <w:p w:rsidR="00E60231" w:rsidRPr="0059727B" w:rsidRDefault="00E60231" w:rsidP="001D3956">
            <w:pPr>
              <w:pStyle w:val="NormalWeb"/>
              <w:spacing w:beforeAutospacing="0" w:afterAutospacing="0"/>
              <w:jc w:val="both"/>
              <w:rPr>
                <w:rFonts w:eastAsia="Times New Roman"/>
                <w:lang w:val="vi-VN"/>
              </w:rPr>
            </w:pPr>
            <w:r w:rsidRPr="0059727B">
              <w:rPr>
                <w:rFonts w:eastAsia="Times New Roman"/>
                <w:lang w:val="vi-VN"/>
              </w:rPr>
              <w:t>- HS trả lời: Đoạn văn a: Tả bạn Thắng</w:t>
            </w:r>
          </w:p>
          <w:p w:rsidR="00E60231" w:rsidRPr="0059727B" w:rsidRDefault="00E60231" w:rsidP="001D3956">
            <w:pPr>
              <w:pStyle w:val="NormalWeb"/>
              <w:spacing w:beforeAutospacing="0" w:afterAutospacing="0"/>
              <w:jc w:val="both"/>
              <w:rPr>
                <w:rFonts w:eastAsia="Times New Roman"/>
                <w:lang w:val="vi-VN"/>
              </w:rPr>
            </w:pPr>
            <w:r w:rsidRPr="0059727B">
              <w:rPr>
                <w:rFonts w:eastAsia="Times New Roman"/>
                <w:lang w:val="vi-VN"/>
              </w:rPr>
              <w:t xml:space="preserve">                    Đoạn văn b: Tả cô Chấm</w:t>
            </w:r>
          </w:p>
          <w:p w:rsidR="00E60231" w:rsidRPr="0059727B" w:rsidRDefault="00E60231" w:rsidP="001D3956">
            <w:pPr>
              <w:pStyle w:val="NormalWeb"/>
              <w:spacing w:beforeAutospacing="0" w:afterAutospacing="0"/>
              <w:jc w:val="both"/>
              <w:rPr>
                <w:rFonts w:eastAsia="Times New Roman"/>
                <w:lang w:val="vi-VN"/>
              </w:rPr>
            </w:pPr>
            <w:r w:rsidRPr="0059727B">
              <w:rPr>
                <w:rFonts w:eastAsia="Times New Roman"/>
                <w:lang w:val="vi-VN"/>
              </w:rPr>
              <w:t>- HS lắng nghe</w:t>
            </w: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lang w:val="vi-VN"/>
              </w:rPr>
            </w:pPr>
          </w:p>
          <w:p w:rsidR="00E60231" w:rsidRPr="0059727B" w:rsidRDefault="00E60231" w:rsidP="001D3956">
            <w:pPr>
              <w:pStyle w:val="NormalWeb"/>
              <w:spacing w:beforeAutospacing="0" w:afterAutospacing="0"/>
              <w:jc w:val="both"/>
              <w:rPr>
                <w:lang w:val="vi-VN"/>
              </w:rPr>
            </w:pPr>
            <w:r w:rsidRPr="0059727B">
              <w:rPr>
                <w:lang w:val="vi-VN"/>
              </w:rPr>
              <w:t xml:space="preserve">- </w:t>
            </w:r>
            <w:r w:rsidRPr="0059727B">
              <w:rPr>
                <w:rFonts w:eastAsia="Times New Roman"/>
                <w:lang w:val="vi-VN"/>
              </w:rPr>
              <w:t>HS thảo luận nhóm đôi để trả lời các câu hỏi ở BT1.</w:t>
            </w: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spacing w:val="-2"/>
                <w:lang w:val="vi-VN"/>
              </w:rPr>
            </w:pPr>
            <w:r w:rsidRPr="0059727B">
              <w:rPr>
                <w:rFonts w:eastAsia="Times New Roman"/>
                <w:lang w:val="vi-VN"/>
              </w:rPr>
              <w:t xml:space="preserve">+ a) </w:t>
            </w:r>
            <w:r w:rsidRPr="0059727B">
              <w:rPr>
                <w:lang w:val="vi-VN"/>
              </w:rPr>
              <w:t>Tác giả tả các đặc điểm về chiều cao, nước da, thân hình (cổ,</w:t>
            </w:r>
            <w:r w:rsidRPr="0059727B">
              <w:rPr>
                <w:spacing w:val="-15"/>
                <w:lang w:val="vi-VN"/>
              </w:rPr>
              <w:t xml:space="preserve"> </w:t>
            </w:r>
            <w:r w:rsidRPr="0059727B">
              <w:rPr>
                <w:lang w:val="vi-VN"/>
              </w:rPr>
              <w:t>vai,</w:t>
            </w:r>
            <w:r w:rsidRPr="0059727B">
              <w:rPr>
                <w:spacing w:val="-15"/>
                <w:lang w:val="vi-VN"/>
              </w:rPr>
              <w:t xml:space="preserve"> </w:t>
            </w:r>
            <w:r w:rsidRPr="0059727B">
              <w:rPr>
                <w:lang w:val="vi-VN"/>
              </w:rPr>
              <w:t>ngực,</w:t>
            </w:r>
            <w:r w:rsidRPr="0059727B">
              <w:rPr>
                <w:spacing w:val="-15"/>
                <w:lang w:val="vi-VN"/>
              </w:rPr>
              <w:t xml:space="preserve"> </w:t>
            </w:r>
            <w:r w:rsidRPr="0059727B">
              <w:rPr>
                <w:lang w:val="vi-VN"/>
              </w:rPr>
              <w:t>bụng,</w:t>
            </w:r>
            <w:r w:rsidRPr="0059727B">
              <w:rPr>
                <w:spacing w:val="-15"/>
                <w:lang w:val="vi-VN"/>
              </w:rPr>
              <w:t xml:space="preserve"> </w:t>
            </w:r>
            <w:r w:rsidRPr="0059727B">
              <w:rPr>
                <w:lang w:val="vi-VN"/>
              </w:rPr>
              <w:t>cánh</w:t>
            </w:r>
            <w:r w:rsidRPr="0059727B">
              <w:rPr>
                <w:spacing w:val="-15"/>
                <w:lang w:val="vi-VN"/>
              </w:rPr>
              <w:t xml:space="preserve"> </w:t>
            </w:r>
            <w:r w:rsidRPr="0059727B">
              <w:rPr>
                <w:lang w:val="vi-VN"/>
              </w:rPr>
              <w:t>tay, cặp</w:t>
            </w:r>
            <w:r w:rsidRPr="0059727B">
              <w:rPr>
                <w:spacing w:val="-13"/>
                <w:lang w:val="vi-VN"/>
              </w:rPr>
              <w:t xml:space="preserve"> </w:t>
            </w:r>
            <w:r w:rsidRPr="0059727B">
              <w:rPr>
                <w:lang w:val="vi-VN"/>
              </w:rPr>
              <w:t>đùi),</w:t>
            </w:r>
            <w:r w:rsidRPr="0059727B">
              <w:rPr>
                <w:spacing w:val="-13"/>
                <w:lang w:val="vi-VN"/>
              </w:rPr>
              <w:t xml:space="preserve"> </w:t>
            </w:r>
            <w:r w:rsidRPr="0059727B">
              <w:rPr>
                <w:lang w:val="vi-VN"/>
              </w:rPr>
              <w:t>cặp</w:t>
            </w:r>
            <w:r w:rsidRPr="0059727B">
              <w:rPr>
                <w:spacing w:val="-13"/>
                <w:lang w:val="vi-VN"/>
              </w:rPr>
              <w:t xml:space="preserve"> </w:t>
            </w:r>
            <w:r w:rsidRPr="0059727B">
              <w:rPr>
                <w:lang w:val="vi-VN"/>
              </w:rPr>
              <w:t>mắt,</w:t>
            </w:r>
            <w:r w:rsidRPr="0059727B">
              <w:rPr>
                <w:spacing w:val="-13"/>
                <w:lang w:val="vi-VN"/>
              </w:rPr>
              <w:t xml:space="preserve"> </w:t>
            </w:r>
            <w:r w:rsidRPr="0059727B">
              <w:rPr>
                <w:lang w:val="vi-VN"/>
              </w:rPr>
              <w:t>miệng,</w:t>
            </w:r>
            <w:r w:rsidRPr="0059727B">
              <w:rPr>
                <w:spacing w:val="-13"/>
                <w:lang w:val="vi-VN"/>
              </w:rPr>
              <w:t xml:space="preserve"> </w:t>
            </w:r>
            <w:r w:rsidRPr="0059727B">
              <w:rPr>
                <w:spacing w:val="-2"/>
                <w:lang w:val="vi-VN"/>
              </w:rPr>
              <w:t>trán.</w:t>
            </w:r>
          </w:p>
          <w:p w:rsidR="00E60231" w:rsidRPr="0059727B" w:rsidRDefault="00E60231" w:rsidP="001D3956">
            <w:pPr>
              <w:pStyle w:val="NormalWeb"/>
              <w:spacing w:beforeAutospacing="0" w:afterAutospacing="0"/>
              <w:jc w:val="both"/>
              <w:rPr>
                <w:lang w:val="vi-VN"/>
              </w:rPr>
            </w:pPr>
            <w:r w:rsidRPr="0059727B">
              <w:rPr>
                <w:spacing w:val="-2"/>
                <w:lang w:val="vi-VN"/>
              </w:rPr>
              <w:t xml:space="preserve">b) </w:t>
            </w:r>
            <w:r w:rsidRPr="0059727B">
              <w:rPr>
                <w:lang w:val="vi-VN"/>
              </w:rPr>
              <w:t>Tác giả tả các đặc điểm về thân</w:t>
            </w:r>
            <w:r w:rsidRPr="0059727B">
              <w:rPr>
                <w:spacing w:val="-15"/>
                <w:lang w:val="vi-VN"/>
              </w:rPr>
              <w:t xml:space="preserve"> </w:t>
            </w:r>
            <w:r w:rsidRPr="0059727B">
              <w:rPr>
                <w:lang w:val="vi-VN"/>
              </w:rPr>
              <w:t>hình</w:t>
            </w:r>
            <w:r w:rsidRPr="0059727B">
              <w:rPr>
                <w:spacing w:val="-15"/>
                <w:lang w:val="vi-VN"/>
              </w:rPr>
              <w:t xml:space="preserve"> </w:t>
            </w:r>
            <w:r w:rsidRPr="0059727B">
              <w:rPr>
                <w:lang w:val="vi-VN"/>
              </w:rPr>
              <w:t>(vóc</w:t>
            </w:r>
            <w:r w:rsidRPr="0059727B">
              <w:rPr>
                <w:spacing w:val="-15"/>
                <w:lang w:val="vi-VN"/>
              </w:rPr>
              <w:t xml:space="preserve"> </w:t>
            </w:r>
            <w:r w:rsidRPr="0059727B">
              <w:rPr>
                <w:lang w:val="vi-VN"/>
              </w:rPr>
              <w:t>dáng,</w:t>
            </w:r>
            <w:r w:rsidRPr="0059727B">
              <w:rPr>
                <w:spacing w:val="-15"/>
                <w:lang w:val="vi-VN"/>
              </w:rPr>
              <w:t xml:space="preserve"> </w:t>
            </w:r>
            <w:r w:rsidRPr="0059727B">
              <w:rPr>
                <w:lang w:val="vi-VN"/>
              </w:rPr>
              <w:t>hai</w:t>
            </w:r>
            <w:r w:rsidRPr="0059727B">
              <w:rPr>
                <w:spacing w:val="-15"/>
                <w:lang w:val="vi-VN"/>
              </w:rPr>
              <w:t xml:space="preserve"> </w:t>
            </w:r>
            <w:r w:rsidRPr="0059727B">
              <w:rPr>
                <w:lang w:val="vi-VN"/>
              </w:rPr>
              <w:t>cánh tay,</w:t>
            </w:r>
            <w:r w:rsidRPr="0059727B">
              <w:rPr>
                <w:spacing w:val="-1"/>
                <w:lang w:val="vi-VN"/>
              </w:rPr>
              <w:t xml:space="preserve"> </w:t>
            </w:r>
            <w:r w:rsidRPr="0059727B">
              <w:rPr>
                <w:lang w:val="vi-VN"/>
              </w:rPr>
              <w:t>hai vai,</w:t>
            </w:r>
            <w:r w:rsidRPr="0059727B">
              <w:rPr>
                <w:spacing w:val="-1"/>
                <w:lang w:val="vi-VN"/>
              </w:rPr>
              <w:t xml:space="preserve"> </w:t>
            </w:r>
            <w:r w:rsidRPr="0059727B">
              <w:rPr>
                <w:lang w:val="vi-VN"/>
              </w:rPr>
              <w:t>cổ),</w:t>
            </w:r>
            <w:r w:rsidRPr="0059727B">
              <w:rPr>
                <w:spacing w:val="-1"/>
                <w:lang w:val="vi-VN"/>
              </w:rPr>
              <w:t xml:space="preserve"> </w:t>
            </w:r>
            <w:r w:rsidRPr="0059727B">
              <w:rPr>
                <w:lang w:val="vi-VN"/>
              </w:rPr>
              <w:t>mái</w:t>
            </w:r>
            <w:r w:rsidRPr="0059727B">
              <w:rPr>
                <w:spacing w:val="-1"/>
                <w:lang w:val="vi-VN"/>
              </w:rPr>
              <w:t xml:space="preserve"> </w:t>
            </w:r>
            <w:r w:rsidRPr="0059727B">
              <w:rPr>
                <w:lang w:val="vi-VN"/>
              </w:rPr>
              <w:t>tóc,</w:t>
            </w:r>
            <w:r w:rsidRPr="0059727B">
              <w:rPr>
                <w:spacing w:val="-1"/>
                <w:lang w:val="vi-VN"/>
              </w:rPr>
              <w:t xml:space="preserve"> </w:t>
            </w:r>
            <w:r w:rsidRPr="0059727B">
              <w:rPr>
                <w:lang w:val="vi-VN"/>
              </w:rPr>
              <w:t>đôi lông mày, đôi mắt.</w:t>
            </w:r>
          </w:p>
          <w:p w:rsidR="00E60231" w:rsidRPr="0059727B" w:rsidRDefault="00E60231" w:rsidP="001D3956">
            <w:pPr>
              <w:pStyle w:val="NormalWeb"/>
              <w:spacing w:beforeAutospacing="0" w:afterAutospacing="0"/>
              <w:jc w:val="both"/>
              <w:rPr>
                <w:lang w:val="vi-VN"/>
              </w:rPr>
            </w:pPr>
            <w:r w:rsidRPr="0059727B">
              <w:rPr>
                <w:rFonts w:eastAsia="Times New Roman"/>
                <w:lang w:val="vi-VN"/>
              </w:rPr>
              <w:t xml:space="preserve">+ a) </w:t>
            </w:r>
            <w:r w:rsidRPr="0059727B">
              <w:rPr>
                <w:lang w:val="vi-VN"/>
              </w:rPr>
              <w:t>Các</w:t>
            </w:r>
            <w:r w:rsidRPr="0059727B">
              <w:rPr>
                <w:spacing w:val="-15"/>
                <w:lang w:val="vi-VN"/>
              </w:rPr>
              <w:t xml:space="preserve"> </w:t>
            </w:r>
            <w:r w:rsidRPr="0059727B">
              <w:rPr>
                <w:lang w:val="vi-VN"/>
              </w:rPr>
              <w:t>đặc</w:t>
            </w:r>
            <w:r w:rsidRPr="0059727B">
              <w:rPr>
                <w:spacing w:val="-15"/>
                <w:lang w:val="vi-VN"/>
              </w:rPr>
              <w:t xml:space="preserve"> </w:t>
            </w:r>
            <w:r w:rsidRPr="0059727B">
              <w:rPr>
                <w:lang w:val="vi-VN"/>
              </w:rPr>
              <w:t>điểm</w:t>
            </w:r>
            <w:r w:rsidRPr="0059727B">
              <w:rPr>
                <w:spacing w:val="-15"/>
                <w:lang w:val="vi-VN"/>
              </w:rPr>
              <w:t xml:space="preserve"> </w:t>
            </w:r>
            <w:r w:rsidRPr="0059727B">
              <w:rPr>
                <w:lang w:val="vi-VN"/>
              </w:rPr>
              <w:t>đó</w:t>
            </w:r>
            <w:r w:rsidRPr="0059727B">
              <w:rPr>
                <w:spacing w:val="-15"/>
                <w:lang w:val="vi-VN"/>
              </w:rPr>
              <w:t xml:space="preserve"> </w:t>
            </w:r>
            <w:r w:rsidRPr="0059727B">
              <w:rPr>
                <w:lang w:val="vi-VN"/>
              </w:rPr>
              <w:t>được</w:t>
            </w:r>
            <w:r w:rsidRPr="0059727B">
              <w:rPr>
                <w:spacing w:val="-15"/>
                <w:lang w:val="vi-VN"/>
              </w:rPr>
              <w:t xml:space="preserve"> </w:t>
            </w:r>
            <w:r w:rsidRPr="0059727B">
              <w:rPr>
                <w:lang w:val="vi-VN"/>
              </w:rPr>
              <w:t>miêu</w:t>
            </w:r>
            <w:r w:rsidRPr="0059727B">
              <w:rPr>
                <w:spacing w:val="-15"/>
                <w:lang w:val="vi-VN"/>
              </w:rPr>
              <w:t xml:space="preserve"> </w:t>
            </w:r>
            <w:r w:rsidRPr="0059727B">
              <w:rPr>
                <w:lang w:val="vi-VN"/>
              </w:rPr>
              <w:t>tả theo trình tự từ khái quát đến cụ thể.</w:t>
            </w:r>
          </w:p>
          <w:p w:rsidR="00E60231" w:rsidRPr="0059727B" w:rsidRDefault="00E60231" w:rsidP="001D3956">
            <w:pPr>
              <w:pStyle w:val="NormalWeb"/>
              <w:spacing w:beforeAutospacing="0" w:afterAutospacing="0"/>
              <w:jc w:val="both"/>
              <w:rPr>
                <w:lang w:val="vi-VN"/>
              </w:rPr>
            </w:pPr>
            <w:r w:rsidRPr="0059727B">
              <w:rPr>
                <w:spacing w:val="-2"/>
                <w:lang w:val="vi-VN"/>
              </w:rPr>
              <w:t xml:space="preserve">b) </w:t>
            </w:r>
            <w:r w:rsidRPr="0059727B">
              <w:rPr>
                <w:lang w:val="vi-VN"/>
              </w:rPr>
              <w:t>Các đặc điểm đó được miêu tả theo trình tự từ khái quát đến cụ thể.</w:t>
            </w:r>
          </w:p>
          <w:p w:rsidR="00E60231" w:rsidRPr="0059727B" w:rsidRDefault="00E60231" w:rsidP="001D3956">
            <w:pPr>
              <w:pStyle w:val="TableParagraph"/>
              <w:tabs>
                <w:tab w:val="left" w:pos="280"/>
              </w:tabs>
              <w:spacing w:before="0"/>
              <w:ind w:left="0"/>
              <w:jc w:val="both"/>
              <w:rPr>
                <w:sz w:val="24"/>
                <w:szCs w:val="24"/>
                <w:lang w:val="vi-VN"/>
              </w:rPr>
            </w:pPr>
            <w:r w:rsidRPr="0059727B">
              <w:rPr>
                <w:sz w:val="24"/>
                <w:szCs w:val="24"/>
                <w:lang w:val="vi-VN"/>
              </w:rPr>
              <w:t>+ a) Thắng mạnh mẽ, thích vận động (nước da rám đỏ khoẻ mạnh của những đứa trẻ lớn lên với nắng, nước mặn và gió biển; thân hình rắn chắc, nở nang).</w:t>
            </w:r>
          </w:p>
          <w:p w:rsidR="00E60231" w:rsidRPr="0059727B" w:rsidRDefault="00E60231" w:rsidP="001D3956">
            <w:pPr>
              <w:pStyle w:val="TableParagraph"/>
              <w:tabs>
                <w:tab w:val="left" w:pos="305"/>
              </w:tabs>
              <w:spacing w:before="0"/>
              <w:ind w:left="0"/>
              <w:jc w:val="both"/>
              <w:rPr>
                <w:sz w:val="24"/>
                <w:szCs w:val="24"/>
                <w:lang w:val="vi-VN"/>
              </w:rPr>
            </w:pPr>
            <w:r w:rsidRPr="0059727B">
              <w:rPr>
                <w:sz w:val="24"/>
                <w:szCs w:val="24"/>
                <w:lang w:val="vi-VN"/>
              </w:rPr>
              <w:t xml:space="preserve">     Thắng hiền lành, dễ mến, dễ gần (cặp mắt to và sáng; miệng tươi, hay cười).</w:t>
            </w:r>
          </w:p>
          <w:p w:rsidR="00E60231" w:rsidRPr="0059727B" w:rsidRDefault="00E60231" w:rsidP="001D3956">
            <w:pPr>
              <w:pStyle w:val="TableParagraph"/>
              <w:tabs>
                <w:tab w:val="left" w:pos="301"/>
              </w:tabs>
              <w:spacing w:before="0"/>
              <w:ind w:left="0"/>
              <w:jc w:val="both"/>
              <w:rPr>
                <w:sz w:val="24"/>
                <w:szCs w:val="24"/>
                <w:lang w:val="vi-VN"/>
              </w:rPr>
            </w:pPr>
            <w:r w:rsidRPr="0059727B">
              <w:rPr>
                <w:sz w:val="24"/>
                <w:szCs w:val="24"/>
                <w:lang w:val="vi-VN"/>
              </w:rPr>
              <w:t xml:space="preserve">     Thắng bướng bỉnh, gan dạ (cái</w:t>
            </w:r>
            <w:r w:rsidRPr="0059727B">
              <w:rPr>
                <w:spacing w:val="-8"/>
                <w:sz w:val="24"/>
                <w:szCs w:val="24"/>
                <w:lang w:val="vi-VN"/>
              </w:rPr>
              <w:t xml:space="preserve"> </w:t>
            </w:r>
            <w:r w:rsidRPr="0059727B">
              <w:rPr>
                <w:sz w:val="24"/>
                <w:szCs w:val="24"/>
                <w:lang w:val="vi-VN"/>
              </w:rPr>
              <w:t>trán</w:t>
            </w:r>
            <w:r w:rsidRPr="0059727B">
              <w:rPr>
                <w:spacing w:val="-7"/>
                <w:sz w:val="24"/>
                <w:szCs w:val="24"/>
                <w:lang w:val="vi-VN"/>
              </w:rPr>
              <w:t xml:space="preserve"> </w:t>
            </w:r>
            <w:r w:rsidRPr="0059727B">
              <w:rPr>
                <w:sz w:val="24"/>
                <w:szCs w:val="24"/>
                <w:lang w:val="vi-VN"/>
              </w:rPr>
              <w:t>hơi</w:t>
            </w:r>
            <w:r w:rsidRPr="0059727B">
              <w:rPr>
                <w:spacing w:val="-8"/>
                <w:sz w:val="24"/>
                <w:szCs w:val="24"/>
                <w:lang w:val="vi-VN"/>
              </w:rPr>
              <w:t xml:space="preserve"> </w:t>
            </w:r>
            <w:r w:rsidRPr="0059727B">
              <w:rPr>
                <w:sz w:val="24"/>
                <w:szCs w:val="24"/>
                <w:lang w:val="vi-VN"/>
              </w:rPr>
              <w:t>dô</w:t>
            </w:r>
            <w:r w:rsidRPr="0059727B">
              <w:rPr>
                <w:spacing w:val="-7"/>
                <w:sz w:val="24"/>
                <w:szCs w:val="24"/>
                <w:lang w:val="vi-VN"/>
              </w:rPr>
              <w:t xml:space="preserve"> </w:t>
            </w:r>
            <w:r w:rsidRPr="0059727B">
              <w:rPr>
                <w:sz w:val="24"/>
                <w:szCs w:val="24"/>
                <w:lang w:val="vi-VN"/>
              </w:rPr>
              <w:t>ra,</w:t>
            </w:r>
            <w:r w:rsidRPr="0059727B">
              <w:rPr>
                <w:spacing w:val="-8"/>
                <w:sz w:val="24"/>
                <w:szCs w:val="24"/>
                <w:lang w:val="vi-VN"/>
              </w:rPr>
              <w:t xml:space="preserve"> </w:t>
            </w:r>
            <w:r w:rsidRPr="0059727B">
              <w:rPr>
                <w:sz w:val="24"/>
                <w:szCs w:val="24"/>
                <w:lang w:val="vi-VN"/>
              </w:rPr>
              <w:t>trông</w:t>
            </w:r>
            <w:r w:rsidRPr="0059727B">
              <w:rPr>
                <w:spacing w:val="-7"/>
                <w:sz w:val="24"/>
                <w:szCs w:val="24"/>
                <w:lang w:val="vi-VN"/>
              </w:rPr>
              <w:t xml:space="preserve"> </w:t>
            </w:r>
            <w:r w:rsidRPr="0059727B">
              <w:rPr>
                <w:sz w:val="24"/>
                <w:szCs w:val="24"/>
                <w:lang w:val="vi-VN"/>
              </w:rPr>
              <w:t>có</w:t>
            </w:r>
            <w:r w:rsidRPr="0059727B">
              <w:rPr>
                <w:spacing w:val="-7"/>
                <w:sz w:val="24"/>
                <w:szCs w:val="24"/>
                <w:lang w:val="vi-VN"/>
              </w:rPr>
              <w:t xml:space="preserve"> </w:t>
            </w:r>
            <w:r w:rsidRPr="0059727B">
              <w:rPr>
                <w:spacing w:val="-5"/>
                <w:sz w:val="24"/>
                <w:szCs w:val="24"/>
                <w:lang w:val="vi-VN"/>
              </w:rPr>
              <w:t>vẻ là một tay bướng bỉnh, gan dạ)</w:t>
            </w:r>
          </w:p>
          <w:p w:rsidR="00E60231" w:rsidRPr="0059727B" w:rsidRDefault="00E60231" w:rsidP="001D3956">
            <w:pPr>
              <w:pStyle w:val="TableParagraph"/>
              <w:tabs>
                <w:tab w:val="left" w:pos="265"/>
              </w:tabs>
              <w:spacing w:before="0"/>
              <w:ind w:left="0"/>
              <w:jc w:val="both"/>
              <w:rPr>
                <w:sz w:val="24"/>
                <w:szCs w:val="24"/>
                <w:lang w:val="vi-VN"/>
              </w:rPr>
            </w:pPr>
            <w:r w:rsidRPr="0059727B">
              <w:rPr>
                <w:spacing w:val="-2"/>
                <w:sz w:val="24"/>
                <w:szCs w:val="24"/>
                <w:lang w:val="vi-VN"/>
              </w:rPr>
              <w:t xml:space="preserve">b) </w:t>
            </w:r>
            <w:r w:rsidRPr="0059727B">
              <w:rPr>
                <w:sz w:val="24"/>
                <w:szCs w:val="24"/>
                <w:lang w:val="vi-VN"/>
              </w:rPr>
              <w:t>Cô</w:t>
            </w:r>
            <w:r w:rsidRPr="0059727B">
              <w:rPr>
                <w:spacing w:val="-2"/>
                <w:sz w:val="24"/>
                <w:szCs w:val="24"/>
                <w:lang w:val="vi-VN"/>
              </w:rPr>
              <w:t xml:space="preserve"> </w:t>
            </w:r>
            <w:r w:rsidRPr="0059727B">
              <w:rPr>
                <w:sz w:val="24"/>
                <w:szCs w:val="24"/>
                <w:lang w:val="vi-VN"/>
              </w:rPr>
              <w:t>Chấm</w:t>
            </w:r>
            <w:r w:rsidRPr="0059727B">
              <w:rPr>
                <w:spacing w:val="-2"/>
                <w:sz w:val="24"/>
                <w:szCs w:val="24"/>
                <w:lang w:val="vi-VN"/>
              </w:rPr>
              <w:t xml:space="preserve"> </w:t>
            </w:r>
            <w:r w:rsidRPr="0059727B">
              <w:rPr>
                <w:sz w:val="24"/>
                <w:szCs w:val="24"/>
                <w:lang w:val="vi-VN"/>
              </w:rPr>
              <w:t>giản</w:t>
            </w:r>
            <w:r w:rsidRPr="0059727B">
              <w:rPr>
                <w:spacing w:val="-2"/>
                <w:sz w:val="24"/>
                <w:szCs w:val="24"/>
                <w:lang w:val="vi-VN"/>
              </w:rPr>
              <w:t xml:space="preserve"> </w:t>
            </w:r>
            <w:r w:rsidRPr="0059727B">
              <w:rPr>
                <w:sz w:val="24"/>
                <w:szCs w:val="24"/>
                <w:lang w:val="vi-VN"/>
              </w:rPr>
              <w:t>dị</w:t>
            </w:r>
            <w:r w:rsidRPr="0059727B">
              <w:rPr>
                <w:spacing w:val="-2"/>
                <w:sz w:val="24"/>
                <w:szCs w:val="24"/>
                <w:lang w:val="vi-VN"/>
              </w:rPr>
              <w:t xml:space="preserve"> </w:t>
            </w:r>
            <w:r w:rsidRPr="0059727B">
              <w:rPr>
                <w:sz w:val="24"/>
                <w:szCs w:val="24"/>
                <w:lang w:val="vi-VN"/>
              </w:rPr>
              <w:t>(đôi</w:t>
            </w:r>
            <w:r w:rsidRPr="0059727B">
              <w:rPr>
                <w:spacing w:val="-2"/>
                <w:sz w:val="24"/>
                <w:szCs w:val="24"/>
                <w:lang w:val="vi-VN"/>
              </w:rPr>
              <w:t xml:space="preserve"> </w:t>
            </w:r>
            <w:r w:rsidRPr="0059727B">
              <w:rPr>
                <w:sz w:val="24"/>
                <w:szCs w:val="24"/>
                <w:lang w:val="vi-VN"/>
              </w:rPr>
              <w:t>lông mày loà xoà tự nhiên).</w:t>
            </w:r>
          </w:p>
          <w:p w:rsidR="00E60231" w:rsidRPr="004F1B88" w:rsidRDefault="00E60231" w:rsidP="004F1B88">
            <w:pPr>
              <w:pStyle w:val="NormalWeb"/>
              <w:spacing w:beforeAutospacing="0" w:afterAutospacing="0"/>
              <w:jc w:val="both"/>
              <w:rPr>
                <w:lang w:val="vi-VN"/>
              </w:rPr>
            </w:pPr>
            <w:r w:rsidRPr="0059727B">
              <w:rPr>
                <w:lang w:val="vi-VN"/>
              </w:rPr>
              <w:t xml:space="preserve">     Cô Chấm là người thẳng thắn và mạnh mẽ (đã định nhìn ai thì dám nhìn thẳng, dù người ấy nhìn lạ</w:t>
            </w:r>
            <w:r>
              <w:rPr>
                <w:lang w:val="vi-VN"/>
              </w:rPr>
              <w:t>i mình).</w:t>
            </w:r>
          </w:p>
          <w:p w:rsidR="00E60231" w:rsidRPr="0059727B" w:rsidRDefault="00E60231" w:rsidP="001D3956">
            <w:pPr>
              <w:pStyle w:val="TableParagraph"/>
              <w:spacing w:before="0"/>
              <w:ind w:left="0"/>
              <w:jc w:val="both"/>
              <w:rPr>
                <w:spacing w:val="-2"/>
                <w:sz w:val="24"/>
                <w:szCs w:val="24"/>
                <w:lang w:val="vi-VN"/>
              </w:rPr>
            </w:pPr>
            <w:r w:rsidRPr="0059727B">
              <w:rPr>
                <w:sz w:val="24"/>
                <w:szCs w:val="24"/>
                <w:lang w:val="vi-VN"/>
              </w:rPr>
              <w:t>+ a) Một số từ ngữ, chi tiết: nước da</w:t>
            </w:r>
            <w:r w:rsidRPr="0059727B">
              <w:rPr>
                <w:spacing w:val="-15"/>
                <w:sz w:val="24"/>
                <w:szCs w:val="24"/>
                <w:lang w:val="vi-VN"/>
              </w:rPr>
              <w:t xml:space="preserve"> </w:t>
            </w:r>
            <w:r w:rsidRPr="0059727B">
              <w:rPr>
                <w:sz w:val="24"/>
                <w:szCs w:val="24"/>
                <w:lang w:val="vi-VN"/>
              </w:rPr>
              <w:t>rám</w:t>
            </w:r>
            <w:r w:rsidRPr="0059727B">
              <w:rPr>
                <w:spacing w:val="-15"/>
                <w:sz w:val="24"/>
                <w:szCs w:val="24"/>
                <w:lang w:val="vi-VN"/>
              </w:rPr>
              <w:t xml:space="preserve"> </w:t>
            </w:r>
            <w:r w:rsidRPr="0059727B">
              <w:rPr>
                <w:sz w:val="24"/>
                <w:szCs w:val="24"/>
                <w:lang w:val="vi-VN"/>
              </w:rPr>
              <w:t>đỏ;</w:t>
            </w:r>
            <w:r w:rsidRPr="0059727B">
              <w:rPr>
                <w:spacing w:val="-15"/>
                <w:sz w:val="24"/>
                <w:szCs w:val="24"/>
                <w:lang w:val="vi-VN"/>
              </w:rPr>
              <w:t xml:space="preserve"> </w:t>
            </w:r>
            <w:r w:rsidRPr="0059727B">
              <w:rPr>
                <w:sz w:val="24"/>
                <w:szCs w:val="24"/>
                <w:lang w:val="vi-VN"/>
              </w:rPr>
              <w:t>thân</w:t>
            </w:r>
            <w:r w:rsidRPr="0059727B">
              <w:rPr>
                <w:spacing w:val="-15"/>
                <w:sz w:val="24"/>
                <w:szCs w:val="24"/>
                <w:lang w:val="vi-VN"/>
              </w:rPr>
              <w:t xml:space="preserve"> </w:t>
            </w:r>
            <w:r w:rsidRPr="0059727B">
              <w:rPr>
                <w:sz w:val="24"/>
                <w:szCs w:val="24"/>
                <w:lang w:val="vi-VN"/>
              </w:rPr>
              <w:t>hình</w:t>
            </w:r>
            <w:r w:rsidRPr="0059727B">
              <w:rPr>
                <w:spacing w:val="-15"/>
                <w:sz w:val="24"/>
                <w:szCs w:val="24"/>
                <w:lang w:val="vi-VN"/>
              </w:rPr>
              <w:t xml:space="preserve"> </w:t>
            </w:r>
            <w:r w:rsidRPr="0059727B">
              <w:rPr>
                <w:sz w:val="24"/>
                <w:szCs w:val="24"/>
                <w:lang w:val="vi-VN"/>
              </w:rPr>
              <w:t>rắn</w:t>
            </w:r>
            <w:r w:rsidRPr="0059727B">
              <w:rPr>
                <w:spacing w:val="-15"/>
                <w:sz w:val="24"/>
                <w:szCs w:val="24"/>
                <w:lang w:val="vi-VN"/>
              </w:rPr>
              <w:t xml:space="preserve"> </w:t>
            </w:r>
            <w:r w:rsidRPr="0059727B">
              <w:rPr>
                <w:sz w:val="24"/>
                <w:szCs w:val="24"/>
                <w:lang w:val="vi-VN"/>
              </w:rPr>
              <w:t xml:space="preserve">chắc, nở nang: cổ mập, vai rộng, ngực nở căng, bụng thon hằn </w:t>
            </w:r>
            <w:r w:rsidRPr="0059727B">
              <w:rPr>
                <w:spacing w:val="-4"/>
                <w:sz w:val="24"/>
                <w:szCs w:val="24"/>
                <w:lang w:val="vi-VN"/>
              </w:rPr>
              <w:t>rõ</w:t>
            </w:r>
            <w:r w:rsidRPr="0059727B">
              <w:rPr>
                <w:spacing w:val="-11"/>
                <w:sz w:val="24"/>
                <w:szCs w:val="24"/>
                <w:lang w:val="vi-VN"/>
              </w:rPr>
              <w:t xml:space="preserve"> </w:t>
            </w:r>
            <w:r w:rsidRPr="0059727B">
              <w:rPr>
                <w:spacing w:val="-4"/>
                <w:sz w:val="24"/>
                <w:szCs w:val="24"/>
                <w:lang w:val="vi-VN"/>
              </w:rPr>
              <w:t>những</w:t>
            </w:r>
            <w:r w:rsidRPr="0059727B">
              <w:rPr>
                <w:spacing w:val="-11"/>
                <w:sz w:val="24"/>
                <w:szCs w:val="24"/>
                <w:lang w:val="vi-VN"/>
              </w:rPr>
              <w:t xml:space="preserve"> </w:t>
            </w:r>
            <w:r w:rsidRPr="0059727B">
              <w:rPr>
                <w:spacing w:val="-4"/>
                <w:sz w:val="24"/>
                <w:szCs w:val="24"/>
                <w:lang w:val="vi-VN"/>
              </w:rPr>
              <w:t>múi,</w:t>
            </w:r>
            <w:r w:rsidRPr="0059727B">
              <w:rPr>
                <w:spacing w:val="-11"/>
                <w:sz w:val="24"/>
                <w:szCs w:val="24"/>
                <w:lang w:val="vi-VN"/>
              </w:rPr>
              <w:t xml:space="preserve"> </w:t>
            </w:r>
            <w:r w:rsidRPr="0059727B">
              <w:rPr>
                <w:spacing w:val="-4"/>
                <w:sz w:val="24"/>
                <w:szCs w:val="24"/>
                <w:lang w:val="vi-VN"/>
              </w:rPr>
              <w:t>hai</w:t>
            </w:r>
            <w:r w:rsidRPr="0059727B">
              <w:rPr>
                <w:spacing w:val="-11"/>
                <w:sz w:val="24"/>
                <w:szCs w:val="24"/>
                <w:lang w:val="vi-VN"/>
              </w:rPr>
              <w:t xml:space="preserve"> </w:t>
            </w:r>
            <w:r w:rsidRPr="0059727B">
              <w:rPr>
                <w:spacing w:val="-4"/>
                <w:sz w:val="24"/>
                <w:szCs w:val="24"/>
                <w:lang w:val="vi-VN"/>
              </w:rPr>
              <w:t>cánh</w:t>
            </w:r>
            <w:r w:rsidRPr="0059727B">
              <w:rPr>
                <w:spacing w:val="-11"/>
                <w:sz w:val="24"/>
                <w:szCs w:val="24"/>
                <w:lang w:val="vi-VN"/>
              </w:rPr>
              <w:t xml:space="preserve"> </w:t>
            </w:r>
            <w:r w:rsidRPr="0059727B">
              <w:rPr>
                <w:spacing w:val="-4"/>
                <w:sz w:val="24"/>
                <w:szCs w:val="24"/>
                <w:lang w:val="vi-VN"/>
              </w:rPr>
              <w:t>tay</w:t>
            </w:r>
            <w:r w:rsidRPr="0059727B">
              <w:rPr>
                <w:spacing w:val="-11"/>
                <w:sz w:val="24"/>
                <w:szCs w:val="24"/>
                <w:lang w:val="vi-VN"/>
              </w:rPr>
              <w:t xml:space="preserve"> </w:t>
            </w:r>
            <w:r w:rsidRPr="0059727B">
              <w:rPr>
                <w:spacing w:val="-4"/>
                <w:sz w:val="24"/>
                <w:szCs w:val="24"/>
                <w:lang w:val="vi-VN"/>
              </w:rPr>
              <w:t xml:space="preserve">gân </w:t>
            </w:r>
            <w:r w:rsidRPr="0059727B">
              <w:rPr>
                <w:sz w:val="24"/>
                <w:szCs w:val="24"/>
                <w:lang w:val="vi-VN"/>
              </w:rPr>
              <w:t>guốc</w:t>
            </w:r>
            <w:r w:rsidRPr="0059727B">
              <w:rPr>
                <w:spacing w:val="-15"/>
                <w:sz w:val="24"/>
                <w:szCs w:val="24"/>
                <w:lang w:val="vi-VN"/>
              </w:rPr>
              <w:t xml:space="preserve"> </w:t>
            </w:r>
            <w:r w:rsidRPr="0059727B">
              <w:rPr>
                <w:sz w:val="24"/>
                <w:szCs w:val="24"/>
                <w:lang w:val="vi-VN"/>
              </w:rPr>
              <w:t>như</w:t>
            </w:r>
            <w:r w:rsidRPr="0059727B">
              <w:rPr>
                <w:spacing w:val="-15"/>
                <w:sz w:val="24"/>
                <w:szCs w:val="24"/>
                <w:lang w:val="vi-VN"/>
              </w:rPr>
              <w:t xml:space="preserve"> </w:t>
            </w:r>
            <w:r w:rsidRPr="0059727B">
              <w:rPr>
                <w:sz w:val="24"/>
                <w:szCs w:val="24"/>
                <w:lang w:val="vi-VN"/>
              </w:rPr>
              <w:t>hai</w:t>
            </w:r>
            <w:r w:rsidRPr="0059727B">
              <w:rPr>
                <w:spacing w:val="-15"/>
                <w:sz w:val="24"/>
                <w:szCs w:val="24"/>
                <w:lang w:val="vi-VN"/>
              </w:rPr>
              <w:t xml:space="preserve"> </w:t>
            </w:r>
            <w:r w:rsidRPr="0059727B">
              <w:rPr>
                <w:sz w:val="24"/>
                <w:szCs w:val="24"/>
                <w:lang w:val="vi-VN"/>
              </w:rPr>
              <w:t>cái</w:t>
            </w:r>
            <w:r w:rsidRPr="0059727B">
              <w:rPr>
                <w:spacing w:val="-15"/>
                <w:sz w:val="24"/>
                <w:szCs w:val="24"/>
                <w:lang w:val="vi-VN"/>
              </w:rPr>
              <w:t xml:space="preserve"> </w:t>
            </w:r>
            <w:r w:rsidRPr="0059727B">
              <w:rPr>
                <w:sz w:val="24"/>
                <w:szCs w:val="24"/>
                <w:lang w:val="vi-VN"/>
              </w:rPr>
              <w:t>bơi</w:t>
            </w:r>
            <w:r w:rsidRPr="0059727B">
              <w:rPr>
                <w:spacing w:val="-15"/>
                <w:sz w:val="24"/>
                <w:szCs w:val="24"/>
                <w:lang w:val="vi-VN"/>
              </w:rPr>
              <w:t xml:space="preserve"> </w:t>
            </w:r>
            <w:r w:rsidRPr="0059727B">
              <w:rPr>
                <w:sz w:val="24"/>
                <w:szCs w:val="24"/>
                <w:lang w:val="vi-VN"/>
              </w:rPr>
              <w:t>chèo,</w:t>
            </w:r>
            <w:r w:rsidRPr="0059727B">
              <w:rPr>
                <w:spacing w:val="-15"/>
                <w:sz w:val="24"/>
                <w:szCs w:val="24"/>
                <w:lang w:val="vi-VN"/>
              </w:rPr>
              <w:t xml:space="preserve"> </w:t>
            </w:r>
            <w:r w:rsidRPr="0059727B">
              <w:rPr>
                <w:sz w:val="24"/>
                <w:szCs w:val="24"/>
                <w:lang w:val="vi-VN"/>
              </w:rPr>
              <w:t>cặp đùi dế to, chắc nình nịch; cặp mắt</w:t>
            </w:r>
            <w:r w:rsidRPr="0059727B">
              <w:rPr>
                <w:spacing w:val="46"/>
                <w:sz w:val="24"/>
                <w:szCs w:val="24"/>
                <w:lang w:val="vi-VN"/>
              </w:rPr>
              <w:t xml:space="preserve"> </w:t>
            </w:r>
            <w:r w:rsidRPr="0059727B">
              <w:rPr>
                <w:sz w:val="24"/>
                <w:szCs w:val="24"/>
                <w:lang w:val="vi-VN"/>
              </w:rPr>
              <w:t>to</w:t>
            </w:r>
            <w:r w:rsidRPr="0059727B">
              <w:rPr>
                <w:spacing w:val="46"/>
                <w:sz w:val="24"/>
                <w:szCs w:val="24"/>
                <w:lang w:val="vi-VN"/>
              </w:rPr>
              <w:t xml:space="preserve"> </w:t>
            </w:r>
            <w:r w:rsidRPr="0059727B">
              <w:rPr>
                <w:sz w:val="24"/>
                <w:szCs w:val="24"/>
                <w:lang w:val="vi-VN"/>
              </w:rPr>
              <w:t>và</w:t>
            </w:r>
            <w:r w:rsidRPr="0059727B">
              <w:rPr>
                <w:spacing w:val="46"/>
                <w:sz w:val="24"/>
                <w:szCs w:val="24"/>
                <w:lang w:val="vi-VN"/>
              </w:rPr>
              <w:t xml:space="preserve"> </w:t>
            </w:r>
            <w:r w:rsidRPr="0059727B">
              <w:rPr>
                <w:sz w:val="24"/>
                <w:szCs w:val="24"/>
                <w:lang w:val="vi-VN"/>
              </w:rPr>
              <w:t>sáng;</w:t>
            </w:r>
            <w:r w:rsidRPr="0059727B">
              <w:rPr>
                <w:spacing w:val="46"/>
                <w:sz w:val="24"/>
                <w:szCs w:val="24"/>
                <w:lang w:val="vi-VN"/>
              </w:rPr>
              <w:t xml:space="preserve"> </w:t>
            </w:r>
            <w:r w:rsidRPr="0059727B">
              <w:rPr>
                <w:sz w:val="24"/>
                <w:szCs w:val="24"/>
                <w:lang w:val="vi-VN"/>
              </w:rPr>
              <w:t>miệng</w:t>
            </w:r>
            <w:r w:rsidRPr="0059727B">
              <w:rPr>
                <w:spacing w:val="46"/>
                <w:sz w:val="24"/>
                <w:szCs w:val="24"/>
                <w:lang w:val="vi-VN"/>
              </w:rPr>
              <w:t xml:space="preserve"> </w:t>
            </w:r>
            <w:r w:rsidRPr="0059727B">
              <w:rPr>
                <w:spacing w:val="-2"/>
                <w:sz w:val="24"/>
                <w:szCs w:val="24"/>
                <w:lang w:val="vi-VN"/>
              </w:rPr>
              <w:t xml:space="preserve">tươi, </w:t>
            </w:r>
            <w:r w:rsidRPr="0059727B">
              <w:rPr>
                <w:sz w:val="24"/>
                <w:szCs w:val="24"/>
                <w:lang w:val="vi-VN"/>
              </w:rPr>
              <w:t xml:space="preserve">hay cười; cái trán hơi dô </w:t>
            </w:r>
            <w:r w:rsidRPr="0059727B">
              <w:rPr>
                <w:spacing w:val="-2"/>
                <w:sz w:val="24"/>
                <w:szCs w:val="24"/>
                <w:lang w:val="vi-VN"/>
              </w:rPr>
              <w:t>ra;...</w:t>
            </w:r>
          </w:p>
          <w:p w:rsidR="00E60231" w:rsidRPr="0059727B" w:rsidRDefault="00E60231" w:rsidP="001D3956">
            <w:pPr>
              <w:pStyle w:val="TableParagraph"/>
              <w:spacing w:before="0"/>
              <w:ind w:left="0"/>
              <w:jc w:val="both"/>
              <w:rPr>
                <w:sz w:val="24"/>
                <w:szCs w:val="24"/>
                <w:lang w:val="vi-VN"/>
              </w:rPr>
            </w:pPr>
            <w:r w:rsidRPr="0059727B">
              <w:rPr>
                <w:spacing w:val="-2"/>
                <w:sz w:val="24"/>
                <w:szCs w:val="24"/>
                <w:lang w:val="vi-VN"/>
              </w:rPr>
              <w:t xml:space="preserve">b) </w:t>
            </w:r>
            <w:r w:rsidRPr="0059727B">
              <w:rPr>
                <w:sz w:val="24"/>
                <w:szCs w:val="24"/>
                <w:lang w:val="vi-VN"/>
              </w:rPr>
              <w:t xml:space="preserve">Một số từ ngữ, chi tiết: thân hình nở nang, cân đối; hai </w:t>
            </w:r>
            <w:r w:rsidRPr="0059727B">
              <w:rPr>
                <w:spacing w:val="-2"/>
                <w:sz w:val="24"/>
                <w:szCs w:val="24"/>
                <w:lang w:val="vi-VN"/>
              </w:rPr>
              <w:t>cánh</w:t>
            </w:r>
            <w:r w:rsidRPr="0059727B">
              <w:rPr>
                <w:spacing w:val="-13"/>
                <w:sz w:val="24"/>
                <w:szCs w:val="24"/>
                <w:lang w:val="vi-VN"/>
              </w:rPr>
              <w:t xml:space="preserve"> </w:t>
            </w:r>
            <w:r w:rsidRPr="0059727B">
              <w:rPr>
                <w:spacing w:val="-2"/>
                <w:sz w:val="24"/>
                <w:szCs w:val="24"/>
                <w:lang w:val="vi-VN"/>
              </w:rPr>
              <w:t>tay</w:t>
            </w:r>
            <w:r w:rsidRPr="0059727B">
              <w:rPr>
                <w:spacing w:val="-13"/>
                <w:sz w:val="24"/>
                <w:szCs w:val="24"/>
                <w:lang w:val="vi-VN"/>
              </w:rPr>
              <w:t xml:space="preserve"> </w:t>
            </w:r>
            <w:r w:rsidRPr="0059727B">
              <w:rPr>
                <w:spacing w:val="-2"/>
                <w:sz w:val="24"/>
                <w:szCs w:val="24"/>
                <w:lang w:val="vi-VN"/>
              </w:rPr>
              <w:t>béo</w:t>
            </w:r>
            <w:r w:rsidRPr="0059727B">
              <w:rPr>
                <w:spacing w:val="-13"/>
                <w:sz w:val="24"/>
                <w:szCs w:val="24"/>
                <w:lang w:val="vi-VN"/>
              </w:rPr>
              <w:t xml:space="preserve"> </w:t>
            </w:r>
            <w:r w:rsidRPr="0059727B">
              <w:rPr>
                <w:spacing w:val="-2"/>
                <w:sz w:val="24"/>
                <w:szCs w:val="24"/>
                <w:lang w:val="vi-VN"/>
              </w:rPr>
              <w:t>lẳn</w:t>
            </w:r>
            <w:r w:rsidRPr="0059727B">
              <w:rPr>
                <w:spacing w:val="-13"/>
                <w:sz w:val="24"/>
                <w:szCs w:val="24"/>
                <w:lang w:val="vi-VN"/>
              </w:rPr>
              <w:t xml:space="preserve"> </w:t>
            </w:r>
            <w:r w:rsidRPr="0059727B">
              <w:rPr>
                <w:spacing w:val="-2"/>
                <w:sz w:val="24"/>
                <w:szCs w:val="24"/>
                <w:lang w:val="vi-VN"/>
              </w:rPr>
              <w:t>và</w:t>
            </w:r>
            <w:r w:rsidRPr="0059727B">
              <w:rPr>
                <w:spacing w:val="-13"/>
                <w:sz w:val="24"/>
                <w:szCs w:val="24"/>
                <w:lang w:val="vi-VN"/>
              </w:rPr>
              <w:t xml:space="preserve"> </w:t>
            </w:r>
            <w:r w:rsidRPr="0059727B">
              <w:rPr>
                <w:spacing w:val="-2"/>
                <w:sz w:val="24"/>
                <w:szCs w:val="24"/>
                <w:lang w:val="vi-VN"/>
              </w:rPr>
              <w:t>chắc</w:t>
            </w:r>
            <w:r w:rsidRPr="0059727B">
              <w:rPr>
                <w:spacing w:val="-13"/>
                <w:sz w:val="24"/>
                <w:szCs w:val="24"/>
                <w:lang w:val="vi-VN"/>
              </w:rPr>
              <w:t xml:space="preserve"> </w:t>
            </w:r>
            <w:r w:rsidRPr="0059727B">
              <w:rPr>
                <w:spacing w:val="-2"/>
                <w:sz w:val="24"/>
                <w:szCs w:val="24"/>
                <w:lang w:val="vi-VN"/>
              </w:rPr>
              <w:t xml:space="preserve">nịch, </w:t>
            </w:r>
            <w:r w:rsidRPr="0059727B">
              <w:rPr>
                <w:sz w:val="24"/>
                <w:szCs w:val="24"/>
                <w:lang w:val="vi-VN"/>
              </w:rPr>
              <w:t>hai</w:t>
            </w:r>
            <w:r w:rsidRPr="0059727B">
              <w:rPr>
                <w:spacing w:val="-11"/>
                <w:sz w:val="24"/>
                <w:szCs w:val="24"/>
                <w:lang w:val="vi-VN"/>
              </w:rPr>
              <w:t xml:space="preserve"> </w:t>
            </w:r>
            <w:r w:rsidRPr="0059727B">
              <w:rPr>
                <w:sz w:val="24"/>
                <w:szCs w:val="24"/>
                <w:lang w:val="vi-VN"/>
              </w:rPr>
              <w:t>vai</w:t>
            </w:r>
            <w:r w:rsidRPr="0059727B">
              <w:rPr>
                <w:spacing w:val="-11"/>
                <w:sz w:val="24"/>
                <w:szCs w:val="24"/>
                <w:lang w:val="vi-VN"/>
              </w:rPr>
              <w:t xml:space="preserve"> </w:t>
            </w:r>
            <w:r w:rsidRPr="0059727B">
              <w:rPr>
                <w:sz w:val="24"/>
                <w:szCs w:val="24"/>
                <w:lang w:val="vi-VN"/>
              </w:rPr>
              <w:t>tròn</w:t>
            </w:r>
            <w:r w:rsidRPr="0059727B">
              <w:rPr>
                <w:spacing w:val="-11"/>
                <w:sz w:val="24"/>
                <w:szCs w:val="24"/>
                <w:lang w:val="vi-VN"/>
              </w:rPr>
              <w:t xml:space="preserve"> </w:t>
            </w:r>
            <w:r w:rsidRPr="0059727B">
              <w:rPr>
                <w:sz w:val="24"/>
                <w:szCs w:val="24"/>
                <w:lang w:val="vi-VN"/>
              </w:rPr>
              <w:t>và</w:t>
            </w:r>
            <w:r w:rsidRPr="0059727B">
              <w:rPr>
                <w:spacing w:val="-11"/>
                <w:sz w:val="24"/>
                <w:szCs w:val="24"/>
                <w:lang w:val="vi-VN"/>
              </w:rPr>
              <w:t xml:space="preserve"> </w:t>
            </w:r>
            <w:r w:rsidRPr="0059727B">
              <w:rPr>
                <w:sz w:val="24"/>
                <w:szCs w:val="24"/>
                <w:lang w:val="vi-VN"/>
              </w:rPr>
              <w:t>cái</w:t>
            </w:r>
            <w:r w:rsidRPr="0059727B">
              <w:rPr>
                <w:spacing w:val="-11"/>
                <w:sz w:val="24"/>
                <w:szCs w:val="24"/>
                <w:lang w:val="vi-VN"/>
              </w:rPr>
              <w:t xml:space="preserve"> </w:t>
            </w:r>
            <w:r w:rsidRPr="0059727B">
              <w:rPr>
                <w:sz w:val="24"/>
                <w:szCs w:val="24"/>
                <w:lang w:val="vi-VN"/>
              </w:rPr>
              <w:t>cổ</w:t>
            </w:r>
            <w:r w:rsidRPr="0059727B">
              <w:rPr>
                <w:spacing w:val="-11"/>
                <w:sz w:val="24"/>
                <w:szCs w:val="24"/>
                <w:lang w:val="vi-VN"/>
              </w:rPr>
              <w:t xml:space="preserve"> </w:t>
            </w:r>
            <w:r w:rsidRPr="0059727B">
              <w:rPr>
                <w:sz w:val="24"/>
                <w:szCs w:val="24"/>
                <w:lang w:val="vi-VN"/>
              </w:rPr>
              <w:t>cao;</w:t>
            </w:r>
            <w:r w:rsidRPr="0059727B">
              <w:rPr>
                <w:spacing w:val="-12"/>
                <w:sz w:val="24"/>
                <w:szCs w:val="24"/>
                <w:lang w:val="vi-VN"/>
              </w:rPr>
              <w:t xml:space="preserve"> </w:t>
            </w:r>
            <w:r w:rsidRPr="0059727B">
              <w:rPr>
                <w:sz w:val="24"/>
                <w:szCs w:val="24"/>
                <w:lang w:val="vi-VN"/>
              </w:rPr>
              <w:t>tóc đỏ quạch; đôi lông mày loà xoà</w:t>
            </w:r>
            <w:r w:rsidRPr="0059727B">
              <w:rPr>
                <w:spacing w:val="-12"/>
                <w:sz w:val="24"/>
                <w:szCs w:val="24"/>
                <w:lang w:val="vi-VN"/>
              </w:rPr>
              <w:t xml:space="preserve"> </w:t>
            </w:r>
            <w:r w:rsidRPr="0059727B">
              <w:rPr>
                <w:sz w:val="24"/>
                <w:szCs w:val="24"/>
                <w:lang w:val="vi-VN"/>
              </w:rPr>
              <w:t>tự</w:t>
            </w:r>
            <w:r w:rsidRPr="0059727B">
              <w:rPr>
                <w:spacing w:val="-12"/>
                <w:sz w:val="24"/>
                <w:szCs w:val="24"/>
                <w:lang w:val="vi-VN"/>
              </w:rPr>
              <w:t xml:space="preserve"> </w:t>
            </w:r>
            <w:r w:rsidRPr="0059727B">
              <w:rPr>
                <w:sz w:val="24"/>
                <w:szCs w:val="24"/>
                <w:lang w:val="vi-VN"/>
              </w:rPr>
              <w:t>nhiên</w:t>
            </w:r>
            <w:r w:rsidRPr="0059727B">
              <w:rPr>
                <w:spacing w:val="-12"/>
                <w:sz w:val="24"/>
                <w:szCs w:val="24"/>
                <w:lang w:val="vi-VN"/>
              </w:rPr>
              <w:t xml:space="preserve"> </w:t>
            </w:r>
            <w:r w:rsidRPr="0059727B">
              <w:rPr>
                <w:sz w:val="24"/>
                <w:szCs w:val="24"/>
                <w:lang w:val="vi-VN"/>
              </w:rPr>
              <w:t>làm</w:t>
            </w:r>
            <w:r w:rsidRPr="0059727B">
              <w:rPr>
                <w:spacing w:val="-12"/>
                <w:sz w:val="24"/>
                <w:szCs w:val="24"/>
                <w:lang w:val="vi-VN"/>
              </w:rPr>
              <w:t xml:space="preserve"> </w:t>
            </w:r>
            <w:r w:rsidRPr="0059727B">
              <w:rPr>
                <w:sz w:val="24"/>
                <w:szCs w:val="24"/>
                <w:lang w:val="vi-VN"/>
              </w:rPr>
              <w:t>cho</w:t>
            </w:r>
            <w:r w:rsidRPr="0059727B">
              <w:rPr>
                <w:spacing w:val="-12"/>
                <w:sz w:val="24"/>
                <w:szCs w:val="24"/>
                <w:lang w:val="vi-VN"/>
              </w:rPr>
              <w:t xml:space="preserve"> </w:t>
            </w:r>
            <w:r w:rsidRPr="0059727B">
              <w:rPr>
                <w:sz w:val="24"/>
                <w:szCs w:val="24"/>
                <w:lang w:val="vi-VN"/>
              </w:rPr>
              <w:t>đôi</w:t>
            </w:r>
            <w:r w:rsidRPr="0059727B">
              <w:rPr>
                <w:spacing w:val="-12"/>
                <w:sz w:val="24"/>
                <w:szCs w:val="24"/>
                <w:lang w:val="vi-VN"/>
              </w:rPr>
              <w:t xml:space="preserve"> </w:t>
            </w:r>
            <w:r w:rsidRPr="0059727B">
              <w:rPr>
                <w:sz w:val="24"/>
                <w:szCs w:val="24"/>
                <w:lang w:val="vi-VN"/>
              </w:rPr>
              <w:t>mắt sắc sảo dịu dàng đi;...</w:t>
            </w:r>
          </w:p>
          <w:p w:rsidR="00E60231" w:rsidRPr="0059727B" w:rsidRDefault="00E60231" w:rsidP="001D3956">
            <w:pPr>
              <w:pStyle w:val="TableParagraph"/>
              <w:spacing w:before="0"/>
              <w:ind w:left="0"/>
              <w:jc w:val="both"/>
              <w:rPr>
                <w:sz w:val="24"/>
                <w:szCs w:val="24"/>
                <w:lang w:val="vi-VN"/>
              </w:rPr>
            </w:pPr>
            <w:r w:rsidRPr="0059727B">
              <w:rPr>
                <w:sz w:val="24"/>
                <w:szCs w:val="24"/>
                <w:lang w:val="vi-VN"/>
              </w:rPr>
              <w:t>- Đại diện các nhóm trả lời.</w:t>
            </w:r>
          </w:p>
          <w:p w:rsidR="00E60231" w:rsidRPr="0059727B" w:rsidRDefault="00E60231" w:rsidP="001D3956">
            <w:pPr>
              <w:pStyle w:val="TableParagraph"/>
              <w:spacing w:before="0"/>
              <w:ind w:left="0"/>
              <w:jc w:val="both"/>
              <w:rPr>
                <w:sz w:val="24"/>
                <w:szCs w:val="24"/>
                <w:lang w:val="vi-VN"/>
              </w:rPr>
            </w:pPr>
            <w:r w:rsidRPr="0059727B">
              <w:rPr>
                <w:sz w:val="24"/>
                <w:szCs w:val="24"/>
                <w:lang w:val="vi-VN"/>
              </w:rPr>
              <w:t>- Các nhóm khác nhận xét, bổ sung.</w:t>
            </w:r>
          </w:p>
          <w:p w:rsidR="00E60231" w:rsidRPr="0059727B" w:rsidRDefault="00E60231" w:rsidP="001D3956">
            <w:pPr>
              <w:pStyle w:val="TableParagraph"/>
              <w:spacing w:before="0"/>
              <w:ind w:left="0"/>
              <w:jc w:val="both"/>
              <w:rPr>
                <w:sz w:val="24"/>
                <w:szCs w:val="24"/>
              </w:rPr>
            </w:pPr>
            <w:r w:rsidRPr="0059727B">
              <w:rPr>
                <w:sz w:val="24"/>
                <w:szCs w:val="24"/>
              </w:rPr>
              <w:t>- HS lắng nghe</w:t>
            </w:r>
          </w:p>
        </w:tc>
      </w:tr>
      <w:tr w:rsidR="00E60231" w:rsidRPr="00877C97" w:rsidTr="00403DA8">
        <w:trPr>
          <w:gridBefore w:val="1"/>
        </w:trPr>
        <w:tc>
          <w:tcPr>
            <w:tcW w:w="674" w:type="dxa"/>
          </w:tcPr>
          <w:p w:rsidR="00E60231" w:rsidRPr="00F41A5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13'</w:t>
            </w:r>
          </w:p>
        </w:tc>
        <w:tc>
          <w:tcPr>
            <w:tcW w:w="9635" w:type="dxa"/>
            <w:gridSpan w:val="2"/>
          </w:tcPr>
          <w:p w:rsidR="00E60231" w:rsidRPr="004F1B88" w:rsidRDefault="00E60231" w:rsidP="001D3956">
            <w:pPr>
              <w:pStyle w:val="NormalWeb"/>
              <w:spacing w:beforeAutospacing="0" w:afterAutospacing="0"/>
              <w:jc w:val="both"/>
              <w:rPr>
                <w:lang w:val="vi-VN"/>
              </w:rPr>
            </w:pPr>
            <w:r w:rsidRPr="004F1B88">
              <w:rPr>
                <w:rStyle w:val="Strong"/>
                <w:rFonts w:eastAsia="Times New Roman"/>
                <w:lang w:val="vi-VN"/>
              </w:rPr>
              <w:t xml:space="preserve"> C. HOẠT ĐỘNG THỰC HÀNH, LUYỆN TẬP</w:t>
            </w:r>
          </w:p>
          <w:p w:rsidR="00E60231" w:rsidRPr="004F1B88" w:rsidRDefault="00E60231" w:rsidP="001D3956">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Mục tiêu: </w:t>
            </w:r>
          </w:p>
          <w:p w:rsidR="00E60231" w:rsidRPr="004F1B88" w:rsidRDefault="00E60231" w:rsidP="001D3956">
            <w:pPr>
              <w:pStyle w:val="NormalWeb"/>
              <w:spacing w:beforeAutospacing="0" w:afterAutospacing="0"/>
              <w:jc w:val="both"/>
              <w:rPr>
                <w:rFonts w:eastAsia="Times New Roman"/>
                <w:b/>
                <w:bCs/>
                <w:lang w:val="vi-VN"/>
              </w:rPr>
            </w:pPr>
            <w:r w:rsidRPr="004F1B88">
              <w:rPr>
                <w:rFonts w:eastAsia="Times New Roman"/>
                <w:lang w:val="vi-VN"/>
              </w:rPr>
              <w:t xml:space="preserve">  </w:t>
            </w:r>
            <w:r w:rsidRPr="0059727B">
              <w:rPr>
                <w:rFonts w:eastAsia="Times New Roman"/>
                <w:lang w:val="vi-VN"/>
              </w:rPr>
              <w:t xml:space="preserve">HS </w:t>
            </w:r>
            <w:r w:rsidRPr="004F1B88">
              <w:rPr>
                <w:lang w:val="vi-VN"/>
              </w:rPr>
              <w:t xml:space="preserve">viết được đoạn văn tả ngoại hình của </w:t>
            </w:r>
            <w:r w:rsidRPr="004F1B88">
              <w:rPr>
                <w:spacing w:val="-2"/>
                <w:lang w:val="vi-VN"/>
              </w:rPr>
              <w:t>người bạn mà mình quý mến.</w:t>
            </w:r>
          </w:p>
        </w:tc>
      </w:tr>
      <w:tr w:rsidR="00E60231" w:rsidRPr="004F1B88" w:rsidTr="00403DA8">
        <w:trPr>
          <w:gridBefore w:val="1"/>
        </w:trPr>
        <w:tc>
          <w:tcPr>
            <w:tcW w:w="674"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0" w:type="dxa"/>
          </w:tcPr>
          <w:p w:rsidR="00E60231" w:rsidRPr="004F1B88" w:rsidRDefault="00E60231" w:rsidP="001D3956">
            <w:pPr>
              <w:pStyle w:val="NormalWeb"/>
              <w:spacing w:beforeAutospacing="0" w:afterAutospacing="0"/>
              <w:jc w:val="both"/>
              <w:rPr>
                <w:b/>
                <w:bCs/>
                <w:lang w:val="vi-VN"/>
              </w:rPr>
            </w:pPr>
            <w:r w:rsidRPr="004F1B88">
              <w:rPr>
                <w:rStyle w:val="Strong"/>
                <w:rFonts w:eastAsia="Times New Roman"/>
                <w:lang w:val="vi-VN"/>
              </w:rPr>
              <w:t xml:space="preserve"> </w:t>
            </w:r>
            <w:r w:rsidRPr="004F1B88">
              <w:rPr>
                <w:rStyle w:val="Strong"/>
                <w:rFonts w:eastAsia="Times New Roman"/>
                <w:u w:val="single"/>
                <w:lang w:val="vi-VN"/>
              </w:rPr>
              <w:t>Hoạt động 2:</w:t>
            </w:r>
            <w:r w:rsidRPr="004F1B88">
              <w:rPr>
                <w:rStyle w:val="Strong"/>
                <w:rFonts w:eastAsia="Times New Roman"/>
                <w:lang w:val="vi-VN"/>
              </w:rPr>
              <w:t xml:space="preserve"> </w:t>
            </w:r>
            <w:r w:rsidRPr="004F1B88">
              <w:rPr>
                <w:b/>
                <w:bCs/>
                <w:lang w:val="vi-VN"/>
              </w:rPr>
              <w:t>Dựa theo dàn ý đã lập ở Bài 3 (trang 38), viết đoạn văn tả ngoại hình của một người bạn mà em quý mến (BT 2)</w:t>
            </w:r>
          </w:p>
          <w:p w:rsidR="00E60231" w:rsidRPr="004F1B88" w:rsidRDefault="00E60231" w:rsidP="001D3956">
            <w:pPr>
              <w:pStyle w:val="NormalWeb"/>
              <w:spacing w:beforeAutospacing="0" w:afterAutospacing="0"/>
              <w:jc w:val="both"/>
              <w:rPr>
                <w:lang w:val="vi-VN"/>
              </w:rPr>
            </w:pPr>
            <w:r w:rsidRPr="004F1B88">
              <w:rPr>
                <w:rStyle w:val="Strong"/>
                <w:rFonts w:eastAsia="Times New Roman"/>
                <w:lang w:val="vi-VN"/>
              </w:rPr>
              <w:t xml:space="preserve"> *Cách tiến hành:</w:t>
            </w:r>
          </w:p>
          <w:p w:rsidR="00E60231" w:rsidRPr="004F1B88" w:rsidRDefault="00E60231" w:rsidP="001D3956">
            <w:pPr>
              <w:widowControl w:val="0"/>
              <w:tabs>
                <w:tab w:val="left" w:pos="1313"/>
              </w:tabs>
              <w:autoSpaceDE w:val="0"/>
              <w:autoSpaceDN w:val="0"/>
              <w:spacing w:after="0" w:line="240" w:lineRule="auto"/>
              <w:jc w:val="both"/>
              <w:rPr>
                <w:rFonts w:ascii="Times New Roman" w:hAnsi="Times New Roman"/>
                <w:spacing w:val="-4"/>
                <w:sz w:val="24"/>
                <w:szCs w:val="24"/>
                <w:lang w:val="vi-VN"/>
              </w:rPr>
            </w:pPr>
            <w:r w:rsidRPr="004F1B88">
              <w:rPr>
                <w:rFonts w:ascii="Times New Roman" w:hAnsi="Times New Roman"/>
                <w:sz w:val="24"/>
                <w:szCs w:val="24"/>
                <w:lang w:val="vi-VN"/>
              </w:rPr>
              <w:t xml:space="preserve"> - Mời 1 HS</w:t>
            </w:r>
            <w:r w:rsidRPr="004F1B88">
              <w:rPr>
                <w:rFonts w:ascii="Times New Roman" w:hAnsi="Times New Roman"/>
                <w:spacing w:val="-1"/>
                <w:sz w:val="24"/>
                <w:szCs w:val="24"/>
                <w:lang w:val="vi-VN"/>
              </w:rPr>
              <w:t xml:space="preserve"> đọc yêu cầu BT 2</w:t>
            </w:r>
          </w:p>
          <w:p w:rsidR="00E60231" w:rsidRPr="004F1B88" w:rsidRDefault="00E60231" w:rsidP="001D3956">
            <w:pPr>
              <w:spacing w:after="0" w:line="240" w:lineRule="auto"/>
              <w:jc w:val="both"/>
              <w:rPr>
                <w:rFonts w:ascii="Times New Roman" w:hAnsi="Times New Roman"/>
                <w:sz w:val="24"/>
                <w:szCs w:val="24"/>
                <w:lang w:val="vi-VN"/>
              </w:rPr>
            </w:pPr>
            <w:r w:rsidRPr="004F1B88">
              <w:rPr>
                <w:rFonts w:ascii="Times New Roman" w:hAnsi="Times New Roman"/>
                <w:i/>
                <w:iCs/>
                <w:sz w:val="24"/>
                <w:szCs w:val="24"/>
                <w:lang w:val="vi-VN"/>
              </w:rPr>
              <w:t xml:space="preserve"> - </w:t>
            </w:r>
            <w:r w:rsidRPr="004F1B88">
              <w:rPr>
                <w:rFonts w:ascii="Times New Roman" w:hAnsi="Times New Roman"/>
                <w:sz w:val="24"/>
                <w:szCs w:val="24"/>
                <w:lang w:val="vi-VN"/>
              </w:rPr>
              <w:t xml:space="preserve">GV hỏi: </w:t>
            </w:r>
          </w:p>
          <w:p w:rsidR="00E60231" w:rsidRPr="004F1B88" w:rsidRDefault="00E60231" w:rsidP="001D3956">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 Bài tập yêu cầu chúng ta làm gì</w:t>
            </w:r>
            <w:r w:rsidRPr="0059727B">
              <w:rPr>
                <w:rFonts w:ascii="Times New Roman" w:hAnsi="Times New Roman"/>
                <w:bCs/>
                <w:sz w:val="24"/>
                <w:szCs w:val="24"/>
                <w:lang w:val="vi-VN"/>
              </w:rPr>
              <w:t>?</w:t>
            </w:r>
          </w:p>
          <w:p w:rsidR="00E60231" w:rsidRPr="004F1B88" w:rsidRDefault="00E60231" w:rsidP="001D3956">
            <w:pPr>
              <w:spacing w:after="0" w:line="240" w:lineRule="auto"/>
              <w:jc w:val="both"/>
              <w:rPr>
                <w:rFonts w:ascii="Times New Roman" w:hAnsi="Times New Roman"/>
                <w:bCs/>
                <w:sz w:val="24"/>
                <w:szCs w:val="24"/>
                <w:lang w:val="vi-VN"/>
              </w:rPr>
            </w:pPr>
            <w:r w:rsidRPr="004F1B88">
              <w:rPr>
                <w:rFonts w:ascii="Times New Roman" w:hAnsi="Times New Roman"/>
                <w:bCs/>
                <w:sz w:val="24"/>
                <w:szCs w:val="24"/>
                <w:lang w:val="vi-VN"/>
              </w:rPr>
              <w:t xml:space="preserve"> </w:t>
            </w:r>
          </w:p>
          <w:p w:rsidR="00E60231" w:rsidRPr="0059727B" w:rsidRDefault="00E60231" w:rsidP="001D3956">
            <w:pPr>
              <w:spacing w:after="0" w:line="240" w:lineRule="auto"/>
              <w:jc w:val="both"/>
              <w:rPr>
                <w:rFonts w:ascii="Times New Roman" w:hAnsi="Times New Roman"/>
                <w:bCs/>
                <w:sz w:val="24"/>
                <w:szCs w:val="24"/>
                <w:lang w:val="vi-VN"/>
              </w:rPr>
            </w:pPr>
          </w:p>
          <w:p w:rsidR="00E60231" w:rsidRPr="0059727B" w:rsidRDefault="00E60231" w:rsidP="001D3956">
            <w:pPr>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Khi tả ngoại hình của người, ta viết như thế nào?</w:t>
            </w: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z w:val="24"/>
                <w:szCs w:val="24"/>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rFonts w:eastAsia="Times New Roman"/>
                <w:lang w:val="vi-VN"/>
              </w:rPr>
            </w:pPr>
          </w:p>
          <w:p w:rsidR="00E60231" w:rsidRPr="0059727B" w:rsidRDefault="00E60231" w:rsidP="001D3956">
            <w:pPr>
              <w:pStyle w:val="NormalWeb"/>
              <w:spacing w:beforeAutospacing="0" w:afterAutospacing="0"/>
              <w:jc w:val="both"/>
              <w:rPr>
                <w:spacing w:val="-4"/>
                <w:lang w:val="vi-VN"/>
              </w:rPr>
            </w:pPr>
            <w:r w:rsidRPr="0059727B">
              <w:rPr>
                <w:rFonts w:eastAsia="Times New Roman"/>
                <w:lang w:val="vi-VN"/>
              </w:rPr>
              <w:t xml:space="preserve"> - GV yêu cầu </w:t>
            </w:r>
            <w:r w:rsidRPr="0059727B">
              <w:rPr>
                <w:lang w:val="vi-VN"/>
              </w:rPr>
              <w:t>HS</w:t>
            </w:r>
            <w:r w:rsidRPr="0059727B">
              <w:rPr>
                <w:spacing w:val="-10"/>
                <w:lang w:val="vi-VN"/>
              </w:rPr>
              <w:t xml:space="preserve"> </w:t>
            </w:r>
            <w:r w:rsidRPr="0059727B">
              <w:rPr>
                <w:lang w:val="vi-VN"/>
              </w:rPr>
              <w:t>dựa</w:t>
            </w:r>
            <w:r w:rsidRPr="0059727B">
              <w:rPr>
                <w:spacing w:val="-9"/>
                <w:lang w:val="vi-VN"/>
              </w:rPr>
              <w:t xml:space="preserve"> </w:t>
            </w:r>
            <w:r w:rsidRPr="0059727B">
              <w:rPr>
                <w:lang w:val="vi-VN"/>
              </w:rPr>
              <w:t>vào</w:t>
            </w:r>
            <w:r w:rsidRPr="0059727B">
              <w:rPr>
                <w:spacing w:val="-9"/>
                <w:lang w:val="vi-VN"/>
              </w:rPr>
              <w:t xml:space="preserve"> </w:t>
            </w:r>
            <w:r w:rsidRPr="0059727B">
              <w:rPr>
                <w:lang w:val="vi-VN"/>
              </w:rPr>
              <w:t>dàn</w:t>
            </w:r>
            <w:r w:rsidRPr="0059727B">
              <w:rPr>
                <w:spacing w:val="-9"/>
                <w:lang w:val="vi-VN"/>
              </w:rPr>
              <w:t xml:space="preserve"> </w:t>
            </w:r>
            <w:r w:rsidRPr="0059727B">
              <w:rPr>
                <w:lang w:val="vi-VN"/>
              </w:rPr>
              <w:t>ý</w:t>
            </w:r>
            <w:r w:rsidRPr="0059727B">
              <w:rPr>
                <w:spacing w:val="-9"/>
                <w:lang w:val="vi-VN"/>
              </w:rPr>
              <w:t xml:space="preserve"> </w:t>
            </w:r>
            <w:r w:rsidRPr="0059727B">
              <w:rPr>
                <w:lang w:val="vi-VN"/>
              </w:rPr>
              <w:t>đã</w:t>
            </w:r>
            <w:r w:rsidRPr="0059727B">
              <w:rPr>
                <w:spacing w:val="-9"/>
                <w:lang w:val="vi-VN"/>
              </w:rPr>
              <w:t xml:space="preserve"> </w:t>
            </w:r>
            <w:r w:rsidRPr="0059727B">
              <w:rPr>
                <w:lang w:val="vi-VN"/>
              </w:rPr>
              <w:t>lập</w:t>
            </w:r>
            <w:r w:rsidRPr="0059727B">
              <w:rPr>
                <w:spacing w:val="-9"/>
                <w:lang w:val="vi-VN"/>
              </w:rPr>
              <w:t xml:space="preserve"> </w:t>
            </w:r>
            <w:r w:rsidRPr="0059727B">
              <w:rPr>
                <w:lang w:val="vi-VN"/>
              </w:rPr>
              <w:t>ở</w:t>
            </w:r>
            <w:r w:rsidRPr="0059727B">
              <w:rPr>
                <w:spacing w:val="-9"/>
                <w:lang w:val="vi-VN"/>
              </w:rPr>
              <w:t xml:space="preserve"> </w:t>
            </w:r>
            <w:r w:rsidRPr="0059727B">
              <w:rPr>
                <w:lang w:val="vi-VN"/>
              </w:rPr>
              <w:t>Bài</w:t>
            </w:r>
            <w:r w:rsidRPr="0059727B">
              <w:rPr>
                <w:spacing w:val="-9"/>
                <w:lang w:val="vi-VN"/>
              </w:rPr>
              <w:t xml:space="preserve"> </w:t>
            </w:r>
            <w:r w:rsidRPr="0059727B">
              <w:rPr>
                <w:lang w:val="vi-VN"/>
              </w:rPr>
              <w:t>3,</w:t>
            </w:r>
            <w:r w:rsidRPr="0059727B">
              <w:rPr>
                <w:spacing w:val="-9"/>
                <w:lang w:val="vi-VN"/>
              </w:rPr>
              <w:t xml:space="preserve"> </w:t>
            </w:r>
            <w:r w:rsidRPr="0059727B">
              <w:rPr>
                <w:lang w:val="vi-VN"/>
              </w:rPr>
              <w:t>viết</w:t>
            </w:r>
            <w:r w:rsidRPr="0059727B">
              <w:rPr>
                <w:spacing w:val="-10"/>
                <w:lang w:val="vi-VN"/>
              </w:rPr>
              <w:t xml:space="preserve"> </w:t>
            </w:r>
            <w:r w:rsidRPr="0059727B">
              <w:rPr>
                <w:lang w:val="vi-VN"/>
              </w:rPr>
              <w:t>đoạn</w:t>
            </w:r>
            <w:r w:rsidRPr="0059727B">
              <w:rPr>
                <w:spacing w:val="-9"/>
                <w:lang w:val="vi-VN"/>
              </w:rPr>
              <w:t xml:space="preserve"> </w:t>
            </w:r>
            <w:r w:rsidRPr="0059727B">
              <w:rPr>
                <w:lang w:val="vi-VN"/>
              </w:rPr>
              <w:t>văn</w:t>
            </w:r>
            <w:r w:rsidRPr="0059727B">
              <w:rPr>
                <w:spacing w:val="-9"/>
                <w:lang w:val="vi-VN"/>
              </w:rPr>
              <w:t xml:space="preserve"> </w:t>
            </w:r>
            <w:r w:rsidRPr="0059727B">
              <w:rPr>
                <w:lang w:val="vi-VN"/>
              </w:rPr>
              <w:t>vào</w:t>
            </w:r>
            <w:r w:rsidRPr="0059727B">
              <w:rPr>
                <w:spacing w:val="-9"/>
                <w:lang w:val="vi-VN"/>
              </w:rPr>
              <w:t xml:space="preserve"> </w:t>
            </w:r>
            <w:r w:rsidRPr="0059727B">
              <w:rPr>
                <w:lang w:val="vi-VN"/>
              </w:rPr>
              <w:t>phiếu</w:t>
            </w:r>
            <w:r w:rsidRPr="0059727B">
              <w:rPr>
                <w:spacing w:val="-9"/>
                <w:lang w:val="vi-VN"/>
              </w:rPr>
              <w:t xml:space="preserve"> </w:t>
            </w:r>
            <w:r w:rsidRPr="0059727B">
              <w:rPr>
                <w:lang w:val="vi-VN"/>
              </w:rPr>
              <w:t>bài</w:t>
            </w:r>
            <w:r w:rsidRPr="0059727B">
              <w:rPr>
                <w:spacing w:val="-9"/>
                <w:lang w:val="vi-VN"/>
              </w:rPr>
              <w:t xml:space="preserve"> </w:t>
            </w:r>
            <w:r w:rsidRPr="0059727B">
              <w:rPr>
                <w:lang w:val="vi-VN"/>
              </w:rPr>
              <w:t>tập</w:t>
            </w:r>
            <w:r w:rsidRPr="0059727B">
              <w:rPr>
                <w:spacing w:val="-9"/>
                <w:lang w:val="vi-VN"/>
              </w:rPr>
              <w:t xml:space="preserve"> </w:t>
            </w:r>
            <w:r w:rsidRPr="0059727B">
              <w:rPr>
                <w:lang w:val="vi-VN"/>
              </w:rPr>
              <w:t>(hoặc</w:t>
            </w:r>
            <w:r w:rsidRPr="0059727B">
              <w:rPr>
                <w:spacing w:val="-9"/>
                <w:lang w:val="vi-VN"/>
              </w:rPr>
              <w:t xml:space="preserve"> </w:t>
            </w:r>
            <w:r w:rsidRPr="0059727B">
              <w:rPr>
                <w:lang w:val="vi-VN"/>
              </w:rPr>
              <w:t>vở</w:t>
            </w:r>
            <w:r w:rsidRPr="0059727B">
              <w:rPr>
                <w:spacing w:val="-9"/>
                <w:lang w:val="vi-VN"/>
              </w:rPr>
              <w:t xml:space="preserve"> </w:t>
            </w:r>
            <w:r w:rsidRPr="0059727B">
              <w:rPr>
                <w:lang w:val="vi-VN"/>
              </w:rPr>
              <w:t>ô</w:t>
            </w:r>
            <w:r w:rsidRPr="0059727B">
              <w:rPr>
                <w:spacing w:val="-9"/>
                <w:lang w:val="vi-VN"/>
              </w:rPr>
              <w:t xml:space="preserve"> </w:t>
            </w:r>
            <w:r w:rsidRPr="0059727B">
              <w:rPr>
                <w:spacing w:val="-4"/>
                <w:lang w:val="vi-VN"/>
              </w:rPr>
              <w:t>li).</w:t>
            </w:r>
          </w:p>
          <w:p w:rsidR="00E60231" w:rsidRPr="0059727B" w:rsidRDefault="00E60231" w:rsidP="001D3956">
            <w:pPr>
              <w:widowControl w:val="0"/>
              <w:tabs>
                <w:tab w:val="left" w:pos="1309"/>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GV</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tạo</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không</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khí</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yên</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tĩnh</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để</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HS</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làm</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bài;</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theo</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dõi,</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giải</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đáp</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thắc</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mắc</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cho</w:t>
            </w:r>
            <w:r w:rsidRPr="0059727B">
              <w:rPr>
                <w:rFonts w:ascii="Times New Roman" w:hAnsi="Times New Roman"/>
                <w:spacing w:val="-6"/>
                <w:sz w:val="24"/>
                <w:szCs w:val="24"/>
                <w:lang w:val="vi-VN"/>
              </w:rPr>
              <w:t xml:space="preserve"> </w:t>
            </w:r>
            <w:r w:rsidRPr="0059727B">
              <w:rPr>
                <w:rFonts w:ascii="Times New Roman" w:hAnsi="Times New Roman"/>
                <w:sz w:val="24"/>
                <w:szCs w:val="24"/>
                <w:lang w:val="vi-VN"/>
              </w:rPr>
              <w:t>HS, nếu</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HS</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thắc</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mắc;</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khuyến</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khích</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HS</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lựa</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chọn</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từ</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ngữ,</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viết</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câu</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có</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hình</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ảnh,</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thể</w:t>
            </w:r>
            <w:r w:rsidRPr="0059727B">
              <w:rPr>
                <w:rFonts w:ascii="Times New Roman" w:hAnsi="Times New Roman"/>
                <w:spacing w:val="-3"/>
                <w:sz w:val="24"/>
                <w:szCs w:val="24"/>
                <w:lang w:val="vi-VN"/>
              </w:rPr>
              <w:t xml:space="preserve"> </w:t>
            </w:r>
            <w:r w:rsidRPr="0059727B">
              <w:rPr>
                <w:rFonts w:ascii="Times New Roman" w:hAnsi="Times New Roman"/>
                <w:sz w:val="24"/>
                <w:szCs w:val="24"/>
                <w:lang w:val="vi-VN"/>
              </w:rPr>
              <w:t>hiện cảm xúc của bản thân.</w:t>
            </w: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pacing w:val="-2"/>
                <w:sz w:val="24"/>
                <w:szCs w:val="24"/>
                <w:lang w:val="vi-VN"/>
              </w:rPr>
            </w:pPr>
            <w:r w:rsidRPr="0059727B">
              <w:rPr>
                <w:rFonts w:ascii="Times New Roman" w:hAnsi="Times New Roman"/>
                <w:sz w:val="24"/>
                <w:szCs w:val="24"/>
                <w:lang w:val="vi-VN"/>
              </w:rPr>
              <w:t xml:space="preserve"> - Gọi </w:t>
            </w:r>
            <w:r w:rsidRPr="004F1B88">
              <w:rPr>
                <w:rFonts w:ascii="Times New Roman" w:hAnsi="Times New Roman"/>
                <w:sz w:val="24"/>
                <w:szCs w:val="24"/>
                <w:lang w:val="vi-VN"/>
              </w:rPr>
              <w:t>HS</w:t>
            </w:r>
            <w:r w:rsidRPr="004F1B88">
              <w:rPr>
                <w:rFonts w:ascii="Times New Roman" w:hAnsi="Times New Roman"/>
                <w:spacing w:val="-2"/>
                <w:sz w:val="24"/>
                <w:szCs w:val="24"/>
                <w:lang w:val="vi-VN"/>
              </w:rPr>
              <w:t xml:space="preserve"> </w:t>
            </w:r>
            <w:r w:rsidRPr="004F1B88">
              <w:rPr>
                <w:rFonts w:ascii="Times New Roman" w:hAnsi="Times New Roman"/>
                <w:sz w:val="24"/>
                <w:szCs w:val="24"/>
                <w:lang w:val="vi-VN"/>
              </w:rPr>
              <w:t xml:space="preserve">đọc lại bài viết, sửa lỗi, hoàn thiện bài </w:t>
            </w:r>
            <w:r w:rsidRPr="004F1B88">
              <w:rPr>
                <w:rFonts w:ascii="Times New Roman" w:hAnsi="Times New Roman"/>
                <w:spacing w:val="-2"/>
                <w:sz w:val="24"/>
                <w:szCs w:val="24"/>
                <w:lang w:val="vi-VN"/>
              </w:rPr>
              <w:t>viết.</w:t>
            </w:r>
          </w:p>
          <w:p w:rsidR="00E60231" w:rsidRPr="0059727B" w:rsidRDefault="00E60231" w:rsidP="001D3956">
            <w:pPr>
              <w:widowControl w:val="0"/>
              <w:tabs>
                <w:tab w:val="left" w:pos="1313"/>
              </w:tabs>
              <w:autoSpaceDE w:val="0"/>
              <w:autoSpaceDN w:val="0"/>
              <w:spacing w:after="0" w:line="240" w:lineRule="auto"/>
              <w:jc w:val="both"/>
              <w:rPr>
                <w:rStyle w:val="Strong"/>
                <w:rFonts w:ascii="Times New Roman" w:hAnsi="Times New Roman"/>
                <w:b w:val="0"/>
                <w:bCs w:val="0"/>
                <w:sz w:val="24"/>
                <w:szCs w:val="24"/>
                <w:lang w:val="vi-VN"/>
              </w:rPr>
            </w:pPr>
            <w:r w:rsidRPr="0059727B">
              <w:rPr>
                <w:rFonts w:ascii="Times New Roman" w:hAnsi="Times New Roman"/>
                <w:sz w:val="24"/>
                <w:szCs w:val="24"/>
                <w:lang w:val="vi-VN"/>
              </w:rPr>
              <w:t xml:space="preserve"> - GV tuyên dương, sửa chữa sai sót (nếu có)</w:t>
            </w:r>
          </w:p>
        </w:tc>
        <w:tc>
          <w:tcPr>
            <w:tcW w:w="4675" w:type="dxa"/>
          </w:tcPr>
          <w:p w:rsidR="00E60231" w:rsidRPr="0059727B" w:rsidRDefault="00E60231" w:rsidP="001D3956">
            <w:pPr>
              <w:widowControl w:val="0"/>
              <w:autoSpaceDE w:val="0"/>
              <w:autoSpaceDN w:val="0"/>
              <w:spacing w:after="0" w:line="240" w:lineRule="auto"/>
              <w:jc w:val="both"/>
              <w:rPr>
                <w:rFonts w:ascii="Times New Roman" w:hAnsi="Times New Roman"/>
                <w:i/>
                <w:sz w:val="24"/>
                <w:szCs w:val="24"/>
                <w:lang w:val="vi-VN"/>
              </w:rPr>
            </w:pPr>
          </w:p>
          <w:p w:rsidR="00E60231" w:rsidRPr="004F1B88" w:rsidRDefault="00E60231" w:rsidP="001D3956">
            <w:pPr>
              <w:widowControl w:val="0"/>
              <w:autoSpaceDE w:val="0"/>
              <w:autoSpaceDN w:val="0"/>
              <w:spacing w:after="0" w:line="240" w:lineRule="auto"/>
              <w:jc w:val="both"/>
              <w:rPr>
                <w:rFonts w:ascii="Times New Roman" w:hAnsi="Times New Roman"/>
                <w:i/>
                <w:sz w:val="24"/>
                <w:szCs w:val="24"/>
                <w:lang w:val="vi-VN"/>
              </w:rPr>
            </w:pP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i/>
                <w:sz w:val="24"/>
                <w:szCs w:val="24"/>
                <w:lang w:val="vi-VN"/>
              </w:rPr>
            </w:pP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i/>
                <w:sz w:val="24"/>
                <w:szCs w:val="24"/>
                <w:lang w:val="vi-VN"/>
              </w:rPr>
            </w:pP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iCs/>
                <w:spacing w:val="-1"/>
                <w:sz w:val="24"/>
                <w:szCs w:val="24"/>
                <w:lang w:val="vi-VN"/>
              </w:rPr>
            </w:pPr>
            <w:r w:rsidRPr="0059727B">
              <w:rPr>
                <w:rFonts w:ascii="Times New Roman" w:hAnsi="Times New Roman"/>
                <w:iCs/>
                <w:sz w:val="24"/>
                <w:szCs w:val="24"/>
                <w:lang w:val="vi-VN"/>
              </w:rPr>
              <w:t>- HS</w:t>
            </w:r>
            <w:r w:rsidRPr="0059727B">
              <w:rPr>
                <w:rFonts w:ascii="Times New Roman" w:hAnsi="Times New Roman"/>
                <w:iCs/>
                <w:spacing w:val="-1"/>
                <w:sz w:val="24"/>
                <w:szCs w:val="24"/>
                <w:lang w:val="vi-VN"/>
              </w:rPr>
              <w:t xml:space="preserve"> đọc yêu cầu BT 2</w:t>
            </w:r>
          </w:p>
          <w:p w:rsidR="00E60231" w:rsidRPr="0059727B" w:rsidRDefault="00E60231" w:rsidP="001D3956">
            <w:pPr>
              <w:pStyle w:val="NormalWeb"/>
              <w:spacing w:beforeAutospacing="0" w:afterAutospacing="0"/>
              <w:jc w:val="both"/>
              <w:rPr>
                <w:iCs/>
                <w:spacing w:val="-1"/>
                <w:lang w:val="vi-VN"/>
              </w:rPr>
            </w:pPr>
            <w:r w:rsidRPr="0059727B">
              <w:rPr>
                <w:iCs/>
                <w:spacing w:val="-1"/>
                <w:lang w:val="vi-VN"/>
              </w:rPr>
              <w:t xml:space="preserve">- HS trả lời: </w:t>
            </w:r>
          </w:p>
          <w:p w:rsidR="00E60231" w:rsidRPr="0059727B" w:rsidRDefault="00E60231" w:rsidP="001D3956">
            <w:pPr>
              <w:pStyle w:val="NormalWeb"/>
              <w:spacing w:beforeAutospacing="0" w:afterAutospacing="0"/>
              <w:jc w:val="both"/>
              <w:rPr>
                <w:lang w:val="vi-VN"/>
              </w:rPr>
            </w:pPr>
            <w:r w:rsidRPr="0059727B">
              <w:rPr>
                <w:lang w:val="vi-VN"/>
              </w:rPr>
              <w:t>+ Dựa theo dàn ý đã lập ở Bài 3 (trang 38), viết đoạn văn tả ngoại hình của một người bạn mà em quý mến.</w:t>
            </w: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iCs/>
                <w:sz w:val="24"/>
                <w:szCs w:val="24"/>
                <w:lang w:val="vi-VN"/>
              </w:rPr>
              <w:t xml:space="preserve">+ Đoạn văn cần viết phải </w:t>
            </w:r>
            <w:r w:rsidRPr="0059727B">
              <w:rPr>
                <w:rFonts w:ascii="Times New Roman" w:hAnsi="Times New Roman"/>
                <w:sz w:val="24"/>
                <w:szCs w:val="24"/>
                <w:lang w:val="vi-VN"/>
              </w:rPr>
              <w:t>phù</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hợp</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với</w:t>
            </w:r>
            <w:r w:rsidRPr="0059727B">
              <w:rPr>
                <w:rFonts w:ascii="Times New Roman" w:hAnsi="Times New Roman"/>
                <w:spacing w:val="-12"/>
                <w:sz w:val="24"/>
                <w:szCs w:val="24"/>
                <w:lang w:val="vi-VN"/>
              </w:rPr>
              <w:t xml:space="preserve"> </w:t>
            </w:r>
            <w:r w:rsidRPr="0059727B">
              <w:rPr>
                <w:rFonts w:ascii="Times New Roman" w:hAnsi="Times New Roman"/>
                <w:sz w:val="24"/>
                <w:szCs w:val="24"/>
                <w:lang w:val="vi-VN"/>
              </w:rPr>
              <w:t xml:space="preserve">trình tự quan sát và ý muốn của mình. </w:t>
            </w:r>
            <w:r w:rsidRPr="0059727B">
              <w:rPr>
                <w:rFonts w:ascii="Times New Roman" w:hAnsi="Times New Roman"/>
                <w:spacing w:val="-2"/>
                <w:sz w:val="24"/>
                <w:szCs w:val="24"/>
                <w:lang w:val="vi-VN"/>
              </w:rPr>
              <w:t>Khi</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viết,</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nên</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thể</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hiện</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cảm</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xúc</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của</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mình</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đối</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với</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người</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được</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tả;</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nên chọn những đặc điểm nổi bật về ngoại hình để tả bạn và nhớ</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 xml:space="preserve">dùng </w:t>
            </w:r>
            <w:r w:rsidRPr="0059727B">
              <w:rPr>
                <w:rFonts w:ascii="Times New Roman" w:hAnsi="Times New Roman"/>
                <w:sz w:val="24"/>
                <w:szCs w:val="24"/>
                <w:lang w:val="vi-VN"/>
              </w:rPr>
              <w:t>từ</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ngữ</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giàu</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hình</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ảnh</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hoặc</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sử</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dụng</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biện</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pháp</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so</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sánh</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để</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miêu</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tả</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một</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cách</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sinh</w:t>
            </w:r>
            <w:r w:rsidRPr="0059727B">
              <w:rPr>
                <w:rFonts w:ascii="Times New Roman" w:hAnsi="Times New Roman"/>
                <w:spacing w:val="-15"/>
                <w:sz w:val="24"/>
                <w:szCs w:val="24"/>
                <w:lang w:val="vi-VN"/>
              </w:rPr>
              <w:t xml:space="preserve"> </w:t>
            </w:r>
            <w:r w:rsidRPr="0059727B">
              <w:rPr>
                <w:rFonts w:ascii="Times New Roman" w:hAnsi="Times New Roman"/>
                <w:sz w:val="24"/>
                <w:szCs w:val="24"/>
                <w:lang w:val="vi-VN"/>
              </w:rPr>
              <w:t>động.</w:t>
            </w: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pacing w:val="-4"/>
                <w:sz w:val="24"/>
                <w:szCs w:val="24"/>
                <w:lang w:val="vi-VN"/>
              </w:rPr>
            </w:pPr>
            <w:r w:rsidRPr="0059727B">
              <w:rPr>
                <w:rFonts w:ascii="Times New Roman" w:hAnsi="Times New Roman"/>
                <w:iCs/>
                <w:sz w:val="24"/>
                <w:szCs w:val="24"/>
                <w:lang w:val="vi-VN"/>
              </w:rPr>
              <w:t xml:space="preserve">- HS viết đoạn văn vào </w:t>
            </w:r>
            <w:r w:rsidRPr="0059727B">
              <w:rPr>
                <w:rFonts w:ascii="Times New Roman" w:hAnsi="Times New Roman"/>
                <w:sz w:val="24"/>
                <w:szCs w:val="24"/>
                <w:lang w:val="vi-VN"/>
              </w:rPr>
              <w:t>phiếu</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bài</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tập</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(hoặc</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vở</w:t>
            </w:r>
            <w:r w:rsidRPr="0059727B">
              <w:rPr>
                <w:rFonts w:ascii="Times New Roman" w:hAnsi="Times New Roman"/>
                <w:spacing w:val="-9"/>
                <w:sz w:val="24"/>
                <w:szCs w:val="24"/>
                <w:lang w:val="vi-VN"/>
              </w:rPr>
              <w:t xml:space="preserve"> </w:t>
            </w:r>
            <w:r w:rsidRPr="0059727B">
              <w:rPr>
                <w:rFonts w:ascii="Times New Roman" w:hAnsi="Times New Roman"/>
                <w:sz w:val="24"/>
                <w:szCs w:val="24"/>
                <w:lang w:val="vi-VN"/>
              </w:rPr>
              <w:t>ô</w:t>
            </w:r>
            <w:r w:rsidRPr="0059727B">
              <w:rPr>
                <w:rFonts w:ascii="Times New Roman" w:hAnsi="Times New Roman"/>
                <w:spacing w:val="-9"/>
                <w:sz w:val="24"/>
                <w:szCs w:val="24"/>
                <w:lang w:val="vi-VN"/>
              </w:rPr>
              <w:t xml:space="preserve"> </w:t>
            </w:r>
            <w:r w:rsidRPr="0059727B">
              <w:rPr>
                <w:rFonts w:ascii="Times New Roman" w:hAnsi="Times New Roman"/>
                <w:spacing w:val="-4"/>
                <w:sz w:val="24"/>
                <w:szCs w:val="24"/>
                <w:lang w:val="vi-VN"/>
              </w:rPr>
              <w:t>li).</w:t>
            </w: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pacing w:val="-4"/>
                <w:sz w:val="24"/>
                <w:szCs w:val="24"/>
                <w:lang w:val="vi-VN"/>
              </w:rPr>
            </w:pPr>
            <w:r w:rsidRPr="0059727B">
              <w:rPr>
                <w:rFonts w:ascii="Times New Roman" w:hAnsi="Times New Roman"/>
                <w:spacing w:val="-4"/>
                <w:sz w:val="24"/>
                <w:szCs w:val="24"/>
                <w:lang w:val="vi-VN"/>
              </w:rPr>
              <w:t>- HS đọc đoạn văn mình viết.</w:t>
            </w:r>
          </w:p>
          <w:p w:rsidR="00E60231" w:rsidRPr="0059727B" w:rsidRDefault="00E60231" w:rsidP="001D3956">
            <w:pPr>
              <w:widowControl w:val="0"/>
              <w:tabs>
                <w:tab w:val="left" w:pos="1313"/>
              </w:tabs>
              <w:autoSpaceDE w:val="0"/>
              <w:autoSpaceDN w:val="0"/>
              <w:spacing w:after="0" w:line="240" w:lineRule="auto"/>
              <w:jc w:val="both"/>
              <w:rPr>
                <w:rFonts w:ascii="Times New Roman" w:hAnsi="Times New Roman"/>
                <w:spacing w:val="-4"/>
                <w:sz w:val="24"/>
                <w:szCs w:val="24"/>
              </w:rPr>
            </w:pPr>
            <w:r w:rsidRPr="0059727B">
              <w:rPr>
                <w:rFonts w:ascii="Times New Roman" w:hAnsi="Times New Roman"/>
                <w:spacing w:val="-4"/>
                <w:sz w:val="24"/>
                <w:szCs w:val="24"/>
              </w:rPr>
              <w:t>- HS khác nhậ</w:t>
            </w:r>
            <w:r>
              <w:rPr>
                <w:rFonts w:ascii="Times New Roman" w:hAnsi="Times New Roman"/>
                <w:spacing w:val="-4"/>
                <w:sz w:val="24"/>
                <w:szCs w:val="24"/>
              </w:rPr>
              <w:t>n xét.</w:t>
            </w:r>
          </w:p>
        </w:tc>
      </w:tr>
      <w:tr w:rsidR="00E60231" w:rsidRPr="00F41A54" w:rsidTr="00403DA8">
        <w:trPr>
          <w:gridBefore w:val="1"/>
        </w:trPr>
        <w:tc>
          <w:tcPr>
            <w:tcW w:w="674" w:type="dxa"/>
          </w:tcPr>
          <w:p w:rsidR="00E60231" w:rsidRPr="00F41A5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4960" w:type="dxa"/>
          </w:tcPr>
          <w:p w:rsidR="00E60231" w:rsidRPr="004F1B88" w:rsidRDefault="00E60231" w:rsidP="001D3956">
            <w:pPr>
              <w:pStyle w:val="NormalWeb"/>
              <w:spacing w:beforeAutospacing="0" w:afterAutospacing="0"/>
              <w:jc w:val="both"/>
              <w:rPr>
                <w:lang w:val="vi-VN"/>
              </w:rPr>
            </w:pPr>
            <w:r w:rsidRPr="004F1B88">
              <w:rPr>
                <w:rFonts w:eastAsia="Times New Roman"/>
                <w:b/>
                <w:bCs/>
                <w:lang w:val="vi-VN"/>
              </w:rPr>
              <w:t xml:space="preserve"> D. </w:t>
            </w:r>
            <w:r w:rsidRPr="0059727B">
              <w:rPr>
                <w:b/>
                <w:bCs/>
                <w:lang w:val="vi-VN"/>
              </w:rPr>
              <w:t>HOẠT ĐỘNG VẬN DỤNG</w:t>
            </w:r>
          </w:p>
        </w:tc>
        <w:tc>
          <w:tcPr>
            <w:tcW w:w="4675" w:type="dxa"/>
          </w:tcPr>
          <w:p w:rsidR="00E60231" w:rsidRPr="000D1E98" w:rsidRDefault="00E60231" w:rsidP="000D1E98">
            <w:pPr>
              <w:spacing w:after="0" w:line="240" w:lineRule="auto"/>
              <w:jc w:val="both"/>
              <w:rPr>
                <w:rFonts w:ascii="Times New Roman" w:hAnsi="Times New Roman"/>
                <w:sz w:val="24"/>
                <w:szCs w:val="24"/>
                <w:lang w:val="vi-VN"/>
              </w:rPr>
            </w:pPr>
          </w:p>
        </w:tc>
      </w:tr>
      <w:tr w:rsidR="00E60231" w:rsidRPr="00877C97" w:rsidTr="00403DA8">
        <w:trPr>
          <w:gridBefore w:val="1"/>
        </w:trPr>
        <w:tc>
          <w:tcPr>
            <w:tcW w:w="674"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0" w:type="dxa"/>
          </w:tcPr>
          <w:p w:rsidR="00E60231" w:rsidRPr="004F1B88" w:rsidRDefault="00E60231" w:rsidP="001D3956">
            <w:pPr>
              <w:pStyle w:val="NormalWeb"/>
              <w:spacing w:beforeAutospacing="0" w:afterAutospacing="0"/>
              <w:jc w:val="both"/>
              <w:rPr>
                <w:rStyle w:val="Emphasis"/>
                <w:rFonts w:eastAsia="Times New Roman"/>
                <w:i w:val="0"/>
                <w:iCs w:val="0"/>
                <w:lang w:val="vi-VN"/>
              </w:rPr>
            </w:pPr>
            <w:r w:rsidRPr="004F1B88">
              <w:rPr>
                <w:rFonts w:eastAsia="Times New Roman"/>
                <w:lang w:val="vi-VN"/>
              </w:rPr>
              <w:t xml:space="preserve"> - GV dặn HS về nhà sửa lại các lỗi mà mắc phải khi viết đoạn văn.</w:t>
            </w:r>
          </w:p>
          <w:p w:rsidR="00E60231" w:rsidRPr="004F1B88" w:rsidRDefault="00E60231" w:rsidP="001D3956">
            <w:pPr>
              <w:pStyle w:val="NormalWeb"/>
              <w:spacing w:beforeAutospacing="0" w:afterAutospacing="0"/>
              <w:jc w:val="both"/>
              <w:rPr>
                <w:lang w:val="vi-VN"/>
              </w:rPr>
            </w:pPr>
            <w:r w:rsidRPr="004F1B88">
              <w:rPr>
                <w:rFonts w:eastAsia="Times New Roman"/>
                <w:lang w:val="vi-VN"/>
              </w:rPr>
              <w:t xml:space="preserve"> - GV nhận xét tiết học, khen ngợi, biểu dương những HS viết tốt.</w:t>
            </w:r>
          </w:p>
          <w:p w:rsidR="00E60231" w:rsidRPr="004F1B88" w:rsidRDefault="00E60231" w:rsidP="001D3956">
            <w:pPr>
              <w:pStyle w:val="BodyText"/>
              <w:spacing w:line="240" w:lineRule="auto"/>
              <w:ind w:firstLine="0"/>
              <w:jc w:val="both"/>
              <w:rPr>
                <w:rStyle w:val="Strong"/>
                <w:rFonts w:ascii="Times New Roman" w:hAnsi="Times New Roman"/>
                <w:b w:val="0"/>
                <w:bCs w:val="0"/>
                <w:color w:val="auto"/>
                <w:sz w:val="24"/>
                <w:szCs w:val="24"/>
                <w:lang w:val="vi-VN"/>
              </w:rPr>
            </w:pPr>
            <w:r w:rsidRPr="004F1B88">
              <w:rPr>
                <w:rStyle w:val="Emphasis"/>
                <w:rFonts w:ascii="Times New Roman" w:eastAsia="SimSun" w:hAnsi="Times New Roman"/>
                <w:color w:val="auto"/>
                <w:sz w:val="24"/>
                <w:szCs w:val="24"/>
                <w:lang w:val="vi-VN"/>
              </w:rPr>
              <w:t xml:space="preserve"> - Dặn dò:</w:t>
            </w:r>
            <w:r w:rsidRPr="004F1B88">
              <w:rPr>
                <w:rFonts w:ascii="Times New Roman" w:hAnsi="Times New Roman" w:cs="Times New Roman"/>
                <w:color w:val="auto"/>
                <w:sz w:val="24"/>
                <w:szCs w:val="24"/>
                <w:lang w:val="vi-VN"/>
              </w:rPr>
              <w:t xml:space="preserve"> Dặn HS xem trước và chuẩn bị cho tiết Trao đổi: </w:t>
            </w:r>
            <w:r w:rsidRPr="004F1B88">
              <w:rPr>
                <w:rFonts w:ascii="Times New Roman" w:hAnsi="Times New Roman" w:cs="Times New Roman"/>
                <w:i/>
                <w:color w:val="auto"/>
                <w:sz w:val="24"/>
                <w:szCs w:val="24"/>
                <w:lang w:val="vi-VN"/>
              </w:rPr>
              <w:t>Gian nan thử sức</w:t>
            </w:r>
            <w:r w:rsidRPr="004F1B88">
              <w:rPr>
                <w:rFonts w:ascii="Times New Roman" w:hAnsi="Times New Roman" w:cs="Times New Roman"/>
                <w:color w:val="auto"/>
                <w:sz w:val="24"/>
                <w:szCs w:val="24"/>
                <w:lang w:val="vi-VN"/>
              </w:rPr>
              <w:t>.</w:t>
            </w:r>
          </w:p>
        </w:tc>
        <w:tc>
          <w:tcPr>
            <w:tcW w:w="4675" w:type="dxa"/>
          </w:tcPr>
          <w:p w:rsidR="00E60231" w:rsidRPr="004F1B88" w:rsidRDefault="00E60231" w:rsidP="001D3956">
            <w:pPr>
              <w:pStyle w:val="NormalWeb"/>
              <w:spacing w:beforeAutospacing="0" w:afterAutospacing="0"/>
              <w:jc w:val="both"/>
              <w:rPr>
                <w:rFonts w:eastAsia="Times New Roman"/>
                <w:lang w:val="vi-VN"/>
              </w:rPr>
            </w:pPr>
            <w:r w:rsidRPr="004F1B88">
              <w:rPr>
                <w:rFonts w:eastAsia="Times New Roman"/>
                <w:lang w:val="vi-VN"/>
              </w:rPr>
              <w:t>- HS lắng nghe</w:t>
            </w: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p>
          <w:p w:rsidR="00E60231" w:rsidRPr="004F1B88" w:rsidRDefault="00E60231" w:rsidP="001D3956">
            <w:pPr>
              <w:pStyle w:val="NormalWeb"/>
              <w:spacing w:beforeAutospacing="0" w:afterAutospacing="0"/>
              <w:jc w:val="both"/>
              <w:rPr>
                <w:rFonts w:eastAsia="Times New Roman"/>
                <w:lang w:val="vi-VN"/>
              </w:rPr>
            </w:pPr>
            <w:r w:rsidRPr="004F1B88">
              <w:rPr>
                <w:rFonts w:eastAsia="Times New Roman"/>
                <w:lang w:val="vi-VN"/>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4F1B88" w:rsidRDefault="00E60231" w:rsidP="00403DA8">
      <w:pPr>
        <w:spacing w:after="0" w:line="240" w:lineRule="auto"/>
        <w:jc w:val="both"/>
        <w:rPr>
          <w:rFonts w:ascii="Times New Roman" w:hAnsi="Times New Roman"/>
          <w:b/>
          <w:sz w:val="24"/>
          <w:szCs w:val="24"/>
          <w:lang w:val="vi-VN"/>
        </w:rPr>
      </w:pPr>
      <w:r w:rsidRPr="004F1B88">
        <w:rPr>
          <w:rFonts w:ascii="Times New Roman" w:hAnsi="Times New Roman"/>
          <w:sz w:val="24"/>
          <w:szCs w:val="24"/>
          <w:lang w:val="vi-VN"/>
        </w:rPr>
        <w:t>...............................................................................................................................</w:t>
      </w:r>
      <w:r w:rsidRPr="00F41A54">
        <w:rPr>
          <w:rFonts w:ascii="Times New Roman" w:hAnsi="Times New Roman"/>
          <w:sz w:val="24"/>
          <w:szCs w:val="24"/>
          <w:lang w:val="vi-VN"/>
        </w:rPr>
        <w:t>...............................................................................................................................................................................................................</w:t>
      </w:r>
    </w:p>
    <w:p w:rsidR="00E60231" w:rsidRPr="00F41A54" w:rsidRDefault="00E60231" w:rsidP="0059727B">
      <w:pPr>
        <w:spacing w:after="0" w:line="240" w:lineRule="auto"/>
        <w:jc w:val="both"/>
        <w:rPr>
          <w:rFonts w:ascii="Times New Roman" w:hAnsi="Times New Roman"/>
          <w:b/>
          <w:sz w:val="24"/>
          <w:szCs w:val="24"/>
          <w:lang w:val="vi-VN"/>
        </w:rPr>
      </w:pPr>
    </w:p>
    <w:p w:rsidR="00E60231" w:rsidRPr="00F41A54" w:rsidRDefault="00E60231" w:rsidP="0059727B">
      <w:pPr>
        <w:spacing w:after="0" w:line="240" w:lineRule="auto"/>
        <w:jc w:val="both"/>
        <w:rPr>
          <w:rFonts w:ascii="Times New Roman" w:hAnsi="Times New Roman"/>
          <w:b/>
          <w:sz w:val="24"/>
          <w:szCs w:val="24"/>
          <w:lang w:val="vi-VN"/>
        </w:rPr>
      </w:pPr>
    </w:p>
    <w:p w:rsidR="00E60231" w:rsidRPr="00F41A54" w:rsidRDefault="00E60231" w:rsidP="0059727B">
      <w:pPr>
        <w:spacing w:after="0" w:line="240" w:lineRule="auto"/>
        <w:jc w:val="both"/>
        <w:rPr>
          <w:rFonts w:ascii="Times New Roman" w:hAnsi="Times New Roman"/>
          <w:b/>
          <w:sz w:val="24"/>
          <w:szCs w:val="24"/>
          <w:lang w:val="vi-VN"/>
        </w:rPr>
      </w:pPr>
    </w:p>
    <w:p w:rsidR="00E60231" w:rsidRPr="00403DA8" w:rsidRDefault="00E60231" w:rsidP="0059727B">
      <w:pPr>
        <w:spacing w:after="0" w:line="240" w:lineRule="auto"/>
        <w:jc w:val="center"/>
        <w:rPr>
          <w:rFonts w:ascii="Times New Roman" w:hAnsi="Times New Roman"/>
          <w:b/>
          <w:sz w:val="24"/>
          <w:szCs w:val="24"/>
        </w:rPr>
      </w:pPr>
    </w:p>
    <w:p w:rsidR="00E60231" w:rsidRPr="0059727B" w:rsidRDefault="00E60231" w:rsidP="0059727B">
      <w:pPr>
        <w:spacing w:after="0" w:line="240" w:lineRule="auto"/>
        <w:jc w:val="center"/>
        <w:rPr>
          <w:rFonts w:ascii="Times New Roman" w:hAnsi="Times New Roman"/>
          <w:b/>
          <w:sz w:val="24"/>
          <w:szCs w:val="24"/>
          <w:lang w:val="vi-VN"/>
        </w:rPr>
      </w:pPr>
      <w:r w:rsidRPr="0059727B">
        <w:rPr>
          <w:rFonts w:ascii="Times New Roman" w:hAnsi="Times New Roman"/>
          <w:b/>
          <w:sz w:val="24"/>
          <w:szCs w:val="24"/>
          <w:lang w:val="vi-VN"/>
        </w:rPr>
        <w:t>NÓI VÀ NGHE</w:t>
      </w:r>
    </w:p>
    <w:p w:rsidR="00E60231" w:rsidRPr="0059727B" w:rsidRDefault="00E60231" w:rsidP="0059727B">
      <w:pPr>
        <w:spacing w:after="0" w:line="240" w:lineRule="auto"/>
        <w:jc w:val="center"/>
        <w:rPr>
          <w:rFonts w:ascii="Times New Roman" w:hAnsi="Times New Roman"/>
          <w:b/>
          <w:i/>
          <w:sz w:val="24"/>
          <w:szCs w:val="24"/>
        </w:rPr>
      </w:pPr>
      <w:r w:rsidRPr="0059727B">
        <w:rPr>
          <w:rFonts w:ascii="Times New Roman" w:hAnsi="Times New Roman"/>
          <w:b/>
          <w:sz w:val="24"/>
          <w:szCs w:val="24"/>
          <w:lang w:val="vi-VN"/>
        </w:rPr>
        <w:t>TRAO ĐỔI:</w:t>
      </w:r>
      <w:r w:rsidRPr="0059727B">
        <w:rPr>
          <w:rFonts w:ascii="Times New Roman" w:hAnsi="Times New Roman"/>
          <w:b/>
          <w:i/>
          <w:sz w:val="24"/>
          <w:szCs w:val="24"/>
          <w:lang w:val="vi-VN"/>
        </w:rPr>
        <w:t xml:space="preserve"> </w:t>
      </w:r>
      <w:r w:rsidRPr="0059727B">
        <w:rPr>
          <w:rFonts w:ascii="Times New Roman" w:hAnsi="Times New Roman"/>
          <w:b/>
          <w:iCs/>
          <w:sz w:val="24"/>
          <w:szCs w:val="24"/>
        </w:rPr>
        <w:t>GIAN NAN THỬ SỨC</w:t>
      </w:r>
    </w:p>
    <w:p w:rsidR="00E60231" w:rsidRPr="0059727B" w:rsidRDefault="00E60231" w:rsidP="0059727B">
      <w:pPr>
        <w:spacing w:after="0" w:line="240" w:lineRule="auto"/>
        <w:jc w:val="center"/>
        <w:rPr>
          <w:rFonts w:ascii="Times New Roman" w:hAnsi="Times New Roman"/>
          <w:sz w:val="24"/>
          <w:szCs w:val="24"/>
          <w:lang w:val="vi-VN"/>
        </w:rPr>
      </w:pPr>
      <w:r w:rsidRPr="0059727B">
        <w:rPr>
          <w:rFonts w:ascii="Times New Roman" w:hAnsi="Times New Roman"/>
          <w:sz w:val="24"/>
          <w:szCs w:val="24"/>
          <w:lang w:val="vi-VN"/>
        </w:rPr>
        <w:t>(1 tiết)</w:t>
      </w:r>
    </w:p>
    <w:p w:rsidR="00E60231" w:rsidRPr="0059727B" w:rsidRDefault="00E60231" w:rsidP="0059727B">
      <w:pPr>
        <w:spacing w:after="0" w:line="240" w:lineRule="auto"/>
        <w:jc w:val="both"/>
        <w:rPr>
          <w:rFonts w:ascii="Times New Roman" w:hAnsi="Times New Roman"/>
          <w:b/>
          <w:bCs/>
          <w:caps/>
          <w:spacing w:val="10"/>
          <w:sz w:val="24"/>
          <w:szCs w:val="24"/>
          <w:lang w:val="vi-VN"/>
        </w:rPr>
      </w:pPr>
      <w:r w:rsidRPr="0059727B">
        <w:rPr>
          <w:rFonts w:ascii="Times New Roman" w:hAnsi="Times New Roman"/>
          <w:b/>
          <w:bCs/>
          <w:caps/>
          <w:spacing w:val="10"/>
          <w:sz w:val="24"/>
          <w:szCs w:val="24"/>
          <w:lang w:val="vi-VN"/>
        </w:rPr>
        <w:t xml:space="preserve">I. YÊU CẦU CẦN ĐẠT </w:t>
      </w:r>
    </w:p>
    <w:p w:rsidR="00E60231" w:rsidRPr="0059727B" w:rsidRDefault="00E60231" w:rsidP="0059727B">
      <w:pPr>
        <w:spacing w:after="0" w:line="240" w:lineRule="auto"/>
        <w:jc w:val="both"/>
        <w:rPr>
          <w:rFonts w:ascii="Times New Roman" w:hAnsi="Times New Roman"/>
          <w:b/>
          <w:bCs/>
          <w:sz w:val="24"/>
          <w:szCs w:val="24"/>
          <w:lang w:val="vi-VN"/>
        </w:rPr>
      </w:pPr>
      <w:r w:rsidRPr="0059727B">
        <w:rPr>
          <w:rFonts w:ascii="Times New Roman" w:hAnsi="Times New Roman"/>
          <w:b/>
          <w:bCs/>
          <w:sz w:val="24"/>
          <w:szCs w:val="24"/>
          <w:lang w:val="vi-VN"/>
        </w:rPr>
        <w:t>1. Phát triển năng lực ngôn ngữ</w:t>
      </w:r>
    </w:p>
    <w:p w:rsidR="00E60231" w:rsidRPr="004F1B88" w:rsidRDefault="00E60231" w:rsidP="0059727B">
      <w:pPr>
        <w:widowControl w:val="0"/>
        <w:tabs>
          <w:tab w:val="left" w:pos="1476"/>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r w:rsidRPr="004F1B88">
        <w:rPr>
          <w:rFonts w:ascii="Times New Roman" w:hAnsi="Times New Roman"/>
          <w:sz w:val="24"/>
          <w:szCs w:val="24"/>
          <w:lang w:val="vi-VN"/>
        </w:rPr>
        <w:t>HS</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kể</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được</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về</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một</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tình</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huống</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khó</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khăn</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mà</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mình</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đã</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trải</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qua,</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chia</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sẻ</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được</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suy nghĩ của mình về vai trò của ý chí, nghị lực.</w:t>
      </w:r>
    </w:p>
    <w:p w:rsidR="00E60231" w:rsidRPr="004F1B88" w:rsidRDefault="00E60231" w:rsidP="0059727B">
      <w:pPr>
        <w:widowControl w:val="0"/>
        <w:tabs>
          <w:tab w:val="left" w:pos="1470"/>
        </w:tabs>
        <w:autoSpaceDE w:val="0"/>
        <w:autoSpaceDN w:val="0"/>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Người</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nói</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biết</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điều</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chỉnh</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bài</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nói</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phù</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hợp</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với</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thái</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độ,</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phản</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hồi</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của</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người</w:t>
      </w:r>
      <w:r w:rsidRPr="004F1B88">
        <w:rPr>
          <w:rFonts w:ascii="Times New Roman" w:hAnsi="Times New Roman"/>
          <w:spacing w:val="-13"/>
          <w:sz w:val="24"/>
          <w:szCs w:val="24"/>
          <w:lang w:val="vi-VN"/>
        </w:rPr>
        <w:t xml:space="preserve"> </w:t>
      </w:r>
      <w:r w:rsidRPr="004F1B88">
        <w:rPr>
          <w:rFonts w:ascii="Times New Roman" w:hAnsi="Times New Roman"/>
          <w:spacing w:val="-2"/>
          <w:sz w:val="24"/>
          <w:szCs w:val="24"/>
          <w:lang w:val="vi-VN"/>
        </w:rPr>
        <w:t>nghe.</w:t>
      </w:r>
    </w:p>
    <w:p w:rsidR="00E60231" w:rsidRPr="004F1B88" w:rsidRDefault="00E60231" w:rsidP="0059727B">
      <w:pPr>
        <w:widowControl w:val="0"/>
        <w:tabs>
          <w:tab w:val="left" w:pos="1489"/>
        </w:tabs>
        <w:autoSpaceDE w:val="0"/>
        <w:autoSpaceDN w:val="0"/>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Người nghe biết cách nghe, ghi chép vắn tắt nhận xét về bài nói và về ý kiến của bạn để đặt CH hoặc phát biểu ý kiến.</w:t>
      </w:r>
    </w:p>
    <w:p w:rsidR="00E60231" w:rsidRPr="0059727B" w:rsidRDefault="00E60231" w:rsidP="0059727B">
      <w:pPr>
        <w:tabs>
          <w:tab w:val="left" w:pos="544"/>
        </w:tabs>
        <w:spacing w:after="0" w:line="240" w:lineRule="auto"/>
        <w:jc w:val="both"/>
        <w:rPr>
          <w:rFonts w:ascii="Times New Roman" w:hAnsi="Times New Roman"/>
          <w:sz w:val="24"/>
          <w:szCs w:val="24"/>
          <w:lang w:val="vi-VN"/>
        </w:rPr>
      </w:pPr>
      <w:r w:rsidRPr="0059727B">
        <w:rPr>
          <w:rFonts w:ascii="Times New Roman" w:hAnsi="Times New Roman"/>
          <w:b/>
          <w:bCs/>
          <w:sz w:val="24"/>
          <w:szCs w:val="24"/>
          <w:lang w:val="vi-VN"/>
        </w:rPr>
        <w:t>2. Góp phần phát triển năng lực chung và phẩm chất</w:t>
      </w:r>
    </w:p>
    <w:p w:rsidR="00E60231" w:rsidRPr="0059727B" w:rsidRDefault="00E60231" w:rsidP="0059727B">
      <w:pPr>
        <w:tabs>
          <w:tab w:val="left" w:pos="0"/>
          <w:tab w:val="left" w:pos="544"/>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Phát triển NL tự chủ và tự học: Chủ động tìm kiếm và nêu một tình huống khó khăn để phục vụ cho việc trao đổi trong bài.</w:t>
      </w:r>
    </w:p>
    <w:p w:rsidR="00E60231" w:rsidRPr="0059727B" w:rsidRDefault="00E60231" w:rsidP="0059727B">
      <w:pPr>
        <w:tabs>
          <w:tab w:val="left" w:pos="0"/>
          <w:tab w:val="left" w:pos="544"/>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Phát triển NL giao tiếp và hợp tác: Biết </w:t>
      </w:r>
      <w:r w:rsidRPr="004F1B88">
        <w:rPr>
          <w:rFonts w:ascii="Times New Roman" w:hAnsi="Times New Roman"/>
          <w:sz w:val="24"/>
          <w:szCs w:val="24"/>
          <w:lang w:val="vi-VN"/>
        </w:rPr>
        <w:t xml:space="preserve">nghe, ghi, trao đổi cùng các bạn, chủ động, tự nhiên, tự tin; có thái độ đúng khi nghe và nói: </w:t>
      </w:r>
      <w:r w:rsidRPr="0059727B">
        <w:rPr>
          <w:rFonts w:ascii="Times New Roman" w:hAnsi="Times New Roman"/>
          <w:sz w:val="24"/>
          <w:szCs w:val="24"/>
          <w:lang w:val="vi-VN"/>
        </w:rPr>
        <w:t>l</w:t>
      </w:r>
      <w:r w:rsidRPr="004F1B88">
        <w:rPr>
          <w:rFonts w:ascii="Times New Roman" w:hAnsi="Times New Roman"/>
          <w:sz w:val="24"/>
          <w:szCs w:val="24"/>
          <w:lang w:val="vi-VN"/>
        </w:rPr>
        <w:t>ắng nghe, tôn trọng người nói, tôn trọng người nghe</w:t>
      </w:r>
      <w:r w:rsidRPr="0059727B">
        <w:rPr>
          <w:rFonts w:ascii="Times New Roman" w:hAnsi="Times New Roman"/>
          <w:sz w:val="24"/>
          <w:szCs w:val="24"/>
          <w:lang w:val="vi-VN"/>
        </w:rPr>
        <w:t xml:space="preserve"> </w:t>
      </w:r>
    </w:p>
    <w:p w:rsidR="00E60231" w:rsidRPr="0059727B" w:rsidRDefault="00E60231" w:rsidP="0059727B">
      <w:pPr>
        <w:tabs>
          <w:tab w:val="left" w:pos="0"/>
          <w:tab w:val="left" w:pos="544"/>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Phát triển NL giải quyết vấn đề: Đưa ra được cách để vượt qua khó khăn trong tình huống đó.</w:t>
      </w:r>
    </w:p>
    <w:p w:rsidR="00E60231" w:rsidRPr="0059727B" w:rsidRDefault="00E60231" w:rsidP="0059727B">
      <w:pPr>
        <w:widowControl w:val="0"/>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Phát triển PC trách nhiệm, chăm chỉ: Có ý thức và hành động phù hợp để thực hiện các việc làm dù gặp khó khăn;</w:t>
      </w:r>
      <w:r w:rsidRPr="004F1B88">
        <w:rPr>
          <w:rFonts w:ascii="Times New Roman" w:hAnsi="Times New Roman"/>
          <w:sz w:val="24"/>
          <w:szCs w:val="24"/>
          <w:lang w:val="vi-VN"/>
        </w:rPr>
        <w:t xml:space="preserve"> Bồi dưỡng ý thức quyết tâm, tinh thần vượt qua khó khăn trong cuộc sống.</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II. ĐỒ DÙNG DẠY HỌC</w:t>
      </w:r>
    </w:p>
    <w:p w:rsidR="00E60231" w:rsidRPr="0059727B" w:rsidRDefault="00E60231" w:rsidP="0059727B">
      <w:pPr>
        <w:spacing w:after="0" w:line="240" w:lineRule="auto"/>
        <w:jc w:val="both"/>
        <w:rPr>
          <w:rFonts w:ascii="Times New Roman" w:hAnsi="Times New Roman"/>
          <w:bCs/>
          <w:sz w:val="24"/>
          <w:szCs w:val="24"/>
          <w:lang w:val="vi-VN"/>
        </w:rPr>
      </w:pPr>
      <w:r w:rsidRPr="0059727B">
        <w:rPr>
          <w:rFonts w:ascii="Times New Roman" w:hAnsi="Times New Roman"/>
          <w:sz w:val="24"/>
          <w:szCs w:val="24"/>
          <w:lang w:val="vi-VN"/>
        </w:rPr>
        <w:t xml:space="preserve">- </w:t>
      </w:r>
      <w:r w:rsidRPr="0059727B">
        <w:rPr>
          <w:rFonts w:ascii="Times New Roman" w:hAnsi="Times New Roman"/>
          <w:bCs/>
          <w:sz w:val="24"/>
          <w:szCs w:val="24"/>
          <w:lang w:val="vi-VN"/>
        </w:rPr>
        <w:t>GV chuẩn bị: máy tính, máy chiếu, bài trình chiếu</w:t>
      </w:r>
    </w:p>
    <w:p w:rsidR="00E60231" w:rsidRPr="0059727B" w:rsidRDefault="00E60231" w:rsidP="0059727B">
      <w:pPr>
        <w:spacing w:after="0" w:line="240" w:lineRule="auto"/>
        <w:jc w:val="both"/>
        <w:rPr>
          <w:rFonts w:ascii="Times New Roman" w:hAnsi="Times New Roman"/>
          <w:bCs/>
          <w:sz w:val="24"/>
          <w:szCs w:val="24"/>
          <w:lang w:val="vi-VN"/>
        </w:rPr>
      </w:pPr>
      <w:r w:rsidRPr="0059727B">
        <w:rPr>
          <w:rFonts w:ascii="Times New Roman" w:hAnsi="Times New Roman"/>
          <w:sz w:val="24"/>
          <w:szCs w:val="24"/>
          <w:lang w:val="vi-VN"/>
        </w:rPr>
        <w:t xml:space="preserve">- </w:t>
      </w:r>
      <w:r w:rsidRPr="0059727B">
        <w:rPr>
          <w:rFonts w:ascii="Times New Roman" w:hAnsi="Times New Roman"/>
          <w:bCs/>
          <w:sz w:val="24"/>
          <w:szCs w:val="24"/>
          <w:lang w:val="vi-VN"/>
        </w:rPr>
        <w:t xml:space="preserve">HS chuẩn bị: SGK </w:t>
      </w:r>
      <w:r w:rsidRPr="0059727B">
        <w:rPr>
          <w:rFonts w:ascii="Times New Roman" w:hAnsi="Times New Roman"/>
          <w:bCs/>
          <w:i/>
          <w:iCs/>
          <w:sz w:val="24"/>
          <w:szCs w:val="24"/>
          <w:lang w:val="vi-VN"/>
        </w:rPr>
        <w:t>Tiếng Việt 5</w:t>
      </w:r>
      <w:r w:rsidRPr="0059727B">
        <w:rPr>
          <w:rFonts w:ascii="Times New Roman" w:hAnsi="Times New Roman"/>
          <w:bCs/>
          <w:sz w:val="24"/>
          <w:szCs w:val="24"/>
          <w:lang w:val="vi-VN"/>
        </w:rPr>
        <w:t>, tập một; vở viết.</w:t>
      </w:r>
    </w:p>
    <w:p w:rsidR="00E60231" w:rsidRPr="004F1B88"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III. CÁC HOẠT ĐỘNG DẠY VÀ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5258"/>
        <w:gridCol w:w="4390"/>
      </w:tblGrid>
      <w:tr w:rsidR="00E60231" w:rsidRPr="00877C97" w:rsidTr="00F41A54">
        <w:tc>
          <w:tcPr>
            <w:tcW w:w="666"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5258"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390"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F41A54" w:rsidTr="00F41A54">
        <w:tc>
          <w:tcPr>
            <w:tcW w:w="666"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7'</w:t>
            </w:r>
          </w:p>
        </w:tc>
        <w:tc>
          <w:tcPr>
            <w:tcW w:w="5258" w:type="dxa"/>
          </w:tcPr>
          <w:p w:rsidR="00E60231" w:rsidRPr="0059727B" w:rsidRDefault="00E60231" w:rsidP="00F41A54">
            <w:pPr>
              <w:pStyle w:val="NormalWeb"/>
              <w:spacing w:beforeAutospacing="0" w:afterAutospacing="0"/>
              <w:jc w:val="both"/>
              <w:rPr>
                <w:rStyle w:val="Strong"/>
                <w:b w:val="0"/>
                <w:bCs w:val="0"/>
                <w:lang w:val="vi-VN"/>
              </w:rPr>
            </w:pPr>
            <w:r w:rsidRPr="0059727B">
              <w:rPr>
                <w:rStyle w:val="Strong"/>
                <w:rFonts w:eastAsia="Times New Roman"/>
                <w:lang w:val="vi-VN"/>
              </w:rPr>
              <w:t xml:space="preserve"> A. HOẠT ĐỘNG KHỞI ĐỘNG</w:t>
            </w:r>
          </w:p>
        </w:tc>
        <w:tc>
          <w:tcPr>
            <w:tcW w:w="4390" w:type="dxa"/>
          </w:tcPr>
          <w:p w:rsidR="00E60231" w:rsidRPr="000D1E98" w:rsidRDefault="00E60231" w:rsidP="000D1E98">
            <w:pPr>
              <w:spacing w:after="0" w:line="240" w:lineRule="auto"/>
              <w:jc w:val="both"/>
              <w:rPr>
                <w:rFonts w:ascii="Times New Roman" w:hAnsi="Times New Roman"/>
                <w:sz w:val="24"/>
                <w:szCs w:val="24"/>
                <w:lang w:val="vi-VN"/>
              </w:rPr>
            </w:pPr>
          </w:p>
        </w:tc>
      </w:tr>
      <w:tr w:rsidR="00E60231" w:rsidRPr="00877C97" w:rsidTr="00F41A54">
        <w:tc>
          <w:tcPr>
            <w:tcW w:w="666" w:type="dxa"/>
          </w:tcPr>
          <w:p w:rsidR="00E60231" w:rsidRPr="000D1E98" w:rsidRDefault="00E60231" w:rsidP="000D1E98">
            <w:pPr>
              <w:spacing w:after="0" w:line="240" w:lineRule="auto"/>
              <w:jc w:val="center"/>
              <w:rPr>
                <w:rFonts w:ascii="Times New Roman" w:hAnsi="Times New Roman"/>
                <w:sz w:val="24"/>
                <w:szCs w:val="24"/>
                <w:lang w:val="vi-VN"/>
              </w:rPr>
            </w:pPr>
          </w:p>
        </w:tc>
        <w:tc>
          <w:tcPr>
            <w:tcW w:w="5258" w:type="dxa"/>
          </w:tcPr>
          <w:p w:rsidR="00E60231" w:rsidRPr="0059727B" w:rsidRDefault="00E60231" w:rsidP="00F41A54">
            <w:pPr>
              <w:spacing w:after="0" w:line="240" w:lineRule="auto"/>
              <w:jc w:val="both"/>
              <w:rPr>
                <w:rFonts w:ascii="Times New Roman" w:hAnsi="Times New Roman"/>
                <w:sz w:val="24"/>
                <w:szCs w:val="24"/>
                <w:lang w:val="vi-VN"/>
              </w:rPr>
            </w:pPr>
            <w:r w:rsidRPr="0059727B">
              <w:rPr>
                <w:rStyle w:val="Strong"/>
                <w:rFonts w:ascii="Times New Roman" w:hAnsi="Times New Roman"/>
                <w:b w:val="0"/>
                <w:bCs w:val="0"/>
                <w:sz w:val="24"/>
                <w:szCs w:val="24"/>
                <w:lang w:val="vi-VN"/>
              </w:rPr>
              <w:t xml:space="preserve"> - </w:t>
            </w:r>
            <w:r w:rsidRPr="0059727B">
              <w:rPr>
                <w:rFonts w:ascii="Times New Roman" w:hAnsi="Times New Roman"/>
                <w:sz w:val="24"/>
                <w:szCs w:val="24"/>
                <w:lang w:val="vi-VN"/>
              </w:rPr>
              <w:t xml:space="preserve">GV cho HS xem một đoạn phim về 1 tình huống gặp khó khăn của 1 người và hỏi: </w:t>
            </w:r>
            <w:r w:rsidRPr="0059727B">
              <w:rPr>
                <w:rFonts w:ascii="Times New Roman" w:hAnsi="Times New Roman"/>
                <w:i/>
                <w:iCs/>
                <w:sz w:val="24"/>
                <w:szCs w:val="24"/>
                <w:lang w:val="vi-VN"/>
              </w:rPr>
              <w:t>Đoạn phim nói về ai? Điều gì đã xảy ra với bạn nhỏ trong phim? Bạn đã làm gì để vượt qua khó khăn đó?</w:t>
            </w:r>
          </w:p>
          <w:p w:rsidR="00E60231" w:rsidRPr="0059727B" w:rsidRDefault="00E60231" w:rsidP="00F41A54">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(có thể lấy đoạn phim tình huống 3 của bài Đạo đức 4: Nhận biết sự cảm thông, giúp đỡ người gặp khó khăn ở web Hoc10 hoặc tham khảo đoạn phim trên Youtube: </w:t>
            </w:r>
            <w:hyperlink r:id="rId7" w:history="1">
              <w:r w:rsidRPr="0059727B">
                <w:rPr>
                  <w:rStyle w:val="Hyperlink"/>
                  <w:rFonts w:ascii="Times New Roman" w:hAnsi="Times New Roman"/>
                  <w:sz w:val="24"/>
                  <w:szCs w:val="24"/>
                  <w:lang w:val="vi-VN"/>
                </w:rPr>
                <w:t>https://www.youtube.com/watch?v=qWigKbSDjHU</w:t>
              </w:r>
            </w:hyperlink>
          </w:p>
          <w:p w:rsidR="00E60231" w:rsidRPr="0059727B" w:rsidRDefault="00E60231" w:rsidP="00F41A54">
            <w:pPr>
              <w:pStyle w:val="BodyText"/>
              <w:spacing w:line="240" w:lineRule="auto"/>
              <w:ind w:firstLine="0"/>
              <w:jc w:val="both"/>
              <w:rPr>
                <w:rFonts w:ascii="Times New Roman" w:hAnsi="Times New Roman" w:cs="Times New Roman"/>
                <w:color w:val="auto"/>
                <w:sz w:val="24"/>
                <w:szCs w:val="24"/>
                <w:lang w:val="vi-VN"/>
              </w:rPr>
            </w:pPr>
            <w:r w:rsidRPr="0059727B">
              <w:rPr>
                <w:rStyle w:val="Strong"/>
                <w:rFonts w:ascii="Times New Roman" w:hAnsi="Times New Roman"/>
                <w:b w:val="0"/>
                <w:bCs w:val="0"/>
                <w:color w:val="auto"/>
                <w:sz w:val="24"/>
                <w:szCs w:val="24"/>
                <w:lang w:val="vi-VN"/>
              </w:rPr>
              <w:t xml:space="preserve"> - GV giới thiệu bài: Chắc hẳn trong chúng ta, ai ai cũng đã từng gặp khó khăn và chúng ta phải cố gắng để vượt qua các khó khăn đó. Vì vậy,</w:t>
            </w:r>
            <w:r w:rsidRPr="0059727B">
              <w:rPr>
                <w:rStyle w:val="Strong"/>
                <w:rFonts w:ascii="Times New Roman" w:hAnsi="Times New Roman"/>
                <w:color w:val="auto"/>
                <w:sz w:val="24"/>
                <w:szCs w:val="24"/>
                <w:lang w:val="vi-VN"/>
              </w:rPr>
              <w:t xml:space="preserve"> </w:t>
            </w:r>
            <w:r w:rsidRPr="0059727B">
              <w:rPr>
                <w:rFonts w:ascii="Times New Roman" w:hAnsi="Times New Roman" w:cs="Times New Roman"/>
                <w:color w:val="auto"/>
                <w:spacing w:val="-4"/>
                <w:sz w:val="24"/>
                <w:szCs w:val="24"/>
                <w:lang w:val="vi-VN"/>
              </w:rPr>
              <w:t>trong</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tiết</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i/>
                <w:color w:val="auto"/>
                <w:spacing w:val="-4"/>
                <w:sz w:val="24"/>
                <w:szCs w:val="24"/>
                <w:lang w:val="vi-VN"/>
              </w:rPr>
              <w:t>Nói</w:t>
            </w:r>
            <w:r w:rsidRPr="0059727B">
              <w:rPr>
                <w:rFonts w:ascii="Times New Roman" w:hAnsi="Times New Roman" w:cs="Times New Roman"/>
                <w:i/>
                <w:color w:val="auto"/>
                <w:spacing w:val="-11"/>
                <w:sz w:val="24"/>
                <w:szCs w:val="24"/>
                <w:lang w:val="vi-VN"/>
              </w:rPr>
              <w:t xml:space="preserve"> </w:t>
            </w:r>
            <w:r w:rsidRPr="0059727B">
              <w:rPr>
                <w:rFonts w:ascii="Times New Roman" w:hAnsi="Times New Roman" w:cs="Times New Roman"/>
                <w:i/>
                <w:color w:val="auto"/>
                <w:spacing w:val="-4"/>
                <w:sz w:val="24"/>
                <w:szCs w:val="24"/>
                <w:lang w:val="vi-VN"/>
              </w:rPr>
              <w:t>và</w:t>
            </w:r>
            <w:r w:rsidRPr="0059727B">
              <w:rPr>
                <w:rFonts w:ascii="Times New Roman" w:hAnsi="Times New Roman" w:cs="Times New Roman"/>
                <w:i/>
                <w:color w:val="auto"/>
                <w:spacing w:val="-11"/>
                <w:sz w:val="24"/>
                <w:szCs w:val="24"/>
                <w:lang w:val="vi-VN"/>
              </w:rPr>
              <w:t xml:space="preserve"> </w:t>
            </w:r>
            <w:r w:rsidRPr="0059727B">
              <w:rPr>
                <w:rFonts w:ascii="Times New Roman" w:hAnsi="Times New Roman" w:cs="Times New Roman"/>
                <w:i/>
                <w:color w:val="auto"/>
                <w:spacing w:val="-4"/>
                <w:sz w:val="24"/>
                <w:szCs w:val="24"/>
                <w:lang w:val="vi-VN"/>
              </w:rPr>
              <w:t>nghe</w:t>
            </w:r>
            <w:r w:rsidRPr="0059727B">
              <w:rPr>
                <w:rFonts w:ascii="Times New Roman" w:hAnsi="Times New Roman" w:cs="Times New Roman"/>
                <w:i/>
                <w:color w:val="auto"/>
                <w:spacing w:val="-11"/>
                <w:sz w:val="24"/>
                <w:szCs w:val="24"/>
                <w:lang w:val="vi-VN"/>
              </w:rPr>
              <w:t xml:space="preserve"> </w:t>
            </w:r>
            <w:r w:rsidRPr="0059727B">
              <w:rPr>
                <w:rFonts w:ascii="Times New Roman" w:hAnsi="Times New Roman" w:cs="Times New Roman"/>
                <w:color w:val="auto"/>
                <w:spacing w:val="-4"/>
                <w:sz w:val="24"/>
                <w:szCs w:val="24"/>
                <w:lang w:val="vi-VN"/>
              </w:rPr>
              <w:t>hôm</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nay,</w:t>
            </w:r>
            <w:r w:rsidRPr="0059727B">
              <w:rPr>
                <w:rFonts w:ascii="Times New Roman" w:hAnsi="Times New Roman" w:cs="Times New Roman"/>
                <w:color w:val="auto"/>
                <w:spacing w:val="-11"/>
                <w:sz w:val="24"/>
                <w:szCs w:val="24"/>
                <w:lang w:val="vi-VN"/>
              </w:rPr>
              <w:t xml:space="preserve">  cô muốn </w:t>
            </w:r>
            <w:r w:rsidRPr="0059727B">
              <w:rPr>
                <w:rFonts w:ascii="Times New Roman" w:hAnsi="Times New Roman" w:cs="Times New Roman"/>
                <w:color w:val="auto"/>
                <w:spacing w:val="-4"/>
                <w:sz w:val="24"/>
                <w:szCs w:val="24"/>
                <w:lang w:val="vi-VN"/>
              </w:rPr>
              <w:t>các</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em</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sẽ</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kể</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về</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một</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tình</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huống</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khó</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khăn</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mà</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4"/>
                <w:sz w:val="24"/>
                <w:szCs w:val="24"/>
                <w:lang w:val="vi-VN"/>
              </w:rPr>
              <w:t xml:space="preserve">mình </w:t>
            </w:r>
            <w:r w:rsidRPr="0059727B">
              <w:rPr>
                <w:rFonts w:ascii="Times New Roman" w:hAnsi="Times New Roman" w:cs="Times New Roman"/>
                <w:color w:val="auto"/>
                <w:spacing w:val="-2"/>
                <w:sz w:val="24"/>
                <w:szCs w:val="24"/>
                <w:lang w:val="vi-VN"/>
              </w:rPr>
              <w:t>đã</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trải</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qua.</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Sau</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đó,</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các</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em</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sẽ</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chia</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sẻ</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suy</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nghĩ</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của</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mình</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về</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vai</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trò</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của</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ý</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chí,</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nghị</w:t>
            </w:r>
            <w:r w:rsidRPr="0059727B">
              <w:rPr>
                <w:rFonts w:ascii="Times New Roman" w:hAnsi="Times New Roman" w:cs="Times New Roman"/>
                <w:color w:val="auto"/>
                <w:spacing w:val="-11"/>
                <w:sz w:val="24"/>
                <w:szCs w:val="24"/>
                <w:lang w:val="vi-VN"/>
              </w:rPr>
              <w:t xml:space="preserve"> </w:t>
            </w:r>
            <w:r w:rsidRPr="0059727B">
              <w:rPr>
                <w:rFonts w:ascii="Times New Roman" w:hAnsi="Times New Roman" w:cs="Times New Roman"/>
                <w:color w:val="auto"/>
                <w:spacing w:val="-2"/>
                <w:sz w:val="24"/>
                <w:szCs w:val="24"/>
                <w:lang w:val="vi-VN"/>
              </w:rPr>
              <w:t xml:space="preserve">lực </w:t>
            </w:r>
            <w:r w:rsidRPr="0059727B">
              <w:rPr>
                <w:rFonts w:ascii="Times New Roman" w:hAnsi="Times New Roman" w:cs="Times New Roman"/>
                <w:color w:val="auto"/>
                <w:sz w:val="24"/>
                <w:szCs w:val="24"/>
                <w:lang w:val="vi-VN"/>
              </w:rPr>
              <w:t xml:space="preserve">qua bài: </w:t>
            </w:r>
            <w:r w:rsidRPr="0059727B">
              <w:rPr>
                <w:rFonts w:ascii="Times New Roman" w:hAnsi="Times New Roman" w:cs="Times New Roman"/>
                <w:i/>
                <w:iCs/>
                <w:color w:val="auto"/>
                <w:sz w:val="24"/>
                <w:szCs w:val="24"/>
                <w:lang w:val="vi-VN"/>
              </w:rPr>
              <w:t>Trao đổi: Gian nan thử sức</w:t>
            </w:r>
          </w:p>
        </w:tc>
        <w:tc>
          <w:tcPr>
            <w:tcW w:w="4390" w:type="dxa"/>
          </w:tcPr>
          <w:p w:rsidR="00E60231" w:rsidRPr="0059727B" w:rsidRDefault="00E60231" w:rsidP="00F41A54">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HS xem đoạn phim và trả lời câu hỏi.</w:t>
            </w: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HS lắng nghe GV giới thiệu, đọc thầm đề bài.</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w:t>
            </w:r>
          </w:p>
        </w:tc>
      </w:tr>
      <w:tr w:rsidR="00E60231" w:rsidRPr="00877C97" w:rsidTr="00F41A54">
        <w:tc>
          <w:tcPr>
            <w:tcW w:w="666"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12'</w:t>
            </w:r>
          </w:p>
        </w:tc>
        <w:tc>
          <w:tcPr>
            <w:tcW w:w="9648" w:type="dxa"/>
            <w:gridSpan w:val="2"/>
          </w:tcPr>
          <w:p w:rsidR="00E60231" w:rsidRPr="0059727B" w:rsidRDefault="00E60231" w:rsidP="00F41A54">
            <w:pPr>
              <w:pStyle w:val="NormalWeb"/>
              <w:spacing w:beforeAutospacing="0" w:afterAutospacing="0"/>
              <w:jc w:val="both"/>
              <w:rPr>
                <w:rStyle w:val="Strong"/>
                <w:rFonts w:eastAsia="Times New Roman"/>
                <w:lang w:val="vi-VN"/>
              </w:rPr>
            </w:pPr>
            <w:r w:rsidRPr="0059727B">
              <w:rPr>
                <w:rStyle w:val="Strong"/>
                <w:rFonts w:eastAsia="Times New Roman"/>
                <w:lang w:val="vi-VN"/>
              </w:rPr>
              <w:t xml:space="preserve"> B. HOẠT ĐỘNG H̀NH THÀNH KIẾN</w:t>
            </w:r>
            <w:r w:rsidRPr="0059727B">
              <w:rPr>
                <w:rFonts w:eastAsia="Times New Roman"/>
                <w:lang w:val="vi-VN"/>
              </w:rPr>
              <w:t> </w:t>
            </w:r>
            <w:r w:rsidRPr="0059727B">
              <w:rPr>
                <w:rStyle w:val="Strong"/>
                <w:rFonts w:eastAsia="Times New Roman"/>
                <w:lang w:val="vi-VN"/>
              </w:rPr>
              <w:t>THỨC</w:t>
            </w:r>
          </w:p>
          <w:p w:rsidR="00E60231" w:rsidRPr="0059727B" w:rsidRDefault="00E60231" w:rsidP="00F41A54">
            <w:pPr>
              <w:pStyle w:val="NormalWeb"/>
              <w:spacing w:beforeAutospacing="0" w:afterAutospacing="0"/>
              <w:jc w:val="both"/>
              <w:rPr>
                <w:rStyle w:val="Strong"/>
                <w:rFonts w:eastAsia="Times New Roman"/>
                <w:lang w:val="vi-VN"/>
              </w:rPr>
            </w:pPr>
            <w:r w:rsidRPr="0059727B">
              <w:rPr>
                <w:rStyle w:val="Strong"/>
                <w:rFonts w:eastAsia="Times New Roman"/>
                <w:lang w:val="vi-VN"/>
              </w:rPr>
              <w:t xml:space="preserve">    Mục tiêu:</w:t>
            </w:r>
          </w:p>
          <w:p w:rsidR="00E60231" w:rsidRPr="000D1E98" w:rsidRDefault="00E60231" w:rsidP="000D1E98">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HS</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kể</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được</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về</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một</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tình</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huống</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khó</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khăn</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mà</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mình</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đã</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trải</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qua</w:t>
            </w:r>
            <w:r w:rsidRPr="0059727B">
              <w:rPr>
                <w:rFonts w:ascii="Times New Roman" w:hAnsi="Times New Roman"/>
                <w:sz w:val="24"/>
                <w:szCs w:val="24"/>
                <w:lang w:val="vi-VN"/>
              </w:rPr>
              <w:t>.</w:t>
            </w:r>
          </w:p>
        </w:tc>
      </w:tr>
      <w:tr w:rsidR="00E60231" w:rsidRPr="00F41A54" w:rsidTr="00F41A54">
        <w:tc>
          <w:tcPr>
            <w:tcW w:w="666" w:type="dxa"/>
          </w:tcPr>
          <w:p w:rsidR="00E60231" w:rsidRPr="000D1E98" w:rsidRDefault="00E60231" w:rsidP="000D1E98">
            <w:pPr>
              <w:spacing w:after="0" w:line="240" w:lineRule="auto"/>
              <w:jc w:val="center"/>
              <w:rPr>
                <w:rFonts w:ascii="Times New Roman" w:hAnsi="Times New Roman"/>
                <w:sz w:val="24"/>
                <w:szCs w:val="24"/>
                <w:lang w:val="vi-VN"/>
              </w:rPr>
            </w:pPr>
          </w:p>
        </w:tc>
        <w:tc>
          <w:tcPr>
            <w:tcW w:w="5258" w:type="dxa"/>
          </w:tcPr>
          <w:p w:rsidR="00E60231" w:rsidRPr="0059727B" w:rsidRDefault="00E60231" w:rsidP="00F41A54">
            <w:pPr>
              <w:pStyle w:val="NormalWeb"/>
              <w:spacing w:beforeAutospacing="0" w:afterAutospacing="0"/>
              <w:jc w:val="both"/>
              <w:rPr>
                <w:lang w:val="vi-VN"/>
              </w:rPr>
            </w:pPr>
            <w:r w:rsidRPr="0059727B">
              <w:rPr>
                <w:rStyle w:val="Strong"/>
                <w:rFonts w:eastAsia="Times New Roman"/>
                <w:lang w:val="vi-VN"/>
              </w:rPr>
              <w:t xml:space="preserve"> </w:t>
            </w:r>
            <w:r w:rsidRPr="0059727B">
              <w:rPr>
                <w:rStyle w:val="Strong"/>
                <w:rFonts w:eastAsia="Times New Roman"/>
                <w:u w:val="single"/>
                <w:lang w:val="vi-VN"/>
              </w:rPr>
              <w:t>Hoạt động 1:</w:t>
            </w:r>
            <w:r w:rsidRPr="0059727B">
              <w:rPr>
                <w:rStyle w:val="Strong"/>
                <w:rFonts w:eastAsia="Times New Roman"/>
                <w:lang w:val="vi-VN"/>
              </w:rPr>
              <w:t xml:space="preserve"> Kể một số t́nh huống khó khăn mà bản thân ḿnh đă gặp (BT 1)</w:t>
            </w:r>
          </w:p>
          <w:p w:rsidR="00E60231" w:rsidRPr="0059727B" w:rsidRDefault="00E60231" w:rsidP="00F41A54">
            <w:pPr>
              <w:pStyle w:val="NormalWeb"/>
              <w:spacing w:beforeAutospacing="0" w:afterAutospacing="0"/>
              <w:jc w:val="both"/>
              <w:rPr>
                <w:rStyle w:val="Strong"/>
                <w:rFonts w:eastAsia="Times New Roman"/>
                <w:lang w:val="vi-VN"/>
              </w:rPr>
            </w:pPr>
            <w:r w:rsidRPr="0059727B">
              <w:rPr>
                <w:rStyle w:val="Strong"/>
                <w:rFonts w:eastAsia="Times New Roman"/>
                <w:lang w:val="vi-VN"/>
              </w:rPr>
              <w:t xml:space="preserve"> *Cách tiến hành:</w:t>
            </w:r>
          </w:p>
          <w:p w:rsidR="00E60231" w:rsidRPr="0059727B" w:rsidRDefault="00E60231" w:rsidP="00F41A54">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 GV gọi 2 HS nối tiếp đọc 2 yêu cầu của bài tập 1, 2 và gợi ý. Cả lớp đọc thầm theo.</w:t>
            </w:r>
          </w:p>
          <w:p w:rsidR="00E60231" w:rsidRPr="0059727B" w:rsidRDefault="00E60231" w:rsidP="00F41A54">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 GV nêu lại yêu cầu Bài tập 1 và hỏi: Em hãy nêu một tình huống khó khăn mà em đã gặp (các tình huống khó khăn đó có thể xảy ra trong học tập hoặc trong cuộc sống thường ngày) </w:t>
            </w:r>
          </w:p>
          <w:p w:rsidR="00E60231" w:rsidRPr="0059727B" w:rsidRDefault="00E60231" w:rsidP="00F41A54">
            <w:pPr>
              <w:widowControl w:val="0"/>
              <w:tabs>
                <w:tab w:val="left" w:pos="1483"/>
              </w:tabs>
              <w:autoSpaceDE w:val="0"/>
              <w:autoSpaceDN w:val="0"/>
              <w:spacing w:after="0" w:line="240" w:lineRule="auto"/>
              <w:jc w:val="both"/>
              <w:rPr>
                <w:rStyle w:val="Strong"/>
                <w:rFonts w:ascii="Times New Roman" w:hAnsi="Times New Roman"/>
                <w:b w:val="0"/>
                <w:bCs w:val="0"/>
                <w:sz w:val="24"/>
                <w:szCs w:val="24"/>
                <w:lang w:val="vi-VN"/>
              </w:rPr>
            </w:pPr>
            <w:r w:rsidRPr="0059727B">
              <w:rPr>
                <w:rFonts w:ascii="Times New Roman" w:hAnsi="Times New Roman"/>
                <w:sz w:val="24"/>
                <w:szCs w:val="24"/>
                <w:lang w:val="vi-VN"/>
              </w:rPr>
              <w:t xml:space="preserve"> </w:t>
            </w:r>
          </w:p>
          <w:p w:rsidR="00E60231" w:rsidRPr="009A427C" w:rsidRDefault="00E60231" w:rsidP="00F41A54">
            <w:pPr>
              <w:pStyle w:val="BodyText"/>
              <w:spacing w:line="240" w:lineRule="auto"/>
              <w:ind w:firstLine="0"/>
              <w:jc w:val="both"/>
              <w:rPr>
                <w:rStyle w:val="Strong"/>
                <w:rFonts w:ascii="Times New Roman" w:hAnsi="Times New Roman"/>
                <w:color w:val="auto"/>
                <w:sz w:val="24"/>
                <w:szCs w:val="24"/>
                <w:lang w:val="vi-VN"/>
              </w:rPr>
            </w:pPr>
          </w:p>
          <w:p w:rsidR="00E60231" w:rsidRPr="0059727B" w:rsidRDefault="00E60231" w:rsidP="00F41A54">
            <w:pPr>
              <w:pStyle w:val="BodyText"/>
              <w:spacing w:line="240" w:lineRule="auto"/>
              <w:ind w:firstLine="0"/>
              <w:jc w:val="both"/>
              <w:rPr>
                <w:rStyle w:val="Strong"/>
                <w:rFonts w:ascii="Times New Roman" w:hAnsi="Times New Roman"/>
                <w:b w:val="0"/>
                <w:bCs w:val="0"/>
                <w:color w:val="auto"/>
                <w:sz w:val="24"/>
                <w:szCs w:val="24"/>
                <w:lang w:val="vi-VN"/>
              </w:rPr>
            </w:pPr>
            <w:r w:rsidRPr="0059727B">
              <w:rPr>
                <w:rStyle w:val="Strong"/>
                <w:rFonts w:ascii="Times New Roman" w:hAnsi="Times New Roman"/>
                <w:b w:val="0"/>
                <w:bCs w:val="0"/>
                <w:color w:val="auto"/>
                <w:sz w:val="24"/>
                <w:szCs w:val="24"/>
                <w:lang w:val="vi-VN"/>
              </w:rPr>
              <w:t xml:space="preserve"> - GV nhận xét về cách diễn đạt khi nói, tuyên dương hoặc sửa chữa (nếu có)</w:t>
            </w:r>
          </w:p>
          <w:p w:rsidR="00E60231" w:rsidRPr="0059727B" w:rsidRDefault="00E60231" w:rsidP="00F41A54">
            <w:pPr>
              <w:pStyle w:val="BodyText"/>
              <w:spacing w:line="240" w:lineRule="auto"/>
              <w:ind w:firstLine="0"/>
              <w:jc w:val="both"/>
              <w:rPr>
                <w:rStyle w:val="Strong"/>
                <w:rFonts w:ascii="Times New Roman" w:hAnsi="Times New Roman"/>
                <w:b w:val="0"/>
                <w:bCs w:val="0"/>
                <w:color w:val="auto"/>
                <w:sz w:val="24"/>
                <w:szCs w:val="24"/>
                <w:lang w:val="vi-VN"/>
              </w:rPr>
            </w:pPr>
            <w:r w:rsidRPr="0059727B">
              <w:rPr>
                <w:rStyle w:val="Strong"/>
                <w:rFonts w:ascii="Times New Roman" w:hAnsi="Times New Roman"/>
                <w:color w:val="auto"/>
                <w:sz w:val="24"/>
                <w:szCs w:val="24"/>
                <w:lang w:val="vi-VN"/>
              </w:rPr>
              <w:t xml:space="preserve"> </w:t>
            </w:r>
            <w:r w:rsidRPr="0059727B">
              <w:rPr>
                <w:rStyle w:val="Strong"/>
                <w:rFonts w:ascii="Times New Roman" w:hAnsi="Times New Roman"/>
                <w:b w:val="0"/>
                <w:bCs w:val="0"/>
                <w:color w:val="auto"/>
                <w:sz w:val="24"/>
                <w:szCs w:val="24"/>
                <w:lang w:val="vi-VN"/>
              </w:rPr>
              <w:t>- GV nêu thêm một số tình huống khó khăn mà có thể HS đã từng gặp.</w:t>
            </w:r>
          </w:p>
        </w:tc>
        <w:tc>
          <w:tcPr>
            <w:tcW w:w="4390" w:type="dxa"/>
          </w:tcPr>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HS nối tiếp đọc yêu cầu bài tập 1, 2, gợi ư. Cả lớp đọc thầm</w:t>
            </w:r>
          </w:p>
          <w:p w:rsidR="00E60231" w:rsidRPr="0059727B" w:rsidRDefault="00E60231" w:rsidP="00F41A54">
            <w:pPr>
              <w:widowControl w:val="0"/>
              <w:tabs>
                <w:tab w:val="left" w:pos="1496"/>
              </w:tabs>
              <w:autoSpaceDE w:val="0"/>
              <w:autoSpaceDN w:val="0"/>
              <w:spacing w:after="0" w:line="240" w:lineRule="auto"/>
              <w:jc w:val="both"/>
              <w:rPr>
                <w:rFonts w:ascii="Times New Roman" w:hAnsi="Times New Roman"/>
                <w:i/>
                <w:iCs/>
                <w:sz w:val="24"/>
                <w:szCs w:val="24"/>
                <w:lang w:val="vi-VN"/>
              </w:rPr>
            </w:pPr>
            <w:r w:rsidRPr="0059727B">
              <w:rPr>
                <w:rFonts w:ascii="Times New Roman" w:hAnsi="Times New Roman"/>
                <w:sz w:val="24"/>
                <w:szCs w:val="24"/>
                <w:lang w:val="vi-VN"/>
              </w:rPr>
              <w:t xml:space="preserve">- HS phát biểu ý kiến: </w:t>
            </w:r>
            <w:r w:rsidRPr="0059727B">
              <w:rPr>
                <w:rFonts w:ascii="Times New Roman" w:hAnsi="Times New Roman"/>
                <w:i/>
                <w:iCs/>
                <w:sz w:val="24"/>
                <w:szCs w:val="24"/>
                <w:lang w:val="vi-VN"/>
              </w:rPr>
              <w:t>Em gặp</w:t>
            </w:r>
            <w:r w:rsidRPr="0059727B">
              <w:rPr>
                <w:rFonts w:ascii="Times New Roman" w:hAnsi="Times New Roman"/>
                <w:i/>
                <w:iCs/>
                <w:spacing w:val="-1"/>
                <w:sz w:val="24"/>
                <w:szCs w:val="24"/>
                <w:lang w:val="vi-VN"/>
              </w:rPr>
              <w:t xml:space="preserve"> </w:t>
            </w:r>
            <w:r w:rsidRPr="0059727B">
              <w:rPr>
                <w:rFonts w:ascii="Times New Roman" w:hAnsi="Times New Roman"/>
                <w:i/>
                <w:iCs/>
                <w:sz w:val="24"/>
                <w:szCs w:val="24"/>
                <w:lang w:val="vi-VN"/>
              </w:rPr>
              <w:t>một bài</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toán</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khó</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nhưng</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chưa</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biết</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cách</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giải</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lần</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đầu</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tiên</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phải</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phát</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biểu</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(hoặc</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hát</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đọc thơ,…)</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trước</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nhiều</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người</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lần</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đầu</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tiên</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phải</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đi</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chợ</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mua</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rau</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giúp</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mẹ</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có</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lần</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phải</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ở nhà một mình vào buổi tối / …</w:t>
            </w:r>
          </w:p>
          <w:p w:rsidR="00E60231" w:rsidRPr="0059727B" w:rsidRDefault="00E60231" w:rsidP="00F41A54">
            <w:pPr>
              <w:widowControl w:val="0"/>
              <w:tabs>
                <w:tab w:val="left" w:pos="1496"/>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HS khác nhận xét</w:t>
            </w:r>
          </w:p>
          <w:p w:rsidR="00E60231" w:rsidRPr="009A427C" w:rsidRDefault="00E60231" w:rsidP="00F41A54">
            <w:pPr>
              <w:pStyle w:val="NormalWeb"/>
              <w:spacing w:beforeAutospacing="0" w:afterAutospacing="0"/>
              <w:jc w:val="both"/>
              <w:rPr>
                <w:rFonts w:eastAsia="Times New Roman"/>
                <w:lang w:val="vi-VN"/>
              </w:rPr>
            </w:pPr>
            <w:r w:rsidRPr="0059727B">
              <w:rPr>
                <w:lang w:val="vi-VN"/>
              </w:rPr>
              <w:t>- HS lắ</w:t>
            </w:r>
            <w:r>
              <w:rPr>
                <w:lang w:val="vi-VN"/>
              </w:rPr>
              <w:t>ng nghe</w:t>
            </w:r>
          </w:p>
          <w:p w:rsidR="00E60231" w:rsidRPr="0059727B" w:rsidRDefault="00E60231" w:rsidP="00F41A54">
            <w:pPr>
              <w:pStyle w:val="NormalWeb"/>
              <w:spacing w:beforeAutospacing="0" w:afterAutospacing="0"/>
              <w:jc w:val="both"/>
              <w:rPr>
                <w:rFonts w:eastAsia="Times New Roman"/>
              </w:rPr>
            </w:pPr>
            <w:r w:rsidRPr="0059727B">
              <w:rPr>
                <w:rFonts w:eastAsia="Times New Roman"/>
              </w:rPr>
              <w:t>- HS lắng nghe</w:t>
            </w:r>
          </w:p>
          <w:p w:rsidR="00E60231" w:rsidRPr="0059727B" w:rsidRDefault="00E60231" w:rsidP="00F41A54">
            <w:pPr>
              <w:pStyle w:val="TableParagraph"/>
              <w:spacing w:before="0"/>
              <w:ind w:left="0"/>
              <w:jc w:val="both"/>
              <w:rPr>
                <w:sz w:val="24"/>
                <w:szCs w:val="24"/>
              </w:rPr>
            </w:pPr>
          </w:p>
        </w:tc>
      </w:tr>
      <w:tr w:rsidR="00E60231" w:rsidRPr="00877C97" w:rsidTr="00F41A54">
        <w:tc>
          <w:tcPr>
            <w:tcW w:w="666"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13'</w:t>
            </w:r>
          </w:p>
        </w:tc>
        <w:tc>
          <w:tcPr>
            <w:tcW w:w="9648" w:type="dxa"/>
            <w:gridSpan w:val="2"/>
          </w:tcPr>
          <w:p w:rsidR="00E60231" w:rsidRPr="00F41A54" w:rsidRDefault="00E60231" w:rsidP="00F41A54">
            <w:pPr>
              <w:pStyle w:val="NormalWeb"/>
              <w:spacing w:beforeAutospacing="0" w:afterAutospacing="0"/>
              <w:jc w:val="both"/>
              <w:rPr>
                <w:lang w:val="vi-VN"/>
              </w:rPr>
            </w:pPr>
            <w:r w:rsidRPr="00F41A54">
              <w:rPr>
                <w:rStyle w:val="Strong"/>
                <w:rFonts w:eastAsia="Times New Roman"/>
                <w:lang w:val="vi-VN"/>
              </w:rPr>
              <w:t xml:space="preserve"> C. HOẠT ĐỘNG THỰC HÀNH, LUYỆN TẬP</w:t>
            </w:r>
          </w:p>
          <w:p w:rsidR="00E60231" w:rsidRPr="009A427C" w:rsidRDefault="00E60231" w:rsidP="00F41A54">
            <w:pPr>
              <w:pStyle w:val="NormalWeb"/>
              <w:spacing w:beforeAutospacing="0" w:afterAutospacing="0"/>
              <w:jc w:val="both"/>
              <w:rPr>
                <w:rStyle w:val="Strong"/>
                <w:rFonts w:eastAsia="Times New Roman"/>
                <w:lang w:val="vi-VN"/>
              </w:rPr>
            </w:pPr>
            <w:r w:rsidRPr="00F41A54">
              <w:rPr>
                <w:rStyle w:val="Strong"/>
                <w:rFonts w:eastAsia="Times New Roman"/>
                <w:lang w:val="vi-VN"/>
              </w:rPr>
              <w:t xml:space="preserve">    Mục tiêu:  </w:t>
            </w:r>
          </w:p>
          <w:p w:rsidR="00E60231" w:rsidRPr="009A427C" w:rsidRDefault="00E60231" w:rsidP="00F41A54">
            <w:pPr>
              <w:pStyle w:val="NormalWeb"/>
              <w:spacing w:beforeAutospacing="0" w:afterAutospacing="0"/>
              <w:jc w:val="both"/>
              <w:rPr>
                <w:lang w:val="vi-VN"/>
              </w:rPr>
            </w:pPr>
            <w:r w:rsidRPr="00F41A54">
              <w:rPr>
                <w:lang w:val="vi-VN"/>
              </w:rPr>
              <w:t>- HS</w:t>
            </w:r>
            <w:r w:rsidRPr="00F41A54">
              <w:rPr>
                <w:spacing w:val="-9"/>
                <w:lang w:val="vi-VN"/>
              </w:rPr>
              <w:t xml:space="preserve"> </w:t>
            </w:r>
            <w:r w:rsidRPr="00F41A54">
              <w:rPr>
                <w:lang w:val="vi-VN"/>
              </w:rPr>
              <w:t>chia</w:t>
            </w:r>
            <w:r w:rsidRPr="00F41A54">
              <w:rPr>
                <w:spacing w:val="-9"/>
                <w:lang w:val="vi-VN"/>
              </w:rPr>
              <w:t xml:space="preserve"> </w:t>
            </w:r>
            <w:r w:rsidRPr="00F41A54">
              <w:rPr>
                <w:lang w:val="vi-VN"/>
              </w:rPr>
              <w:t>sẻ</w:t>
            </w:r>
            <w:r w:rsidRPr="00F41A54">
              <w:rPr>
                <w:spacing w:val="-9"/>
                <w:lang w:val="vi-VN"/>
              </w:rPr>
              <w:t xml:space="preserve"> </w:t>
            </w:r>
            <w:r w:rsidRPr="00F41A54">
              <w:rPr>
                <w:lang w:val="vi-VN"/>
              </w:rPr>
              <w:t>được</w:t>
            </w:r>
            <w:r w:rsidRPr="00F41A54">
              <w:rPr>
                <w:spacing w:val="-9"/>
                <w:lang w:val="vi-VN"/>
              </w:rPr>
              <w:t xml:space="preserve"> </w:t>
            </w:r>
            <w:r w:rsidRPr="00F41A54">
              <w:rPr>
                <w:lang w:val="vi-VN"/>
              </w:rPr>
              <w:t xml:space="preserve">suy nghĩ của mình về vai trò của ý chí, nghị lực khi giải quyết các tình huống khó khăn đó.  </w:t>
            </w:r>
          </w:p>
          <w:p w:rsidR="00E60231" w:rsidRPr="009A427C" w:rsidRDefault="00E60231" w:rsidP="00F41A54">
            <w:pPr>
              <w:pStyle w:val="NormalWeb"/>
              <w:spacing w:beforeAutospacing="0" w:afterAutospacing="0"/>
              <w:jc w:val="both"/>
              <w:rPr>
                <w:spacing w:val="-2"/>
                <w:lang w:val="vi-VN"/>
              </w:rPr>
            </w:pPr>
            <w:r w:rsidRPr="00F41A54">
              <w:rPr>
                <w:lang w:val="vi-VN"/>
              </w:rPr>
              <w:t>- Người</w:t>
            </w:r>
            <w:r w:rsidRPr="00F41A54">
              <w:rPr>
                <w:spacing w:val="-13"/>
                <w:lang w:val="vi-VN"/>
              </w:rPr>
              <w:t xml:space="preserve"> </w:t>
            </w:r>
            <w:r w:rsidRPr="00F41A54">
              <w:rPr>
                <w:lang w:val="vi-VN"/>
              </w:rPr>
              <w:t>nói</w:t>
            </w:r>
            <w:r w:rsidRPr="00F41A54">
              <w:rPr>
                <w:spacing w:val="-13"/>
                <w:lang w:val="vi-VN"/>
              </w:rPr>
              <w:t xml:space="preserve"> </w:t>
            </w:r>
            <w:r w:rsidRPr="00F41A54">
              <w:rPr>
                <w:lang w:val="vi-VN"/>
              </w:rPr>
              <w:t>biết</w:t>
            </w:r>
            <w:r w:rsidRPr="00F41A54">
              <w:rPr>
                <w:spacing w:val="-13"/>
                <w:lang w:val="vi-VN"/>
              </w:rPr>
              <w:t xml:space="preserve"> </w:t>
            </w:r>
            <w:r w:rsidRPr="00F41A54">
              <w:rPr>
                <w:lang w:val="vi-VN"/>
              </w:rPr>
              <w:t>điều</w:t>
            </w:r>
            <w:r w:rsidRPr="00F41A54">
              <w:rPr>
                <w:spacing w:val="-13"/>
                <w:lang w:val="vi-VN"/>
              </w:rPr>
              <w:t xml:space="preserve"> </w:t>
            </w:r>
            <w:r w:rsidRPr="00F41A54">
              <w:rPr>
                <w:lang w:val="vi-VN"/>
              </w:rPr>
              <w:t>chỉnh</w:t>
            </w:r>
            <w:r w:rsidRPr="00F41A54">
              <w:rPr>
                <w:spacing w:val="-13"/>
                <w:lang w:val="vi-VN"/>
              </w:rPr>
              <w:t xml:space="preserve"> </w:t>
            </w:r>
            <w:r w:rsidRPr="00F41A54">
              <w:rPr>
                <w:lang w:val="vi-VN"/>
              </w:rPr>
              <w:t>bài</w:t>
            </w:r>
            <w:r w:rsidRPr="00F41A54">
              <w:rPr>
                <w:spacing w:val="-13"/>
                <w:lang w:val="vi-VN"/>
              </w:rPr>
              <w:t xml:space="preserve"> </w:t>
            </w:r>
            <w:r w:rsidRPr="00F41A54">
              <w:rPr>
                <w:lang w:val="vi-VN"/>
              </w:rPr>
              <w:t>nói</w:t>
            </w:r>
            <w:r w:rsidRPr="00F41A54">
              <w:rPr>
                <w:spacing w:val="-13"/>
                <w:lang w:val="vi-VN"/>
              </w:rPr>
              <w:t xml:space="preserve"> </w:t>
            </w:r>
            <w:r w:rsidRPr="00F41A54">
              <w:rPr>
                <w:lang w:val="vi-VN"/>
              </w:rPr>
              <w:t>phù</w:t>
            </w:r>
            <w:r w:rsidRPr="00F41A54">
              <w:rPr>
                <w:spacing w:val="-13"/>
                <w:lang w:val="vi-VN"/>
              </w:rPr>
              <w:t xml:space="preserve"> </w:t>
            </w:r>
            <w:r w:rsidRPr="00F41A54">
              <w:rPr>
                <w:lang w:val="vi-VN"/>
              </w:rPr>
              <w:t>hợp</w:t>
            </w:r>
            <w:r w:rsidRPr="00F41A54">
              <w:rPr>
                <w:spacing w:val="-13"/>
                <w:lang w:val="vi-VN"/>
              </w:rPr>
              <w:t xml:space="preserve"> </w:t>
            </w:r>
            <w:r w:rsidRPr="00F41A54">
              <w:rPr>
                <w:lang w:val="vi-VN"/>
              </w:rPr>
              <w:t>với</w:t>
            </w:r>
            <w:r w:rsidRPr="00F41A54">
              <w:rPr>
                <w:spacing w:val="-13"/>
                <w:lang w:val="vi-VN"/>
              </w:rPr>
              <w:t xml:space="preserve"> </w:t>
            </w:r>
            <w:r w:rsidRPr="00F41A54">
              <w:rPr>
                <w:lang w:val="vi-VN"/>
              </w:rPr>
              <w:t>thái</w:t>
            </w:r>
            <w:r w:rsidRPr="00F41A54">
              <w:rPr>
                <w:spacing w:val="-13"/>
                <w:lang w:val="vi-VN"/>
              </w:rPr>
              <w:t xml:space="preserve"> </w:t>
            </w:r>
            <w:r w:rsidRPr="00F41A54">
              <w:rPr>
                <w:lang w:val="vi-VN"/>
              </w:rPr>
              <w:t>độ,</w:t>
            </w:r>
            <w:r w:rsidRPr="00F41A54">
              <w:rPr>
                <w:spacing w:val="-13"/>
                <w:lang w:val="vi-VN"/>
              </w:rPr>
              <w:t xml:space="preserve"> </w:t>
            </w:r>
            <w:r w:rsidRPr="00F41A54">
              <w:rPr>
                <w:lang w:val="vi-VN"/>
              </w:rPr>
              <w:t>phản</w:t>
            </w:r>
            <w:r w:rsidRPr="00F41A54">
              <w:rPr>
                <w:spacing w:val="-13"/>
                <w:lang w:val="vi-VN"/>
              </w:rPr>
              <w:t xml:space="preserve"> </w:t>
            </w:r>
            <w:r w:rsidRPr="00F41A54">
              <w:rPr>
                <w:lang w:val="vi-VN"/>
              </w:rPr>
              <w:t>hồi</w:t>
            </w:r>
            <w:r w:rsidRPr="00F41A54">
              <w:rPr>
                <w:spacing w:val="-13"/>
                <w:lang w:val="vi-VN"/>
              </w:rPr>
              <w:t xml:space="preserve"> </w:t>
            </w:r>
            <w:r w:rsidRPr="00F41A54">
              <w:rPr>
                <w:lang w:val="vi-VN"/>
              </w:rPr>
              <w:t>của</w:t>
            </w:r>
            <w:r w:rsidRPr="00F41A54">
              <w:rPr>
                <w:spacing w:val="-13"/>
                <w:lang w:val="vi-VN"/>
              </w:rPr>
              <w:t xml:space="preserve"> </w:t>
            </w:r>
            <w:r w:rsidRPr="00F41A54">
              <w:rPr>
                <w:lang w:val="vi-VN"/>
              </w:rPr>
              <w:t>người</w:t>
            </w:r>
            <w:r w:rsidRPr="00F41A54">
              <w:rPr>
                <w:spacing w:val="-13"/>
                <w:lang w:val="vi-VN"/>
              </w:rPr>
              <w:t xml:space="preserve"> </w:t>
            </w:r>
            <w:r w:rsidRPr="00F41A54">
              <w:rPr>
                <w:spacing w:val="-2"/>
                <w:lang w:val="vi-VN"/>
              </w:rPr>
              <w:t>nghe.</w:t>
            </w:r>
          </w:p>
          <w:p w:rsidR="00E60231" w:rsidRPr="00F41A54" w:rsidRDefault="00E60231" w:rsidP="00F41A54">
            <w:pPr>
              <w:pStyle w:val="NormalWeb"/>
              <w:spacing w:beforeAutospacing="0" w:afterAutospacing="0"/>
              <w:jc w:val="both"/>
              <w:rPr>
                <w:rFonts w:eastAsia="Times New Roman"/>
                <w:b/>
                <w:bCs/>
                <w:lang w:val="vi-VN"/>
              </w:rPr>
            </w:pPr>
            <w:r w:rsidRPr="00F41A54">
              <w:rPr>
                <w:lang w:val="vi-VN"/>
              </w:rPr>
              <w:t xml:space="preserve"> - Người nghe biết cách nghe, ghi chép vắn tắt nhận xét về bài nói và về ý kiến của bạn để đặt câu hỏi hoặc phát biểu ý kiến.</w:t>
            </w:r>
          </w:p>
        </w:tc>
      </w:tr>
      <w:tr w:rsidR="00E60231" w:rsidRPr="00F41A54" w:rsidTr="00F41A54">
        <w:tc>
          <w:tcPr>
            <w:tcW w:w="666" w:type="dxa"/>
          </w:tcPr>
          <w:p w:rsidR="00E60231" w:rsidRPr="000D1E98" w:rsidRDefault="00E60231" w:rsidP="000D1E98">
            <w:pPr>
              <w:spacing w:after="0" w:line="240" w:lineRule="auto"/>
              <w:jc w:val="center"/>
              <w:rPr>
                <w:rFonts w:ascii="Times New Roman" w:hAnsi="Times New Roman"/>
                <w:sz w:val="24"/>
                <w:szCs w:val="24"/>
                <w:lang w:val="vi-VN"/>
              </w:rPr>
            </w:pPr>
          </w:p>
        </w:tc>
        <w:tc>
          <w:tcPr>
            <w:tcW w:w="5258" w:type="dxa"/>
          </w:tcPr>
          <w:p w:rsidR="00E60231" w:rsidRPr="00F41A54" w:rsidRDefault="00E60231" w:rsidP="00F41A54">
            <w:pPr>
              <w:pStyle w:val="NormalWeb"/>
              <w:spacing w:beforeAutospacing="0" w:afterAutospacing="0"/>
              <w:jc w:val="both"/>
              <w:rPr>
                <w:lang w:val="vi-VN"/>
              </w:rPr>
            </w:pPr>
            <w:r w:rsidRPr="00F41A54">
              <w:rPr>
                <w:rStyle w:val="Strong"/>
                <w:rFonts w:eastAsia="Times New Roman"/>
                <w:lang w:val="vi-VN"/>
              </w:rPr>
              <w:t xml:space="preserve"> </w:t>
            </w:r>
            <w:r w:rsidRPr="00F41A54">
              <w:rPr>
                <w:rStyle w:val="Strong"/>
                <w:rFonts w:eastAsia="Times New Roman"/>
                <w:u w:val="single"/>
                <w:lang w:val="vi-VN"/>
              </w:rPr>
              <w:t>Hoạt động 2:</w:t>
            </w:r>
            <w:r w:rsidRPr="00F41A54">
              <w:rPr>
                <w:rStyle w:val="Strong"/>
                <w:rFonts w:eastAsia="Times New Roman"/>
                <w:lang w:val="vi-VN"/>
              </w:rPr>
              <w:t xml:space="preserve"> </w:t>
            </w:r>
            <w:r w:rsidRPr="00F41A54">
              <w:rPr>
                <w:b/>
                <w:bCs/>
                <w:lang w:val="vi-VN"/>
              </w:rPr>
              <w:t>Trao đổi về</w:t>
            </w:r>
            <w:r w:rsidRPr="00F41A54">
              <w:rPr>
                <w:rFonts w:eastAsia="Times New Roman"/>
                <w:b/>
                <w:bCs/>
                <w:spacing w:val="-9"/>
                <w:lang w:val="vi-VN"/>
              </w:rPr>
              <w:t xml:space="preserve"> </w:t>
            </w:r>
            <w:r w:rsidRPr="00F41A54">
              <w:rPr>
                <w:b/>
                <w:bCs/>
                <w:lang w:val="vi-VN"/>
              </w:rPr>
              <w:t>một</w:t>
            </w:r>
            <w:r w:rsidRPr="00F41A54">
              <w:rPr>
                <w:rFonts w:eastAsia="Times New Roman"/>
                <w:b/>
                <w:bCs/>
                <w:spacing w:val="-9"/>
                <w:lang w:val="vi-VN"/>
              </w:rPr>
              <w:t xml:space="preserve"> </w:t>
            </w:r>
            <w:r w:rsidRPr="00F41A54">
              <w:rPr>
                <w:b/>
                <w:bCs/>
                <w:lang w:val="vi-VN"/>
              </w:rPr>
              <w:t>tình</w:t>
            </w:r>
            <w:r w:rsidRPr="00F41A54">
              <w:rPr>
                <w:rFonts w:eastAsia="Times New Roman"/>
                <w:b/>
                <w:bCs/>
                <w:spacing w:val="-9"/>
                <w:lang w:val="vi-VN"/>
              </w:rPr>
              <w:t xml:space="preserve"> </w:t>
            </w:r>
            <w:r w:rsidRPr="00F41A54">
              <w:rPr>
                <w:b/>
                <w:bCs/>
                <w:lang w:val="vi-VN"/>
              </w:rPr>
              <w:t>huống</w:t>
            </w:r>
            <w:r w:rsidRPr="00F41A54">
              <w:rPr>
                <w:rFonts w:eastAsia="Times New Roman"/>
                <w:b/>
                <w:bCs/>
                <w:spacing w:val="-9"/>
                <w:lang w:val="vi-VN"/>
              </w:rPr>
              <w:t xml:space="preserve"> </w:t>
            </w:r>
            <w:r w:rsidRPr="00F41A54">
              <w:rPr>
                <w:b/>
                <w:bCs/>
                <w:lang w:val="vi-VN"/>
              </w:rPr>
              <w:t>khó</w:t>
            </w:r>
            <w:r w:rsidRPr="00F41A54">
              <w:rPr>
                <w:rFonts w:eastAsia="Times New Roman"/>
                <w:b/>
                <w:bCs/>
                <w:spacing w:val="-9"/>
                <w:lang w:val="vi-VN"/>
              </w:rPr>
              <w:t xml:space="preserve"> </w:t>
            </w:r>
            <w:r w:rsidRPr="00F41A54">
              <w:rPr>
                <w:b/>
                <w:bCs/>
                <w:lang w:val="vi-VN"/>
              </w:rPr>
              <w:t>khăn</w:t>
            </w:r>
            <w:r w:rsidRPr="00F41A54">
              <w:rPr>
                <w:rFonts w:eastAsia="Times New Roman"/>
                <w:b/>
                <w:bCs/>
                <w:spacing w:val="-9"/>
                <w:lang w:val="vi-VN"/>
              </w:rPr>
              <w:t xml:space="preserve"> </w:t>
            </w:r>
            <w:r w:rsidRPr="00F41A54">
              <w:rPr>
                <w:b/>
                <w:bCs/>
                <w:lang w:val="vi-VN"/>
              </w:rPr>
              <w:t>mà</w:t>
            </w:r>
            <w:r w:rsidRPr="00F41A54">
              <w:rPr>
                <w:rFonts w:eastAsia="Times New Roman"/>
                <w:b/>
                <w:bCs/>
                <w:spacing w:val="-9"/>
                <w:lang w:val="vi-VN"/>
              </w:rPr>
              <w:t xml:space="preserve"> </w:t>
            </w:r>
            <w:r w:rsidRPr="00F41A54">
              <w:rPr>
                <w:b/>
                <w:bCs/>
                <w:lang w:val="vi-VN"/>
              </w:rPr>
              <w:t>mình</w:t>
            </w:r>
            <w:r w:rsidRPr="00F41A54">
              <w:rPr>
                <w:rFonts w:eastAsia="Times New Roman"/>
                <w:b/>
                <w:bCs/>
                <w:spacing w:val="-9"/>
                <w:lang w:val="vi-VN"/>
              </w:rPr>
              <w:t xml:space="preserve"> </w:t>
            </w:r>
            <w:r w:rsidRPr="00F41A54">
              <w:rPr>
                <w:b/>
                <w:bCs/>
                <w:lang w:val="vi-VN"/>
              </w:rPr>
              <w:t>đã</w:t>
            </w:r>
            <w:r w:rsidRPr="00F41A54">
              <w:rPr>
                <w:rFonts w:eastAsia="Times New Roman"/>
                <w:b/>
                <w:bCs/>
                <w:spacing w:val="-9"/>
                <w:lang w:val="vi-VN"/>
              </w:rPr>
              <w:t xml:space="preserve"> </w:t>
            </w:r>
            <w:r w:rsidRPr="00F41A54">
              <w:rPr>
                <w:b/>
                <w:bCs/>
                <w:lang w:val="vi-VN"/>
              </w:rPr>
              <w:t>trải</w:t>
            </w:r>
            <w:r w:rsidRPr="00F41A54">
              <w:rPr>
                <w:rFonts w:eastAsia="Times New Roman"/>
                <w:b/>
                <w:bCs/>
                <w:spacing w:val="-9"/>
                <w:lang w:val="vi-VN"/>
              </w:rPr>
              <w:t xml:space="preserve"> </w:t>
            </w:r>
            <w:r w:rsidRPr="00F41A54">
              <w:rPr>
                <w:rFonts w:eastAsia="Times New Roman"/>
                <w:b/>
                <w:bCs/>
                <w:lang w:val="vi-VN"/>
              </w:rPr>
              <w:t>qua,</w:t>
            </w:r>
            <w:r w:rsidRPr="00F41A54">
              <w:rPr>
                <w:rFonts w:eastAsia="Times New Roman"/>
                <w:b/>
                <w:bCs/>
                <w:spacing w:val="-9"/>
                <w:lang w:val="vi-VN"/>
              </w:rPr>
              <w:t xml:space="preserve"> </w:t>
            </w:r>
            <w:r w:rsidRPr="00F41A54">
              <w:rPr>
                <w:rFonts w:eastAsia="Times New Roman"/>
                <w:b/>
                <w:bCs/>
                <w:lang w:val="vi-VN"/>
              </w:rPr>
              <w:t>chia</w:t>
            </w:r>
            <w:r w:rsidRPr="00F41A54">
              <w:rPr>
                <w:rFonts w:eastAsia="Times New Roman"/>
                <w:b/>
                <w:bCs/>
                <w:spacing w:val="-9"/>
                <w:lang w:val="vi-VN"/>
              </w:rPr>
              <w:t xml:space="preserve"> </w:t>
            </w:r>
            <w:r w:rsidRPr="00F41A54">
              <w:rPr>
                <w:b/>
                <w:bCs/>
                <w:lang w:val="vi-VN"/>
              </w:rPr>
              <w:t>sẻ</w:t>
            </w:r>
            <w:r w:rsidRPr="00F41A54">
              <w:rPr>
                <w:rFonts w:eastAsia="Times New Roman"/>
                <w:b/>
                <w:bCs/>
                <w:spacing w:val="-9"/>
                <w:lang w:val="vi-VN"/>
              </w:rPr>
              <w:t xml:space="preserve"> </w:t>
            </w:r>
            <w:r w:rsidRPr="00F41A54">
              <w:rPr>
                <w:b/>
                <w:bCs/>
                <w:lang w:val="vi-VN"/>
              </w:rPr>
              <w:t>được</w:t>
            </w:r>
            <w:r w:rsidRPr="00F41A54">
              <w:rPr>
                <w:rFonts w:eastAsia="Times New Roman"/>
                <w:b/>
                <w:bCs/>
                <w:spacing w:val="-9"/>
                <w:lang w:val="vi-VN"/>
              </w:rPr>
              <w:t xml:space="preserve"> </w:t>
            </w:r>
            <w:r w:rsidRPr="00F41A54">
              <w:rPr>
                <w:b/>
                <w:bCs/>
                <w:lang w:val="vi-VN"/>
              </w:rPr>
              <w:t>suy nghĩ của mình về vai trò của ý chí, nghị lực</w:t>
            </w:r>
            <w:r w:rsidRPr="00F41A54">
              <w:rPr>
                <w:rFonts w:eastAsia="Times New Roman"/>
                <w:b/>
                <w:bCs/>
                <w:lang w:val="vi-VN"/>
              </w:rPr>
              <w:t xml:space="preserve"> (BT 2)</w:t>
            </w:r>
          </w:p>
          <w:p w:rsidR="00E60231" w:rsidRPr="00F41A54" w:rsidRDefault="00E60231" w:rsidP="00F41A54">
            <w:pPr>
              <w:pStyle w:val="NormalWeb"/>
              <w:spacing w:beforeAutospacing="0" w:afterAutospacing="0"/>
              <w:jc w:val="both"/>
              <w:rPr>
                <w:lang w:val="vi-VN"/>
              </w:rPr>
            </w:pPr>
            <w:r w:rsidRPr="00F41A54">
              <w:rPr>
                <w:rStyle w:val="Strong"/>
                <w:rFonts w:eastAsia="Times New Roman"/>
                <w:lang w:val="vi-VN"/>
              </w:rPr>
              <w:t>*Cách tiến hành:</w:t>
            </w:r>
          </w:p>
          <w:p w:rsidR="00E60231" w:rsidRPr="00F41A54" w:rsidRDefault="00E60231" w:rsidP="00F41A54">
            <w:pPr>
              <w:widowControl w:val="0"/>
              <w:tabs>
                <w:tab w:val="left" w:pos="1313"/>
              </w:tabs>
              <w:autoSpaceDE w:val="0"/>
              <w:autoSpaceDN w:val="0"/>
              <w:spacing w:after="0" w:line="240" w:lineRule="auto"/>
              <w:jc w:val="both"/>
              <w:rPr>
                <w:rFonts w:ascii="Times New Roman" w:hAnsi="Times New Roman"/>
                <w:spacing w:val="-4"/>
                <w:sz w:val="24"/>
                <w:szCs w:val="24"/>
                <w:lang w:val="vi-VN"/>
              </w:rPr>
            </w:pPr>
            <w:r w:rsidRPr="00F41A54">
              <w:rPr>
                <w:rFonts w:ascii="Times New Roman" w:hAnsi="Times New Roman"/>
                <w:sz w:val="24"/>
                <w:szCs w:val="24"/>
                <w:lang w:val="vi-VN"/>
              </w:rPr>
              <w:t xml:space="preserve"> - Mời 1 HS</w:t>
            </w:r>
            <w:r w:rsidRPr="00F41A54">
              <w:rPr>
                <w:rFonts w:ascii="Times New Roman" w:hAnsi="Times New Roman"/>
                <w:spacing w:val="-1"/>
                <w:sz w:val="24"/>
                <w:szCs w:val="24"/>
                <w:lang w:val="vi-VN"/>
              </w:rPr>
              <w:t xml:space="preserve"> đọc yêu cầu BT 2 và các gợi ư</w:t>
            </w:r>
            <w:r w:rsidRPr="00F41A54">
              <w:rPr>
                <w:rFonts w:ascii="Times New Roman" w:hAnsi="Times New Roman"/>
                <w:spacing w:val="-4"/>
                <w:sz w:val="24"/>
                <w:szCs w:val="24"/>
                <w:lang w:val="vi-VN"/>
              </w:rPr>
              <w:t>.</w:t>
            </w:r>
          </w:p>
          <w:p w:rsidR="00E60231" w:rsidRPr="00F41A54" w:rsidRDefault="00E60231" w:rsidP="00F41A54">
            <w:pPr>
              <w:tabs>
                <w:tab w:val="left" w:pos="545"/>
              </w:tabs>
              <w:spacing w:after="0" w:line="240" w:lineRule="auto"/>
              <w:jc w:val="both"/>
              <w:rPr>
                <w:rFonts w:ascii="Times New Roman" w:hAnsi="Times New Roman"/>
                <w:sz w:val="24"/>
                <w:szCs w:val="24"/>
                <w:lang w:val="vi-VN"/>
              </w:rPr>
            </w:pPr>
            <w:r w:rsidRPr="00F41A54">
              <w:rPr>
                <w:rFonts w:ascii="Times New Roman" w:hAnsi="Times New Roman"/>
                <w:i/>
                <w:iCs/>
                <w:sz w:val="24"/>
                <w:szCs w:val="24"/>
                <w:lang w:val="vi-VN"/>
              </w:rPr>
              <w:t xml:space="preserve"> </w:t>
            </w:r>
            <w:r w:rsidRPr="00F41A54">
              <w:rPr>
                <w:rFonts w:ascii="Times New Roman" w:hAnsi="Times New Roman"/>
                <w:sz w:val="24"/>
                <w:szCs w:val="24"/>
                <w:lang w:val="vi-VN"/>
              </w:rPr>
              <w:t>- GV hỏi theo các gợi ý với 1-2HS để làm mẫu</w:t>
            </w:r>
          </w:p>
          <w:p w:rsidR="00E60231" w:rsidRPr="00F41A54" w:rsidRDefault="00E60231" w:rsidP="00F41A54">
            <w:pPr>
              <w:tabs>
                <w:tab w:val="left" w:pos="545"/>
              </w:tabs>
              <w:spacing w:after="0" w:line="240" w:lineRule="auto"/>
              <w:jc w:val="both"/>
              <w:rPr>
                <w:rFonts w:ascii="Times New Roman" w:hAnsi="Times New Roman"/>
                <w:b/>
                <w:sz w:val="24"/>
                <w:szCs w:val="24"/>
                <w:lang w:val="vi-VN"/>
              </w:rPr>
            </w:pPr>
            <w:r w:rsidRPr="00F41A54">
              <w:rPr>
                <w:rFonts w:ascii="Times New Roman" w:hAnsi="Times New Roman"/>
                <w:i/>
                <w:iCs/>
                <w:sz w:val="24"/>
                <w:szCs w:val="24"/>
                <w:lang w:val="vi-VN"/>
              </w:rPr>
              <w:t xml:space="preserve"> - </w:t>
            </w:r>
            <w:r w:rsidRPr="00F41A54">
              <w:rPr>
                <w:rFonts w:ascii="Times New Roman" w:hAnsi="Times New Roman"/>
                <w:sz w:val="24"/>
                <w:szCs w:val="24"/>
                <w:lang w:val="vi-VN"/>
              </w:rPr>
              <w:t xml:space="preserve">GV </w:t>
            </w:r>
            <w:r w:rsidRPr="00F41A54">
              <w:rPr>
                <w:rFonts w:ascii="Times New Roman" w:hAnsi="Times New Roman"/>
                <w:bCs/>
                <w:sz w:val="24"/>
                <w:szCs w:val="24"/>
                <w:lang w:val="vi-VN"/>
              </w:rPr>
              <w:t>tổ chức cho HS thảo luận nhóm 4 theo các gợi ý của SGK,</w:t>
            </w:r>
            <w:r w:rsidRPr="0059727B">
              <w:rPr>
                <w:rFonts w:ascii="Times New Roman" w:hAnsi="Times New Roman"/>
                <w:sz w:val="24"/>
                <w:szCs w:val="24"/>
                <w:lang w:val="vi-VN"/>
              </w:rPr>
              <w:t xml:space="preserve"> </w:t>
            </w:r>
            <w:r w:rsidRPr="00F41A54">
              <w:rPr>
                <w:rFonts w:ascii="Times New Roman" w:hAnsi="Times New Roman"/>
                <w:sz w:val="24"/>
                <w:szCs w:val="24"/>
                <w:lang w:val="vi-VN"/>
              </w:rPr>
              <w:t>t</w:t>
            </w:r>
            <w:r w:rsidRPr="0059727B">
              <w:rPr>
                <w:rFonts w:ascii="Times New Roman" w:hAnsi="Times New Roman"/>
                <w:sz w:val="24"/>
                <w:szCs w:val="24"/>
                <w:lang w:val="vi-VN"/>
              </w:rPr>
              <w:t>rao đổi với bạn về cách giải quyết vấn đề của mình và của bạn.</w:t>
            </w:r>
          </w:p>
          <w:p w:rsidR="00E60231" w:rsidRPr="0059727B" w:rsidRDefault="00E60231" w:rsidP="00F41A54">
            <w:pPr>
              <w:pStyle w:val="Other0"/>
              <w:shd w:val="clear" w:color="auto" w:fill="auto"/>
              <w:spacing w:after="0" w:line="240" w:lineRule="auto"/>
              <w:ind w:firstLine="0"/>
              <w:jc w:val="both"/>
              <w:rPr>
                <w:i/>
                <w:iCs/>
                <w:sz w:val="24"/>
                <w:szCs w:val="24"/>
              </w:rPr>
            </w:pPr>
            <w:r w:rsidRPr="0059727B">
              <w:rPr>
                <w:i/>
                <w:iCs/>
                <w:sz w:val="24"/>
                <w:szCs w:val="24"/>
              </w:rPr>
              <w:t xml:space="preserve">  a) Em đã gặp phải khó khăn gì?</w:t>
            </w:r>
          </w:p>
          <w:p w:rsidR="00E60231" w:rsidRPr="0059727B" w:rsidRDefault="00E60231" w:rsidP="00F41A54">
            <w:pPr>
              <w:tabs>
                <w:tab w:val="left" w:pos="545"/>
              </w:tabs>
              <w:spacing w:after="0" w:line="240" w:lineRule="auto"/>
              <w:jc w:val="both"/>
              <w:rPr>
                <w:rFonts w:ascii="Times New Roman" w:hAnsi="Times New Roman"/>
                <w:i/>
                <w:iCs/>
                <w:sz w:val="24"/>
                <w:szCs w:val="24"/>
                <w:lang w:val="vi-VN"/>
              </w:rPr>
            </w:pPr>
            <w:r w:rsidRPr="0059727B">
              <w:rPr>
                <w:rFonts w:ascii="Times New Roman" w:hAnsi="Times New Roman"/>
                <w:bCs/>
                <w:i/>
                <w:iCs/>
                <w:sz w:val="24"/>
                <w:szCs w:val="24"/>
                <w:lang w:val="vi-VN"/>
              </w:rPr>
              <w:t xml:space="preserve">  b</w:t>
            </w:r>
            <w:r w:rsidRPr="0059727B">
              <w:rPr>
                <w:rFonts w:ascii="Times New Roman" w:hAnsi="Times New Roman"/>
                <w:i/>
                <w:iCs/>
                <w:sz w:val="24"/>
                <w:szCs w:val="24"/>
                <w:lang w:val="vi-VN"/>
              </w:rPr>
              <w:t>) Khi gặp khó khăn, em đã nghĩ gì và làm gì?</w:t>
            </w:r>
          </w:p>
          <w:p w:rsidR="00E60231" w:rsidRPr="0059727B" w:rsidRDefault="00E60231" w:rsidP="00F41A54">
            <w:pPr>
              <w:pStyle w:val="Other0"/>
              <w:shd w:val="clear" w:color="auto" w:fill="auto"/>
              <w:tabs>
                <w:tab w:val="left" w:pos="211"/>
              </w:tabs>
              <w:spacing w:after="0" w:line="240" w:lineRule="auto"/>
              <w:ind w:firstLine="0"/>
              <w:jc w:val="both"/>
              <w:rPr>
                <w:i/>
                <w:iCs/>
                <w:sz w:val="24"/>
                <w:szCs w:val="24"/>
              </w:rPr>
            </w:pPr>
            <w:r w:rsidRPr="0059727B">
              <w:rPr>
                <w:i/>
                <w:iCs/>
                <w:sz w:val="24"/>
                <w:szCs w:val="24"/>
              </w:rPr>
              <w:t xml:space="preserve">  c) Việc làm đó của em dẫn đến kết quả như thế nào?</w:t>
            </w:r>
          </w:p>
          <w:p w:rsidR="00E60231" w:rsidRPr="0059727B" w:rsidRDefault="00E60231" w:rsidP="00F41A54">
            <w:pPr>
              <w:pStyle w:val="Other0"/>
              <w:shd w:val="clear" w:color="auto" w:fill="auto"/>
              <w:tabs>
                <w:tab w:val="left" w:pos="254"/>
              </w:tabs>
              <w:spacing w:after="0" w:line="240" w:lineRule="auto"/>
              <w:ind w:firstLine="0"/>
              <w:jc w:val="both"/>
              <w:rPr>
                <w:i/>
                <w:iCs/>
                <w:sz w:val="24"/>
                <w:szCs w:val="24"/>
              </w:rPr>
            </w:pPr>
            <w:r w:rsidRPr="0059727B">
              <w:rPr>
                <w:i/>
                <w:iCs/>
                <w:sz w:val="24"/>
                <w:szCs w:val="24"/>
              </w:rPr>
              <w:t xml:space="preserve">  d) Nếu gặp lại tình huống tương tự, em sẽ giải quyết như thế nào? Vì sao?</w:t>
            </w:r>
          </w:p>
          <w:p w:rsidR="00E60231" w:rsidRPr="0059727B" w:rsidRDefault="00E60231" w:rsidP="00F41A54">
            <w:pPr>
              <w:tabs>
                <w:tab w:val="left" w:pos="545"/>
              </w:tabs>
              <w:spacing w:after="0" w:line="240" w:lineRule="auto"/>
              <w:jc w:val="both"/>
              <w:rPr>
                <w:rFonts w:ascii="Times New Roman" w:hAnsi="Times New Roman"/>
                <w:bCs/>
                <w:iCs/>
                <w:sz w:val="24"/>
                <w:szCs w:val="24"/>
                <w:lang w:val="vi-VN"/>
              </w:rPr>
            </w:pPr>
          </w:p>
          <w:p w:rsidR="00E60231" w:rsidRPr="0059727B" w:rsidRDefault="00E60231" w:rsidP="00F41A54">
            <w:pPr>
              <w:tabs>
                <w:tab w:val="left" w:pos="545"/>
              </w:tabs>
              <w:spacing w:after="0" w:line="240" w:lineRule="auto"/>
              <w:jc w:val="both"/>
              <w:rPr>
                <w:rFonts w:ascii="Times New Roman" w:hAnsi="Times New Roman"/>
                <w:bCs/>
                <w:iCs/>
                <w:sz w:val="24"/>
                <w:szCs w:val="24"/>
                <w:lang w:val="vi-VN"/>
              </w:rPr>
            </w:pPr>
          </w:p>
          <w:p w:rsidR="00E60231" w:rsidRPr="009A427C" w:rsidRDefault="00E60231" w:rsidP="00F41A54">
            <w:pPr>
              <w:tabs>
                <w:tab w:val="left" w:pos="545"/>
              </w:tabs>
              <w:spacing w:after="0" w:line="240" w:lineRule="auto"/>
              <w:jc w:val="both"/>
              <w:rPr>
                <w:rFonts w:ascii="Times New Roman" w:hAnsi="Times New Roman"/>
                <w:bCs/>
                <w:iCs/>
                <w:sz w:val="24"/>
                <w:szCs w:val="24"/>
                <w:lang w:val="vi-VN"/>
              </w:rPr>
            </w:pPr>
          </w:p>
          <w:p w:rsidR="00E60231" w:rsidRPr="0059727B" w:rsidRDefault="00E60231" w:rsidP="00F41A54">
            <w:pPr>
              <w:tabs>
                <w:tab w:val="left" w:pos="545"/>
              </w:tabs>
              <w:spacing w:after="0" w:line="240" w:lineRule="auto"/>
              <w:jc w:val="both"/>
              <w:rPr>
                <w:rFonts w:ascii="Times New Roman" w:hAnsi="Times New Roman"/>
                <w:bCs/>
                <w:iCs/>
                <w:sz w:val="24"/>
                <w:szCs w:val="24"/>
                <w:lang w:val="vi-VN"/>
              </w:rPr>
            </w:pPr>
          </w:p>
          <w:p w:rsidR="00E60231" w:rsidRPr="00F41A54" w:rsidRDefault="00E60231" w:rsidP="00F41A54">
            <w:pPr>
              <w:tabs>
                <w:tab w:val="left" w:pos="545"/>
              </w:tabs>
              <w:spacing w:after="0" w:line="240" w:lineRule="auto"/>
              <w:jc w:val="both"/>
              <w:rPr>
                <w:rFonts w:ascii="Times New Roman" w:hAnsi="Times New Roman"/>
                <w:bCs/>
                <w:iCs/>
                <w:sz w:val="24"/>
                <w:szCs w:val="24"/>
                <w:lang w:val="vi-VN"/>
              </w:rPr>
            </w:pPr>
            <w:r w:rsidRPr="0059727B">
              <w:rPr>
                <w:rFonts w:ascii="Times New Roman" w:hAnsi="Times New Roman"/>
                <w:bCs/>
                <w:iCs/>
                <w:sz w:val="24"/>
                <w:szCs w:val="24"/>
                <w:lang w:val="vi-VN"/>
              </w:rPr>
              <w:t xml:space="preserve"> - GV tổ chức cho HS thảo luận trước lớ</w:t>
            </w:r>
            <w:r>
              <w:rPr>
                <w:rFonts w:ascii="Times New Roman" w:hAnsi="Times New Roman"/>
                <w:bCs/>
                <w:iCs/>
                <w:sz w:val="24"/>
                <w:szCs w:val="24"/>
                <w:lang w:val="vi-VN"/>
              </w:rPr>
              <w:t>p</w:t>
            </w:r>
          </w:p>
          <w:p w:rsidR="00E60231" w:rsidRPr="0059727B" w:rsidRDefault="00E60231" w:rsidP="00F41A54">
            <w:pPr>
              <w:tabs>
                <w:tab w:val="left" w:pos="720"/>
              </w:tabs>
              <w:spacing w:after="0" w:line="240" w:lineRule="auto"/>
              <w:jc w:val="both"/>
              <w:rPr>
                <w:rStyle w:val="Strong"/>
                <w:rFonts w:ascii="Times New Roman" w:hAnsi="Times New Roman"/>
                <w:b w:val="0"/>
                <w:bCs w:val="0"/>
                <w:sz w:val="24"/>
                <w:szCs w:val="24"/>
                <w:lang w:val="vi-VN"/>
              </w:rPr>
            </w:pPr>
            <w:r w:rsidRPr="0059727B">
              <w:rPr>
                <w:rFonts w:ascii="Times New Roman" w:hAnsi="Times New Roman"/>
                <w:bCs/>
                <w:sz w:val="24"/>
                <w:szCs w:val="24"/>
                <w:lang w:val="vi-VN"/>
              </w:rPr>
              <w:t xml:space="preserve"> - </w:t>
            </w:r>
            <w:r w:rsidRPr="0059727B">
              <w:rPr>
                <w:rFonts w:ascii="Times New Roman" w:hAnsi="Times New Roman"/>
                <w:sz w:val="24"/>
                <w:szCs w:val="24"/>
                <w:lang w:val="vi-VN"/>
              </w:rPr>
              <w:t xml:space="preserve">GV có thể nêu ý kiến cá nhân hoặc tổng kết ý kiến của cả lớp để HS hiểu đúng. </w:t>
            </w:r>
          </w:p>
        </w:tc>
        <w:tc>
          <w:tcPr>
            <w:tcW w:w="4390" w:type="dxa"/>
          </w:tcPr>
          <w:p w:rsidR="00E60231" w:rsidRPr="0059727B" w:rsidRDefault="00E60231" w:rsidP="00F41A54">
            <w:pPr>
              <w:widowControl w:val="0"/>
              <w:autoSpaceDE w:val="0"/>
              <w:autoSpaceDN w:val="0"/>
              <w:spacing w:after="0" w:line="240" w:lineRule="auto"/>
              <w:jc w:val="both"/>
              <w:rPr>
                <w:rFonts w:ascii="Times New Roman" w:hAnsi="Times New Roman"/>
                <w:i/>
                <w:sz w:val="24"/>
                <w:szCs w:val="24"/>
                <w:lang w:val="vi-VN"/>
              </w:rPr>
            </w:pPr>
          </w:p>
          <w:p w:rsidR="00E60231" w:rsidRPr="004F1B88" w:rsidRDefault="00E60231" w:rsidP="00F41A54">
            <w:pPr>
              <w:widowControl w:val="0"/>
              <w:autoSpaceDE w:val="0"/>
              <w:autoSpaceDN w:val="0"/>
              <w:spacing w:after="0" w:line="240" w:lineRule="auto"/>
              <w:jc w:val="both"/>
              <w:rPr>
                <w:rFonts w:ascii="Times New Roman" w:hAnsi="Times New Roman"/>
                <w:i/>
                <w:sz w:val="24"/>
                <w:szCs w:val="24"/>
                <w:lang w:val="vi-VN"/>
              </w:rPr>
            </w:pPr>
          </w:p>
          <w:p w:rsidR="00E60231" w:rsidRPr="0059727B" w:rsidRDefault="00E60231" w:rsidP="00F41A54">
            <w:pPr>
              <w:widowControl w:val="0"/>
              <w:tabs>
                <w:tab w:val="left" w:pos="1313"/>
              </w:tabs>
              <w:autoSpaceDE w:val="0"/>
              <w:autoSpaceDN w:val="0"/>
              <w:spacing w:after="0" w:line="240" w:lineRule="auto"/>
              <w:jc w:val="both"/>
              <w:rPr>
                <w:rFonts w:ascii="Times New Roman" w:hAnsi="Times New Roman"/>
                <w:i/>
                <w:sz w:val="24"/>
                <w:szCs w:val="24"/>
                <w:lang w:val="vi-VN"/>
              </w:rPr>
            </w:pPr>
          </w:p>
          <w:p w:rsidR="00E60231" w:rsidRPr="0059727B" w:rsidRDefault="00E60231" w:rsidP="00F41A54">
            <w:pPr>
              <w:widowControl w:val="0"/>
              <w:tabs>
                <w:tab w:val="left" w:pos="1313"/>
              </w:tabs>
              <w:autoSpaceDE w:val="0"/>
              <w:autoSpaceDN w:val="0"/>
              <w:spacing w:after="0" w:line="240" w:lineRule="auto"/>
              <w:jc w:val="both"/>
              <w:rPr>
                <w:rFonts w:ascii="Times New Roman" w:hAnsi="Times New Roman"/>
                <w:i/>
                <w:sz w:val="24"/>
                <w:szCs w:val="24"/>
                <w:lang w:val="vi-VN"/>
              </w:rPr>
            </w:pPr>
          </w:p>
          <w:p w:rsidR="00E60231" w:rsidRPr="0059727B" w:rsidRDefault="00E60231" w:rsidP="00F41A54">
            <w:pPr>
              <w:widowControl w:val="0"/>
              <w:tabs>
                <w:tab w:val="left" w:pos="1313"/>
              </w:tabs>
              <w:autoSpaceDE w:val="0"/>
              <w:autoSpaceDN w:val="0"/>
              <w:spacing w:after="0" w:line="240" w:lineRule="auto"/>
              <w:jc w:val="both"/>
              <w:rPr>
                <w:rFonts w:ascii="Times New Roman" w:hAnsi="Times New Roman"/>
                <w:iCs/>
                <w:spacing w:val="-1"/>
                <w:sz w:val="24"/>
                <w:szCs w:val="24"/>
                <w:lang w:val="vi-VN"/>
              </w:rPr>
            </w:pPr>
            <w:r w:rsidRPr="0059727B">
              <w:rPr>
                <w:rFonts w:ascii="Times New Roman" w:hAnsi="Times New Roman"/>
                <w:iCs/>
                <w:sz w:val="24"/>
                <w:szCs w:val="24"/>
                <w:lang w:val="vi-VN"/>
              </w:rPr>
              <w:t>- HS</w:t>
            </w:r>
            <w:r w:rsidRPr="0059727B">
              <w:rPr>
                <w:rFonts w:ascii="Times New Roman" w:hAnsi="Times New Roman"/>
                <w:iCs/>
                <w:spacing w:val="-1"/>
                <w:sz w:val="24"/>
                <w:szCs w:val="24"/>
                <w:lang w:val="vi-VN"/>
              </w:rPr>
              <w:t xml:space="preserve"> đọc yêu cầu BT 2, gợi ý</w:t>
            </w:r>
          </w:p>
          <w:p w:rsidR="00E60231" w:rsidRPr="0059727B" w:rsidRDefault="00E60231" w:rsidP="00F41A54">
            <w:pPr>
              <w:pStyle w:val="NormalWeb"/>
              <w:spacing w:beforeAutospacing="0" w:afterAutospacing="0"/>
              <w:jc w:val="both"/>
              <w:rPr>
                <w:iCs/>
                <w:spacing w:val="-1"/>
                <w:lang w:val="vi-VN"/>
              </w:rPr>
            </w:pPr>
            <w:r w:rsidRPr="0059727B">
              <w:rPr>
                <w:iCs/>
                <w:spacing w:val="-1"/>
                <w:lang w:val="vi-VN"/>
              </w:rPr>
              <w:t>- 1-2 HS thực hiện trao đổi với GV</w:t>
            </w:r>
          </w:p>
          <w:p w:rsidR="00E60231" w:rsidRPr="0059727B" w:rsidRDefault="00E60231" w:rsidP="00F41A54">
            <w:pPr>
              <w:pStyle w:val="NormalWeb"/>
              <w:spacing w:beforeAutospacing="0" w:afterAutospacing="0"/>
              <w:jc w:val="both"/>
              <w:rPr>
                <w:iCs/>
                <w:spacing w:val="-1"/>
                <w:lang w:val="vi-VN"/>
              </w:rPr>
            </w:pPr>
            <w:r w:rsidRPr="0059727B">
              <w:rPr>
                <w:iCs/>
                <w:spacing w:val="-1"/>
                <w:lang w:val="vi-VN"/>
              </w:rPr>
              <w:t>- HS thảo luận và luân phiên trình bày trong nhóm.</w:t>
            </w:r>
          </w:p>
          <w:p w:rsidR="00E60231" w:rsidRPr="009A427C" w:rsidRDefault="00E60231" w:rsidP="00F41A54">
            <w:pPr>
              <w:tabs>
                <w:tab w:val="left" w:pos="545"/>
              </w:tabs>
              <w:spacing w:after="0" w:line="240" w:lineRule="auto"/>
              <w:jc w:val="both"/>
              <w:rPr>
                <w:rFonts w:ascii="Times New Roman" w:hAnsi="Times New Roman"/>
                <w:sz w:val="24"/>
                <w:szCs w:val="24"/>
                <w:lang w:val="vi-VN"/>
              </w:rPr>
            </w:pPr>
          </w:p>
          <w:p w:rsidR="00E60231" w:rsidRPr="009A427C" w:rsidRDefault="00E60231" w:rsidP="00F41A54">
            <w:pPr>
              <w:tabs>
                <w:tab w:val="left" w:pos="545"/>
              </w:tabs>
              <w:spacing w:after="0" w:line="240" w:lineRule="auto"/>
              <w:jc w:val="both"/>
              <w:rPr>
                <w:rFonts w:ascii="Times New Roman" w:hAnsi="Times New Roman"/>
                <w:sz w:val="24"/>
                <w:szCs w:val="24"/>
                <w:lang w:val="vi-VN"/>
              </w:rPr>
            </w:pPr>
          </w:p>
          <w:p w:rsidR="00E60231" w:rsidRPr="009A427C" w:rsidRDefault="00E60231" w:rsidP="00F41A54">
            <w:pPr>
              <w:tabs>
                <w:tab w:val="left" w:pos="545"/>
              </w:tabs>
              <w:spacing w:after="0" w:line="240" w:lineRule="auto"/>
              <w:jc w:val="both"/>
              <w:rPr>
                <w:rFonts w:ascii="Times New Roman" w:hAnsi="Times New Roman"/>
                <w:sz w:val="24"/>
                <w:szCs w:val="24"/>
                <w:lang w:val="vi-VN"/>
              </w:rPr>
            </w:pPr>
          </w:p>
          <w:p w:rsidR="00E60231" w:rsidRPr="0059727B" w:rsidRDefault="00E60231" w:rsidP="00F41A54">
            <w:pPr>
              <w:tabs>
                <w:tab w:val="left" w:pos="545"/>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Một số HS trình bày ý kiến trước lớp; trả lời câu hỏi của các bạn hoặc đặt CH; mời cả lớp thảo luận về ý kiến của bạn. </w:t>
            </w:r>
          </w:p>
          <w:p w:rsidR="00E60231" w:rsidRPr="0059727B" w:rsidRDefault="00E60231" w:rsidP="00F41A54">
            <w:pPr>
              <w:tabs>
                <w:tab w:val="left" w:pos="720"/>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Các HS khác lắng nghe, ghi nhận xét vắn tắt về tình huống và chia sẻ của bạn. Sau mỗi ý kiến hoặc một vài ý kiến, GV mời các HS khác đặt câu hỏi, góp ý với bạn và nêu ý kiến của mình về câu chuyện; kết hợp kiểm tra nội dung ghi chép của HS trong khi nghe.</w:t>
            </w:r>
          </w:p>
          <w:p w:rsidR="00E60231" w:rsidRPr="0059727B" w:rsidRDefault="00E60231" w:rsidP="00F41A54">
            <w:pPr>
              <w:tabs>
                <w:tab w:val="left" w:pos="720"/>
              </w:tabs>
              <w:spacing w:after="0" w:line="240" w:lineRule="auto"/>
              <w:jc w:val="both"/>
              <w:rPr>
                <w:rFonts w:ascii="Times New Roman" w:hAnsi="Times New Roman"/>
                <w:sz w:val="24"/>
                <w:szCs w:val="24"/>
              </w:rPr>
            </w:pPr>
            <w:r w:rsidRPr="0059727B">
              <w:rPr>
                <w:rFonts w:ascii="Times New Roman" w:hAnsi="Times New Roman"/>
                <w:sz w:val="24"/>
                <w:szCs w:val="24"/>
              </w:rPr>
              <w:t>- HS lắng nghe</w:t>
            </w:r>
          </w:p>
        </w:tc>
      </w:tr>
      <w:tr w:rsidR="00E60231" w:rsidRPr="009A427C" w:rsidTr="00F41A54">
        <w:tc>
          <w:tcPr>
            <w:tcW w:w="666"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48" w:type="dxa"/>
            <w:gridSpan w:val="2"/>
          </w:tcPr>
          <w:p w:rsidR="00E60231" w:rsidRPr="00F41A54" w:rsidRDefault="00E60231" w:rsidP="000D1E98">
            <w:pPr>
              <w:spacing w:after="0" w:line="240" w:lineRule="auto"/>
              <w:jc w:val="both"/>
              <w:rPr>
                <w:rFonts w:ascii="Times New Roman" w:hAnsi="Times New Roman"/>
                <w:sz w:val="24"/>
                <w:szCs w:val="24"/>
                <w:lang w:val="vi-VN"/>
              </w:rPr>
            </w:pPr>
            <w:r w:rsidRPr="00F41A54">
              <w:rPr>
                <w:b/>
                <w:bCs/>
                <w:lang w:val="vi-VN"/>
              </w:rPr>
              <w:t xml:space="preserve"> </w:t>
            </w:r>
            <w:r w:rsidRPr="00F41A54">
              <w:rPr>
                <w:rFonts w:ascii="Times New Roman" w:hAnsi="Times New Roman"/>
                <w:b/>
                <w:bCs/>
                <w:sz w:val="24"/>
                <w:szCs w:val="24"/>
                <w:lang w:val="vi-VN"/>
              </w:rPr>
              <w:t>D. HOẠT ĐỘNG VẬN DỤNG, TRẢI NGHIỆM</w:t>
            </w:r>
          </w:p>
        </w:tc>
      </w:tr>
      <w:tr w:rsidR="00E60231" w:rsidRPr="00877C97" w:rsidTr="00F41A54">
        <w:tc>
          <w:tcPr>
            <w:tcW w:w="666" w:type="dxa"/>
          </w:tcPr>
          <w:p w:rsidR="00E60231" w:rsidRPr="000D1E98" w:rsidRDefault="00E60231" w:rsidP="000D1E98">
            <w:pPr>
              <w:spacing w:after="0" w:line="240" w:lineRule="auto"/>
              <w:jc w:val="center"/>
              <w:rPr>
                <w:rFonts w:ascii="Times New Roman" w:hAnsi="Times New Roman"/>
                <w:sz w:val="24"/>
                <w:szCs w:val="24"/>
                <w:lang w:val="vi-VN"/>
              </w:rPr>
            </w:pPr>
          </w:p>
        </w:tc>
        <w:tc>
          <w:tcPr>
            <w:tcW w:w="5258" w:type="dxa"/>
          </w:tcPr>
          <w:p w:rsidR="00E60231" w:rsidRPr="0059727B" w:rsidRDefault="00E60231" w:rsidP="00F41A54">
            <w:pPr>
              <w:spacing w:after="0" w:line="240" w:lineRule="auto"/>
              <w:jc w:val="both"/>
              <w:rPr>
                <w:rFonts w:ascii="Times New Roman" w:hAnsi="Times New Roman"/>
                <w:sz w:val="24"/>
                <w:szCs w:val="24"/>
                <w:lang w:val="vi-VN"/>
              </w:rPr>
            </w:pPr>
            <w:r w:rsidRPr="00F41A54">
              <w:rPr>
                <w:rFonts w:ascii="Times New Roman" w:hAnsi="Times New Roman"/>
                <w:sz w:val="24"/>
                <w:szCs w:val="24"/>
                <w:lang w:val="vi-VN"/>
              </w:rPr>
              <w:t xml:space="preserve"> - GV dặn HS về nhà tìm </w:t>
            </w:r>
            <w:r w:rsidRPr="0059727B">
              <w:rPr>
                <w:rFonts w:ascii="Times New Roman" w:hAnsi="Times New Roman"/>
                <w:sz w:val="24"/>
                <w:szCs w:val="24"/>
                <w:lang w:val="vi-VN"/>
              </w:rPr>
              <w:t xml:space="preserve">thêm về </w:t>
            </w:r>
            <w:r w:rsidRPr="00F41A54">
              <w:rPr>
                <w:rFonts w:ascii="Times New Roman" w:hAnsi="Times New Roman"/>
                <w:sz w:val="24"/>
                <w:szCs w:val="24"/>
                <w:lang w:val="vi-VN"/>
              </w:rPr>
              <w:t>tình huống khó khăn mà mình từng gặp; rồi mạnh dạn</w:t>
            </w:r>
            <w:r w:rsidRPr="0059727B">
              <w:rPr>
                <w:rFonts w:ascii="Times New Roman" w:hAnsi="Times New Roman"/>
                <w:sz w:val="24"/>
                <w:szCs w:val="24"/>
                <w:lang w:val="vi-VN"/>
              </w:rPr>
              <w:t xml:space="preserve"> trao đổi với người thân</w:t>
            </w:r>
            <w:r w:rsidRPr="00F41A54">
              <w:rPr>
                <w:rFonts w:ascii="Times New Roman" w:hAnsi="Times New Roman"/>
                <w:sz w:val="24"/>
                <w:szCs w:val="24"/>
                <w:lang w:val="vi-VN"/>
              </w:rPr>
              <w:t>, bạn bè, thầy cô</w:t>
            </w:r>
            <w:r w:rsidRPr="0059727B">
              <w:rPr>
                <w:rFonts w:ascii="Times New Roman" w:hAnsi="Times New Roman"/>
                <w:sz w:val="24"/>
                <w:szCs w:val="24"/>
                <w:lang w:val="vi-VN"/>
              </w:rPr>
              <w:t xml:space="preserve"> về </w:t>
            </w:r>
            <w:r w:rsidRPr="00F41A54">
              <w:rPr>
                <w:rFonts w:ascii="Times New Roman" w:hAnsi="Times New Roman"/>
                <w:sz w:val="24"/>
                <w:szCs w:val="24"/>
                <w:lang w:val="vi-VN"/>
              </w:rPr>
              <w:t>vai trò của ý chí, nghị lực để giúp mình vượt qua khó khăn đó</w:t>
            </w:r>
            <w:r w:rsidRPr="0059727B">
              <w:rPr>
                <w:rFonts w:ascii="Times New Roman" w:hAnsi="Times New Roman"/>
                <w:sz w:val="24"/>
                <w:szCs w:val="24"/>
                <w:lang w:val="vi-VN"/>
              </w:rPr>
              <w:t>.</w:t>
            </w:r>
          </w:p>
          <w:p w:rsidR="00E60231" w:rsidRPr="00F41A54" w:rsidRDefault="00E60231" w:rsidP="00F41A54">
            <w:pPr>
              <w:pStyle w:val="NormalWeb"/>
              <w:spacing w:beforeAutospacing="0" w:afterAutospacing="0"/>
              <w:jc w:val="both"/>
              <w:rPr>
                <w:lang w:val="vi-VN"/>
              </w:rPr>
            </w:pPr>
            <w:r w:rsidRPr="00F41A54">
              <w:rPr>
                <w:rFonts w:eastAsia="Times New Roman"/>
                <w:lang w:val="vi-VN"/>
              </w:rPr>
              <w:t xml:space="preserve"> - GV nhận xét tiết học, khen ngợi, biểu dương những HS viết tốt.</w:t>
            </w:r>
          </w:p>
          <w:p w:rsidR="00E60231" w:rsidRPr="00F41A54" w:rsidRDefault="00E60231" w:rsidP="00F41A54">
            <w:pPr>
              <w:pStyle w:val="BodyText"/>
              <w:spacing w:line="240" w:lineRule="auto"/>
              <w:ind w:firstLine="0"/>
              <w:jc w:val="both"/>
              <w:rPr>
                <w:rStyle w:val="Strong"/>
                <w:rFonts w:ascii="Times New Roman" w:hAnsi="Times New Roman"/>
                <w:b w:val="0"/>
                <w:bCs w:val="0"/>
                <w:color w:val="auto"/>
                <w:sz w:val="24"/>
                <w:szCs w:val="24"/>
                <w:lang w:val="vi-VN"/>
              </w:rPr>
            </w:pPr>
            <w:r w:rsidRPr="00F41A54">
              <w:rPr>
                <w:rStyle w:val="Emphasis"/>
                <w:rFonts w:ascii="Times New Roman" w:eastAsia="SimSun" w:hAnsi="Times New Roman"/>
                <w:color w:val="auto"/>
                <w:sz w:val="24"/>
                <w:szCs w:val="24"/>
                <w:lang w:val="vi-VN"/>
              </w:rPr>
              <w:t xml:space="preserve"> - Dặn dò:</w:t>
            </w:r>
            <w:r w:rsidRPr="00F41A54">
              <w:rPr>
                <w:rFonts w:ascii="Times New Roman" w:hAnsi="Times New Roman" w:cs="Times New Roman"/>
                <w:color w:val="auto"/>
                <w:sz w:val="24"/>
                <w:szCs w:val="24"/>
                <w:lang w:val="vi-VN"/>
              </w:rPr>
              <w:t xml:space="preserve"> Dặn HS xem trước và chuẩn bị cho tiết Bài đọc: </w:t>
            </w:r>
            <w:r w:rsidRPr="00F41A54">
              <w:rPr>
                <w:rFonts w:ascii="Times New Roman" w:hAnsi="Times New Roman" w:cs="Times New Roman"/>
                <w:i/>
                <w:color w:val="auto"/>
                <w:sz w:val="24"/>
                <w:szCs w:val="24"/>
                <w:lang w:val="vi-VN"/>
              </w:rPr>
              <w:t>“Vua tàu thuỷ” Bạch Thái Bưởi</w:t>
            </w:r>
          </w:p>
        </w:tc>
        <w:tc>
          <w:tcPr>
            <w:tcW w:w="4390" w:type="dxa"/>
          </w:tcPr>
          <w:p w:rsidR="00E60231" w:rsidRPr="00F41A54" w:rsidRDefault="00E60231" w:rsidP="00F41A54">
            <w:pPr>
              <w:pStyle w:val="NormalWeb"/>
              <w:spacing w:beforeAutospacing="0" w:afterAutospacing="0"/>
              <w:jc w:val="both"/>
              <w:rPr>
                <w:rFonts w:eastAsia="Times New Roman"/>
                <w:lang w:val="vi-VN"/>
              </w:rPr>
            </w:pPr>
            <w:r w:rsidRPr="00F41A54">
              <w:rPr>
                <w:rFonts w:eastAsia="Times New Roman"/>
                <w:lang w:val="vi-VN"/>
              </w:rPr>
              <w:t>- HS lắng nghe, thực hiện ở nhà</w:t>
            </w:r>
          </w:p>
          <w:p w:rsidR="00E60231" w:rsidRPr="00F41A54" w:rsidRDefault="00E60231" w:rsidP="00F41A54">
            <w:pPr>
              <w:pStyle w:val="NormalWeb"/>
              <w:spacing w:beforeAutospacing="0" w:afterAutospacing="0"/>
              <w:jc w:val="both"/>
              <w:rPr>
                <w:rFonts w:eastAsia="Times New Roman"/>
                <w:lang w:val="vi-VN"/>
              </w:rPr>
            </w:pPr>
          </w:p>
          <w:p w:rsidR="00E60231" w:rsidRPr="00F41A54" w:rsidRDefault="00E60231" w:rsidP="00F41A54">
            <w:pPr>
              <w:pStyle w:val="NormalWeb"/>
              <w:spacing w:beforeAutospacing="0" w:afterAutospacing="0"/>
              <w:jc w:val="both"/>
              <w:rPr>
                <w:rFonts w:eastAsia="Times New Roman"/>
                <w:lang w:val="vi-VN"/>
              </w:rPr>
            </w:pPr>
          </w:p>
          <w:p w:rsidR="00E60231" w:rsidRPr="00F41A54" w:rsidRDefault="00E60231" w:rsidP="00F41A54">
            <w:pPr>
              <w:pStyle w:val="NormalWeb"/>
              <w:spacing w:beforeAutospacing="0" w:afterAutospacing="0"/>
              <w:jc w:val="both"/>
              <w:rPr>
                <w:rFonts w:eastAsia="Times New Roman"/>
                <w:lang w:val="vi-VN"/>
              </w:rPr>
            </w:pPr>
          </w:p>
          <w:p w:rsidR="00E60231" w:rsidRPr="00F41A54" w:rsidRDefault="00E60231" w:rsidP="00F41A54">
            <w:pPr>
              <w:pStyle w:val="NormalWeb"/>
              <w:spacing w:beforeAutospacing="0" w:afterAutospacing="0"/>
              <w:jc w:val="both"/>
              <w:rPr>
                <w:rFonts w:eastAsia="Times New Roman"/>
                <w:lang w:val="vi-VN"/>
              </w:rPr>
            </w:pPr>
            <w:r w:rsidRPr="00F41A54">
              <w:rPr>
                <w:rFonts w:eastAsia="Times New Roman"/>
                <w:lang w:val="vi-VN"/>
              </w:rPr>
              <w:t>- HS lắng nghe</w:t>
            </w:r>
          </w:p>
          <w:p w:rsidR="00E60231" w:rsidRPr="00F41A54" w:rsidRDefault="00E60231" w:rsidP="00F41A54">
            <w:pPr>
              <w:pStyle w:val="NormalWeb"/>
              <w:spacing w:beforeAutospacing="0" w:afterAutospacing="0"/>
              <w:jc w:val="both"/>
              <w:rPr>
                <w:rFonts w:eastAsia="Times New Roman"/>
                <w:lang w:val="vi-VN"/>
              </w:rPr>
            </w:pPr>
          </w:p>
          <w:p w:rsidR="00E60231" w:rsidRPr="00F41A54" w:rsidRDefault="00E60231" w:rsidP="00F41A54">
            <w:pPr>
              <w:pStyle w:val="NormalWeb"/>
              <w:spacing w:beforeAutospacing="0" w:afterAutospacing="0"/>
              <w:jc w:val="both"/>
              <w:rPr>
                <w:rFonts w:eastAsia="Times New Roman"/>
                <w:lang w:val="vi-VN"/>
              </w:rPr>
            </w:pPr>
            <w:r w:rsidRPr="00F41A54">
              <w:rPr>
                <w:rFonts w:eastAsia="Times New Roman"/>
                <w:lang w:val="vi-VN"/>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F41A54" w:rsidRDefault="00E60231" w:rsidP="00403DA8">
      <w:pPr>
        <w:spacing w:after="0" w:line="240" w:lineRule="auto"/>
        <w:jc w:val="both"/>
        <w:rPr>
          <w:rFonts w:ascii="Times New Roman" w:hAnsi="Times New Roman"/>
          <w:b/>
          <w:sz w:val="24"/>
          <w:szCs w:val="24"/>
          <w:lang w:val="vi-VN"/>
        </w:rPr>
      </w:pPr>
      <w:r w:rsidRPr="004F1B88">
        <w:rPr>
          <w:rFonts w:ascii="Times New Roman" w:hAnsi="Times New Roman"/>
          <w:sz w:val="24"/>
          <w:szCs w:val="24"/>
          <w:lang w:val="vi-VN"/>
        </w:rPr>
        <w:t>...............................................................................................................................</w:t>
      </w:r>
      <w:r w:rsidRPr="00F41A54">
        <w:rPr>
          <w:rFonts w:ascii="Times New Roman" w:hAnsi="Times New Roman"/>
          <w:sz w:val="24"/>
          <w:szCs w:val="24"/>
          <w:lang w:val="vi-VN"/>
        </w:rPr>
        <w:t>...............................................................................................................................................................................................................</w:t>
      </w:r>
    </w:p>
    <w:p w:rsidR="00E60231" w:rsidRPr="00F41A54" w:rsidRDefault="00E60231" w:rsidP="0059727B">
      <w:pPr>
        <w:spacing w:after="0" w:line="240" w:lineRule="auto"/>
        <w:jc w:val="both"/>
        <w:rPr>
          <w:rFonts w:ascii="Times New Roman" w:hAnsi="Times New Roman"/>
          <w:b/>
          <w:sz w:val="24"/>
          <w:szCs w:val="24"/>
          <w:lang w:val="vi-VN"/>
        </w:rPr>
      </w:pPr>
    </w:p>
    <w:p w:rsidR="00E60231" w:rsidRPr="00BA2DBF" w:rsidRDefault="00E60231" w:rsidP="0059727B">
      <w:pPr>
        <w:spacing w:after="0" w:line="240" w:lineRule="auto"/>
        <w:jc w:val="both"/>
        <w:rPr>
          <w:rFonts w:ascii="Times New Roman" w:hAnsi="Times New Roman"/>
          <w:b/>
          <w:sz w:val="24"/>
          <w:szCs w:val="24"/>
          <w:lang w:val="vi-VN"/>
        </w:rPr>
      </w:pPr>
      <w:r w:rsidRPr="00BA2DBF">
        <w:rPr>
          <w:rFonts w:ascii="Times New Roman" w:hAnsi="Times New Roman"/>
          <w:b/>
          <w:sz w:val="24"/>
          <w:szCs w:val="24"/>
          <w:lang w:val="vi-VN"/>
        </w:rPr>
        <w:t>Thứ Năm ngày 24 tháng 10 năm 2024</w:t>
      </w:r>
    </w:p>
    <w:p w:rsidR="00E60231" w:rsidRPr="009A427C" w:rsidRDefault="00E60231" w:rsidP="0059727B">
      <w:pPr>
        <w:spacing w:after="0" w:line="240" w:lineRule="auto"/>
        <w:jc w:val="both"/>
        <w:rPr>
          <w:rFonts w:ascii="Times New Roman" w:hAnsi="Times New Roman"/>
          <w:b/>
          <w:sz w:val="24"/>
          <w:szCs w:val="24"/>
          <w:lang w:val="vi-VN"/>
        </w:rPr>
      </w:pPr>
      <w:r w:rsidRPr="009A427C">
        <w:rPr>
          <w:rFonts w:ascii="Times New Roman" w:hAnsi="Times New Roman"/>
          <w:b/>
          <w:sz w:val="24"/>
          <w:szCs w:val="24"/>
          <w:lang w:val="vi-VN"/>
        </w:rPr>
        <w:t>TIẾNG VIỆT</w:t>
      </w:r>
    </w:p>
    <w:p w:rsidR="00E60231" w:rsidRPr="0059727B" w:rsidRDefault="00E60231" w:rsidP="0059727B">
      <w:pPr>
        <w:shd w:val="clear" w:color="auto" w:fill="FFFFFF"/>
        <w:spacing w:after="0" w:line="240" w:lineRule="auto"/>
        <w:jc w:val="center"/>
        <w:rPr>
          <w:rFonts w:ascii="Times New Roman" w:hAnsi="Times New Roman"/>
          <w:sz w:val="24"/>
          <w:szCs w:val="24"/>
          <w:lang w:val="nl-NL"/>
        </w:rPr>
      </w:pPr>
      <w:r w:rsidRPr="0059727B">
        <w:rPr>
          <w:rFonts w:ascii="Times New Roman" w:hAnsi="Times New Roman"/>
          <w:b/>
          <w:bCs/>
          <w:sz w:val="24"/>
          <w:szCs w:val="24"/>
          <w:lang w:val="vi-VN"/>
        </w:rPr>
        <w:t xml:space="preserve">BÀI ĐỌC </w:t>
      </w:r>
      <w:r w:rsidRPr="0059727B">
        <w:rPr>
          <w:rFonts w:ascii="Times New Roman" w:hAnsi="Times New Roman"/>
          <w:b/>
          <w:bCs/>
          <w:sz w:val="24"/>
          <w:szCs w:val="24"/>
          <w:lang w:val="nl-NL"/>
        </w:rPr>
        <w:t xml:space="preserve">2 </w:t>
      </w:r>
    </w:p>
    <w:p w:rsidR="00E60231" w:rsidRPr="0059727B" w:rsidRDefault="00E60231" w:rsidP="0059727B">
      <w:pPr>
        <w:shd w:val="clear" w:color="auto" w:fill="FFFFFF"/>
        <w:spacing w:after="0" w:line="240" w:lineRule="auto"/>
        <w:jc w:val="center"/>
        <w:rPr>
          <w:rFonts w:ascii="Times New Roman" w:hAnsi="Times New Roman"/>
          <w:b/>
          <w:iCs/>
          <w:sz w:val="24"/>
          <w:szCs w:val="24"/>
          <w:lang w:val="nl-NL"/>
        </w:rPr>
      </w:pPr>
      <w:r w:rsidRPr="0059727B">
        <w:rPr>
          <w:rFonts w:ascii="Times New Roman" w:hAnsi="Times New Roman"/>
          <w:b/>
          <w:iCs/>
          <w:sz w:val="24"/>
          <w:szCs w:val="24"/>
          <w:lang w:val="nl-NL"/>
        </w:rPr>
        <w:t>“VUA TÀU THUỶ” BẠCH THÁI BƯỞI</w:t>
      </w:r>
    </w:p>
    <w:p w:rsidR="00E60231" w:rsidRPr="0059727B" w:rsidRDefault="00E60231" w:rsidP="0059727B">
      <w:pPr>
        <w:shd w:val="clear" w:color="auto" w:fill="FFFFFF"/>
        <w:spacing w:after="0" w:line="240" w:lineRule="auto"/>
        <w:jc w:val="both"/>
        <w:rPr>
          <w:rFonts w:ascii="Times New Roman" w:hAnsi="Times New Roman"/>
          <w:b/>
          <w:sz w:val="24"/>
          <w:szCs w:val="24"/>
          <w:lang w:val="nl-NL"/>
        </w:rPr>
      </w:pPr>
      <w:r w:rsidRPr="0059727B">
        <w:rPr>
          <w:rFonts w:ascii="Times New Roman" w:hAnsi="Times New Roman"/>
          <w:b/>
          <w:sz w:val="24"/>
          <w:szCs w:val="24"/>
          <w:lang w:val="vi-VN"/>
        </w:rPr>
        <w:t>I. YÊU CẦU CẦN ĐẠT</w:t>
      </w:r>
    </w:p>
    <w:p w:rsidR="00E60231" w:rsidRPr="0059727B" w:rsidRDefault="00E60231" w:rsidP="0059727B">
      <w:pPr>
        <w:pStyle w:val="Heading5"/>
        <w:tabs>
          <w:tab w:val="left" w:pos="1090"/>
        </w:tabs>
        <w:spacing w:before="0" w:after="0"/>
        <w:jc w:val="both"/>
        <w:rPr>
          <w:rFonts w:ascii="Times New Roman" w:hAnsi="Times New Roman" w:cs="Times New Roman"/>
          <w:b w:val="0"/>
          <w:bCs/>
          <w:color w:val="auto"/>
          <w:spacing w:val="-5"/>
          <w:sz w:val="24"/>
          <w:szCs w:val="24"/>
        </w:rPr>
      </w:pPr>
      <w:r w:rsidRPr="0059727B">
        <w:rPr>
          <w:rFonts w:ascii="Times New Roman" w:hAnsi="Times New Roman" w:cs="Times New Roman"/>
          <w:b w:val="0"/>
          <w:bCs/>
          <w:color w:val="auto"/>
          <w:sz w:val="24"/>
          <w:szCs w:val="24"/>
        </w:rPr>
        <w:t>1. Phát</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triển</w:t>
      </w:r>
      <w:r w:rsidRPr="0059727B">
        <w:rPr>
          <w:rFonts w:ascii="Times New Roman" w:hAnsi="Times New Roman" w:cs="Times New Roman"/>
          <w:b w:val="0"/>
          <w:bCs/>
          <w:color w:val="auto"/>
          <w:spacing w:val="-2"/>
          <w:sz w:val="24"/>
          <w:szCs w:val="24"/>
        </w:rPr>
        <w:t xml:space="preserve"> </w:t>
      </w:r>
      <w:r w:rsidRPr="0059727B">
        <w:rPr>
          <w:rFonts w:ascii="Times New Roman" w:hAnsi="Times New Roman" w:cs="Times New Roman"/>
          <w:b w:val="0"/>
          <w:bCs/>
          <w:color w:val="auto"/>
          <w:sz w:val="24"/>
          <w:szCs w:val="24"/>
        </w:rPr>
        <w:t>các năng</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lực</w:t>
      </w:r>
      <w:r w:rsidRPr="0059727B">
        <w:rPr>
          <w:rFonts w:ascii="Times New Roman" w:hAnsi="Times New Roman" w:cs="Times New Roman"/>
          <w:b w:val="0"/>
          <w:bCs/>
          <w:color w:val="auto"/>
          <w:spacing w:val="-1"/>
          <w:sz w:val="24"/>
          <w:szCs w:val="24"/>
        </w:rPr>
        <w:t xml:space="preserve"> </w:t>
      </w:r>
      <w:r w:rsidRPr="0059727B">
        <w:rPr>
          <w:rFonts w:ascii="Times New Roman" w:hAnsi="Times New Roman" w:cs="Times New Roman"/>
          <w:b w:val="0"/>
          <w:bCs/>
          <w:color w:val="auto"/>
          <w:sz w:val="24"/>
          <w:szCs w:val="24"/>
        </w:rPr>
        <w:t xml:space="preserve">đặc </w:t>
      </w:r>
      <w:r w:rsidRPr="0059727B">
        <w:rPr>
          <w:rFonts w:ascii="Times New Roman" w:hAnsi="Times New Roman" w:cs="Times New Roman"/>
          <w:b w:val="0"/>
          <w:bCs/>
          <w:color w:val="auto"/>
          <w:spacing w:val="-5"/>
          <w:sz w:val="24"/>
          <w:szCs w:val="24"/>
        </w:rPr>
        <w:t>thù</w:t>
      </w:r>
    </w:p>
    <w:p w:rsidR="00E60231" w:rsidRPr="0059727B" w:rsidRDefault="00E60231" w:rsidP="0059727B">
      <w:pPr>
        <w:pStyle w:val="Heading5"/>
        <w:tabs>
          <w:tab w:val="left" w:pos="1090"/>
        </w:tabs>
        <w:spacing w:before="0" w:after="0"/>
        <w:jc w:val="both"/>
        <w:rPr>
          <w:rFonts w:ascii="Times New Roman" w:hAnsi="Times New Roman" w:cs="Times New Roman"/>
          <w:b w:val="0"/>
          <w:bCs/>
          <w:i/>
          <w:iCs/>
          <w:color w:val="auto"/>
          <w:sz w:val="24"/>
          <w:szCs w:val="24"/>
        </w:rPr>
      </w:pPr>
      <w:r w:rsidRPr="0059727B">
        <w:rPr>
          <w:rFonts w:ascii="Times New Roman" w:hAnsi="Times New Roman" w:cs="Times New Roman"/>
          <w:b w:val="0"/>
          <w:bCs/>
          <w:i/>
          <w:iCs/>
          <w:color w:val="auto"/>
          <w:spacing w:val="-5"/>
          <w:sz w:val="24"/>
          <w:szCs w:val="24"/>
        </w:rPr>
        <w:t xml:space="preserve">1.1. </w:t>
      </w:r>
      <w:r w:rsidRPr="0059727B">
        <w:rPr>
          <w:rFonts w:ascii="Times New Roman" w:hAnsi="Times New Roman" w:cs="Times New Roman"/>
          <w:b w:val="0"/>
          <w:bCs/>
          <w:i/>
          <w:iCs/>
          <w:color w:val="auto"/>
          <w:sz w:val="24"/>
          <w:szCs w:val="24"/>
        </w:rPr>
        <w:t>Phát</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triển</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năng</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lực</w:t>
      </w:r>
      <w:r w:rsidRPr="0059727B">
        <w:rPr>
          <w:rFonts w:ascii="Times New Roman" w:hAnsi="Times New Roman" w:cs="Times New Roman"/>
          <w:b w:val="0"/>
          <w:bCs/>
          <w:i/>
          <w:iCs/>
          <w:color w:val="auto"/>
          <w:spacing w:val="-1"/>
          <w:sz w:val="24"/>
          <w:szCs w:val="24"/>
        </w:rPr>
        <w:t xml:space="preserve"> </w:t>
      </w:r>
      <w:r w:rsidRPr="0059727B">
        <w:rPr>
          <w:rFonts w:ascii="Times New Roman" w:hAnsi="Times New Roman" w:cs="Times New Roman"/>
          <w:b w:val="0"/>
          <w:bCs/>
          <w:i/>
          <w:iCs/>
          <w:color w:val="auto"/>
          <w:sz w:val="24"/>
          <w:szCs w:val="24"/>
        </w:rPr>
        <w:t>ngôn</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pacing w:val="-5"/>
          <w:sz w:val="24"/>
          <w:szCs w:val="24"/>
        </w:rPr>
        <w:t>ngữ</w:t>
      </w:r>
    </w:p>
    <w:p w:rsidR="00E60231" w:rsidRPr="0059727B" w:rsidRDefault="00E60231" w:rsidP="0059727B">
      <w:pPr>
        <w:widowControl w:val="0"/>
        <w:tabs>
          <w:tab w:val="left" w:pos="1302"/>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pacing w:val="-4"/>
          <w:sz w:val="24"/>
          <w:szCs w:val="24"/>
          <w:lang w:val="vi-VN"/>
        </w:rPr>
        <w:t>- Đọc</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thành</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tiếng</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trôi</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chảy</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toàn</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bài.</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Phát</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âm</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đúng</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các</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từ</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ngữ</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có</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âm,</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vần,</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thanh</w:t>
      </w:r>
      <w:r w:rsidRPr="0059727B">
        <w:rPr>
          <w:rFonts w:ascii="Times New Roman" w:hAnsi="Times New Roman"/>
          <w:spacing w:val="-11"/>
          <w:sz w:val="24"/>
          <w:szCs w:val="24"/>
          <w:lang w:val="vi-VN"/>
        </w:rPr>
        <w:t xml:space="preserve"> </w:t>
      </w:r>
      <w:r w:rsidRPr="0059727B">
        <w:rPr>
          <w:rFonts w:ascii="Times New Roman" w:hAnsi="Times New Roman"/>
          <w:spacing w:val="-4"/>
          <w:sz w:val="24"/>
          <w:szCs w:val="24"/>
          <w:lang w:val="vi-VN"/>
        </w:rPr>
        <w:t xml:space="preserve">mà </w:t>
      </w:r>
      <w:r w:rsidRPr="0059727B">
        <w:rPr>
          <w:rFonts w:ascii="Times New Roman" w:hAnsi="Times New Roman"/>
          <w:spacing w:val="-2"/>
          <w:sz w:val="24"/>
          <w:szCs w:val="24"/>
          <w:lang w:val="vi-VN"/>
        </w:rPr>
        <w:t>HS</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địa</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phương</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dễ</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viết</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sai.</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Ngắt</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nghỉ</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hơi</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đúng.</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Thể</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hiện</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được</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tình</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cảm,</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cảm</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xúc</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phù hợp</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với</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nội</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dung</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bài</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đọc.</w:t>
      </w:r>
      <w:r w:rsidRPr="0059727B">
        <w:rPr>
          <w:rFonts w:ascii="Times New Roman" w:hAnsi="Times New Roman"/>
          <w:spacing w:val="-14"/>
          <w:sz w:val="24"/>
          <w:szCs w:val="24"/>
          <w:lang w:val="vi-VN"/>
        </w:rPr>
        <w:t xml:space="preserve"> </w:t>
      </w:r>
      <w:r w:rsidRPr="0059727B">
        <w:rPr>
          <w:rFonts w:ascii="Times New Roman" w:hAnsi="Times New Roman"/>
          <w:spacing w:val="-2"/>
          <w:sz w:val="24"/>
          <w:szCs w:val="24"/>
          <w:lang w:val="vi-VN"/>
        </w:rPr>
        <w:t>Tốc</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độ</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đọc</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90</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95</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tiếng</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phút.</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Đọc</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thầm</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nhanh</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hơn</w:t>
      </w:r>
      <w:r w:rsidRPr="0059727B">
        <w:rPr>
          <w:rFonts w:ascii="Times New Roman" w:hAnsi="Times New Roman"/>
          <w:spacing w:val="-13"/>
          <w:sz w:val="24"/>
          <w:szCs w:val="24"/>
          <w:lang w:val="vi-VN"/>
        </w:rPr>
        <w:t xml:space="preserve"> </w:t>
      </w:r>
      <w:r w:rsidRPr="0059727B">
        <w:rPr>
          <w:rFonts w:ascii="Times New Roman" w:hAnsi="Times New Roman"/>
          <w:spacing w:val="-2"/>
          <w:sz w:val="24"/>
          <w:szCs w:val="24"/>
          <w:lang w:val="vi-VN"/>
        </w:rPr>
        <w:t>lớp</w:t>
      </w:r>
      <w:r w:rsidRPr="0059727B">
        <w:rPr>
          <w:rFonts w:ascii="Times New Roman" w:hAnsi="Times New Roman"/>
          <w:spacing w:val="-12"/>
          <w:sz w:val="24"/>
          <w:szCs w:val="24"/>
          <w:lang w:val="vi-VN"/>
        </w:rPr>
        <w:t xml:space="preserve"> </w:t>
      </w:r>
      <w:r w:rsidRPr="0059727B">
        <w:rPr>
          <w:rFonts w:ascii="Times New Roman" w:hAnsi="Times New Roman"/>
          <w:spacing w:val="-2"/>
          <w:sz w:val="24"/>
          <w:szCs w:val="24"/>
          <w:lang w:val="vi-VN"/>
        </w:rPr>
        <w:t>4.</w:t>
      </w:r>
    </w:p>
    <w:p w:rsidR="00E60231" w:rsidRPr="0059727B" w:rsidRDefault="00E60231" w:rsidP="0059727B">
      <w:pPr>
        <w:pStyle w:val="Heading6"/>
        <w:tabs>
          <w:tab w:val="left" w:pos="1270"/>
        </w:tabs>
        <w:spacing w:before="0" w:after="0"/>
        <w:jc w:val="both"/>
        <w:rPr>
          <w:rFonts w:ascii="Times New Roman" w:hAnsi="Times New Roman" w:cs="Times New Roman"/>
          <w:i/>
          <w:iCs/>
          <w:color w:val="auto"/>
          <w:sz w:val="24"/>
          <w:szCs w:val="24"/>
        </w:rPr>
      </w:pPr>
      <w:r w:rsidRPr="0059727B">
        <w:rPr>
          <w:rFonts w:ascii="Times New Roman" w:hAnsi="Times New Roman" w:cs="Times New Roman"/>
          <w:color w:val="auto"/>
          <w:sz w:val="24"/>
          <w:szCs w:val="24"/>
        </w:rPr>
        <w:t>- Hiểu nghĩa của các từ ngữ khó trong bài. Hiểu bối cảnh của câu chuyện, nội dung</w:t>
      </w:r>
      <w:r w:rsidRPr="0059727B">
        <w:rPr>
          <w:rFonts w:ascii="Times New Roman" w:hAnsi="Times New Roman" w:cs="Times New Roman"/>
          <w:color w:val="auto"/>
          <w:spacing w:val="-15"/>
          <w:sz w:val="24"/>
          <w:szCs w:val="24"/>
        </w:rPr>
        <w:t xml:space="preserve"> </w:t>
      </w:r>
      <w:r w:rsidRPr="0059727B">
        <w:rPr>
          <w:rFonts w:ascii="Times New Roman" w:hAnsi="Times New Roman" w:cs="Times New Roman"/>
          <w:color w:val="auto"/>
          <w:sz w:val="24"/>
          <w:szCs w:val="24"/>
        </w:rPr>
        <w:t>và</w:t>
      </w:r>
      <w:r w:rsidRPr="0059727B">
        <w:rPr>
          <w:rFonts w:ascii="Times New Roman" w:hAnsi="Times New Roman" w:cs="Times New Roman"/>
          <w:color w:val="auto"/>
          <w:spacing w:val="-13"/>
          <w:sz w:val="24"/>
          <w:szCs w:val="24"/>
        </w:rPr>
        <w:t xml:space="preserve"> </w:t>
      </w:r>
      <w:r w:rsidRPr="0059727B">
        <w:rPr>
          <w:rFonts w:ascii="Times New Roman" w:hAnsi="Times New Roman" w:cs="Times New Roman"/>
          <w:color w:val="auto"/>
          <w:sz w:val="24"/>
          <w:szCs w:val="24"/>
        </w:rPr>
        <w:t>ý</w:t>
      </w:r>
      <w:r w:rsidRPr="0059727B">
        <w:rPr>
          <w:rFonts w:ascii="Times New Roman" w:hAnsi="Times New Roman" w:cs="Times New Roman"/>
          <w:color w:val="auto"/>
          <w:spacing w:val="-13"/>
          <w:sz w:val="24"/>
          <w:szCs w:val="24"/>
        </w:rPr>
        <w:t xml:space="preserve"> </w:t>
      </w:r>
      <w:r w:rsidRPr="0059727B">
        <w:rPr>
          <w:rFonts w:ascii="Times New Roman" w:hAnsi="Times New Roman" w:cs="Times New Roman"/>
          <w:color w:val="auto"/>
          <w:sz w:val="24"/>
          <w:szCs w:val="24"/>
        </w:rPr>
        <w:t>nghĩa</w:t>
      </w:r>
      <w:r w:rsidRPr="0059727B">
        <w:rPr>
          <w:rFonts w:ascii="Times New Roman" w:hAnsi="Times New Roman" w:cs="Times New Roman"/>
          <w:color w:val="auto"/>
          <w:spacing w:val="-13"/>
          <w:sz w:val="24"/>
          <w:szCs w:val="24"/>
        </w:rPr>
        <w:t xml:space="preserve"> </w:t>
      </w:r>
      <w:r w:rsidRPr="0059727B">
        <w:rPr>
          <w:rFonts w:ascii="Times New Roman" w:hAnsi="Times New Roman" w:cs="Times New Roman"/>
          <w:color w:val="auto"/>
          <w:sz w:val="24"/>
          <w:szCs w:val="24"/>
        </w:rPr>
        <w:t>của</w:t>
      </w:r>
      <w:r w:rsidRPr="0059727B">
        <w:rPr>
          <w:rFonts w:ascii="Times New Roman" w:hAnsi="Times New Roman" w:cs="Times New Roman"/>
          <w:color w:val="auto"/>
          <w:spacing w:val="-13"/>
          <w:sz w:val="24"/>
          <w:szCs w:val="24"/>
        </w:rPr>
        <w:t xml:space="preserve"> </w:t>
      </w:r>
      <w:r w:rsidRPr="0059727B">
        <w:rPr>
          <w:rFonts w:ascii="Times New Roman" w:hAnsi="Times New Roman" w:cs="Times New Roman"/>
          <w:color w:val="auto"/>
          <w:sz w:val="24"/>
          <w:szCs w:val="24"/>
        </w:rPr>
        <w:t>bài</w:t>
      </w:r>
      <w:r w:rsidRPr="0059727B">
        <w:rPr>
          <w:rFonts w:ascii="Times New Roman" w:hAnsi="Times New Roman" w:cs="Times New Roman"/>
          <w:color w:val="auto"/>
          <w:spacing w:val="-13"/>
          <w:sz w:val="24"/>
          <w:szCs w:val="24"/>
        </w:rPr>
        <w:t xml:space="preserve"> </w:t>
      </w:r>
      <w:r w:rsidRPr="0059727B">
        <w:rPr>
          <w:rFonts w:ascii="Times New Roman" w:hAnsi="Times New Roman" w:cs="Times New Roman"/>
          <w:color w:val="auto"/>
          <w:sz w:val="24"/>
          <w:szCs w:val="24"/>
        </w:rPr>
        <w:t>đọc:</w:t>
      </w:r>
      <w:r w:rsidRPr="0059727B">
        <w:rPr>
          <w:rFonts w:ascii="Times New Roman" w:hAnsi="Times New Roman" w:cs="Times New Roman"/>
          <w:color w:val="auto"/>
          <w:spacing w:val="-13"/>
          <w:sz w:val="24"/>
          <w:szCs w:val="24"/>
        </w:rPr>
        <w:t xml:space="preserve"> </w:t>
      </w:r>
      <w:r w:rsidRPr="0059727B">
        <w:rPr>
          <w:rFonts w:ascii="Times New Roman" w:hAnsi="Times New Roman" w:cs="Times New Roman"/>
          <w:i/>
          <w:iCs/>
          <w:color w:val="auto"/>
          <w:sz w:val="24"/>
          <w:szCs w:val="24"/>
        </w:rPr>
        <w:t>ca</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ngợi</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Bạch</w:t>
      </w:r>
      <w:r w:rsidRPr="0059727B">
        <w:rPr>
          <w:rFonts w:ascii="Times New Roman" w:hAnsi="Times New Roman" w:cs="Times New Roman"/>
          <w:i/>
          <w:iCs/>
          <w:color w:val="auto"/>
          <w:spacing w:val="-15"/>
          <w:sz w:val="24"/>
          <w:szCs w:val="24"/>
        </w:rPr>
        <w:t xml:space="preserve"> </w:t>
      </w:r>
      <w:r w:rsidRPr="0059727B">
        <w:rPr>
          <w:rFonts w:ascii="Times New Roman" w:hAnsi="Times New Roman" w:cs="Times New Roman"/>
          <w:i/>
          <w:iCs/>
          <w:color w:val="auto"/>
          <w:sz w:val="24"/>
          <w:szCs w:val="24"/>
        </w:rPr>
        <w:t>Thái</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Bưởi,</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từ</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một</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cậu</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bé</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mồ</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côi</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cha,</w:t>
      </w:r>
      <w:r w:rsidRPr="0059727B">
        <w:rPr>
          <w:rFonts w:ascii="Times New Roman" w:hAnsi="Times New Roman" w:cs="Times New Roman"/>
          <w:i/>
          <w:iCs/>
          <w:color w:val="auto"/>
          <w:spacing w:val="-13"/>
          <w:sz w:val="24"/>
          <w:szCs w:val="24"/>
        </w:rPr>
        <w:t xml:space="preserve"> </w:t>
      </w:r>
      <w:r w:rsidRPr="0059727B">
        <w:rPr>
          <w:rFonts w:ascii="Times New Roman" w:hAnsi="Times New Roman" w:cs="Times New Roman"/>
          <w:i/>
          <w:iCs/>
          <w:color w:val="auto"/>
          <w:sz w:val="24"/>
          <w:szCs w:val="24"/>
        </w:rPr>
        <w:t>nhờ giàu nghị lực và ý chí vươn lên đã trở thành một nhà kinh doanh tên tuổi lừng lẫy.</w:t>
      </w:r>
    </w:p>
    <w:p w:rsidR="00E60231" w:rsidRPr="0059727B" w:rsidRDefault="00E60231" w:rsidP="0059727B">
      <w:pPr>
        <w:pStyle w:val="Heading6"/>
        <w:tabs>
          <w:tab w:val="left" w:pos="1270"/>
        </w:tabs>
        <w:spacing w:before="0" w:after="0"/>
        <w:jc w:val="both"/>
        <w:rPr>
          <w:rFonts w:ascii="Times New Roman" w:hAnsi="Times New Roman" w:cs="Times New Roman"/>
          <w:b w:val="0"/>
          <w:bCs/>
          <w:i/>
          <w:iCs/>
          <w:color w:val="auto"/>
          <w:sz w:val="24"/>
          <w:szCs w:val="24"/>
        </w:rPr>
      </w:pPr>
      <w:r w:rsidRPr="0059727B">
        <w:rPr>
          <w:rFonts w:ascii="Times New Roman" w:hAnsi="Times New Roman" w:cs="Times New Roman"/>
          <w:b w:val="0"/>
          <w:bCs/>
          <w:i/>
          <w:iCs/>
          <w:color w:val="auto"/>
          <w:sz w:val="24"/>
          <w:szCs w:val="24"/>
        </w:rPr>
        <w:t>1.2. Phát</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triển</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z w:val="24"/>
          <w:szCs w:val="24"/>
        </w:rPr>
        <w:t>năng</w:t>
      </w:r>
      <w:r w:rsidRPr="0059727B">
        <w:rPr>
          <w:rFonts w:ascii="Times New Roman" w:hAnsi="Times New Roman" w:cs="Times New Roman"/>
          <w:b w:val="0"/>
          <w:bCs/>
          <w:i/>
          <w:iCs/>
          <w:color w:val="auto"/>
          <w:spacing w:val="-1"/>
          <w:sz w:val="24"/>
          <w:szCs w:val="24"/>
        </w:rPr>
        <w:t xml:space="preserve"> </w:t>
      </w:r>
      <w:r w:rsidRPr="0059727B">
        <w:rPr>
          <w:rFonts w:ascii="Times New Roman" w:hAnsi="Times New Roman" w:cs="Times New Roman"/>
          <w:b w:val="0"/>
          <w:bCs/>
          <w:i/>
          <w:iCs/>
          <w:color w:val="auto"/>
          <w:sz w:val="24"/>
          <w:szCs w:val="24"/>
        </w:rPr>
        <w:t>lực</w:t>
      </w:r>
      <w:r w:rsidRPr="0059727B">
        <w:rPr>
          <w:rFonts w:ascii="Times New Roman" w:hAnsi="Times New Roman" w:cs="Times New Roman"/>
          <w:b w:val="0"/>
          <w:bCs/>
          <w:i/>
          <w:iCs/>
          <w:color w:val="auto"/>
          <w:spacing w:val="-1"/>
          <w:sz w:val="24"/>
          <w:szCs w:val="24"/>
        </w:rPr>
        <w:t xml:space="preserve"> </w:t>
      </w:r>
      <w:r w:rsidRPr="0059727B">
        <w:rPr>
          <w:rFonts w:ascii="Times New Roman" w:hAnsi="Times New Roman" w:cs="Times New Roman"/>
          <w:b w:val="0"/>
          <w:bCs/>
          <w:i/>
          <w:iCs/>
          <w:color w:val="auto"/>
          <w:sz w:val="24"/>
          <w:szCs w:val="24"/>
        </w:rPr>
        <w:t>văn</w:t>
      </w:r>
      <w:r w:rsidRPr="0059727B">
        <w:rPr>
          <w:rFonts w:ascii="Times New Roman" w:hAnsi="Times New Roman" w:cs="Times New Roman"/>
          <w:b w:val="0"/>
          <w:bCs/>
          <w:i/>
          <w:iCs/>
          <w:color w:val="auto"/>
          <w:spacing w:val="-2"/>
          <w:sz w:val="24"/>
          <w:szCs w:val="24"/>
        </w:rPr>
        <w:t xml:space="preserve"> </w:t>
      </w:r>
      <w:r w:rsidRPr="0059727B">
        <w:rPr>
          <w:rFonts w:ascii="Times New Roman" w:hAnsi="Times New Roman" w:cs="Times New Roman"/>
          <w:b w:val="0"/>
          <w:bCs/>
          <w:i/>
          <w:iCs/>
          <w:color w:val="auto"/>
          <w:spacing w:val="-5"/>
          <w:sz w:val="24"/>
          <w:szCs w:val="24"/>
        </w:rPr>
        <w:t>học</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Phát hiện được những từ ngữ và chi tiết hay; biết bày tỏ được sự yêu thích đối với những từ ngữ, chi tiết đó.</w:t>
      </w:r>
    </w:p>
    <w:p w:rsidR="00E60231" w:rsidRPr="0059727B" w:rsidRDefault="00E60231" w:rsidP="0059727B">
      <w:pPr>
        <w:pStyle w:val="BodyText"/>
        <w:spacing w:line="240" w:lineRule="auto"/>
        <w:ind w:firstLine="0"/>
        <w:jc w:val="both"/>
        <w:rPr>
          <w:rFonts w:ascii="Times New Roman" w:hAnsi="Times New Roman" w:cs="Times New Roman"/>
          <w:b/>
          <w:bCs/>
          <w:color w:val="auto"/>
          <w:sz w:val="24"/>
          <w:szCs w:val="24"/>
          <w:lang w:val="vi-VN"/>
        </w:rPr>
      </w:pPr>
      <w:r w:rsidRPr="0059727B">
        <w:rPr>
          <w:rFonts w:ascii="Times New Roman" w:hAnsi="Times New Roman" w:cs="Times New Roman"/>
          <w:b/>
          <w:bCs/>
          <w:color w:val="auto"/>
          <w:sz w:val="24"/>
          <w:szCs w:val="24"/>
          <w:lang w:val="vi-VN"/>
        </w:rPr>
        <w:t>2. Góp</w:t>
      </w:r>
      <w:r w:rsidRPr="0059727B">
        <w:rPr>
          <w:rFonts w:ascii="Times New Roman" w:hAnsi="Times New Roman" w:cs="Times New Roman"/>
          <w:b/>
          <w:bCs/>
          <w:color w:val="auto"/>
          <w:spacing w:val="-2"/>
          <w:sz w:val="24"/>
          <w:szCs w:val="24"/>
          <w:lang w:val="vi-VN"/>
        </w:rPr>
        <w:t xml:space="preserve"> </w:t>
      </w:r>
      <w:r w:rsidRPr="0059727B">
        <w:rPr>
          <w:rFonts w:ascii="Times New Roman" w:hAnsi="Times New Roman" w:cs="Times New Roman"/>
          <w:b/>
          <w:bCs/>
          <w:color w:val="auto"/>
          <w:sz w:val="24"/>
          <w:szCs w:val="24"/>
          <w:lang w:val="vi-VN"/>
        </w:rPr>
        <w:t>phần</w:t>
      </w:r>
      <w:r w:rsidRPr="0059727B">
        <w:rPr>
          <w:rFonts w:ascii="Times New Roman" w:hAnsi="Times New Roman" w:cs="Times New Roman"/>
          <w:b/>
          <w:bCs/>
          <w:color w:val="auto"/>
          <w:spacing w:val="-2"/>
          <w:sz w:val="24"/>
          <w:szCs w:val="24"/>
          <w:lang w:val="vi-VN"/>
        </w:rPr>
        <w:t xml:space="preserve"> </w:t>
      </w:r>
      <w:r w:rsidRPr="0059727B">
        <w:rPr>
          <w:rFonts w:ascii="Times New Roman" w:hAnsi="Times New Roman" w:cs="Times New Roman"/>
          <w:b/>
          <w:bCs/>
          <w:color w:val="auto"/>
          <w:sz w:val="24"/>
          <w:szCs w:val="24"/>
          <w:lang w:val="vi-VN"/>
        </w:rPr>
        <w:t>phát</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triển</w:t>
      </w:r>
      <w:r w:rsidRPr="0059727B">
        <w:rPr>
          <w:rFonts w:ascii="Times New Roman" w:hAnsi="Times New Roman" w:cs="Times New Roman"/>
          <w:b/>
          <w:bCs/>
          <w:color w:val="auto"/>
          <w:spacing w:val="-2"/>
          <w:sz w:val="24"/>
          <w:szCs w:val="24"/>
          <w:lang w:val="vi-VN"/>
        </w:rPr>
        <w:t xml:space="preserve"> </w:t>
      </w:r>
      <w:r w:rsidRPr="0059727B">
        <w:rPr>
          <w:rFonts w:ascii="Times New Roman" w:hAnsi="Times New Roman" w:cs="Times New Roman"/>
          <w:b/>
          <w:bCs/>
          <w:color w:val="auto"/>
          <w:sz w:val="24"/>
          <w:szCs w:val="24"/>
          <w:lang w:val="vi-VN"/>
        </w:rPr>
        <w:t>các</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năng</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lực</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chung</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và</w:t>
      </w:r>
      <w:r w:rsidRPr="0059727B">
        <w:rPr>
          <w:rFonts w:ascii="Times New Roman" w:hAnsi="Times New Roman" w:cs="Times New Roman"/>
          <w:b/>
          <w:bCs/>
          <w:color w:val="auto"/>
          <w:spacing w:val="-1"/>
          <w:sz w:val="24"/>
          <w:szCs w:val="24"/>
          <w:lang w:val="vi-VN"/>
        </w:rPr>
        <w:t xml:space="preserve"> </w:t>
      </w:r>
      <w:r w:rsidRPr="0059727B">
        <w:rPr>
          <w:rFonts w:ascii="Times New Roman" w:hAnsi="Times New Roman" w:cs="Times New Roman"/>
          <w:b/>
          <w:bCs/>
          <w:color w:val="auto"/>
          <w:sz w:val="24"/>
          <w:szCs w:val="24"/>
          <w:lang w:val="vi-VN"/>
        </w:rPr>
        <w:t xml:space="preserve">phẩm </w:t>
      </w:r>
      <w:r w:rsidRPr="0059727B">
        <w:rPr>
          <w:rFonts w:ascii="Times New Roman" w:hAnsi="Times New Roman" w:cs="Times New Roman"/>
          <w:b/>
          <w:bCs/>
          <w:color w:val="auto"/>
          <w:spacing w:val="-4"/>
          <w:sz w:val="24"/>
          <w:szCs w:val="24"/>
          <w:lang w:val="vi-VN"/>
        </w:rPr>
        <w:t>chất</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 xml:space="preserve">- Phát triển </w:t>
      </w:r>
      <w:r w:rsidRPr="0059727B">
        <w:rPr>
          <w:rFonts w:ascii="Times New Roman" w:hAnsi="Times New Roman" w:cs="Times New Roman"/>
          <w:i/>
          <w:iCs/>
          <w:color w:val="auto"/>
          <w:sz w:val="24"/>
          <w:szCs w:val="24"/>
          <w:lang w:val="vi-VN"/>
        </w:rPr>
        <w:t>Năng lực giao tiếp và hợp tác</w:t>
      </w:r>
      <w:r w:rsidRPr="0059727B">
        <w:rPr>
          <w:rFonts w:ascii="Times New Roman" w:hAnsi="Times New Roman" w:cs="Times New Roman"/>
          <w:color w:val="auto"/>
          <w:sz w:val="24"/>
          <w:szCs w:val="24"/>
          <w:lang w:val="vi-VN"/>
        </w:rPr>
        <w:t>: Chủ động trao đổi, thảo luận với bạn để tìm hiểu nghĩa các từ khó, từ ít dùng; biết cùng các bạn thảo luận nhóm; trả lời các câu hỏi đọc hiểu trong bài.</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 xml:space="preserve">- Phát triển </w:t>
      </w:r>
      <w:r w:rsidRPr="0059727B">
        <w:rPr>
          <w:rFonts w:ascii="Times New Roman" w:hAnsi="Times New Roman" w:cs="Times New Roman"/>
          <w:i/>
          <w:iCs/>
          <w:color w:val="auto"/>
          <w:sz w:val="24"/>
          <w:szCs w:val="24"/>
          <w:lang w:val="vi-VN"/>
        </w:rPr>
        <w:t>Năng lực tự chủ</w:t>
      </w:r>
      <w:r w:rsidRPr="0059727B">
        <w:rPr>
          <w:rFonts w:ascii="Times New Roman" w:hAnsi="Times New Roman" w:cs="Times New Roman"/>
          <w:i/>
          <w:iCs/>
          <w:color w:val="auto"/>
          <w:spacing w:val="-5"/>
          <w:sz w:val="24"/>
          <w:szCs w:val="24"/>
          <w:lang w:val="vi-VN"/>
        </w:rPr>
        <w:t xml:space="preserve"> </w:t>
      </w:r>
      <w:r w:rsidRPr="0059727B">
        <w:rPr>
          <w:rFonts w:ascii="Times New Roman" w:hAnsi="Times New Roman" w:cs="Times New Roman"/>
          <w:i/>
          <w:iCs/>
          <w:color w:val="auto"/>
          <w:sz w:val="24"/>
          <w:szCs w:val="24"/>
          <w:lang w:val="vi-VN"/>
        </w:rPr>
        <w:t>và</w:t>
      </w:r>
      <w:r w:rsidRPr="0059727B">
        <w:rPr>
          <w:rFonts w:ascii="Times New Roman" w:hAnsi="Times New Roman" w:cs="Times New Roman"/>
          <w:i/>
          <w:iCs/>
          <w:color w:val="auto"/>
          <w:spacing w:val="-5"/>
          <w:sz w:val="24"/>
          <w:szCs w:val="24"/>
          <w:lang w:val="vi-VN"/>
        </w:rPr>
        <w:t xml:space="preserve"> </w:t>
      </w:r>
      <w:r w:rsidRPr="0059727B">
        <w:rPr>
          <w:rFonts w:ascii="Times New Roman" w:hAnsi="Times New Roman" w:cs="Times New Roman"/>
          <w:i/>
          <w:iCs/>
          <w:color w:val="auto"/>
          <w:sz w:val="24"/>
          <w:szCs w:val="24"/>
          <w:lang w:val="vi-VN"/>
        </w:rPr>
        <w:t>tự</w:t>
      </w:r>
      <w:r w:rsidRPr="0059727B">
        <w:rPr>
          <w:rFonts w:ascii="Times New Roman" w:hAnsi="Times New Roman" w:cs="Times New Roman"/>
          <w:i/>
          <w:iCs/>
          <w:color w:val="auto"/>
          <w:spacing w:val="-5"/>
          <w:sz w:val="24"/>
          <w:szCs w:val="24"/>
          <w:lang w:val="vi-VN"/>
        </w:rPr>
        <w:t xml:space="preserve"> </w:t>
      </w:r>
      <w:r w:rsidRPr="0059727B">
        <w:rPr>
          <w:rFonts w:ascii="Times New Roman" w:hAnsi="Times New Roman" w:cs="Times New Roman"/>
          <w:i/>
          <w:iCs/>
          <w:color w:val="auto"/>
          <w:sz w:val="24"/>
          <w:szCs w:val="24"/>
          <w:lang w:val="vi-VN"/>
        </w:rPr>
        <w:t>học</w:t>
      </w:r>
      <w:r w:rsidRPr="0059727B">
        <w:rPr>
          <w:rFonts w:ascii="Times New Roman" w:hAnsi="Times New Roman" w:cs="Times New Roman"/>
          <w:color w:val="auto"/>
          <w:sz w:val="24"/>
          <w:szCs w:val="24"/>
          <w:lang w:val="vi-VN"/>
        </w:rPr>
        <w:t>:</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Chủ động tìm hiểu bài đọc để trả</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lời</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đúng</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các</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CH</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đọc</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hiểu</w:t>
      </w:r>
    </w:p>
    <w:p w:rsidR="00E60231" w:rsidRPr="0059727B" w:rsidRDefault="00E60231" w:rsidP="0059727B">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 Phát triển phẩm chất</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i/>
          <w:iCs/>
          <w:color w:val="auto"/>
          <w:sz w:val="24"/>
          <w:szCs w:val="24"/>
          <w:lang w:val="vi-VN"/>
        </w:rPr>
        <w:t>chăm</w:t>
      </w:r>
      <w:r w:rsidRPr="0059727B">
        <w:rPr>
          <w:rFonts w:ascii="Times New Roman" w:hAnsi="Times New Roman" w:cs="Times New Roman"/>
          <w:i/>
          <w:iCs/>
          <w:color w:val="auto"/>
          <w:spacing w:val="-5"/>
          <w:sz w:val="24"/>
          <w:szCs w:val="24"/>
          <w:lang w:val="vi-VN"/>
        </w:rPr>
        <w:t xml:space="preserve"> </w:t>
      </w:r>
      <w:r w:rsidRPr="0059727B">
        <w:rPr>
          <w:rFonts w:ascii="Times New Roman" w:hAnsi="Times New Roman" w:cs="Times New Roman"/>
          <w:i/>
          <w:iCs/>
          <w:color w:val="auto"/>
          <w:sz w:val="24"/>
          <w:szCs w:val="24"/>
          <w:lang w:val="vi-VN"/>
        </w:rPr>
        <w:t>chỉ:</w:t>
      </w:r>
      <w:r w:rsidRPr="0059727B">
        <w:rPr>
          <w:rFonts w:ascii="Times New Roman" w:hAnsi="Times New Roman" w:cs="Times New Roman"/>
          <w:color w:val="auto"/>
          <w:sz w:val="24"/>
          <w:szCs w:val="24"/>
          <w:lang w:val="vi-VN"/>
        </w:rPr>
        <w:t xml:space="preserve"> Thể hiện ở tinh</w:t>
      </w:r>
      <w:r w:rsidRPr="0059727B">
        <w:rPr>
          <w:rFonts w:ascii="Times New Roman" w:hAnsi="Times New Roman" w:cs="Times New Roman"/>
          <w:color w:val="auto"/>
          <w:spacing w:val="-5"/>
          <w:sz w:val="24"/>
          <w:szCs w:val="24"/>
          <w:lang w:val="vi-VN"/>
        </w:rPr>
        <w:t xml:space="preserve"> </w:t>
      </w:r>
      <w:r w:rsidRPr="0059727B">
        <w:rPr>
          <w:rFonts w:ascii="Times New Roman" w:hAnsi="Times New Roman" w:cs="Times New Roman"/>
          <w:color w:val="auto"/>
          <w:sz w:val="24"/>
          <w:szCs w:val="24"/>
          <w:lang w:val="vi-VN"/>
        </w:rPr>
        <w:t>thần quyết tâm khắc phục khó khăn, cố gắng học tập và lao động.</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II. ĐỒ DÙNG DẠY HỌC</w:t>
      </w:r>
    </w:p>
    <w:p w:rsidR="00E60231" w:rsidRPr="0059727B" w:rsidRDefault="00E60231" w:rsidP="0059727B">
      <w:pPr>
        <w:spacing w:after="0" w:line="240" w:lineRule="auto"/>
        <w:jc w:val="both"/>
        <w:rPr>
          <w:rFonts w:ascii="Times New Roman" w:hAnsi="Times New Roman"/>
          <w:bCs/>
          <w:sz w:val="24"/>
          <w:szCs w:val="24"/>
          <w:lang w:val="vi-VN"/>
        </w:rPr>
      </w:pPr>
      <w:r w:rsidRPr="0059727B">
        <w:rPr>
          <w:rFonts w:ascii="Times New Roman" w:hAnsi="Times New Roman"/>
          <w:sz w:val="24"/>
          <w:szCs w:val="24"/>
          <w:lang w:val="vi-VN"/>
        </w:rPr>
        <w:t xml:space="preserve">- </w:t>
      </w:r>
      <w:r w:rsidRPr="0059727B">
        <w:rPr>
          <w:rFonts w:ascii="Times New Roman" w:hAnsi="Times New Roman"/>
          <w:bCs/>
          <w:sz w:val="24"/>
          <w:szCs w:val="24"/>
          <w:lang w:val="vi-VN"/>
        </w:rPr>
        <w:t>GV chuẩn bị: máy tính, máy chiếu, tranh minh hoạ nội dung bài đọc.</w:t>
      </w:r>
    </w:p>
    <w:p w:rsidR="00E60231" w:rsidRPr="0059727B" w:rsidRDefault="00E60231" w:rsidP="0059727B">
      <w:pPr>
        <w:spacing w:after="0" w:line="240" w:lineRule="auto"/>
        <w:jc w:val="both"/>
        <w:rPr>
          <w:rFonts w:ascii="Times New Roman" w:hAnsi="Times New Roman"/>
          <w:bCs/>
          <w:sz w:val="24"/>
          <w:szCs w:val="24"/>
          <w:lang w:val="vi-VN"/>
        </w:rPr>
      </w:pPr>
      <w:r w:rsidRPr="0059727B">
        <w:rPr>
          <w:rFonts w:ascii="Times New Roman" w:hAnsi="Times New Roman"/>
          <w:sz w:val="24"/>
          <w:szCs w:val="24"/>
          <w:lang w:val="vi-VN"/>
        </w:rPr>
        <w:t xml:space="preserve">- </w:t>
      </w:r>
      <w:r w:rsidRPr="0059727B">
        <w:rPr>
          <w:rFonts w:ascii="Times New Roman" w:hAnsi="Times New Roman"/>
          <w:bCs/>
          <w:sz w:val="24"/>
          <w:szCs w:val="24"/>
          <w:lang w:val="vi-VN"/>
        </w:rPr>
        <w:t xml:space="preserve">HS chuẩn bị: SGK </w:t>
      </w:r>
      <w:r w:rsidRPr="0059727B">
        <w:rPr>
          <w:rFonts w:ascii="Times New Roman" w:hAnsi="Times New Roman"/>
          <w:bCs/>
          <w:i/>
          <w:iCs/>
          <w:sz w:val="24"/>
          <w:szCs w:val="24"/>
          <w:lang w:val="vi-VN"/>
        </w:rPr>
        <w:t xml:space="preserve">Tiếng Việt 5 </w:t>
      </w:r>
      <w:r w:rsidRPr="0059727B">
        <w:rPr>
          <w:rFonts w:ascii="Times New Roman" w:hAnsi="Times New Roman"/>
          <w:bCs/>
          <w:sz w:val="24"/>
          <w:szCs w:val="24"/>
          <w:lang w:val="vi-VN"/>
        </w:rPr>
        <w:t>(tập một); vở ô li hoặc vở bài tập Tiếng Việt 5</w:t>
      </w:r>
    </w:p>
    <w:p w:rsidR="00E60231" w:rsidRPr="004F1B88" w:rsidRDefault="00E60231" w:rsidP="0059727B">
      <w:pPr>
        <w:spacing w:after="0" w:line="240" w:lineRule="auto"/>
        <w:jc w:val="both"/>
        <w:rPr>
          <w:rStyle w:val="Strong"/>
          <w:rFonts w:ascii="Times New Roman" w:hAnsi="Times New Roman"/>
          <w:sz w:val="24"/>
          <w:szCs w:val="24"/>
          <w:lang w:val="vi-VN"/>
        </w:rPr>
      </w:pPr>
      <w:r w:rsidRPr="0059727B">
        <w:rPr>
          <w:rFonts w:ascii="Times New Roman" w:hAnsi="Times New Roman"/>
          <w:b/>
          <w:bCs/>
          <w:sz w:val="24"/>
          <w:szCs w:val="24"/>
          <w:shd w:val="clear" w:color="auto" w:fill="FFFFFF"/>
          <w:lang w:val="vi-VN"/>
        </w:rPr>
        <w:t>III.</w:t>
      </w:r>
      <w:r w:rsidRPr="0059727B">
        <w:rPr>
          <w:rFonts w:ascii="Times New Roman" w:hAnsi="Times New Roman"/>
          <w:sz w:val="24"/>
          <w:szCs w:val="24"/>
          <w:shd w:val="clear" w:color="auto" w:fill="FFFFFF"/>
          <w:lang w:val="vi-VN"/>
        </w:rPr>
        <w:t xml:space="preserve"> </w:t>
      </w:r>
      <w:r w:rsidRPr="0059727B">
        <w:rPr>
          <w:rStyle w:val="Strong"/>
          <w:rFonts w:ascii="Times New Roman" w:hAnsi="Times New Roman"/>
          <w:sz w:val="24"/>
          <w:szCs w:val="24"/>
          <w:lang w:val="vi-VN"/>
        </w:rPr>
        <w:t>CÁC HOẠT ĐỘNG DẠY VÀ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F41A54" w:rsidTr="00F41A54">
        <w:tc>
          <w:tcPr>
            <w:tcW w:w="675" w:type="dxa"/>
          </w:tcPr>
          <w:p w:rsidR="00E60231" w:rsidRPr="00F41A5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tcPr>
          <w:p w:rsidR="00E60231" w:rsidRPr="00F41A54" w:rsidRDefault="00E60231" w:rsidP="000D1E98">
            <w:pPr>
              <w:spacing w:after="0" w:line="240" w:lineRule="auto"/>
              <w:jc w:val="both"/>
              <w:rPr>
                <w:rFonts w:ascii="Times New Roman" w:hAnsi="Times New Roman"/>
                <w:sz w:val="24"/>
                <w:szCs w:val="24"/>
                <w:lang w:val="vi-VN"/>
              </w:rPr>
            </w:pPr>
            <w:r w:rsidRPr="0059727B">
              <w:rPr>
                <w:rStyle w:val="Strong"/>
                <w:lang w:val="vi-VN"/>
              </w:rPr>
              <w:t xml:space="preserve"> </w:t>
            </w:r>
            <w:r w:rsidRPr="00F41A54">
              <w:rPr>
                <w:rStyle w:val="Strong"/>
                <w:rFonts w:ascii="Times New Roman" w:hAnsi="Times New Roman"/>
                <w:sz w:val="24"/>
                <w:szCs w:val="24"/>
                <w:lang w:val="vi-VN"/>
              </w:rPr>
              <w:t>A. HOẠT ĐỘNG KHỞI ĐỘNG</w:t>
            </w:r>
          </w:p>
        </w:tc>
      </w:tr>
      <w:tr w:rsidR="00E60231" w:rsidRPr="00877C97"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F41A54" w:rsidRDefault="00E60231" w:rsidP="00F41A54">
            <w:pPr>
              <w:pStyle w:val="NormalWeb"/>
              <w:spacing w:beforeAutospacing="0" w:afterAutospacing="0"/>
              <w:jc w:val="both"/>
              <w:rPr>
                <w:rStyle w:val="Strong"/>
                <w:b w:val="0"/>
                <w:bCs w:val="0"/>
                <w:lang w:val="vi-VN"/>
              </w:rPr>
            </w:pPr>
            <w:r w:rsidRPr="0059727B">
              <w:rPr>
                <w:rStyle w:val="Strong"/>
                <w:rFonts w:eastAsia="Times New Roman"/>
                <w:b w:val="0"/>
                <w:bCs w:val="0"/>
                <w:lang w:val="vi-VN"/>
              </w:rPr>
              <w:t xml:space="preserve"> - </w:t>
            </w:r>
            <w:r w:rsidRPr="0059727B">
              <w:rPr>
                <w:lang w:val="vi-VN"/>
              </w:rPr>
              <w:t xml:space="preserve">GV chiếu hình minh họa lên tivi, yêu cầu HS quan sát tranh và trả lời: </w:t>
            </w:r>
            <w:r w:rsidRPr="0059727B">
              <w:rPr>
                <w:i/>
                <w:iCs/>
                <w:lang w:val="vi-VN"/>
              </w:rPr>
              <w:t>Bức tranh vẽ gì?</w:t>
            </w:r>
            <w:r>
              <w:rPr>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89" o:spid="_x0000_s1027" type="#_x0000_t75" style="position:absolute;left:0;text-align:left;margin-left:18.05pt;margin-top:.85pt;width:196.5pt;height:110.25pt;z-index:251658240;visibility:visible;mso-wrap-distance-left:0;mso-wrap-distance-top:48.7pt;mso-wrap-distance-right:0;mso-wrap-distance-bottom:1pt;mso-position-horizontal-relative:page;mso-position-vertical-relative:text">
                  <v:imagedata r:id="rId8" o:title=""/>
                  <w10:wrap type="topAndBottom" anchorx="page"/>
                </v:shape>
              </w:pict>
            </w:r>
          </w:p>
          <w:p w:rsidR="00E60231" w:rsidRPr="0059727B" w:rsidRDefault="00E60231" w:rsidP="00F41A54">
            <w:pPr>
              <w:pStyle w:val="BodyText"/>
              <w:spacing w:line="240" w:lineRule="auto"/>
              <w:ind w:firstLine="0"/>
              <w:jc w:val="both"/>
              <w:rPr>
                <w:rFonts w:ascii="Times New Roman" w:hAnsi="Times New Roman" w:cs="Times New Roman"/>
                <w:i/>
                <w:color w:val="auto"/>
                <w:sz w:val="24"/>
                <w:szCs w:val="24"/>
                <w:lang w:val="vi-VN"/>
              </w:rPr>
            </w:pPr>
            <w:r w:rsidRPr="0059727B">
              <w:rPr>
                <w:rStyle w:val="Strong"/>
                <w:rFonts w:ascii="Times New Roman" w:hAnsi="Times New Roman"/>
                <w:b w:val="0"/>
                <w:bCs w:val="0"/>
                <w:color w:val="auto"/>
                <w:sz w:val="24"/>
                <w:szCs w:val="24"/>
                <w:lang w:val="vi-VN"/>
              </w:rPr>
              <w:t xml:space="preserve"> - GV giới thiệu bài: </w:t>
            </w:r>
            <w:r w:rsidRPr="0059727B">
              <w:rPr>
                <w:rStyle w:val="Strong"/>
                <w:rFonts w:ascii="Times New Roman" w:hAnsi="Times New Roman"/>
                <w:b w:val="0"/>
                <w:bCs w:val="0"/>
                <w:i/>
                <w:iCs/>
                <w:color w:val="auto"/>
                <w:sz w:val="24"/>
                <w:szCs w:val="24"/>
                <w:lang w:val="vi-VN"/>
              </w:rPr>
              <w:t>Bạch Thái Bưởi là ai? Ông có liên quan gì đến chiếc tàu thuỷ trong bài? Để trả lời được câu hỏi đó, chúng ta cùng đọc và tìm hiểu Bài đọc 2</w:t>
            </w:r>
            <w:r w:rsidRPr="0059727B">
              <w:rPr>
                <w:rStyle w:val="Strong"/>
                <w:rFonts w:ascii="Times New Roman" w:hAnsi="Times New Roman"/>
                <w:color w:val="auto"/>
                <w:sz w:val="24"/>
                <w:szCs w:val="24"/>
                <w:lang w:val="vi-VN"/>
              </w:rPr>
              <w:t xml:space="preserve">: </w:t>
            </w:r>
            <w:r w:rsidRPr="0059727B">
              <w:rPr>
                <w:rFonts w:ascii="Times New Roman" w:hAnsi="Times New Roman" w:cs="Times New Roman"/>
                <w:i/>
                <w:color w:val="auto"/>
                <w:sz w:val="24"/>
                <w:szCs w:val="24"/>
                <w:lang w:val="vi-VN"/>
              </w:rPr>
              <w:t>“Vua</w:t>
            </w:r>
            <w:r w:rsidRPr="0059727B">
              <w:rPr>
                <w:rFonts w:ascii="Times New Roman" w:hAnsi="Times New Roman" w:cs="Times New Roman"/>
                <w:i/>
                <w:color w:val="auto"/>
                <w:spacing w:val="-2"/>
                <w:sz w:val="24"/>
                <w:szCs w:val="24"/>
                <w:lang w:val="vi-VN"/>
              </w:rPr>
              <w:t xml:space="preserve"> </w:t>
            </w:r>
            <w:r w:rsidRPr="0059727B">
              <w:rPr>
                <w:rFonts w:ascii="Times New Roman" w:hAnsi="Times New Roman" w:cs="Times New Roman"/>
                <w:i/>
                <w:color w:val="auto"/>
                <w:sz w:val="24"/>
                <w:szCs w:val="24"/>
                <w:lang w:val="vi-VN"/>
              </w:rPr>
              <w:t>tàu</w:t>
            </w:r>
            <w:r w:rsidRPr="0059727B">
              <w:rPr>
                <w:rFonts w:ascii="Times New Roman" w:hAnsi="Times New Roman" w:cs="Times New Roman"/>
                <w:i/>
                <w:color w:val="auto"/>
                <w:spacing w:val="-2"/>
                <w:sz w:val="24"/>
                <w:szCs w:val="24"/>
                <w:lang w:val="vi-VN"/>
              </w:rPr>
              <w:t xml:space="preserve"> </w:t>
            </w:r>
            <w:r w:rsidRPr="0059727B">
              <w:rPr>
                <w:rFonts w:ascii="Times New Roman" w:hAnsi="Times New Roman" w:cs="Times New Roman"/>
                <w:i/>
                <w:color w:val="auto"/>
                <w:sz w:val="24"/>
                <w:szCs w:val="24"/>
                <w:lang w:val="vi-VN"/>
              </w:rPr>
              <w:t>thuỷ”</w:t>
            </w:r>
            <w:r w:rsidRPr="0059727B">
              <w:rPr>
                <w:rFonts w:ascii="Times New Roman" w:hAnsi="Times New Roman" w:cs="Times New Roman"/>
                <w:i/>
                <w:color w:val="auto"/>
                <w:spacing w:val="-2"/>
                <w:sz w:val="24"/>
                <w:szCs w:val="24"/>
                <w:lang w:val="vi-VN"/>
              </w:rPr>
              <w:t xml:space="preserve"> </w:t>
            </w:r>
            <w:r w:rsidRPr="0059727B">
              <w:rPr>
                <w:rFonts w:ascii="Times New Roman" w:hAnsi="Times New Roman" w:cs="Times New Roman"/>
                <w:i/>
                <w:color w:val="auto"/>
                <w:sz w:val="24"/>
                <w:szCs w:val="24"/>
                <w:lang w:val="vi-VN"/>
              </w:rPr>
              <w:t>Bạch</w:t>
            </w:r>
            <w:r w:rsidRPr="0059727B">
              <w:rPr>
                <w:rFonts w:ascii="Times New Roman" w:hAnsi="Times New Roman" w:cs="Times New Roman"/>
                <w:i/>
                <w:color w:val="auto"/>
                <w:spacing w:val="-2"/>
                <w:sz w:val="24"/>
                <w:szCs w:val="24"/>
                <w:lang w:val="vi-VN"/>
              </w:rPr>
              <w:t xml:space="preserve"> </w:t>
            </w:r>
            <w:r w:rsidRPr="0059727B">
              <w:rPr>
                <w:rFonts w:ascii="Times New Roman" w:hAnsi="Times New Roman" w:cs="Times New Roman"/>
                <w:i/>
                <w:color w:val="auto"/>
                <w:sz w:val="24"/>
                <w:szCs w:val="24"/>
                <w:lang w:val="vi-VN"/>
              </w:rPr>
              <w:t>Thái</w:t>
            </w:r>
            <w:r w:rsidRPr="0059727B">
              <w:rPr>
                <w:rFonts w:ascii="Times New Roman" w:hAnsi="Times New Roman" w:cs="Times New Roman"/>
                <w:i/>
                <w:color w:val="auto"/>
                <w:spacing w:val="-2"/>
                <w:sz w:val="24"/>
                <w:szCs w:val="24"/>
                <w:lang w:val="vi-VN"/>
              </w:rPr>
              <w:t xml:space="preserve"> </w:t>
            </w:r>
            <w:r w:rsidRPr="0059727B">
              <w:rPr>
                <w:rFonts w:ascii="Times New Roman" w:hAnsi="Times New Roman" w:cs="Times New Roman"/>
                <w:i/>
                <w:color w:val="auto"/>
                <w:sz w:val="24"/>
                <w:szCs w:val="24"/>
                <w:lang w:val="vi-VN"/>
              </w:rPr>
              <w:t>Bưởi” nhé!</w:t>
            </w:r>
          </w:p>
        </w:tc>
        <w:tc>
          <w:tcPr>
            <w:tcW w:w="4677" w:type="dxa"/>
          </w:tcPr>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HS quan sát, trả lời: Tranh vẽ một chiếc tàu thuỷ và ông Bạch Thái Bưởi.</w:t>
            </w: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lang w:val="vi-VN"/>
              </w:rPr>
            </w:pPr>
            <w:r w:rsidRPr="0059727B">
              <w:rPr>
                <w:rFonts w:eastAsia="Times New Roman"/>
                <w:lang w:val="vi-VN"/>
              </w:rPr>
              <w:t>- HS lắng nghe GV giới thiệu, đọc thầm đề bài.</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w:t>
            </w:r>
          </w:p>
        </w:tc>
      </w:tr>
      <w:tr w:rsidR="00E60231" w:rsidRPr="00877C97" w:rsidTr="00F41A54">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12'</w:t>
            </w:r>
          </w:p>
        </w:tc>
        <w:tc>
          <w:tcPr>
            <w:tcW w:w="9639" w:type="dxa"/>
            <w:gridSpan w:val="2"/>
          </w:tcPr>
          <w:p w:rsidR="00E60231" w:rsidRPr="0059727B" w:rsidRDefault="00E60231" w:rsidP="00F41A54">
            <w:pPr>
              <w:pStyle w:val="NormalWeb"/>
              <w:spacing w:beforeAutospacing="0" w:afterAutospacing="0"/>
              <w:jc w:val="both"/>
              <w:rPr>
                <w:rStyle w:val="Strong"/>
                <w:rFonts w:eastAsia="Times New Roman"/>
                <w:lang w:val="vi-VN"/>
              </w:rPr>
            </w:pPr>
            <w:r w:rsidRPr="0059727B">
              <w:rPr>
                <w:rStyle w:val="Strong"/>
                <w:rFonts w:eastAsia="Times New Roman"/>
                <w:lang w:val="vi-VN"/>
              </w:rPr>
              <w:t xml:space="preserve"> B. HOẠT ĐỘNG H̀NH THÀNH KIẾN</w:t>
            </w:r>
            <w:r w:rsidRPr="0059727B">
              <w:rPr>
                <w:rFonts w:eastAsia="Times New Roman"/>
                <w:lang w:val="vi-VN"/>
              </w:rPr>
              <w:t> </w:t>
            </w:r>
            <w:r w:rsidRPr="0059727B">
              <w:rPr>
                <w:rStyle w:val="Strong"/>
                <w:rFonts w:eastAsia="Times New Roman"/>
                <w:lang w:val="vi-VN"/>
              </w:rPr>
              <w:t>THỨC</w:t>
            </w:r>
          </w:p>
          <w:p w:rsidR="00E60231" w:rsidRPr="0059727B" w:rsidRDefault="00E60231" w:rsidP="00F41A54">
            <w:pPr>
              <w:pStyle w:val="NormalWeb"/>
              <w:spacing w:beforeAutospacing="0" w:afterAutospacing="0"/>
              <w:jc w:val="both"/>
              <w:rPr>
                <w:rStyle w:val="Strong"/>
                <w:rFonts w:eastAsia="Times New Roman"/>
                <w:lang w:val="vi-VN"/>
              </w:rPr>
            </w:pPr>
            <w:r w:rsidRPr="0059727B">
              <w:rPr>
                <w:rStyle w:val="Strong"/>
                <w:rFonts w:eastAsia="Times New Roman"/>
                <w:lang w:val="vi-VN"/>
              </w:rPr>
              <w:t xml:space="preserve">    Mục tiêu:</w:t>
            </w:r>
          </w:p>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xml:space="preserve"> -  Đọc thành tiếng trôi chảy toàn bài. </w:t>
            </w:r>
            <w:r w:rsidRPr="0059727B">
              <w:rPr>
                <w:lang w:val="vi-VN"/>
              </w:rPr>
              <w:t>Phát</w:t>
            </w:r>
            <w:r w:rsidRPr="0059727B">
              <w:rPr>
                <w:spacing w:val="-6"/>
                <w:lang w:val="vi-VN"/>
              </w:rPr>
              <w:t xml:space="preserve"> </w:t>
            </w:r>
            <w:r w:rsidRPr="0059727B">
              <w:rPr>
                <w:lang w:val="vi-VN"/>
              </w:rPr>
              <w:t>âm</w:t>
            </w:r>
            <w:r w:rsidRPr="0059727B">
              <w:rPr>
                <w:spacing w:val="-6"/>
                <w:lang w:val="vi-VN"/>
              </w:rPr>
              <w:t xml:space="preserve"> </w:t>
            </w:r>
            <w:r w:rsidRPr="0059727B">
              <w:rPr>
                <w:lang w:val="vi-VN"/>
              </w:rPr>
              <w:t>đúng</w:t>
            </w:r>
            <w:r w:rsidRPr="0059727B">
              <w:rPr>
                <w:spacing w:val="-6"/>
                <w:lang w:val="vi-VN"/>
              </w:rPr>
              <w:t xml:space="preserve"> </w:t>
            </w:r>
            <w:r w:rsidRPr="0059727B">
              <w:rPr>
                <w:lang w:val="vi-VN"/>
              </w:rPr>
              <w:t>các</w:t>
            </w:r>
            <w:r w:rsidRPr="0059727B">
              <w:rPr>
                <w:spacing w:val="-6"/>
                <w:lang w:val="vi-VN"/>
              </w:rPr>
              <w:t xml:space="preserve"> </w:t>
            </w:r>
            <w:r w:rsidRPr="0059727B">
              <w:rPr>
                <w:lang w:val="vi-VN"/>
              </w:rPr>
              <w:t>từ</w:t>
            </w:r>
            <w:r w:rsidRPr="0059727B">
              <w:rPr>
                <w:spacing w:val="-6"/>
                <w:lang w:val="vi-VN"/>
              </w:rPr>
              <w:t xml:space="preserve"> </w:t>
            </w:r>
            <w:r w:rsidRPr="0059727B">
              <w:rPr>
                <w:lang w:val="vi-VN"/>
              </w:rPr>
              <w:t>ngữ</w:t>
            </w:r>
            <w:r w:rsidRPr="0059727B">
              <w:rPr>
                <w:spacing w:val="-6"/>
                <w:lang w:val="vi-VN"/>
              </w:rPr>
              <w:t xml:space="preserve"> </w:t>
            </w:r>
            <w:r w:rsidRPr="0059727B">
              <w:rPr>
                <w:lang w:val="vi-VN"/>
              </w:rPr>
              <w:t>có</w:t>
            </w:r>
            <w:r w:rsidRPr="0059727B">
              <w:rPr>
                <w:spacing w:val="-6"/>
                <w:lang w:val="vi-VN"/>
              </w:rPr>
              <w:t xml:space="preserve"> </w:t>
            </w:r>
            <w:r w:rsidRPr="0059727B">
              <w:rPr>
                <w:lang w:val="vi-VN"/>
              </w:rPr>
              <w:t>âm,</w:t>
            </w:r>
            <w:r w:rsidRPr="0059727B">
              <w:rPr>
                <w:spacing w:val="-6"/>
                <w:lang w:val="vi-VN"/>
              </w:rPr>
              <w:t xml:space="preserve"> </w:t>
            </w:r>
            <w:r w:rsidRPr="0059727B">
              <w:rPr>
                <w:lang w:val="vi-VN"/>
              </w:rPr>
              <w:t>vần,</w:t>
            </w:r>
            <w:r w:rsidRPr="0059727B">
              <w:rPr>
                <w:spacing w:val="-6"/>
                <w:lang w:val="vi-VN"/>
              </w:rPr>
              <w:t xml:space="preserve"> </w:t>
            </w:r>
            <w:r w:rsidRPr="0059727B">
              <w:rPr>
                <w:lang w:val="vi-VN"/>
              </w:rPr>
              <w:t>thanh mà HS địa phương dễ viết sai. Ngắt nghỉ hơi đúng.</w:t>
            </w:r>
            <w:r w:rsidRPr="0059727B">
              <w:rPr>
                <w:rFonts w:eastAsia="Times New Roman"/>
                <w:lang w:val="vi-VN"/>
              </w:rPr>
              <w:t xml:space="preserve"> </w:t>
            </w:r>
            <w:r w:rsidRPr="0059727B">
              <w:rPr>
                <w:lang w:val="vi-VN"/>
              </w:rPr>
              <w:t>Thể hiện được tình cảm, cảm xúc</w:t>
            </w:r>
            <w:r w:rsidRPr="0059727B">
              <w:rPr>
                <w:spacing w:val="-9"/>
                <w:lang w:val="vi-VN"/>
              </w:rPr>
              <w:t xml:space="preserve"> </w:t>
            </w:r>
            <w:r w:rsidRPr="0059727B">
              <w:rPr>
                <w:lang w:val="vi-VN"/>
              </w:rPr>
              <w:t>phù</w:t>
            </w:r>
            <w:r w:rsidRPr="0059727B">
              <w:rPr>
                <w:spacing w:val="-9"/>
                <w:lang w:val="vi-VN"/>
              </w:rPr>
              <w:t xml:space="preserve"> </w:t>
            </w:r>
            <w:r w:rsidRPr="0059727B">
              <w:rPr>
                <w:lang w:val="vi-VN"/>
              </w:rPr>
              <w:t>hợp</w:t>
            </w:r>
            <w:r w:rsidRPr="0059727B">
              <w:rPr>
                <w:spacing w:val="-9"/>
                <w:lang w:val="vi-VN"/>
              </w:rPr>
              <w:t xml:space="preserve"> </w:t>
            </w:r>
            <w:r w:rsidRPr="0059727B">
              <w:rPr>
                <w:lang w:val="vi-VN"/>
              </w:rPr>
              <w:t>với</w:t>
            </w:r>
            <w:r w:rsidRPr="0059727B">
              <w:rPr>
                <w:spacing w:val="-9"/>
                <w:lang w:val="vi-VN"/>
              </w:rPr>
              <w:t xml:space="preserve"> </w:t>
            </w:r>
            <w:r w:rsidRPr="0059727B">
              <w:rPr>
                <w:lang w:val="vi-VN"/>
              </w:rPr>
              <w:t>nội</w:t>
            </w:r>
            <w:r w:rsidRPr="0059727B">
              <w:rPr>
                <w:spacing w:val="-9"/>
                <w:lang w:val="vi-VN"/>
              </w:rPr>
              <w:t xml:space="preserve"> </w:t>
            </w:r>
            <w:r w:rsidRPr="0059727B">
              <w:rPr>
                <w:lang w:val="vi-VN"/>
              </w:rPr>
              <w:t>dung</w:t>
            </w:r>
            <w:r w:rsidRPr="0059727B">
              <w:rPr>
                <w:spacing w:val="-9"/>
                <w:lang w:val="vi-VN"/>
              </w:rPr>
              <w:t xml:space="preserve"> </w:t>
            </w:r>
            <w:r w:rsidRPr="0059727B">
              <w:rPr>
                <w:lang w:val="vi-VN"/>
              </w:rPr>
              <w:t>bài</w:t>
            </w:r>
            <w:r w:rsidRPr="0059727B">
              <w:rPr>
                <w:spacing w:val="-9"/>
                <w:lang w:val="vi-VN"/>
              </w:rPr>
              <w:t xml:space="preserve"> </w:t>
            </w:r>
            <w:r w:rsidRPr="0059727B">
              <w:rPr>
                <w:lang w:val="vi-VN"/>
              </w:rPr>
              <w:t>đọc.</w:t>
            </w:r>
          </w:p>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xml:space="preserve"> - Hiểu nghĩa của các từ ngữ khó trong bài</w:t>
            </w:r>
          </w:p>
          <w:p w:rsidR="00E60231" w:rsidRPr="00BA2DBF" w:rsidRDefault="00E60231" w:rsidP="000D1E98">
            <w:pPr>
              <w:spacing w:after="0" w:line="240" w:lineRule="auto"/>
              <w:jc w:val="both"/>
              <w:rPr>
                <w:rFonts w:ascii="Times New Roman" w:hAnsi="Times New Roman"/>
                <w:sz w:val="24"/>
                <w:szCs w:val="24"/>
                <w:lang w:val="vi-VN"/>
              </w:rPr>
            </w:pPr>
            <w:r w:rsidRPr="0059727B">
              <w:rPr>
                <w:lang w:val="vi-VN"/>
              </w:rPr>
              <w:t xml:space="preserve"> </w:t>
            </w:r>
            <w:r w:rsidRPr="00BA2DBF">
              <w:rPr>
                <w:rFonts w:ascii="Times New Roman" w:hAnsi="Times New Roman"/>
                <w:sz w:val="24"/>
                <w:szCs w:val="24"/>
                <w:lang w:val="vi-VN"/>
              </w:rPr>
              <w:t>- Hiểu bối cảnh của câu chuyện, nội dung</w:t>
            </w:r>
            <w:r w:rsidRPr="00BA2DBF">
              <w:rPr>
                <w:rFonts w:ascii="Times New Roman" w:hAnsi="Times New Roman"/>
                <w:spacing w:val="-15"/>
                <w:sz w:val="24"/>
                <w:szCs w:val="24"/>
                <w:lang w:val="vi-VN"/>
              </w:rPr>
              <w:t xml:space="preserve"> </w:t>
            </w:r>
            <w:r w:rsidRPr="00BA2DBF">
              <w:rPr>
                <w:rFonts w:ascii="Times New Roman" w:hAnsi="Times New Roman"/>
                <w:sz w:val="24"/>
                <w:szCs w:val="24"/>
                <w:lang w:val="vi-VN"/>
              </w:rPr>
              <w:t>và</w:t>
            </w:r>
            <w:r w:rsidRPr="00BA2DBF">
              <w:rPr>
                <w:rFonts w:ascii="Times New Roman" w:hAnsi="Times New Roman"/>
                <w:spacing w:val="-13"/>
                <w:sz w:val="24"/>
                <w:szCs w:val="24"/>
                <w:lang w:val="vi-VN"/>
              </w:rPr>
              <w:t xml:space="preserve"> </w:t>
            </w:r>
            <w:r w:rsidRPr="00BA2DBF">
              <w:rPr>
                <w:rFonts w:ascii="Times New Roman" w:hAnsi="Times New Roman"/>
                <w:sz w:val="24"/>
                <w:szCs w:val="24"/>
                <w:lang w:val="vi-VN"/>
              </w:rPr>
              <w:t>ý</w:t>
            </w:r>
            <w:r w:rsidRPr="00BA2DBF">
              <w:rPr>
                <w:rFonts w:ascii="Times New Roman" w:hAnsi="Times New Roman"/>
                <w:spacing w:val="-13"/>
                <w:sz w:val="24"/>
                <w:szCs w:val="24"/>
                <w:lang w:val="vi-VN"/>
              </w:rPr>
              <w:t xml:space="preserve"> </w:t>
            </w:r>
            <w:r w:rsidRPr="00BA2DBF">
              <w:rPr>
                <w:rFonts w:ascii="Times New Roman" w:hAnsi="Times New Roman"/>
                <w:sz w:val="24"/>
                <w:szCs w:val="24"/>
                <w:lang w:val="vi-VN"/>
              </w:rPr>
              <w:t>nghĩa</w:t>
            </w:r>
            <w:r w:rsidRPr="00BA2DBF">
              <w:rPr>
                <w:rFonts w:ascii="Times New Roman" w:hAnsi="Times New Roman"/>
                <w:spacing w:val="-13"/>
                <w:sz w:val="24"/>
                <w:szCs w:val="24"/>
                <w:lang w:val="vi-VN"/>
              </w:rPr>
              <w:t xml:space="preserve"> </w:t>
            </w:r>
            <w:r w:rsidRPr="00BA2DBF">
              <w:rPr>
                <w:rFonts w:ascii="Times New Roman" w:hAnsi="Times New Roman"/>
                <w:sz w:val="24"/>
                <w:szCs w:val="24"/>
                <w:lang w:val="vi-VN"/>
              </w:rPr>
              <w:t>của</w:t>
            </w:r>
            <w:r w:rsidRPr="00BA2DBF">
              <w:rPr>
                <w:rFonts w:ascii="Times New Roman" w:hAnsi="Times New Roman"/>
                <w:spacing w:val="-13"/>
                <w:sz w:val="24"/>
                <w:szCs w:val="24"/>
                <w:lang w:val="vi-VN"/>
              </w:rPr>
              <w:t xml:space="preserve"> </w:t>
            </w:r>
            <w:r w:rsidRPr="00BA2DBF">
              <w:rPr>
                <w:rFonts w:ascii="Times New Roman" w:hAnsi="Times New Roman"/>
                <w:sz w:val="24"/>
                <w:szCs w:val="24"/>
                <w:lang w:val="vi-VN"/>
              </w:rPr>
              <w:t>bài</w:t>
            </w:r>
            <w:r w:rsidRPr="00BA2DBF">
              <w:rPr>
                <w:rFonts w:ascii="Times New Roman" w:hAnsi="Times New Roman"/>
                <w:spacing w:val="-13"/>
                <w:sz w:val="24"/>
                <w:szCs w:val="24"/>
                <w:lang w:val="vi-VN"/>
              </w:rPr>
              <w:t xml:space="preserve"> </w:t>
            </w:r>
            <w:r w:rsidRPr="00BA2DBF">
              <w:rPr>
                <w:rFonts w:ascii="Times New Roman" w:hAnsi="Times New Roman"/>
                <w:sz w:val="24"/>
                <w:szCs w:val="24"/>
                <w:lang w:val="vi-VN"/>
              </w:rPr>
              <w:t xml:space="preserve">đọc </w:t>
            </w:r>
          </w:p>
        </w:tc>
      </w:tr>
      <w:tr w:rsidR="00E60231" w:rsidRPr="00877C97"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9727B" w:rsidRDefault="00E60231" w:rsidP="00F41A54">
            <w:pPr>
              <w:pStyle w:val="NormalWeb"/>
              <w:spacing w:beforeAutospacing="0" w:afterAutospacing="0"/>
              <w:jc w:val="both"/>
              <w:rPr>
                <w:lang w:val="vi-VN"/>
              </w:rPr>
            </w:pPr>
            <w:r w:rsidRPr="0059727B">
              <w:rPr>
                <w:rStyle w:val="Strong"/>
                <w:rFonts w:eastAsia="Times New Roman"/>
                <w:lang w:val="vi-VN"/>
              </w:rPr>
              <w:t xml:space="preserve"> </w:t>
            </w:r>
            <w:r w:rsidRPr="0059727B">
              <w:rPr>
                <w:rStyle w:val="Strong"/>
                <w:rFonts w:eastAsia="Times New Roman"/>
                <w:u w:val="single"/>
                <w:lang w:val="vi-VN"/>
              </w:rPr>
              <w:t>Hoạt động 1:</w:t>
            </w:r>
            <w:r w:rsidRPr="0059727B">
              <w:rPr>
                <w:rStyle w:val="Strong"/>
                <w:rFonts w:eastAsia="Times New Roman"/>
                <w:lang w:val="vi-VN"/>
              </w:rPr>
              <w:t xml:space="preserve"> Đọc thành tiếng</w:t>
            </w:r>
          </w:p>
          <w:p w:rsidR="00E60231" w:rsidRPr="0059727B" w:rsidRDefault="00E60231" w:rsidP="00F41A54">
            <w:pPr>
              <w:pStyle w:val="NormalWeb"/>
              <w:spacing w:beforeAutospacing="0" w:afterAutospacing="0"/>
              <w:jc w:val="both"/>
              <w:rPr>
                <w:rStyle w:val="Strong"/>
                <w:rFonts w:eastAsia="Times New Roman"/>
                <w:lang w:val="vi-VN"/>
              </w:rPr>
            </w:pPr>
            <w:r w:rsidRPr="0059727B">
              <w:rPr>
                <w:rStyle w:val="Strong"/>
                <w:rFonts w:eastAsia="Times New Roman"/>
                <w:lang w:val="vi-VN"/>
              </w:rPr>
              <w:t xml:space="preserve"> *Cách tiến hành:</w:t>
            </w:r>
          </w:p>
          <w:p w:rsidR="00E60231" w:rsidRPr="0059727B" w:rsidRDefault="00E60231" w:rsidP="00F41A54">
            <w:pPr>
              <w:pStyle w:val="NormalWeb"/>
              <w:spacing w:beforeAutospacing="0" w:afterAutospacing="0"/>
              <w:jc w:val="both"/>
              <w:rPr>
                <w:i/>
                <w:iCs/>
                <w:lang w:val="vi-VN"/>
              </w:rPr>
            </w:pPr>
            <w:r w:rsidRPr="0059727B">
              <w:rPr>
                <w:rFonts w:eastAsia="Times New Roman"/>
                <w:lang w:val="vi-VN"/>
              </w:rPr>
              <w:t xml:space="preserve"> - </w:t>
            </w:r>
            <w:r w:rsidRPr="0059727B">
              <w:rPr>
                <w:rFonts w:eastAsia="Times New Roman"/>
                <w:bCs/>
                <w:lang w:val="vi-VN"/>
              </w:rPr>
              <w:t xml:space="preserve">GV đọc mẫu, </w:t>
            </w:r>
            <w:r w:rsidRPr="0059727B">
              <w:rPr>
                <w:rStyle w:val="Emphasis"/>
                <w:rFonts w:eastAsia="Times New Roman"/>
                <w:lang w:val="vi-VN"/>
              </w:rPr>
              <w:t>g</w:t>
            </w:r>
            <w:r w:rsidRPr="0059727B">
              <w:rPr>
                <w:rStyle w:val="Emphasis"/>
                <w:rFonts w:eastAsia="Times New Roman"/>
                <w:i w:val="0"/>
                <w:iCs w:val="0"/>
                <w:lang w:val="vi-VN"/>
              </w:rPr>
              <w:t>iọng đọc phù hợp với diễn biến câu chuyện. GV</w:t>
            </w:r>
            <w:r w:rsidRPr="0059727B">
              <w:rPr>
                <w:rFonts w:eastAsia="Times New Roman"/>
                <w:bCs/>
                <w:lang w:val="vi-VN"/>
              </w:rPr>
              <w:t xml:space="preserve"> </w:t>
            </w:r>
            <w:r w:rsidRPr="0059727B">
              <w:rPr>
                <w:rFonts w:eastAsia="Times New Roman"/>
                <w:lang w:val="vi-VN"/>
              </w:rPr>
              <w:t>kết hợp giải nghĩa từ ngữ khó và những từ ngữ khác, nếu thấy cần thiết đối với HS địa phương, ví dụ: </w:t>
            </w:r>
            <w:r w:rsidRPr="0059727B">
              <w:rPr>
                <w:rStyle w:val="Emphasis"/>
                <w:lang w:val="vi-VN"/>
              </w:rPr>
              <w:t>hiệu cầm đồ; trắng tay; độc chiếm; diễn thuyết; đồng, hào, xu; thịnh vượng</w:t>
            </w:r>
            <w:r w:rsidRPr="0059727B">
              <w:rPr>
                <w:rStyle w:val="Emphasis"/>
                <w:rFonts w:eastAsia="Times New Roman"/>
                <w:lang w:val="vi-VN"/>
              </w:rPr>
              <w:t>…</w:t>
            </w:r>
            <w:r w:rsidRPr="0059727B">
              <w:rPr>
                <w:rStyle w:val="Emphasis"/>
                <w:rFonts w:eastAsia="Times New Roman"/>
                <w:i w:val="0"/>
                <w:iCs w:val="0"/>
                <w:lang w:val="vi-VN"/>
              </w:rPr>
              <w:t xml:space="preserve"> </w:t>
            </w:r>
          </w:p>
          <w:p w:rsidR="00E60231" w:rsidRPr="0059727B" w:rsidRDefault="00E60231" w:rsidP="00F41A54">
            <w:pPr>
              <w:shd w:val="clear" w:color="auto" w:fill="FFFFFF"/>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p>
          <w:p w:rsidR="00E60231" w:rsidRPr="0059727B" w:rsidRDefault="00E60231" w:rsidP="00F41A54">
            <w:pPr>
              <w:shd w:val="clear" w:color="auto" w:fill="FFFFFF"/>
              <w:spacing w:after="0" w:line="240" w:lineRule="auto"/>
              <w:jc w:val="both"/>
              <w:rPr>
                <w:rFonts w:ascii="Times New Roman" w:hAnsi="Times New Roman"/>
                <w:sz w:val="24"/>
                <w:szCs w:val="24"/>
                <w:lang w:val="vi-VN"/>
              </w:rPr>
            </w:pPr>
          </w:p>
          <w:p w:rsidR="00E60231" w:rsidRPr="0059727B" w:rsidRDefault="00E60231" w:rsidP="00F41A54">
            <w:pPr>
              <w:shd w:val="clear" w:color="auto" w:fill="FFFFFF"/>
              <w:spacing w:after="0" w:line="240" w:lineRule="auto"/>
              <w:jc w:val="both"/>
              <w:rPr>
                <w:rFonts w:ascii="Times New Roman" w:hAnsi="Times New Roman"/>
                <w:sz w:val="24"/>
                <w:szCs w:val="24"/>
                <w:lang w:val="vi-VN"/>
              </w:rPr>
            </w:pPr>
          </w:p>
          <w:p w:rsidR="00E60231" w:rsidRPr="0059727B" w:rsidRDefault="00E60231" w:rsidP="00F41A54">
            <w:pPr>
              <w:shd w:val="clear" w:color="auto" w:fill="FFFFFF"/>
              <w:spacing w:after="0" w:line="240" w:lineRule="auto"/>
              <w:jc w:val="both"/>
              <w:rPr>
                <w:rFonts w:ascii="Times New Roman" w:hAnsi="Times New Roman"/>
                <w:sz w:val="24"/>
                <w:szCs w:val="24"/>
                <w:lang w:val="vi-VN"/>
              </w:rPr>
            </w:pPr>
          </w:p>
          <w:p w:rsidR="00E60231" w:rsidRPr="0059727B" w:rsidRDefault="00E60231" w:rsidP="00F41A54">
            <w:pPr>
              <w:shd w:val="clear" w:color="auto" w:fill="FFFFFF"/>
              <w:spacing w:after="0" w:line="240" w:lineRule="auto"/>
              <w:jc w:val="both"/>
              <w:rPr>
                <w:rFonts w:ascii="Times New Roman" w:hAnsi="Times New Roman"/>
                <w:sz w:val="24"/>
                <w:szCs w:val="24"/>
                <w:lang w:val="vi-VN"/>
              </w:rPr>
            </w:pPr>
          </w:p>
          <w:p w:rsidR="00E60231" w:rsidRPr="0059727B" w:rsidRDefault="00E60231" w:rsidP="00F41A54">
            <w:pPr>
              <w:shd w:val="clear" w:color="auto" w:fill="FFFFFF"/>
              <w:spacing w:after="0" w:line="240" w:lineRule="auto"/>
              <w:jc w:val="both"/>
              <w:rPr>
                <w:rFonts w:ascii="Times New Roman" w:hAnsi="Times New Roman"/>
                <w:sz w:val="24"/>
                <w:szCs w:val="24"/>
                <w:lang w:val="vi-VN"/>
              </w:rPr>
            </w:pPr>
          </w:p>
          <w:p w:rsidR="00E60231" w:rsidRPr="0059727B" w:rsidRDefault="00E60231" w:rsidP="00F41A54">
            <w:pPr>
              <w:shd w:val="clear" w:color="auto" w:fill="FFFFFF"/>
              <w:spacing w:after="0" w:line="240" w:lineRule="auto"/>
              <w:jc w:val="both"/>
              <w:rPr>
                <w:rFonts w:ascii="Times New Roman" w:hAnsi="Times New Roman"/>
                <w:sz w:val="24"/>
                <w:szCs w:val="24"/>
                <w:lang w:val="vi-VN"/>
              </w:rPr>
            </w:pPr>
          </w:p>
          <w:p w:rsidR="00E60231" w:rsidRPr="0059727B" w:rsidRDefault="00E60231" w:rsidP="00F41A54">
            <w:pPr>
              <w:shd w:val="clear" w:color="auto" w:fill="FFFFFF"/>
              <w:spacing w:after="0" w:line="240" w:lineRule="auto"/>
              <w:jc w:val="both"/>
              <w:rPr>
                <w:rFonts w:ascii="Times New Roman" w:hAnsi="Times New Roman"/>
                <w:bCs/>
                <w:sz w:val="24"/>
                <w:szCs w:val="24"/>
                <w:lang w:val="vi-VN"/>
              </w:rPr>
            </w:pPr>
            <w:r w:rsidRPr="0059727B">
              <w:rPr>
                <w:rFonts w:ascii="Times New Roman" w:hAnsi="Times New Roman"/>
                <w:sz w:val="24"/>
                <w:szCs w:val="24"/>
                <w:lang w:val="vi-VN"/>
              </w:rPr>
              <w:t xml:space="preserve"> - </w:t>
            </w:r>
            <w:r w:rsidRPr="0059727B">
              <w:rPr>
                <w:rFonts w:ascii="Times New Roman" w:hAnsi="Times New Roman"/>
                <w:bCs/>
                <w:sz w:val="24"/>
                <w:szCs w:val="24"/>
                <w:lang w:val="vi-VN"/>
              </w:rPr>
              <w:t xml:space="preserve">GV tổ chức cho HS chia đoạn và đọc nối tiếp các đoạn theo nhóm. </w:t>
            </w:r>
          </w:p>
          <w:p w:rsidR="00E60231" w:rsidRPr="0059727B" w:rsidRDefault="00E60231" w:rsidP="00F41A54">
            <w:pPr>
              <w:spacing w:after="0" w:line="240" w:lineRule="auto"/>
              <w:jc w:val="both"/>
              <w:rPr>
                <w:rFonts w:ascii="Times New Roman" w:hAnsi="Times New Roman"/>
                <w:i/>
                <w:spacing w:val="-2"/>
                <w:sz w:val="24"/>
                <w:szCs w:val="24"/>
                <w:lang w:val="vi-VN"/>
              </w:rPr>
            </w:pPr>
            <w:r w:rsidRPr="0059727B">
              <w:rPr>
                <w:rFonts w:ascii="Times New Roman" w:hAnsi="Times New Roman"/>
                <w:bCs/>
                <w:sz w:val="24"/>
                <w:szCs w:val="24"/>
                <w:lang w:val="vi-VN"/>
              </w:rPr>
              <w:t xml:space="preserve">    Bài đọc gồm 3 đoạn: </w:t>
            </w:r>
            <w:r w:rsidRPr="0059727B">
              <w:rPr>
                <w:rFonts w:ascii="Times New Roman" w:hAnsi="Times New Roman"/>
                <w:sz w:val="24"/>
                <w:szCs w:val="24"/>
                <w:lang w:val="vi-VN"/>
              </w:rPr>
              <w:t>+ Đoạn 1: từ đầu đến</w:t>
            </w:r>
            <w:r w:rsidRPr="0059727B">
              <w:rPr>
                <w:rFonts w:ascii="Times New Roman" w:hAnsi="Times New Roman"/>
                <w:spacing w:val="-1"/>
                <w:sz w:val="24"/>
                <w:szCs w:val="24"/>
                <w:lang w:val="vi-VN"/>
              </w:rPr>
              <w:t xml:space="preserve"> </w:t>
            </w:r>
            <w:r w:rsidRPr="0059727B">
              <w:rPr>
                <w:rFonts w:ascii="Times New Roman" w:hAnsi="Times New Roman"/>
                <w:i/>
                <w:sz w:val="24"/>
                <w:szCs w:val="24"/>
                <w:lang w:val="vi-VN"/>
              </w:rPr>
              <w:t xml:space="preserve">... không nản </w:t>
            </w:r>
            <w:r w:rsidRPr="0059727B">
              <w:rPr>
                <w:rFonts w:ascii="Times New Roman" w:hAnsi="Times New Roman"/>
                <w:i/>
                <w:spacing w:val="-4"/>
                <w:sz w:val="24"/>
                <w:szCs w:val="24"/>
                <w:lang w:val="vi-VN"/>
              </w:rPr>
              <w:t xml:space="preserve">chí. ; </w:t>
            </w:r>
            <w:r w:rsidRPr="0059727B">
              <w:rPr>
                <w:rFonts w:ascii="Times New Roman" w:hAnsi="Times New Roman"/>
                <w:sz w:val="24"/>
                <w:szCs w:val="24"/>
                <w:lang w:val="vi-VN"/>
              </w:rPr>
              <w:t>+</w:t>
            </w:r>
            <w:r w:rsidRPr="0059727B">
              <w:rPr>
                <w:rFonts w:ascii="Times New Roman" w:hAnsi="Times New Roman"/>
                <w:spacing w:val="-2"/>
                <w:sz w:val="24"/>
                <w:szCs w:val="24"/>
                <w:lang w:val="vi-VN"/>
              </w:rPr>
              <w:t xml:space="preserve"> </w:t>
            </w:r>
            <w:r w:rsidRPr="0059727B">
              <w:rPr>
                <w:rFonts w:ascii="Times New Roman" w:hAnsi="Times New Roman"/>
                <w:sz w:val="24"/>
                <w:szCs w:val="24"/>
                <w:lang w:val="vi-VN"/>
              </w:rPr>
              <w:t>Đoạn</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2:</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từ</w:t>
            </w:r>
            <w:r w:rsidRPr="0059727B">
              <w:rPr>
                <w:rFonts w:ascii="Times New Roman" w:hAnsi="Times New Roman"/>
                <w:spacing w:val="-2"/>
                <w:sz w:val="24"/>
                <w:szCs w:val="24"/>
                <w:lang w:val="vi-VN"/>
              </w:rPr>
              <w:t xml:space="preserve"> </w:t>
            </w:r>
            <w:r w:rsidRPr="0059727B">
              <w:rPr>
                <w:rFonts w:ascii="Times New Roman" w:hAnsi="Times New Roman"/>
                <w:i/>
                <w:sz w:val="24"/>
                <w:szCs w:val="24"/>
                <w:lang w:val="vi-VN"/>
              </w:rPr>
              <w:t>Bạch</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Thái</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Bưởi</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mở</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công</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ti...</w:t>
            </w:r>
            <w:r w:rsidRPr="0059727B">
              <w:rPr>
                <w:rFonts w:ascii="Times New Roman" w:hAnsi="Times New Roman"/>
                <w:i/>
                <w:spacing w:val="-2"/>
                <w:sz w:val="24"/>
                <w:szCs w:val="24"/>
                <w:lang w:val="vi-VN"/>
              </w:rPr>
              <w:t xml:space="preserve"> </w:t>
            </w:r>
            <w:r w:rsidRPr="0059727B">
              <w:rPr>
                <w:rFonts w:ascii="Times New Roman" w:hAnsi="Times New Roman"/>
                <w:sz w:val="24"/>
                <w:szCs w:val="24"/>
                <w:lang w:val="vi-VN"/>
              </w:rPr>
              <w:t>đến</w:t>
            </w:r>
            <w:r w:rsidRPr="0059727B">
              <w:rPr>
                <w:rFonts w:ascii="Times New Roman" w:hAnsi="Times New Roman"/>
                <w:spacing w:val="-1"/>
                <w:sz w:val="24"/>
                <w:szCs w:val="24"/>
                <w:lang w:val="vi-VN"/>
              </w:rPr>
              <w:t xml:space="preserve"> </w:t>
            </w:r>
            <w:r w:rsidRPr="0059727B">
              <w:rPr>
                <w:rFonts w:ascii="Times New Roman" w:hAnsi="Times New Roman"/>
                <w:i/>
                <w:sz w:val="24"/>
                <w:szCs w:val="24"/>
                <w:lang w:val="vi-VN"/>
              </w:rPr>
              <w:t>...</w:t>
            </w:r>
            <w:r w:rsidRPr="0059727B">
              <w:rPr>
                <w:rFonts w:ascii="Times New Roman" w:hAnsi="Times New Roman"/>
                <w:i/>
                <w:spacing w:val="-1"/>
                <w:sz w:val="24"/>
                <w:szCs w:val="24"/>
                <w:lang w:val="vi-VN"/>
              </w:rPr>
              <w:t xml:space="preserve"> </w:t>
            </w:r>
            <w:r w:rsidRPr="0059727B">
              <w:rPr>
                <w:rFonts w:ascii="Times New Roman" w:hAnsi="Times New Roman"/>
                <w:i/>
                <w:sz w:val="24"/>
                <w:szCs w:val="24"/>
                <w:lang w:val="vi-VN"/>
              </w:rPr>
              <w:t>Trưng</w:t>
            </w:r>
            <w:r w:rsidRPr="0059727B">
              <w:rPr>
                <w:rFonts w:ascii="Times New Roman" w:hAnsi="Times New Roman"/>
                <w:i/>
                <w:spacing w:val="-1"/>
                <w:sz w:val="24"/>
                <w:szCs w:val="24"/>
                <w:lang w:val="vi-VN"/>
              </w:rPr>
              <w:t xml:space="preserve"> </w:t>
            </w:r>
            <w:r w:rsidRPr="0059727B">
              <w:rPr>
                <w:rFonts w:ascii="Times New Roman" w:hAnsi="Times New Roman"/>
                <w:i/>
                <w:spacing w:val="-2"/>
                <w:sz w:val="24"/>
                <w:szCs w:val="24"/>
                <w:lang w:val="vi-VN"/>
              </w:rPr>
              <w:t xml:space="preserve">Nhị,...  ;  </w:t>
            </w:r>
            <w:r w:rsidRPr="0059727B">
              <w:rPr>
                <w:rFonts w:ascii="Times New Roman" w:hAnsi="Times New Roman"/>
                <w:sz w:val="24"/>
                <w:szCs w:val="24"/>
                <w:lang w:val="vi-VN"/>
              </w:rPr>
              <w:t xml:space="preserve">+ Đoạn 3: phần còn </w:t>
            </w:r>
            <w:r w:rsidRPr="0059727B">
              <w:rPr>
                <w:rFonts w:ascii="Times New Roman" w:hAnsi="Times New Roman"/>
                <w:spacing w:val="-4"/>
                <w:sz w:val="24"/>
                <w:szCs w:val="24"/>
                <w:lang w:val="vi-VN"/>
              </w:rPr>
              <w:t>lại.</w:t>
            </w:r>
          </w:p>
          <w:p w:rsidR="00E60231" w:rsidRPr="0059727B" w:rsidRDefault="00E60231" w:rsidP="00F41A54">
            <w:pPr>
              <w:pStyle w:val="NormalWeb"/>
              <w:spacing w:beforeAutospacing="0" w:afterAutospacing="0"/>
              <w:jc w:val="both"/>
              <w:rPr>
                <w:lang w:val="vi-VN"/>
              </w:rPr>
            </w:pPr>
            <w:r w:rsidRPr="0059727B">
              <w:rPr>
                <w:rStyle w:val="Emphasis"/>
                <w:rFonts w:eastAsia="Times New Roman"/>
                <w:lang w:val="vi-VN"/>
              </w:rPr>
              <w:t xml:space="preserve"> - </w:t>
            </w:r>
            <w:r w:rsidRPr="0059727B">
              <w:rPr>
                <w:rFonts w:eastAsia="Times New Roman"/>
                <w:lang w:val="vi-VN"/>
              </w:rPr>
              <w:t>GV tổ chức và hướng dẫn cho HS luyện đọc theo nhóm 4 (2 HS nối tiếp đọc Đoạn 2)</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GV chia nhóm, yêu cầu từng nhóm HS đọc bài, mỗi nhóm 4 em đọc tiếp nối đến hết bài.</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GV sửa lỗi phát âm, uốn nắn tư thế đọc cho HS. Nhắc HS ngắt nghỉ hơi ở các dấu chấm, dấu phẩy; nhấn giọng đúng; giọng đọc phù hợp với nội dung câu văn, đoạn văn và diễn biến câu chuyện.</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xml:space="preserve"> - GV mời đại diện nhóm đọc (ít nhất là 2 nhóm), sau đó cho các HS khác nhận xét.</w:t>
            </w:r>
          </w:p>
          <w:p w:rsidR="00E60231" w:rsidRPr="0059727B" w:rsidRDefault="00E60231" w:rsidP="00F41A54">
            <w:pPr>
              <w:pStyle w:val="NormalWeb"/>
              <w:spacing w:beforeAutospacing="0" w:afterAutospacing="0"/>
              <w:jc w:val="both"/>
              <w:rPr>
                <w:rStyle w:val="Emphasis"/>
                <w:rFonts w:eastAsia="Times New Roman"/>
                <w:lang w:val="vi-VN"/>
              </w:rPr>
            </w:pPr>
            <w:r w:rsidRPr="0059727B">
              <w:rPr>
                <w:rFonts w:eastAsia="Times New Roman"/>
                <w:lang w:val="vi-VN"/>
              </w:rPr>
              <w:t xml:space="preserve"> - GV nhấn mạnh vào những từ ngữ khó đọc và những từ ngữ dễ mắc lỗi sai khi đọc: </w:t>
            </w:r>
            <w:r w:rsidRPr="0059727B">
              <w:rPr>
                <w:rStyle w:val="Emphasis"/>
                <w:lang w:val="vi-VN"/>
              </w:rPr>
              <w:t xml:space="preserve">quẩy, hãng buôn, xưởng sửa chữa tàu, diễn thuyết, </w:t>
            </w:r>
            <w:r w:rsidRPr="0059727B">
              <w:rPr>
                <w:rStyle w:val="Emphasis"/>
                <w:rFonts w:eastAsia="Times New Roman"/>
                <w:lang w:val="vi-VN"/>
              </w:rPr>
              <w:t>…</w:t>
            </w:r>
          </w:p>
          <w:p w:rsidR="00E60231" w:rsidRPr="0059727B" w:rsidRDefault="00E60231" w:rsidP="00F41A54">
            <w:pPr>
              <w:pStyle w:val="NormalWeb"/>
              <w:spacing w:beforeAutospacing="0" w:afterAutospacing="0"/>
              <w:jc w:val="both"/>
              <w:rPr>
                <w:lang w:val="vi-VN"/>
              </w:rPr>
            </w:pPr>
            <w:r w:rsidRPr="0059727B">
              <w:rPr>
                <w:lang w:val="vi-VN"/>
              </w:rPr>
              <w:t xml:space="preserve"> - GV gọi 1 HS đọc toàn bài</w:t>
            </w:r>
          </w:p>
          <w:p w:rsidR="00E60231" w:rsidRPr="0059727B" w:rsidRDefault="00E60231" w:rsidP="00F41A54">
            <w:pPr>
              <w:pStyle w:val="NormalWeb"/>
              <w:spacing w:beforeAutospacing="0" w:afterAutospacing="0"/>
              <w:jc w:val="both"/>
              <w:rPr>
                <w:lang w:val="vi-VN"/>
              </w:rPr>
            </w:pPr>
            <w:r w:rsidRPr="0059727B">
              <w:rPr>
                <w:rStyle w:val="Strong"/>
                <w:rFonts w:eastAsia="Times New Roman"/>
                <w:lang w:val="vi-VN"/>
              </w:rPr>
              <w:t xml:space="preserve"> </w:t>
            </w:r>
            <w:r w:rsidRPr="0059727B">
              <w:rPr>
                <w:rStyle w:val="Strong"/>
                <w:rFonts w:eastAsia="Times New Roman"/>
                <w:u w:val="single"/>
                <w:lang w:val="vi-VN"/>
              </w:rPr>
              <w:t>Hoạt động 2:</w:t>
            </w:r>
            <w:r w:rsidRPr="0059727B">
              <w:rPr>
                <w:rStyle w:val="Strong"/>
                <w:rFonts w:eastAsia="Times New Roman"/>
                <w:lang w:val="vi-VN"/>
              </w:rPr>
              <w:t xml:space="preserve"> Đọc hiểu</w:t>
            </w:r>
          </w:p>
          <w:p w:rsidR="00E60231" w:rsidRPr="0059727B" w:rsidRDefault="00E60231" w:rsidP="00F41A54">
            <w:pPr>
              <w:pStyle w:val="NormalWeb"/>
              <w:spacing w:beforeAutospacing="0" w:afterAutospacing="0"/>
              <w:jc w:val="both"/>
              <w:rPr>
                <w:lang w:val="vi-VN"/>
              </w:rPr>
            </w:pPr>
            <w:r w:rsidRPr="0059727B">
              <w:rPr>
                <w:rStyle w:val="Strong"/>
                <w:rFonts w:eastAsia="Times New Roman"/>
                <w:lang w:val="vi-VN"/>
              </w:rPr>
              <w:t xml:space="preserve"> </w:t>
            </w:r>
            <w:r w:rsidRPr="0059727B">
              <w:rPr>
                <w:rStyle w:val="Strong"/>
                <w:lang w:val="vi-VN"/>
              </w:rPr>
              <w:t>*</w:t>
            </w:r>
            <w:r w:rsidRPr="0059727B">
              <w:rPr>
                <w:rStyle w:val="Strong"/>
                <w:rFonts w:eastAsia="Times New Roman"/>
                <w:lang w:val="vi-VN"/>
              </w:rPr>
              <w:t>Cách tiến hành:</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xml:space="preserve"> - GV mời 4 HS tiếp nối nhau đọc to, rơ ràng 4 câu hỏi</w:t>
            </w:r>
          </w:p>
          <w:p w:rsidR="00E60231" w:rsidRPr="0059727B" w:rsidRDefault="00E60231" w:rsidP="00F41A54">
            <w:pPr>
              <w:pStyle w:val="NormalWeb"/>
              <w:spacing w:beforeAutospacing="0" w:afterAutospacing="0"/>
              <w:jc w:val="both"/>
              <w:rPr>
                <w:rStyle w:val="Emphasis"/>
                <w:rFonts w:eastAsia="Times New Roman"/>
                <w:lang w:val="vi-VN"/>
              </w:rPr>
            </w:pPr>
            <w:r w:rsidRPr="0059727B">
              <w:rPr>
                <w:rStyle w:val="Emphasis"/>
                <w:rFonts w:eastAsia="Times New Roman"/>
                <w:lang w:val="vi-VN"/>
              </w:rPr>
              <w:t xml:space="preserve"> </w:t>
            </w:r>
          </w:p>
          <w:p w:rsidR="00E60231" w:rsidRPr="0059727B" w:rsidRDefault="00E60231" w:rsidP="00F41A54">
            <w:pPr>
              <w:pStyle w:val="NormalWeb"/>
              <w:spacing w:beforeAutospacing="0" w:afterAutospacing="0"/>
              <w:jc w:val="both"/>
              <w:rPr>
                <w:rStyle w:val="Emphasis"/>
                <w:lang w:val="vi-VN"/>
              </w:rPr>
            </w:pPr>
          </w:p>
          <w:p w:rsidR="00E60231" w:rsidRPr="0059727B" w:rsidRDefault="00E60231" w:rsidP="00F41A54">
            <w:pPr>
              <w:pStyle w:val="NormalWeb"/>
              <w:spacing w:beforeAutospacing="0" w:afterAutospacing="0"/>
              <w:jc w:val="both"/>
              <w:rPr>
                <w:rStyle w:val="Emphasis"/>
                <w:lang w:val="vi-VN"/>
              </w:rPr>
            </w:pPr>
          </w:p>
          <w:p w:rsidR="00E60231" w:rsidRPr="0059727B" w:rsidRDefault="00E60231" w:rsidP="00F41A54">
            <w:pPr>
              <w:pStyle w:val="NormalWeb"/>
              <w:spacing w:beforeAutospacing="0" w:afterAutospacing="0"/>
              <w:jc w:val="both"/>
              <w:rPr>
                <w:rStyle w:val="Emphasis"/>
                <w:lang w:val="vi-VN"/>
              </w:rPr>
            </w:pPr>
          </w:p>
          <w:p w:rsidR="00E60231" w:rsidRPr="0059727B" w:rsidRDefault="00E60231" w:rsidP="00F41A54">
            <w:pPr>
              <w:pStyle w:val="NormalWeb"/>
              <w:spacing w:beforeAutospacing="0" w:afterAutospacing="0"/>
              <w:jc w:val="both"/>
              <w:rPr>
                <w:rStyle w:val="Emphasis"/>
                <w:lang w:val="vi-VN"/>
              </w:rPr>
            </w:pPr>
          </w:p>
          <w:p w:rsidR="00E60231" w:rsidRPr="0059727B" w:rsidRDefault="00E60231" w:rsidP="00F41A54">
            <w:pPr>
              <w:pStyle w:val="NormalWeb"/>
              <w:spacing w:beforeAutospacing="0" w:afterAutospacing="0"/>
              <w:jc w:val="both"/>
              <w:rPr>
                <w:rStyle w:val="Emphasis"/>
                <w:lang w:val="vi-VN"/>
              </w:rPr>
            </w:pPr>
          </w:p>
          <w:p w:rsidR="00E60231" w:rsidRPr="0059727B" w:rsidRDefault="00E60231" w:rsidP="00F41A54">
            <w:pPr>
              <w:pStyle w:val="NormalWeb"/>
              <w:spacing w:beforeAutospacing="0" w:afterAutospacing="0"/>
              <w:jc w:val="both"/>
              <w:rPr>
                <w:rStyle w:val="Emphasis"/>
                <w:lang w:val="vi-VN"/>
              </w:rPr>
            </w:pPr>
          </w:p>
          <w:p w:rsidR="00E60231" w:rsidRPr="0059727B" w:rsidRDefault="00E60231" w:rsidP="00F41A54">
            <w:pPr>
              <w:pStyle w:val="NormalWeb"/>
              <w:spacing w:beforeAutospacing="0" w:afterAutospacing="0"/>
              <w:jc w:val="both"/>
              <w:rPr>
                <w:rStyle w:val="Emphasis"/>
                <w:lang w:val="vi-VN"/>
              </w:rPr>
            </w:pPr>
          </w:p>
          <w:p w:rsidR="00E60231" w:rsidRPr="0059727B" w:rsidRDefault="00E60231" w:rsidP="00F41A54">
            <w:pPr>
              <w:pStyle w:val="NormalWeb"/>
              <w:spacing w:beforeAutospacing="0" w:afterAutospacing="0"/>
              <w:jc w:val="both"/>
              <w:rPr>
                <w:rStyle w:val="Emphasis"/>
                <w:lang w:val="vi-VN"/>
              </w:rPr>
            </w:pPr>
          </w:p>
          <w:p w:rsidR="00E60231" w:rsidRPr="0059727B" w:rsidRDefault="00E60231" w:rsidP="00F41A54">
            <w:pPr>
              <w:pStyle w:val="NormalWeb"/>
              <w:spacing w:beforeAutospacing="0" w:afterAutospacing="0"/>
              <w:jc w:val="both"/>
              <w:rPr>
                <w:rStyle w:val="Emphasis"/>
                <w:lang w:val="vi-VN"/>
              </w:rPr>
            </w:pPr>
          </w:p>
          <w:p w:rsidR="00E60231" w:rsidRPr="0059727B" w:rsidRDefault="00E60231" w:rsidP="00F41A54">
            <w:pPr>
              <w:pStyle w:val="NormalWeb"/>
              <w:spacing w:beforeAutospacing="0" w:afterAutospacing="0"/>
              <w:jc w:val="both"/>
              <w:rPr>
                <w:rStyle w:val="Emphasis"/>
                <w:rFonts w:eastAsia="Times New Roman"/>
                <w:lang w:val="vi-VN"/>
              </w:rPr>
            </w:pPr>
          </w:p>
          <w:p w:rsidR="00E60231" w:rsidRPr="0059727B" w:rsidRDefault="00E60231" w:rsidP="00F41A54">
            <w:pPr>
              <w:pStyle w:val="NormalWeb"/>
              <w:spacing w:beforeAutospacing="0" w:afterAutospacing="0"/>
              <w:jc w:val="both"/>
              <w:rPr>
                <w:rStyle w:val="Emphasis"/>
                <w:rFonts w:eastAsia="Times New Roman"/>
                <w:lang w:val="vi-VN"/>
              </w:rPr>
            </w:pPr>
          </w:p>
          <w:p w:rsidR="00E60231" w:rsidRPr="0059727B" w:rsidRDefault="00E60231" w:rsidP="00F41A54">
            <w:pPr>
              <w:pStyle w:val="NormalWeb"/>
              <w:spacing w:beforeAutospacing="0" w:afterAutospacing="0"/>
              <w:jc w:val="both"/>
              <w:rPr>
                <w:rStyle w:val="Emphasis"/>
                <w:rFonts w:eastAsia="Times New Roman"/>
                <w:lang w:val="vi-VN"/>
              </w:rPr>
            </w:pPr>
          </w:p>
          <w:p w:rsidR="00E60231" w:rsidRPr="0059727B" w:rsidRDefault="00E60231" w:rsidP="00F41A54">
            <w:pPr>
              <w:pStyle w:val="NormalWeb"/>
              <w:spacing w:beforeAutospacing="0" w:afterAutospacing="0"/>
              <w:jc w:val="both"/>
              <w:rPr>
                <w:lang w:val="vi-VN"/>
              </w:rPr>
            </w:pPr>
            <w:r w:rsidRPr="0059727B">
              <w:rPr>
                <w:rStyle w:val="Emphasis"/>
                <w:rFonts w:eastAsia="Times New Roman"/>
                <w:lang w:val="vi-VN"/>
              </w:rPr>
              <w:t xml:space="preserve"> - </w:t>
            </w:r>
            <w:r w:rsidRPr="0059727B">
              <w:rPr>
                <w:rFonts w:eastAsia="Times New Roman"/>
                <w:lang w:val="vi-VN"/>
              </w:rPr>
              <w:t>GV giao nhiệm vụ cho HS đọc thầm bài đọc, thảo luận nhóm 2 người theo các câu hỏi t́m hiểu bài. HS trả lời câu hỏi bằng tṛ chơi </w:t>
            </w:r>
            <w:r w:rsidRPr="0059727B">
              <w:rPr>
                <w:rStyle w:val="Emphasis"/>
                <w:lang w:val="vi-VN"/>
              </w:rPr>
              <w:t>Truyền điện</w:t>
            </w:r>
            <w:r w:rsidRPr="0059727B">
              <w:rPr>
                <w:rStyle w:val="Emphasis"/>
                <w:rFonts w:eastAsia="Times New Roman"/>
                <w:lang w:val="vi-VN"/>
              </w:rPr>
              <w:t>.</w:t>
            </w:r>
          </w:p>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xml:space="preserve"> - GV yêu cầu HS thực hiện tṛ chơi </w:t>
            </w:r>
            <w:r w:rsidRPr="0059727B">
              <w:rPr>
                <w:rFonts w:eastAsia="Times New Roman"/>
                <w:i/>
                <w:iCs/>
                <w:lang w:val="vi-VN"/>
              </w:rPr>
              <w:t>Truyền điện</w:t>
            </w:r>
            <w:r w:rsidRPr="0059727B">
              <w:rPr>
                <w:rFonts w:eastAsia="Times New Roman"/>
                <w:lang w:val="vi-VN"/>
              </w:rPr>
              <w:t xml:space="preserve">: </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xml:space="preserve">   + GV sẽ là xung phong truyền điện đầu tiên.</w:t>
            </w:r>
          </w:p>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xml:space="preserve">   + GV hỏi câu hỏi 1, đại diện 1 HS xung phong trả lời câu hỏi 1. </w:t>
            </w:r>
          </w:p>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xml:space="preserve">   + Sau khi trả lời đúng câu hỏi 1,  HS đó được phép hỏi câu hỏi 2 và gọi HS khác trả lời.</w:t>
            </w:r>
          </w:p>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xml:space="preserve">     HS trả lời đúng, cả lớp vỗ tay; HS trả lời chưa đúng th́ GV sẽ gọi HS khác trả lời</w:t>
            </w:r>
          </w:p>
          <w:p w:rsidR="00E60231" w:rsidRPr="0059727B" w:rsidRDefault="00E60231" w:rsidP="00F41A54">
            <w:pPr>
              <w:pStyle w:val="NormalWeb"/>
              <w:spacing w:beforeAutospacing="0" w:afterAutospacing="0"/>
              <w:jc w:val="both"/>
              <w:rPr>
                <w:lang w:val="vi-VN"/>
              </w:rPr>
            </w:pPr>
            <w:r w:rsidRPr="0059727B">
              <w:rPr>
                <w:lang w:val="vi-VN"/>
              </w:rPr>
              <w:t xml:space="preserve">     Cứ tiếp tục như vậy cho đến khi trả lời đúng hết 4 câu hỏi:</w:t>
            </w:r>
          </w:p>
          <w:p w:rsidR="00E60231" w:rsidRPr="0059727B" w:rsidRDefault="00E60231" w:rsidP="00F41A54">
            <w:pPr>
              <w:pStyle w:val="NormalWeb"/>
              <w:spacing w:beforeAutospacing="0" w:afterAutospacing="0"/>
              <w:jc w:val="both"/>
              <w:rPr>
                <w:i/>
                <w:lang w:val="vi-VN"/>
              </w:rPr>
            </w:pPr>
            <w:r w:rsidRPr="0059727B">
              <w:rPr>
                <w:i/>
                <w:lang w:val="vi-VN"/>
              </w:rPr>
              <w:t>1. Những chi tiết về tuổi thơ và tuổi trẻ của Bạch Thái Bưởi cho thấy ông là người</w:t>
            </w:r>
            <w:r w:rsidRPr="0059727B">
              <w:rPr>
                <w:i/>
                <w:spacing w:val="-15"/>
                <w:lang w:val="vi-VN"/>
              </w:rPr>
              <w:t xml:space="preserve"> </w:t>
            </w:r>
            <w:r w:rsidRPr="0059727B">
              <w:rPr>
                <w:i/>
                <w:lang w:val="vi-VN"/>
              </w:rPr>
              <w:t>như</w:t>
            </w:r>
            <w:r w:rsidRPr="0059727B">
              <w:rPr>
                <w:i/>
                <w:spacing w:val="-14"/>
                <w:lang w:val="vi-VN"/>
              </w:rPr>
              <w:t xml:space="preserve"> </w:t>
            </w:r>
            <w:r w:rsidRPr="0059727B">
              <w:rPr>
                <w:i/>
                <w:lang w:val="vi-VN"/>
              </w:rPr>
              <w:t>thế</w:t>
            </w:r>
            <w:r w:rsidRPr="0059727B">
              <w:rPr>
                <w:i/>
                <w:spacing w:val="-14"/>
                <w:lang w:val="vi-VN"/>
              </w:rPr>
              <w:t xml:space="preserve"> </w:t>
            </w:r>
            <w:r w:rsidRPr="0059727B">
              <w:rPr>
                <w:i/>
                <w:lang w:val="vi-VN"/>
              </w:rPr>
              <w:t xml:space="preserve">nào? </w:t>
            </w:r>
          </w:p>
          <w:p w:rsidR="00E60231" w:rsidRPr="009A427C" w:rsidRDefault="00E60231" w:rsidP="00F41A54">
            <w:pPr>
              <w:widowControl w:val="0"/>
              <w:tabs>
                <w:tab w:val="left" w:pos="1647"/>
              </w:tabs>
              <w:autoSpaceDE w:val="0"/>
              <w:autoSpaceDN w:val="0"/>
              <w:spacing w:after="0" w:line="240" w:lineRule="auto"/>
              <w:jc w:val="both"/>
              <w:rPr>
                <w:rFonts w:ascii="Times New Roman" w:hAnsi="Times New Roman"/>
                <w:i/>
                <w:sz w:val="24"/>
                <w:szCs w:val="24"/>
                <w:lang w:val="vi-VN"/>
              </w:rPr>
            </w:pPr>
          </w:p>
          <w:p w:rsidR="00E60231" w:rsidRPr="009A427C" w:rsidRDefault="00E60231" w:rsidP="00F41A54">
            <w:pPr>
              <w:widowControl w:val="0"/>
              <w:tabs>
                <w:tab w:val="left" w:pos="1647"/>
              </w:tabs>
              <w:autoSpaceDE w:val="0"/>
              <w:autoSpaceDN w:val="0"/>
              <w:spacing w:after="0" w:line="240" w:lineRule="auto"/>
              <w:jc w:val="both"/>
              <w:rPr>
                <w:rFonts w:ascii="Times New Roman" w:hAnsi="Times New Roman"/>
                <w:i/>
                <w:sz w:val="24"/>
                <w:szCs w:val="24"/>
                <w:lang w:val="vi-VN"/>
              </w:rPr>
            </w:pPr>
          </w:p>
          <w:p w:rsidR="00E60231" w:rsidRPr="004F1B88" w:rsidRDefault="00E60231" w:rsidP="00F41A54">
            <w:pPr>
              <w:widowControl w:val="0"/>
              <w:tabs>
                <w:tab w:val="left" w:pos="1647"/>
              </w:tabs>
              <w:autoSpaceDE w:val="0"/>
              <w:autoSpaceDN w:val="0"/>
              <w:spacing w:after="0" w:line="240" w:lineRule="auto"/>
              <w:jc w:val="both"/>
              <w:rPr>
                <w:rFonts w:ascii="Times New Roman" w:hAnsi="Times New Roman"/>
                <w:i/>
                <w:sz w:val="24"/>
                <w:szCs w:val="24"/>
                <w:lang w:val="vi-VN"/>
              </w:rPr>
            </w:pPr>
            <w:r w:rsidRPr="0059727B">
              <w:rPr>
                <w:rFonts w:ascii="Times New Roman" w:hAnsi="Times New Roman"/>
                <w:i/>
                <w:sz w:val="24"/>
                <w:szCs w:val="24"/>
                <w:lang w:val="vi-VN"/>
              </w:rPr>
              <w:t xml:space="preserve">2. </w:t>
            </w:r>
            <w:r w:rsidRPr="004F1B88">
              <w:rPr>
                <w:rFonts w:ascii="Times New Roman" w:hAnsi="Times New Roman"/>
                <w:i/>
                <w:sz w:val="24"/>
                <w:szCs w:val="24"/>
                <w:lang w:val="vi-VN"/>
              </w:rPr>
              <w:t>Lúc mới thành lập, công ti vận tải đường biển của Bạch Thái Bưởi gặp khó khăn gì? Ông đã làm cách nào để vượt qua khó khăn đó?</w:t>
            </w:r>
          </w:p>
          <w:p w:rsidR="00E60231" w:rsidRPr="004F1B88" w:rsidRDefault="00E60231" w:rsidP="00F41A54">
            <w:pPr>
              <w:shd w:val="clear" w:color="auto" w:fill="FFFFFF"/>
              <w:spacing w:after="0" w:line="240" w:lineRule="auto"/>
              <w:jc w:val="both"/>
              <w:rPr>
                <w:rFonts w:ascii="Times New Roman" w:hAnsi="Times New Roman"/>
                <w:sz w:val="24"/>
                <w:szCs w:val="24"/>
                <w:lang w:val="vi-VN"/>
              </w:rPr>
            </w:pPr>
          </w:p>
          <w:p w:rsidR="00E60231" w:rsidRPr="009A427C" w:rsidRDefault="00E60231" w:rsidP="00F41A54">
            <w:pPr>
              <w:pStyle w:val="NormalWeb"/>
              <w:spacing w:beforeAutospacing="0" w:afterAutospacing="0"/>
              <w:jc w:val="both"/>
              <w:rPr>
                <w:i/>
                <w:lang w:val="vi-VN"/>
              </w:rPr>
            </w:pPr>
          </w:p>
          <w:p w:rsidR="00E60231" w:rsidRPr="004F1B88" w:rsidRDefault="00E60231" w:rsidP="00F41A54">
            <w:pPr>
              <w:pStyle w:val="NormalWeb"/>
              <w:spacing w:beforeAutospacing="0" w:afterAutospacing="0"/>
              <w:jc w:val="both"/>
              <w:rPr>
                <w:i/>
                <w:lang w:val="vi-VN"/>
              </w:rPr>
            </w:pPr>
          </w:p>
          <w:p w:rsidR="00E60231" w:rsidRPr="004F1B88" w:rsidRDefault="00E60231" w:rsidP="00F41A54">
            <w:pPr>
              <w:pStyle w:val="NormalWeb"/>
              <w:spacing w:beforeAutospacing="0" w:afterAutospacing="0"/>
              <w:jc w:val="both"/>
              <w:rPr>
                <w:i/>
                <w:lang w:val="vi-VN"/>
              </w:rPr>
            </w:pPr>
            <w:r w:rsidRPr="004F1B88">
              <w:rPr>
                <w:i/>
                <w:lang w:val="vi-VN"/>
              </w:rPr>
              <w:t>3. Lời kêu gọi “Người ta thì đi tàu ta” và tên các con tàu của Bạch Thái Bưởi nói</w:t>
            </w:r>
            <w:r w:rsidRPr="004F1B88">
              <w:rPr>
                <w:i/>
                <w:spacing w:val="-5"/>
                <w:lang w:val="vi-VN"/>
              </w:rPr>
              <w:t xml:space="preserve"> </w:t>
            </w:r>
            <w:r w:rsidRPr="004F1B88">
              <w:rPr>
                <w:i/>
                <w:lang w:val="vi-VN"/>
              </w:rPr>
              <w:t>lên</w:t>
            </w:r>
            <w:r w:rsidRPr="004F1B88">
              <w:rPr>
                <w:i/>
                <w:spacing w:val="-5"/>
                <w:lang w:val="vi-VN"/>
              </w:rPr>
              <w:t xml:space="preserve"> </w:t>
            </w:r>
            <w:r w:rsidRPr="004F1B88">
              <w:rPr>
                <w:i/>
                <w:lang w:val="vi-VN"/>
              </w:rPr>
              <w:t>điều</w:t>
            </w:r>
            <w:r w:rsidRPr="004F1B88">
              <w:rPr>
                <w:i/>
                <w:spacing w:val="-5"/>
                <w:lang w:val="vi-VN"/>
              </w:rPr>
              <w:t xml:space="preserve"> </w:t>
            </w:r>
            <w:r w:rsidRPr="004F1B88">
              <w:rPr>
                <w:i/>
                <w:lang w:val="vi-VN"/>
              </w:rPr>
              <w:t>gì</w:t>
            </w:r>
            <w:r w:rsidRPr="004F1B88">
              <w:rPr>
                <w:i/>
                <w:spacing w:val="-5"/>
                <w:lang w:val="vi-VN"/>
              </w:rPr>
              <w:t xml:space="preserve"> </w:t>
            </w:r>
            <w:r w:rsidRPr="004F1B88">
              <w:rPr>
                <w:i/>
                <w:lang w:val="vi-VN"/>
              </w:rPr>
              <w:t>về</w:t>
            </w:r>
            <w:r w:rsidRPr="004F1B88">
              <w:rPr>
                <w:i/>
                <w:spacing w:val="-5"/>
                <w:lang w:val="vi-VN"/>
              </w:rPr>
              <w:t xml:space="preserve"> </w:t>
            </w:r>
            <w:r w:rsidRPr="004F1B88">
              <w:rPr>
                <w:i/>
                <w:lang w:val="vi-VN"/>
              </w:rPr>
              <w:t>ông?</w:t>
            </w:r>
          </w:p>
          <w:p w:rsidR="00E60231" w:rsidRPr="004F1B88" w:rsidRDefault="00E60231" w:rsidP="00F41A54">
            <w:pPr>
              <w:pStyle w:val="NormalWeb"/>
              <w:spacing w:beforeAutospacing="0" w:afterAutospacing="0"/>
              <w:jc w:val="both"/>
              <w:rPr>
                <w:i/>
                <w:lang w:val="vi-VN"/>
              </w:rPr>
            </w:pPr>
          </w:p>
          <w:p w:rsidR="00E60231" w:rsidRPr="009A427C" w:rsidRDefault="00E60231" w:rsidP="00F41A54">
            <w:pPr>
              <w:pStyle w:val="NormalWeb"/>
              <w:spacing w:beforeAutospacing="0" w:afterAutospacing="0"/>
              <w:jc w:val="both"/>
              <w:rPr>
                <w:i/>
                <w:lang w:val="vi-VN"/>
              </w:rPr>
            </w:pPr>
          </w:p>
          <w:p w:rsidR="00E60231" w:rsidRPr="009A427C" w:rsidRDefault="00E60231" w:rsidP="00F41A54">
            <w:pPr>
              <w:pStyle w:val="NormalWeb"/>
              <w:spacing w:beforeAutospacing="0" w:afterAutospacing="0"/>
              <w:jc w:val="both"/>
              <w:rPr>
                <w:i/>
                <w:lang w:val="vi-VN"/>
              </w:rPr>
            </w:pPr>
          </w:p>
          <w:p w:rsidR="00E60231" w:rsidRPr="009A427C" w:rsidRDefault="00E60231" w:rsidP="00F41A54">
            <w:pPr>
              <w:pStyle w:val="NormalWeb"/>
              <w:spacing w:beforeAutospacing="0" w:afterAutospacing="0"/>
              <w:jc w:val="both"/>
              <w:rPr>
                <w:i/>
                <w:lang w:val="vi-VN"/>
              </w:rPr>
            </w:pPr>
          </w:p>
          <w:p w:rsidR="00E60231" w:rsidRPr="009A427C" w:rsidRDefault="00E60231" w:rsidP="00F41A54">
            <w:pPr>
              <w:pStyle w:val="NormalWeb"/>
              <w:spacing w:beforeAutospacing="0" w:afterAutospacing="0"/>
              <w:jc w:val="both"/>
              <w:rPr>
                <w:i/>
                <w:lang w:val="vi-VN"/>
              </w:rPr>
            </w:pPr>
          </w:p>
          <w:p w:rsidR="00E60231" w:rsidRPr="004F1B88" w:rsidRDefault="00E60231" w:rsidP="00F41A54">
            <w:pPr>
              <w:pStyle w:val="NormalWeb"/>
              <w:spacing w:beforeAutospacing="0" w:afterAutospacing="0"/>
              <w:jc w:val="both"/>
              <w:rPr>
                <w:i/>
                <w:lang w:val="vi-VN"/>
              </w:rPr>
            </w:pPr>
            <w:r w:rsidRPr="004F1B88">
              <w:rPr>
                <w:i/>
                <w:iCs/>
                <w:lang w:val="vi-VN"/>
              </w:rPr>
              <w:t>4.</w:t>
            </w:r>
            <w:r w:rsidRPr="004F1B88">
              <w:rPr>
                <w:i/>
                <w:spacing w:val="-6"/>
                <w:lang w:val="vi-VN"/>
              </w:rPr>
              <w:t xml:space="preserve"> </w:t>
            </w:r>
            <w:r w:rsidRPr="004F1B88">
              <w:rPr>
                <w:i/>
                <w:lang w:val="vi-VN"/>
              </w:rPr>
              <w:t>Theo</w:t>
            </w:r>
            <w:r w:rsidRPr="004F1B88">
              <w:rPr>
                <w:i/>
                <w:spacing w:val="-9"/>
                <w:lang w:val="vi-VN"/>
              </w:rPr>
              <w:t xml:space="preserve"> </w:t>
            </w:r>
            <w:r w:rsidRPr="004F1B88">
              <w:rPr>
                <w:i/>
                <w:lang w:val="vi-VN"/>
              </w:rPr>
              <w:t>em,</w:t>
            </w:r>
            <w:r w:rsidRPr="004F1B88">
              <w:rPr>
                <w:i/>
                <w:spacing w:val="-9"/>
                <w:lang w:val="vi-VN"/>
              </w:rPr>
              <w:t xml:space="preserve"> </w:t>
            </w:r>
            <w:r w:rsidRPr="004F1B88">
              <w:rPr>
                <w:i/>
                <w:lang w:val="vi-VN"/>
              </w:rPr>
              <w:t>nhờ</w:t>
            </w:r>
            <w:r w:rsidRPr="004F1B88">
              <w:rPr>
                <w:i/>
                <w:spacing w:val="-9"/>
                <w:lang w:val="vi-VN"/>
              </w:rPr>
              <w:t xml:space="preserve"> </w:t>
            </w:r>
            <w:r w:rsidRPr="004F1B88">
              <w:rPr>
                <w:i/>
                <w:lang w:val="vi-VN"/>
              </w:rPr>
              <w:t>đâu</w:t>
            </w:r>
            <w:r w:rsidRPr="004F1B88">
              <w:rPr>
                <w:i/>
                <w:spacing w:val="-9"/>
                <w:lang w:val="vi-VN"/>
              </w:rPr>
              <w:t xml:space="preserve"> </w:t>
            </w:r>
            <w:r w:rsidRPr="004F1B88">
              <w:rPr>
                <w:i/>
                <w:lang w:val="vi-VN"/>
              </w:rPr>
              <w:t>mà</w:t>
            </w:r>
            <w:r w:rsidRPr="004F1B88">
              <w:rPr>
                <w:i/>
                <w:spacing w:val="-9"/>
                <w:lang w:val="vi-VN"/>
              </w:rPr>
              <w:t xml:space="preserve"> </w:t>
            </w:r>
            <w:r w:rsidRPr="004F1B88">
              <w:rPr>
                <w:i/>
                <w:lang w:val="vi-VN"/>
              </w:rPr>
              <w:t>Bạch</w:t>
            </w:r>
            <w:r w:rsidRPr="004F1B88">
              <w:rPr>
                <w:i/>
                <w:spacing w:val="-9"/>
                <w:lang w:val="vi-VN"/>
              </w:rPr>
              <w:t xml:space="preserve"> </w:t>
            </w:r>
            <w:r w:rsidRPr="004F1B88">
              <w:rPr>
                <w:i/>
                <w:lang w:val="vi-VN"/>
              </w:rPr>
              <w:t>Thái</w:t>
            </w:r>
            <w:r w:rsidRPr="004F1B88">
              <w:rPr>
                <w:i/>
                <w:spacing w:val="-9"/>
                <w:lang w:val="vi-VN"/>
              </w:rPr>
              <w:t xml:space="preserve"> </w:t>
            </w:r>
            <w:r w:rsidRPr="004F1B88">
              <w:rPr>
                <w:i/>
                <w:lang w:val="vi-VN"/>
              </w:rPr>
              <w:t>Bưởi</w:t>
            </w:r>
            <w:r w:rsidRPr="004F1B88">
              <w:rPr>
                <w:i/>
                <w:spacing w:val="-9"/>
                <w:lang w:val="vi-VN"/>
              </w:rPr>
              <w:t xml:space="preserve"> </w:t>
            </w:r>
            <w:r w:rsidRPr="004F1B88">
              <w:rPr>
                <w:i/>
                <w:lang w:val="vi-VN"/>
              </w:rPr>
              <w:t>thành</w:t>
            </w:r>
            <w:r w:rsidRPr="004F1B88">
              <w:rPr>
                <w:i/>
                <w:spacing w:val="-9"/>
                <w:lang w:val="vi-VN"/>
              </w:rPr>
              <w:t xml:space="preserve"> </w:t>
            </w:r>
            <w:r w:rsidRPr="004F1B88">
              <w:rPr>
                <w:i/>
                <w:lang w:val="vi-VN"/>
              </w:rPr>
              <w:t>công</w:t>
            </w:r>
            <w:r w:rsidRPr="004F1B88">
              <w:rPr>
                <w:i/>
                <w:spacing w:val="-9"/>
                <w:lang w:val="vi-VN"/>
              </w:rPr>
              <w:t xml:space="preserve"> </w:t>
            </w:r>
            <w:r w:rsidRPr="004F1B88">
              <w:rPr>
                <w:i/>
                <w:lang w:val="vi-VN"/>
              </w:rPr>
              <w:t>và</w:t>
            </w:r>
            <w:r w:rsidRPr="004F1B88">
              <w:rPr>
                <w:i/>
                <w:spacing w:val="-9"/>
                <w:lang w:val="vi-VN"/>
              </w:rPr>
              <w:t xml:space="preserve"> </w:t>
            </w:r>
            <w:r w:rsidRPr="004F1B88">
              <w:rPr>
                <w:i/>
                <w:lang w:val="vi-VN"/>
              </w:rPr>
              <w:t>trở</w:t>
            </w:r>
            <w:r w:rsidRPr="004F1B88">
              <w:rPr>
                <w:i/>
                <w:spacing w:val="-9"/>
                <w:lang w:val="vi-VN"/>
              </w:rPr>
              <w:t xml:space="preserve"> </w:t>
            </w:r>
            <w:r w:rsidRPr="004F1B88">
              <w:rPr>
                <w:i/>
                <w:lang w:val="vi-VN"/>
              </w:rPr>
              <w:t>thành</w:t>
            </w:r>
            <w:r w:rsidRPr="004F1B88">
              <w:rPr>
                <w:i/>
                <w:spacing w:val="-9"/>
                <w:lang w:val="vi-VN"/>
              </w:rPr>
              <w:t xml:space="preserve"> </w:t>
            </w:r>
            <w:r w:rsidRPr="004F1B88">
              <w:rPr>
                <w:i/>
                <w:lang w:val="vi-VN"/>
              </w:rPr>
              <w:t>“một</w:t>
            </w:r>
            <w:r w:rsidRPr="004F1B88">
              <w:rPr>
                <w:i/>
                <w:spacing w:val="-9"/>
                <w:lang w:val="vi-VN"/>
              </w:rPr>
              <w:t xml:space="preserve"> </w:t>
            </w:r>
            <w:r w:rsidRPr="004F1B88">
              <w:rPr>
                <w:i/>
                <w:lang w:val="vi-VN"/>
              </w:rPr>
              <w:t>bậc</w:t>
            </w:r>
            <w:r w:rsidRPr="004F1B88">
              <w:rPr>
                <w:i/>
                <w:spacing w:val="-9"/>
                <w:lang w:val="vi-VN"/>
              </w:rPr>
              <w:t xml:space="preserve"> </w:t>
            </w:r>
            <w:r w:rsidRPr="004F1B88">
              <w:rPr>
                <w:i/>
                <w:lang w:val="vi-VN"/>
              </w:rPr>
              <w:t>anh hùng</w:t>
            </w:r>
            <w:r w:rsidRPr="004F1B88">
              <w:rPr>
                <w:i/>
                <w:spacing w:val="-15"/>
                <w:lang w:val="vi-VN"/>
              </w:rPr>
              <w:t xml:space="preserve"> </w:t>
            </w:r>
            <w:r w:rsidRPr="004F1B88">
              <w:rPr>
                <w:i/>
                <w:lang w:val="vi-VN"/>
              </w:rPr>
              <w:t>kinh</w:t>
            </w:r>
            <w:r w:rsidRPr="004F1B88">
              <w:rPr>
                <w:i/>
                <w:spacing w:val="-15"/>
                <w:lang w:val="vi-VN"/>
              </w:rPr>
              <w:t xml:space="preserve"> </w:t>
            </w:r>
            <w:r w:rsidRPr="004F1B88">
              <w:rPr>
                <w:i/>
                <w:lang w:val="vi-VN"/>
              </w:rPr>
              <w:t>tế”?</w:t>
            </w:r>
            <w:r w:rsidRPr="004F1B88">
              <w:rPr>
                <w:i/>
                <w:spacing w:val="-14"/>
                <w:lang w:val="vi-VN"/>
              </w:rPr>
              <w:t xml:space="preserve"> </w:t>
            </w:r>
          </w:p>
          <w:p w:rsidR="00E60231" w:rsidRPr="004F1B88" w:rsidRDefault="00E60231" w:rsidP="00F41A54">
            <w:pPr>
              <w:pStyle w:val="NormalWeb"/>
              <w:spacing w:beforeAutospacing="0" w:afterAutospacing="0"/>
              <w:jc w:val="both"/>
              <w:rPr>
                <w:rStyle w:val="Emphasis"/>
                <w:rFonts w:eastAsia="Times New Roman"/>
                <w:i w:val="0"/>
                <w:iCs w:val="0"/>
                <w:lang w:val="vi-VN"/>
              </w:rPr>
            </w:pPr>
          </w:p>
          <w:p w:rsidR="00E60231" w:rsidRPr="004F1B88" w:rsidRDefault="00E60231" w:rsidP="00F41A54">
            <w:pPr>
              <w:pStyle w:val="NormalWeb"/>
              <w:spacing w:beforeAutospacing="0" w:afterAutospacing="0"/>
              <w:jc w:val="both"/>
              <w:rPr>
                <w:rFonts w:eastAsia="Times New Roman"/>
                <w:lang w:val="vi-VN"/>
              </w:rPr>
            </w:pPr>
            <w:r w:rsidRPr="004F1B88">
              <w:rPr>
                <w:rFonts w:eastAsia="Times New Roman"/>
                <w:lang w:val="vi-VN"/>
              </w:rPr>
              <w:t xml:space="preserve"> </w:t>
            </w:r>
          </w:p>
          <w:p w:rsidR="00E60231" w:rsidRPr="004F1B88" w:rsidRDefault="00E60231" w:rsidP="00F41A54">
            <w:pPr>
              <w:pStyle w:val="NormalWeb"/>
              <w:spacing w:beforeAutospacing="0" w:afterAutospacing="0"/>
              <w:jc w:val="both"/>
              <w:rPr>
                <w:rFonts w:eastAsia="Times New Roman"/>
                <w:lang w:val="vi-VN"/>
              </w:rPr>
            </w:pPr>
          </w:p>
          <w:p w:rsidR="00E60231" w:rsidRPr="004F1B88" w:rsidRDefault="00E60231" w:rsidP="00F41A54">
            <w:pPr>
              <w:pStyle w:val="NormalWeb"/>
              <w:spacing w:beforeAutospacing="0" w:afterAutospacing="0"/>
              <w:jc w:val="both"/>
              <w:rPr>
                <w:rFonts w:eastAsia="Times New Roman"/>
                <w:lang w:val="vi-VN"/>
              </w:rPr>
            </w:pPr>
            <w:r w:rsidRPr="004F1B88">
              <w:rPr>
                <w:rFonts w:eastAsia="Times New Roman"/>
                <w:lang w:val="vi-VN"/>
              </w:rPr>
              <w:t xml:space="preserve"> - GV nhận xét, đánh giá, khen ngợi và động viên HS các nhóm. </w:t>
            </w:r>
            <w:r w:rsidRPr="004F1B88">
              <w:rPr>
                <w:lang w:val="vi-VN"/>
              </w:rPr>
              <w:t>GV chốt câu trả lời của 4 câu hỏi.</w:t>
            </w:r>
          </w:p>
          <w:p w:rsidR="00E60231" w:rsidRPr="004F1B88" w:rsidRDefault="00E60231" w:rsidP="00F41A54">
            <w:pPr>
              <w:pStyle w:val="NormalWeb"/>
              <w:spacing w:beforeAutospacing="0" w:afterAutospacing="0"/>
              <w:jc w:val="both"/>
              <w:rPr>
                <w:rStyle w:val="Emphasis"/>
                <w:rFonts w:eastAsia="Times New Roman"/>
                <w:i w:val="0"/>
                <w:iCs w:val="0"/>
                <w:lang w:val="vi-VN"/>
              </w:rPr>
            </w:pPr>
            <w:r w:rsidRPr="004F1B88">
              <w:rPr>
                <w:rFonts w:eastAsia="Times New Roman"/>
                <w:lang w:val="vi-VN"/>
              </w:rPr>
              <w:t xml:space="preserve"> - GV yêu cầu HS trả lời câu hỏi: </w:t>
            </w:r>
            <w:r w:rsidRPr="004F1B88">
              <w:rPr>
                <w:rStyle w:val="Emphasis"/>
                <w:rFonts w:eastAsia="Times New Roman"/>
                <w:lang w:val="vi-VN"/>
              </w:rPr>
              <w:t>Theo em nội dung bài đọc nói lên điều ǵ</w:t>
            </w:r>
            <w:r w:rsidRPr="004F1B88">
              <w:rPr>
                <w:rStyle w:val="Emphasis"/>
                <w:lang w:val="vi-VN"/>
              </w:rPr>
              <w:t>?</w:t>
            </w:r>
          </w:p>
          <w:p w:rsidR="00E60231" w:rsidRPr="004F1B88" w:rsidRDefault="00E60231" w:rsidP="00F41A54">
            <w:pPr>
              <w:pStyle w:val="NormalWeb"/>
              <w:spacing w:beforeAutospacing="0" w:afterAutospacing="0"/>
              <w:jc w:val="both"/>
              <w:rPr>
                <w:rStyle w:val="Strong"/>
                <w:rFonts w:eastAsia="Times New Roman"/>
                <w:b w:val="0"/>
                <w:bCs w:val="0"/>
                <w:lang w:val="vi-VN"/>
              </w:rPr>
            </w:pPr>
          </w:p>
          <w:p w:rsidR="00E60231" w:rsidRPr="004F1B88" w:rsidRDefault="00E60231" w:rsidP="00F41A54">
            <w:pPr>
              <w:pStyle w:val="NormalWeb"/>
              <w:spacing w:beforeAutospacing="0" w:afterAutospacing="0"/>
              <w:jc w:val="both"/>
              <w:rPr>
                <w:rStyle w:val="Strong"/>
                <w:lang w:val="vi-VN"/>
              </w:rPr>
            </w:pPr>
          </w:p>
          <w:p w:rsidR="00E60231" w:rsidRPr="004F1B88" w:rsidRDefault="00E60231" w:rsidP="00F41A54">
            <w:pPr>
              <w:pStyle w:val="NormalWeb"/>
              <w:spacing w:beforeAutospacing="0" w:afterAutospacing="0"/>
              <w:jc w:val="both"/>
              <w:rPr>
                <w:rStyle w:val="Strong"/>
                <w:rFonts w:eastAsia="Times New Roman"/>
                <w:b w:val="0"/>
                <w:bCs w:val="0"/>
                <w:lang w:val="vi-VN"/>
              </w:rPr>
            </w:pPr>
            <w:r w:rsidRPr="004F1B88">
              <w:rPr>
                <w:rStyle w:val="Strong"/>
                <w:b w:val="0"/>
                <w:bCs w:val="0"/>
                <w:lang w:val="vi-VN"/>
              </w:rPr>
              <w:t xml:space="preserve"> - Gọi HS nhắc lại nội dung Bài đọc</w:t>
            </w:r>
          </w:p>
        </w:tc>
        <w:tc>
          <w:tcPr>
            <w:tcW w:w="4677" w:type="dxa"/>
          </w:tcPr>
          <w:p w:rsidR="00E60231" w:rsidRPr="004F1B88" w:rsidRDefault="00E60231" w:rsidP="00F41A54">
            <w:pPr>
              <w:pStyle w:val="NormalWeb"/>
              <w:spacing w:beforeAutospacing="0" w:afterAutospacing="0"/>
              <w:jc w:val="both"/>
              <w:rPr>
                <w:rFonts w:eastAsia="Times New Roman"/>
                <w:lang w:val="vi-VN"/>
              </w:rPr>
            </w:pPr>
          </w:p>
          <w:p w:rsidR="00E60231" w:rsidRPr="004F1B88" w:rsidRDefault="00E60231" w:rsidP="00F41A54">
            <w:pPr>
              <w:pStyle w:val="NormalWeb"/>
              <w:spacing w:beforeAutospacing="0" w:afterAutospacing="0"/>
              <w:jc w:val="both"/>
              <w:rPr>
                <w:rFonts w:eastAsia="Times New Roman"/>
                <w:lang w:val="vi-VN"/>
              </w:rPr>
            </w:pPr>
          </w:p>
          <w:p w:rsidR="00E60231" w:rsidRPr="004F1B88" w:rsidRDefault="00E60231" w:rsidP="00F41A54">
            <w:pPr>
              <w:pStyle w:val="NormalWeb"/>
              <w:spacing w:beforeAutospacing="0" w:afterAutospacing="0"/>
              <w:jc w:val="both"/>
              <w:rPr>
                <w:rFonts w:eastAsia="Times New Roman"/>
                <w:lang w:val="vi-VN"/>
              </w:rPr>
            </w:pPr>
            <w:r w:rsidRPr="004F1B88">
              <w:rPr>
                <w:rFonts w:eastAsia="Times New Roman"/>
                <w:lang w:val="vi-VN"/>
              </w:rPr>
              <w:t>- HS lắng nghe GV đọc mẫu, đọc thầm theo.</w:t>
            </w:r>
          </w:p>
          <w:p w:rsidR="00E60231" w:rsidRPr="004F1B88" w:rsidRDefault="00E60231" w:rsidP="00F41A54">
            <w:pPr>
              <w:pStyle w:val="NormalWeb"/>
              <w:spacing w:beforeAutospacing="0" w:afterAutospacing="0"/>
              <w:jc w:val="both"/>
              <w:rPr>
                <w:lang w:val="vi-VN"/>
              </w:rPr>
            </w:pPr>
            <w:r w:rsidRPr="004F1B88">
              <w:rPr>
                <w:rFonts w:eastAsia="Times New Roman"/>
                <w:lang w:val="vi-VN"/>
              </w:rPr>
              <w:t>- HS cùng GV giải nghĩa từ khó:</w:t>
            </w:r>
          </w:p>
          <w:p w:rsidR="00E60231" w:rsidRPr="0059727B" w:rsidRDefault="00E60231" w:rsidP="00F41A54">
            <w:pPr>
              <w:pStyle w:val="Other0"/>
              <w:shd w:val="clear" w:color="auto" w:fill="auto"/>
              <w:tabs>
                <w:tab w:val="left" w:pos="800"/>
              </w:tabs>
              <w:spacing w:after="0" w:line="240" w:lineRule="auto"/>
              <w:ind w:firstLine="0"/>
              <w:jc w:val="both"/>
              <w:rPr>
                <w:sz w:val="24"/>
                <w:szCs w:val="24"/>
              </w:rPr>
            </w:pPr>
            <w:r w:rsidRPr="0059727B">
              <w:rPr>
                <w:sz w:val="24"/>
                <w:szCs w:val="24"/>
              </w:rPr>
              <w:t xml:space="preserve">+ </w:t>
            </w:r>
            <w:r w:rsidRPr="0059727B">
              <w:rPr>
                <w:i/>
                <w:iCs/>
                <w:sz w:val="24"/>
                <w:szCs w:val="24"/>
              </w:rPr>
              <w:t>Hiệu cầm đồ</w:t>
            </w:r>
            <w:r w:rsidRPr="0059727B">
              <w:rPr>
                <w:sz w:val="24"/>
                <w:szCs w:val="24"/>
              </w:rPr>
              <w:t xml:space="preserve">: cửa hàng nhận đồ của người đang cần tiền đem gửi để vay tiền. </w:t>
            </w:r>
          </w:p>
          <w:p w:rsidR="00E60231" w:rsidRPr="0059727B" w:rsidRDefault="00E60231" w:rsidP="00F41A54">
            <w:pPr>
              <w:pStyle w:val="Bodytext90"/>
              <w:shd w:val="clear" w:color="auto" w:fill="auto"/>
              <w:spacing w:line="240" w:lineRule="auto"/>
              <w:jc w:val="both"/>
              <w:rPr>
                <w:rFonts w:ascii="Times New Roman" w:hAnsi="Times New Roman"/>
                <w:color w:val="auto"/>
                <w:sz w:val="24"/>
                <w:szCs w:val="24"/>
              </w:rPr>
            </w:pPr>
            <w:r w:rsidRPr="0059727B">
              <w:rPr>
                <w:rFonts w:ascii="Times New Roman" w:hAnsi="Times New Roman"/>
                <w:i/>
                <w:iCs/>
                <w:color w:val="auto"/>
                <w:sz w:val="24"/>
                <w:szCs w:val="24"/>
              </w:rPr>
              <w:t>+ Trắng tay</w:t>
            </w:r>
            <w:r w:rsidRPr="0059727B">
              <w:rPr>
                <w:rFonts w:ascii="Times New Roman" w:hAnsi="Times New Roman"/>
                <w:color w:val="auto"/>
                <w:sz w:val="24"/>
                <w:szCs w:val="24"/>
              </w:rPr>
              <w:t>: mất sạch tiền của.</w:t>
            </w:r>
          </w:p>
          <w:p w:rsidR="00E60231" w:rsidRPr="0059727B" w:rsidRDefault="00E60231" w:rsidP="00F41A54">
            <w:pPr>
              <w:pStyle w:val="Bodytext90"/>
              <w:shd w:val="clear" w:color="auto" w:fill="auto"/>
              <w:spacing w:line="240" w:lineRule="auto"/>
              <w:jc w:val="both"/>
              <w:rPr>
                <w:rFonts w:ascii="Times New Roman" w:hAnsi="Times New Roman"/>
                <w:color w:val="auto"/>
                <w:sz w:val="24"/>
                <w:szCs w:val="24"/>
              </w:rPr>
            </w:pPr>
            <w:r w:rsidRPr="0059727B">
              <w:rPr>
                <w:rFonts w:ascii="Times New Roman" w:hAnsi="Times New Roman"/>
                <w:i/>
                <w:iCs/>
                <w:color w:val="auto"/>
                <w:sz w:val="24"/>
                <w:szCs w:val="24"/>
              </w:rPr>
              <w:t>+ Độc chiếm</w:t>
            </w:r>
            <w:r w:rsidRPr="0059727B">
              <w:rPr>
                <w:rFonts w:ascii="Times New Roman" w:hAnsi="Times New Roman"/>
                <w:color w:val="auto"/>
                <w:sz w:val="24"/>
                <w:szCs w:val="24"/>
              </w:rPr>
              <w:t>: chiếm giữ một mình, không chia sẻ cho ai.</w:t>
            </w:r>
          </w:p>
          <w:p w:rsidR="00E60231" w:rsidRPr="004F1B88" w:rsidRDefault="00E60231" w:rsidP="00F41A54">
            <w:pPr>
              <w:pStyle w:val="NormalWeb"/>
              <w:spacing w:beforeAutospacing="0" w:afterAutospacing="0"/>
              <w:jc w:val="both"/>
              <w:rPr>
                <w:lang w:val="vi-VN"/>
              </w:rPr>
            </w:pPr>
            <w:r w:rsidRPr="004F1B88">
              <w:rPr>
                <w:i/>
                <w:iCs/>
                <w:lang w:val="vi-VN"/>
              </w:rPr>
              <w:t>+ Diễn thuyết</w:t>
            </w:r>
            <w:r w:rsidRPr="004F1B88">
              <w:rPr>
                <w:lang w:val="vi-VN"/>
              </w:rPr>
              <w:t>: nói trước công chúng, nhằm tuyên truyền, thuyết phục.</w:t>
            </w:r>
          </w:p>
          <w:p w:rsidR="00E60231" w:rsidRPr="004F1B88" w:rsidRDefault="00E60231" w:rsidP="00F41A54">
            <w:pPr>
              <w:pStyle w:val="NormalWeb"/>
              <w:spacing w:beforeAutospacing="0" w:afterAutospacing="0"/>
              <w:jc w:val="both"/>
              <w:rPr>
                <w:lang w:val="vi-VN"/>
              </w:rPr>
            </w:pPr>
            <w:r w:rsidRPr="004F1B88">
              <w:rPr>
                <w:lang w:val="vi-VN"/>
              </w:rPr>
              <w:t xml:space="preserve">+ </w:t>
            </w:r>
            <w:r w:rsidRPr="004F1B88">
              <w:rPr>
                <w:i/>
                <w:iCs/>
                <w:lang w:val="vi-VN"/>
              </w:rPr>
              <w:t>Đồng</w:t>
            </w:r>
            <w:r w:rsidRPr="004F1B88">
              <w:rPr>
                <w:lang w:val="vi-VN"/>
              </w:rPr>
              <w:t xml:space="preserve">, </w:t>
            </w:r>
            <w:r w:rsidRPr="004F1B88">
              <w:rPr>
                <w:i/>
                <w:iCs/>
                <w:lang w:val="vi-VN"/>
              </w:rPr>
              <w:t>hào</w:t>
            </w:r>
            <w:r w:rsidRPr="004F1B88">
              <w:rPr>
                <w:lang w:val="vi-VN"/>
              </w:rPr>
              <w:t xml:space="preserve">, </w:t>
            </w:r>
            <w:r w:rsidRPr="004F1B88">
              <w:rPr>
                <w:i/>
                <w:iCs/>
                <w:lang w:val="vi-VN" w:eastAsia="en-US"/>
              </w:rPr>
              <w:t>xu</w:t>
            </w:r>
            <w:r w:rsidRPr="004F1B88">
              <w:rPr>
                <w:lang w:val="vi-VN" w:eastAsia="en-US"/>
              </w:rPr>
              <w:t xml:space="preserve">: ba </w:t>
            </w:r>
            <w:r w:rsidRPr="004F1B88">
              <w:rPr>
                <w:lang w:val="vi-VN"/>
              </w:rPr>
              <w:t>đơn vị tiền tệ thời trước.</w:t>
            </w:r>
          </w:p>
          <w:p w:rsidR="00E60231" w:rsidRPr="004F1B88" w:rsidRDefault="00E60231" w:rsidP="00F41A54">
            <w:pPr>
              <w:pStyle w:val="NormalWeb"/>
              <w:spacing w:beforeAutospacing="0" w:afterAutospacing="0"/>
              <w:jc w:val="both"/>
              <w:rPr>
                <w:lang w:val="vi-VN"/>
              </w:rPr>
            </w:pPr>
            <w:r w:rsidRPr="004F1B88">
              <w:rPr>
                <w:lang w:val="vi-VN"/>
              </w:rPr>
              <w:t xml:space="preserve">+ </w:t>
            </w:r>
            <w:r w:rsidRPr="004F1B88">
              <w:rPr>
                <w:i/>
                <w:iCs/>
                <w:lang w:val="vi-VN"/>
              </w:rPr>
              <w:t>Thịnh vượng</w:t>
            </w:r>
            <w:r w:rsidRPr="004F1B88">
              <w:rPr>
                <w:lang w:val="vi-VN"/>
              </w:rPr>
              <w:t>: đang phát triển mạnh, giàu có lên.</w:t>
            </w:r>
          </w:p>
          <w:p w:rsidR="00E60231" w:rsidRPr="0059727B" w:rsidRDefault="00E60231" w:rsidP="00F41A54">
            <w:pPr>
              <w:pStyle w:val="NormalWeb"/>
              <w:spacing w:beforeAutospacing="0" w:afterAutospacing="0"/>
              <w:jc w:val="both"/>
              <w:rPr>
                <w:rFonts w:eastAsia="Times New Roman"/>
              </w:rPr>
            </w:pPr>
            <w:r w:rsidRPr="0059727B">
              <w:rPr>
                <w:rFonts w:eastAsia="Times New Roman"/>
              </w:rPr>
              <w:t>- HS cùng GV chia đoạn.</w:t>
            </w: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r w:rsidRPr="0059727B">
              <w:rPr>
                <w:rFonts w:eastAsia="Times New Roman"/>
              </w:rPr>
              <w:t>- HS luyện đọc đoạn theo nhóm 4 (2 HS nối tiếp đọc Đoạn 2).</w:t>
            </w: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r w:rsidRPr="0059727B">
              <w:rPr>
                <w:rFonts w:eastAsia="Times New Roman"/>
              </w:rPr>
              <w:t>- Một số nhóm đọc to trước lớp theo yêu cầu của GV. Các nhóm c̣n lại nhận xét bạn đọc.</w:t>
            </w:r>
          </w:p>
          <w:p w:rsidR="00E60231" w:rsidRPr="0059727B" w:rsidRDefault="00E60231" w:rsidP="00F41A54">
            <w:pPr>
              <w:pStyle w:val="NormalWeb"/>
              <w:spacing w:beforeAutospacing="0" w:afterAutospacing="0"/>
              <w:jc w:val="both"/>
              <w:rPr>
                <w:rFonts w:eastAsia="Times New Roman"/>
              </w:rPr>
            </w:pPr>
            <w:r w:rsidRPr="0059727B">
              <w:rPr>
                <w:rFonts w:eastAsia="Times New Roman"/>
              </w:rPr>
              <w:t>- Học sinh phát hiện những từ khó đọc; Thực hành luyện đọc từ khó.</w:t>
            </w: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r w:rsidRPr="0059727B">
              <w:rPr>
                <w:rFonts w:eastAsia="Times New Roman"/>
              </w:rPr>
              <w:t>- 1 HS đọc toàn bài. Cả lớp đọc thầm.</w:t>
            </w:r>
          </w:p>
          <w:p w:rsidR="00E60231" w:rsidRDefault="00E60231" w:rsidP="00F41A54">
            <w:pPr>
              <w:pStyle w:val="NormalWeb"/>
              <w:spacing w:beforeAutospacing="0" w:afterAutospacing="0"/>
              <w:jc w:val="both"/>
            </w:pPr>
          </w:p>
          <w:p w:rsidR="00E60231" w:rsidRPr="0059727B" w:rsidRDefault="00E60231" w:rsidP="00F41A54">
            <w:pPr>
              <w:pStyle w:val="NormalWeb"/>
              <w:spacing w:beforeAutospacing="0" w:afterAutospacing="0"/>
              <w:jc w:val="both"/>
            </w:pPr>
          </w:p>
          <w:p w:rsidR="00E60231" w:rsidRPr="0059727B" w:rsidRDefault="00E60231" w:rsidP="00F41A54">
            <w:pPr>
              <w:pStyle w:val="NormalWeb"/>
              <w:spacing w:beforeAutospacing="0" w:afterAutospacing="0"/>
              <w:jc w:val="both"/>
              <w:rPr>
                <w:rFonts w:eastAsia="Times New Roman"/>
              </w:rPr>
            </w:pPr>
            <w:r w:rsidRPr="0059727B">
              <w:rPr>
                <w:rFonts w:eastAsia="Times New Roman"/>
              </w:rPr>
              <w:t>- HS đọc nối tiếp 4 câu hỏi theo yêu cầu của GV.</w:t>
            </w:r>
          </w:p>
          <w:p w:rsidR="00E60231" w:rsidRPr="0059727B" w:rsidRDefault="00E60231" w:rsidP="00F41A54">
            <w:pPr>
              <w:pStyle w:val="NormalWeb"/>
              <w:spacing w:beforeAutospacing="0" w:afterAutospacing="0"/>
              <w:jc w:val="both"/>
              <w:rPr>
                <w:i/>
              </w:rPr>
            </w:pPr>
            <w:r w:rsidRPr="0059727B">
              <w:rPr>
                <w:i/>
              </w:rPr>
              <w:t>1. Những chi tiết về tuổi thơ và tuổi trẻ của Bạch Thái Bưởi cho thấy ông là người</w:t>
            </w:r>
            <w:r w:rsidRPr="0059727B">
              <w:rPr>
                <w:i/>
                <w:spacing w:val="-15"/>
              </w:rPr>
              <w:t xml:space="preserve"> </w:t>
            </w:r>
            <w:r w:rsidRPr="0059727B">
              <w:rPr>
                <w:i/>
              </w:rPr>
              <w:t>như</w:t>
            </w:r>
            <w:r w:rsidRPr="0059727B">
              <w:rPr>
                <w:i/>
                <w:spacing w:val="-14"/>
              </w:rPr>
              <w:t xml:space="preserve"> </w:t>
            </w:r>
            <w:r w:rsidRPr="0059727B">
              <w:rPr>
                <w:i/>
              </w:rPr>
              <w:t>thế</w:t>
            </w:r>
            <w:r w:rsidRPr="0059727B">
              <w:rPr>
                <w:i/>
                <w:spacing w:val="-14"/>
              </w:rPr>
              <w:t xml:space="preserve"> </w:t>
            </w:r>
            <w:r w:rsidRPr="0059727B">
              <w:rPr>
                <w:i/>
              </w:rPr>
              <w:t xml:space="preserve">nào? </w:t>
            </w:r>
          </w:p>
          <w:p w:rsidR="00E60231" w:rsidRPr="0059727B" w:rsidRDefault="00E60231" w:rsidP="00F41A54">
            <w:pPr>
              <w:widowControl w:val="0"/>
              <w:tabs>
                <w:tab w:val="left" w:pos="1647"/>
              </w:tabs>
              <w:autoSpaceDE w:val="0"/>
              <w:autoSpaceDN w:val="0"/>
              <w:spacing w:after="0" w:line="240" w:lineRule="auto"/>
              <w:jc w:val="both"/>
              <w:rPr>
                <w:rFonts w:ascii="Times New Roman" w:hAnsi="Times New Roman"/>
                <w:i/>
                <w:sz w:val="24"/>
                <w:szCs w:val="24"/>
              </w:rPr>
            </w:pPr>
            <w:r w:rsidRPr="0059727B">
              <w:rPr>
                <w:rFonts w:ascii="Times New Roman" w:hAnsi="Times New Roman"/>
                <w:i/>
                <w:sz w:val="24"/>
                <w:szCs w:val="24"/>
              </w:rPr>
              <w:t>2. Lúc mới thành lập, công ti vận tải đường biển của Bạch Thái Bưởi gặp khó khăn gì? Ông đã làm cách nào để vượt qua khó khăn đó?</w:t>
            </w:r>
          </w:p>
          <w:p w:rsidR="00E60231" w:rsidRPr="0059727B" w:rsidRDefault="00E60231" w:rsidP="00F41A54">
            <w:pPr>
              <w:pStyle w:val="NormalWeb"/>
              <w:spacing w:beforeAutospacing="0" w:afterAutospacing="0"/>
              <w:jc w:val="both"/>
              <w:rPr>
                <w:i/>
              </w:rPr>
            </w:pPr>
            <w:r w:rsidRPr="0059727B">
              <w:rPr>
                <w:i/>
              </w:rPr>
              <w:t>3. Lời kêu gọi “Người ta thì đi tàu ta” và tên các con tàu của Bạch Thái Bưởi nói</w:t>
            </w:r>
            <w:r w:rsidRPr="0059727B">
              <w:rPr>
                <w:i/>
                <w:spacing w:val="-5"/>
              </w:rPr>
              <w:t xml:space="preserve"> </w:t>
            </w:r>
            <w:r w:rsidRPr="0059727B">
              <w:rPr>
                <w:i/>
              </w:rPr>
              <w:t>lên</w:t>
            </w:r>
            <w:r w:rsidRPr="0059727B">
              <w:rPr>
                <w:i/>
                <w:spacing w:val="-5"/>
              </w:rPr>
              <w:t xml:space="preserve"> </w:t>
            </w:r>
            <w:r w:rsidRPr="0059727B">
              <w:rPr>
                <w:i/>
              </w:rPr>
              <w:t>điều</w:t>
            </w:r>
            <w:r w:rsidRPr="0059727B">
              <w:rPr>
                <w:i/>
                <w:spacing w:val="-5"/>
              </w:rPr>
              <w:t xml:space="preserve"> </w:t>
            </w:r>
            <w:r w:rsidRPr="0059727B">
              <w:rPr>
                <w:i/>
              </w:rPr>
              <w:t>gì</w:t>
            </w:r>
            <w:r w:rsidRPr="0059727B">
              <w:rPr>
                <w:i/>
                <w:spacing w:val="-5"/>
              </w:rPr>
              <w:t xml:space="preserve"> </w:t>
            </w:r>
            <w:r w:rsidRPr="0059727B">
              <w:rPr>
                <w:i/>
              </w:rPr>
              <w:t>về</w:t>
            </w:r>
            <w:r w:rsidRPr="0059727B">
              <w:rPr>
                <w:i/>
                <w:spacing w:val="-5"/>
              </w:rPr>
              <w:t xml:space="preserve"> </w:t>
            </w:r>
            <w:r w:rsidRPr="0059727B">
              <w:rPr>
                <w:i/>
              </w:rPr>
              <w:t>ông?</w:t>
            </w:r>
          </w:p>
          <w:p w:rsidR="00E60231" w:rsidRPr="0059727B" w:rsidRDefault="00E60231" w:rsidP="00F41A54">
            <w:pPr>
              <w:pStyle w:val="NormalWeb"/>
              <w:spacing w:beforeAutospacing="0" w:afterAutospacing="0"/>
              <w:jc w:val="both"/>
              <w:rPr>
                <w:i/>
              </w:rPr>
            </w:pPr>
            <w:r w:rsidRPr="0059727B">
              <w:rPr>
                <w:i/>
                <w:iCs/>
              </w:rPr>
              <w:t>4.</w:t>
            </w:r>
            <w:r w:rsidRPr="0059727B">
              <w:rPr>
                <w:i/>
                <w:spacing w:val="-6"/>
              </w:rPr>
              <w:t xml:space="preserve"> </w:t>
            </w:r>
            <w:r w:rsidRPr="0059727B">
              <w:rPr>
                <w:i/>
              </w:rPr>
              <w:t>Theo</w:t>
            </w:r>
            <w:r w:rsidRPr="0059727B">
              <w:rPr>
                <w:i/>
                <w:spacing w:val="-9"/>
              </w:rPr>
              <w:t xml:space="preserve"> </w:t>
            </w:r>
            <w:r w:rsidRPr="0059727B">
              <w:rPr>
                <w:i/>
              </w:rPr>
              <w:t>em,</w:t>
            </w:r>
            <w:r w:rsidRPr="0059727B">
              <w:rPr>
                <w:i/>
                <w:spacing w:val="-9"/>
              </w:rPr>
              <w:t xml:space="preserve"> </w:t>
            </w:r>
            <w:r w:rsidRPr="0059727B">
              <w:rPr>
                <w:i/>
              </w:rPr>
              <w:t>nhờ</w:t>
            </w:r>
            <w:r w:rsidRPr="0059727B">
              <w:rPr>
                <w:i/>
                <w:spacing w:val="-9"/>
              </w:rPr>
              <w:t xml:space="preserve"> </w:t>
            </w:r>
            <w:r w:rsidRPr="0059727B">
              <w:rPr>
                <w:i/>
              </w:rPr>
              <w:t>đâu</w:t>
            </w:r>
            <w:r w:rsidRPr="0059727B">
              <w:rPr>
                <w:i/>
                <w:spacing w:val="-9"/>
              </w:rPr>
              <w:t xml:space="preserve"> </w:t>
            </w:r>
            <w:r w:rsidRPr="0059727B">
              <w:rPr>
                <w:i/>
              </w:rPr>
              <w:t>mà</w:t>
            </w:r>
            <w:r w:rsidRPr="0059727B">
              <w:rPr>
                <w:i/>
                <w:spacing w:val="-9"/>
              </w:rPr>
              <w:t xml:space="preserve"> </w:t>
            </w:r>
            <w:r w:rsidRPr="0059727B">
              <w:rPr>
                <w:i/>
              </w:rPr>
              <w:t>Bạch</w:t>
            </w:r>
            <w:r w:rsidRPr="0059727B">
              <w:rPr>
                <w:i/>
                <w:spacing w:val="-9"/>
              </w:rPr>
              <w:t xml:space="preserve"> </w:t>
            </w:r>
            <w:r w:rsidRPr="0059727B">
              <w:rPr>
                <w:i/>
              </w:rPr>
              <w:t>Thái</w:t>
            </w:r>
            <w:r w:rsidRPr="0059727B">
              <w:rPr>
                <w:i/>
                <w:spacing w:val="-9"/>
              </w:rPr>
              <w:t xml:space="preserve"> </w:t>
            </w:r>
            <w:r w:rsidRPr="0059727B">
              <w:rPr>
                <w:i/>
              </w:rPr>
              <w:t>Bưởi</w:t>
            </w:r>
            <w:r w:rsidRPr="0059727B">
              <w:rPr>
                <w:i/>
                <w:spacing w:val="-9"/>
              </w:rPr>
              <w:t xml:space="preserve"> </w:t>
            </w:r>
            <w:r w:rsidRPr="0059727B">
              <w:rPr>
                <w:i/>
              </w:rPr>
              <w:t>thành</w:t>
            </w:r>
            <w:r w:rsidRPr="0059727B">
              <w:rPr>
                <w:i/>
                <w:spacing w:val="-9"/>
              </w:rPr>
              <w:t xml:space="preserve"> </w:t>
            </w:r>
            <w:r w:rsidRPr="0059727B">
              <w:rPr>
                <w:i/>
              </w:rPr>
              <w:t>công</w:t>
            </w:r>
            <w:r w:rsidRPr="0059727B">
              <w:rPr>
                <w:i/>
                <w:spacing w:val="-9"/>
              </w:rPr>
              <w:t xml:space="preserve"> </w:t>
            </w:r>
            <w:r w:rsidRPr="0059727B">
              <w:rPr>
                <w:i/>
              </w:rPr>
              <w:t>và</w:t>
            </w:r>
            <w:r w:rsidRPr="0059727B">
              <w:rPr>
                <w:i/>
                <w:spacing w:val="-9"/>
              </w:rPr>
              <w:t xml:space="preserve"> </w:t>
            </w:r>
            <w:r w:rsidRPr="0059727B">
              <w:rPr>
                <w:i/>
              </w:rPr>
              <w:t>trở</w:t>
            </w:r>
            <w:r w:rsidRPr="0059727B">
              <w:rPr>
                <w:i/>
                <w:spacing w:val="-9"/>
              </w:rPr>
              <w:t xml:space="preserve"> </w:t>
            </w:r>
            <w:r w:rsidRPr="0059727B">
              <w:rPr>
                <w:i/>
              </w:rPr>
              <w:t>thành</w:t>
            </w:r>
            <w:r w:rsidRPr="0059727B">
              <w:rPr>
                <w:i/>
                <w:spacing w:val="-9"/>
              </w:rPr>
              <w:t xml:space="preserve"> </w:t>
            </w:r>
            <w:r w:rsidRPr="0059727B">
              <w:rPr>
                <w:i/>
              </w:rPr>
              <w:t>“một</w:t>
            </w:r>
            <w:r w:rsidRPr="0059727B">
              <w:rPr>
                <w:i/>
                <w:spacing w:val="-9"/>
              </w:rPr>
              <w:t xml:space="preserve"> </w:t>
            </w:r>
            <w:r w:rsidRPr="0059727B">
              <w:rPr>
                <w:i/>
              </w:rPr>
              <w:t>bậc</w:t>
            </w:r>
            <w:r w:rsidRPr="0059727B">
              <w:rPr>
                <w:i/>
                <w:spacing w:val="-9"/>
              </w:rPr>
              <w:t xml:space="preserve"> </w:t>
            </w:r>
            <w:r w:rsidRPr="0059727B">
              <w:rPr>
                <w:i/>
              </w:rPr>
              <w:t>anh hùng</w:t>
            </w:r>
            <w:r w:rsidRPr="0059727B">
              <w:rPr>
                <w:i/>
                <w:spacing w:val="-15"/>
              </w:rPr>
              <w:t xml:space="preserve"> </w:t>
            </w:r>
            <w:r w:rsidRPr="0059727B">
              <w:rPr>
                <w:i/>
              </w:rPr>
              <w:t>kinh</w:t>
            </w:r>
            <w:r w:rsidRPr="0059727B">
              <w:rPr>
                <w:i/>
                <w:spacing w:val="-15"/>
              </w:rPr>
              <w:t xml:space="preserve"> </w:t>
            </w:r>
            <w:r w:rsidRPr="0059727B">
              <w:rPr>
                <w:i/>
              </w:rPr>
              <w:t>tế”?</w:t>
            </w:r>
            <w:r w:rsidRPr="0059727B">
              <w:rPr>
                <w:i/>
                <w:spacing w:val="-14"/>
              </w:rPr>
              <w:t xml:space="preserve"> </w:t>
            </w:r>
          </w:p>
          <w:p w:rsidR="00E60231" w:rsidRPr="0059727B" w:rsidRDefault="00E60231" w:rsidP="00F41A54">
            <w:pPr>
              <w:pStyle w:val="NormalWeb"/>
              <w:spacing w:beforeAutospacing="0" w:afterAutospacing="0"/>
              <w:jc w:val="both"/>
              <w:rPr>
                <w:rFonts w:eastAsia="Times New Roman"/>
              </w:rPr>
            </w:pPr>
            <w:r w:rsidRPr="0059727B">
              <w:rPr>
                <w:rFonts w:eastAsia="Times New Roman"/>
                <w:iCs/>
              </w:rPr>
              <w:t>-</w:t>
            </w:r>
            <w:r w:rsidRPr="0059727B">
              <w:rPr>
                <w:rFonts w:eastAsia="Times New Roman"/>
              </w:rPr>
              <w:t xml:space="preserve"> HS đọc thầm bài đọc, thảo luận nhóm 2 người theo các câu hỏi t́m hiểu bài.</w:t>
            </w: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p>
          <w:p w:rsidR="00E60231" w:rsidRPr="0059727B" w:rsidRDefault="00E60231" w:rsidP="00F41A54">
            <w:pPr>
              <w:pStyle w:val="NormalWeb"/>
              <w:spacing w:beforeAutospacing="0" w:afterAutospacing="0"/>
              <w:jc w:val="both"/>
              <w:rPr>
                <w:rFonts w:eastAsia="Times New Roman"/>
              </w:rPr>
            </w:pPr>
            <w:r w:rsidRPr="0059727B">
              <w:rPr>
                <w:rFonts w:eastAsia="Times New Roman"/>
              </w:rPr>
              <w:t xml:space="preserve">- HS thực hiện tṛ chơi </w:t>
            </w:r>
            <w:r w:rsidRPr="0059727B">
              <w:rPr>
                <w:rFonts w:eastAsia="Times New Roman"/>
                <w:i/>
                <w:iCs/>
              </w:rPr>
              <w:t>Truyền điện</w:t>
            </w:r>
          </w:p>
          <w:p w:rsidR="00E60231" w:rsidRPr="0059727B" w:rsidRDefault="00E60231" w:rsidP="00F41A54">
            <w:pPr>
              <w:pStyle w:val="NormalWeb"/>
              <w:spacing w:beforeAutospacing="0" w:afterAutospacing="0"/>
              <w:jc w:val="both"/>
              <w:rPr>
                <w:rFonts w:eastAsia="Times New Roman"/>
                <w:iCs/>
              </w:rPr>
            </w:pPr>
          </w:p>
          <w:p w:rsidR="00E60231" w:rsidRPr="0059727B" w:rsidRDefault="00E60231" w:rsidP="00F41A54">
            <w:pPr>
              <w:pStyle w:val="NormalWeb"/>
              <w:spacing w:beforeAutospacing="0" w:afterAutospacing="0"/>
              <w:jc w:val="both"/>
              <w:rPr>
                <w:rFonts w:eastAsia="Times New Roman"/>
                <w:iCs/>
              </w:rPr>
            </w:pPr>
          </w:p>
          <w:p w:rsidR="00E60231" w:rsidRPr="0059727B" w:rsidRDefault="00E60231" w:rsidP="00F41A54">
            <w:pPr>
              <w:pStyle w:val="NormalWeb"/>
              <w:spacing w:beforeAutospacing="0" w:afterAutospacing="0"/>
              <w:jc w:val="both"/>
              <w:rPr>
                <w:rFonts w:eastAsia="Times New Roman"/>
                <w:iCs/>
              </w:rPr>
            </w:pPr>
          </w:p>
          <w:p w:rsidR="00E60231" w:rsidRPr="0059727B" w:rsidRDefault="00E60231" w:rsidP="00F41A54">
            <w:pPr>
              <w:pStyle w:val="NormalWeb"/>
              <w:spacing w:beforeAutospacing="0" w:afterAutospacing="0"/>
              <w:jc w:val="both"/>
              <w:rPr>
                <w:rFonts w:eastAsia="Times New Roman"/>
                <w:iCs/>
              </w:rPr>
            </w:pPr>
          </w:p>
          <w:p w:rsidR="00E60231" w:rsidRPr="0059727B" w:rsidRDefault="00E60231" w:rsidP="00F41A54">
            <w:pPr>
              <w:widowControl w:val="0"/>
              <w:tabs>
                <w:tab w:val="left" w:pos="1646"/>
              </w:tabs>
              <w:autoSpaceDE w:val="0"/>
              <w:autoSpaceDN w:val="0"/>
              <w:spacing w:after="0" w:line="240" w:lineRule="auto"/>
              <w:jc w:val="both"/>
              <w:rPr>
                <w:rFonts w:ascii="Times New Roman" w:hAnsi="Times New Roman"/>
                <w:sz w:val="24"/>
                <w:szCs w:val="24"/>
              </w:rPr>
            </w:pPr>
          </w:p>
          <w:p w:rsidR="00E60231" w:rsidRPr="0059727B" w:rsidRDefault="00E60231" w:rsidP="00F41A54">
            <w:pPr>
              <w:widowControl w:val="0"/>
              <w:tabs>
                <w:tab w:val="left" w:pos="1646"/>
              </w:tabs>
              <w:autoSpaceDE w:val="0"/>
              <w:autoSpaceDN w:val="0"/>
              <w:spacing w:after="0" w:line="240" w:lineRule="auto"/>
              <w:jc w:val="both"/>
              <w:rPr>
                <w:rFonts w:ascii="Times New Roman" w:hAnsi="Times New Roman"/>
                <w:sz w:val="24"/>
                <w:szCs w:val="24"/>
              </w:rPr>
            </w:pPr>
          </w:p>
          <w:p w:rsidR="00E60231" w:rsidRPr="0059727B" w:rsidRDefault="00E60231" w:rsidP="00F41A54">
            <w:pPr>
              <w:widowControl w:val="0"/>
              <w:tabs>
                <w:tab w:val="left" w:pos="1646"/>
              </w:tabs>
              <w:autoSpaceDE w:val="0"/>
              <w:autoSpaceDN w:val="0"/>
              <w:spacing w:after="0" w:line="240" w:lineRule="auto"/>
              <w:jc w:val="both"/>
              <w:rPr>
                <w:rFonts w:ascii="Times New Roman" w:hAnsi="Times New Roman"/>
                <w:sz w:val="24"/>
                <w:szCs w:val="24"/>
              </w:rPr>
            </w:pPr>
          </w:p>
          <w:p w:rsidR="00E60231" w:rsidRPr="0059727B" w:rsidRDefault="00E60231" w:rsidP="00F41A54">
            <w:pPr>
              <w:widowControl w:val="0"/>
              <w:tabs>
                <w:tab w:val="left" w:pos="1646"/>
              </w:tabs>
              <w:autoSpaceDE w:val="0"/>
              <w:autoSpaceDN w:val="0"/>
              <w:spacing w:after="0" w:line="240" w:lineRule="auto"/>
              <w:jc w:val="both"/>
              <w:rPr>
                <w:rFonts w:ascii="Times New Roman" w:hAnsi="Times New Roman"/>
                <w:sz w:val="24"/>
                <w:szCs w:val="24"/>
              </w:rPr>
            </w:pPr>
          </w:p>
          <w:p w:rsidR="00E60231" w:rsidRPr="0059727B" w:rsidRDefault="00E60231" w:rsidP="00F41A54">
            <w:pPr>
              <w:widowControl w:val="0"/>
              <w:tabs>
                <w:tab w:val="left" w:pos="1646"/>
              </w:tabs>
              <w:autoSpaceDE w:val="0"/>
              <w:autoSpaceDN w:val="0"/>
              <w:spacing w:after="0" w:line="240" w:lineRule="auto"/>
              <w:jc w:val="both"/>
              <w:rPr>
                <w:rFonts w:ascii="Times New Roman" w:hAnsi="Times New Roman"/>
                <w:sz w:val="24"/>
                <w:szCs w:val="24"/>
              </w:rPr>
            </w:pPr>
            <w:r w:rsidRPr="0059727B">
              <w:rPr>
                <w:rFonts w:ascii="Times New Roman" w:hAnsi="Times New Roman"/>
                <w:sz w:val="24"/>
                <w:szCs w:val="24"/>
              </w:rPr>
              <w:t xml:space="preserve"> + Bạch</w:t>
            </w:r>
            <w:r w:rsidRPr="0059727B">
              <w:rPr>
                <w:rFonts w:ascii="Times New Roman" w:hAnsi="Times New Roman"/>
                <w:spacing w:val="-15"/>
                <w:sz w:val="24"/>
                <w:szCs w:val="24"/>
              </w:rPr>
              <w:t xml:space="preserve"> </w:t>
            </w:r>
            <w:r w:rsidRPr="0059727B">
              <w:rPr>
                <w:rFonts w:ascii="Times New Roman" w:hAnsi="Times New Roman"/>
                <w:sz w:val="24"/>
                <w:szCs w:val="24"/>
              </w:rPr>
              <w:t>Thái</w:t>
            </w:r>
            <w:r w:rsidRPr="0059727B">
              <w:rPr>
                <w:rFonts w:ascii="Times New Roman" w:hAnsi="Times New Roman"/>
                <w:spacing w:val="-14"/>
                <w:sz w:val="24"/>
                <w:szCs w:val="24"/>
              </w:rPr>
              <w:t xml:space="preserve"> </w:t>
            </w:r>
            <w:r w:rsidRPr="0059727B">
              <w:rPr>
                <w:rFonts w:ascii="Times New Roman" w:hAnsi="Times New Roman"/>
                <w:sz w:val="24"/>
                <w:szCs w:val="24"/>
              </w:rPr>
              <w:t>Bưởi</w:t>
            </w:r>
            <w:r w:rsidRPr="0059727B">
              <w:rPr>
                <w:rFonts w:ascii="Times New Roman" w:hAnsi="Times New Roman"/>
                <w:spacing w:val="-14"/>
                <w:sz w:val="24"/>
                <w:szCs w:val="24"/>
              </w:rPr>
              <w:t xml:space="preserve"> </w:t>
            </w:r>
            <w:r w:rsidRPr="0059727B">
              <w:rPr>
                <w:rFonts w:ascii="Times New Roman" w:hAnsi="Times New Roman"/>
                <w:sz w:val="24"/>
                <w:szCs w:val="24"/>
              </w:rPr>
              <w:t>rất</w:t>
            </w:r>
            <w:r w:rsidRPr="0059727B">
              <w:rPr>
                <w:rFonts w:ascii="Times New Roman" w:hAnsi="Times New Roman"/>
                <w:spacing w:val="-14"/>
                <w:sz w:val="24"/>
                <w:szCs w:val="24"/>
              </w:rPr>
              <w:t xml:space="preserve"> </w:t>
            </w:r>
            <w:r w:rsidRPr="0059727B">
              <w:rPr>
                <w:rFonts w:ascii="Times New Roman" w:hAnsi="Times New Roman"/>
                <w:sz w:val="24"/>
                <w:szCs w:val="24"/>
              </w:rPr>
              <w:t>thông</w:t>
            </w:r>
            <w:r w:rsidRPr="0059727B">
              <w:rPr>
                <w:rFonts w:ascii="Times New Roman" w:hAnsi="Times New Roman"/>
                <w:spacing w:val="-14"/>
                <w:sz w:val="24"/>
                <w:szCs w:val="24"/>
              </w:rPr>
              <w:t xml:space="preserve"> </w:t>
            </w:r>
            <w:r w:rsidRPr="0059727B">
              <w:rPr>
                <w:rFonts w:ascii="Times New Roman" w:hAnsi="Times New Roman"/>
                <w:sz w:val="24"/>
                <w:szCs w:val="24"/>
              </w:rPr>
              <w:t>minh,</w:t>
            </w:r>
            <w:r w:rsidRPr="0059727B">
              <w:rPr>
                <w:rFonts w:ascii="Times New Roman" w:hAnsi="Times New Roman"/>
                <w:spacing w:val="-14"/>
                <w:sz w:val="24"/>
                <w:szCs w:val="24"/>
              </w:rPr>
              <w:t xml:space="preserve"> </w:t>
            </w:r>
            <w:r w:rsidRPr="0059727B">
              <w:rPr>
                <w:rFonts w:ascii="Times New Roman" w:hAnsi="Times New Roman"/>
                <w:sz w:val="24"/>
                <w:szCs w:val="24"/>
              </w:rPr>
              <w:t>chịu</w:t>
            </w:r>
            <w:r w:rsidRPr="0059727B">
              <w:rPr>
                <w:rFonts w:ascii="Times New Roman" w:hAnsi="Times New Roman"/>
                <w:spacing w:val="-14"/>
                <w:sz w:val="24"/>
                <w:szCs w:val="24"/>
              </w:rPr>
              <w:t xml:space="preserve"> </w:t>
            </w:r>
            <w:r w:rsidRPr="0059727B">
              <w:rPr>
                <w:rFonts w:ascii="Times New Roman" w:hAnsi="Times New Roman"/>
                <w:sz w:val="24"/>
                <w:szCs w:val="24"/>
              </w:rPr>
              <w:t>khó</w:t>
            </w:r>
            <w:r w:rsidRPr="0059727B">
              <w:rPr>
                <w:rFonts w:ascii="Times New Roman" w:hAnsi="Times New Roman"/>
                <w:spacing w:val="-14"/>
                <w:sz w:val="24"/>
                <w:szCs w:val="24"/>
              </w:rPr>
              <w:t xml:space="preserve"> </w:t>
            </w:r>
            <w:r w:rsidRPr="0059727B">
              <w:rPr>
                <w:rFonts w:ascii="Times New Roman" w:hAnsi="Times New Roman"/>
                <w:sz w:val="24"/>
                <w:szCs w:val="24"/>
              </w:rPr>
              <w:t>(theo</w:t>
            </w:r>
            <w:r w:rsidRPr="0059727B">
              <w:rPr>
                <w:rFonts w:ascii="Times New Roman" w:hAnsi="Times New Roman"/>
                <w:spacing w:val="-14"/>
                <w:sz w:val="24"/>
                <w:szCs w:val="24"/>
              </w:rPr>
              <w:t xml:space="preserve"> </w:t>
            </w:r>
            <w:r w:rsidRPr="0059727B">
              <w:rPr>
                <w:rFonts w:ascii="Times New Roman" w:hAnsi="Times New Roman"/>
                <w:sz w:val="24"/>
                <w:szCs w:val="24"/>
              </w:rPr>
              <w:t>mẹ</w:t>
            </w:r>
            <w:r w:rsidRPr="0059727B">
              <w:rPr>
                <w:rFonts w:ascii="Times New Roman" w:hAnsi="Times New Roman"/>
                <w:spacing w:val="-14"/>
                <w:sz w:val="24"/>
                <w:szCs w:val="24"/>
              </w:rPr>
              <w:t xml:space="preserve"> </w:t>
            </w:r>
            <w:r w:rsidRPr="0059727B">
              <w:rPr>
                <w:rFonts w:ascii="Times New Roman" w:hAnsi="Times New Roman"/>
                <w:sz w:val="24"/>
                <w:szCs w:val="24"/>
              </w:rPr>
              <w:t>đi</w:t>
            </w:r>
            <w:r w:rsidRPr="0059727B">
              <w:rPr>
                <w:rFonts w:ascii="Times New Roman" w:hAnsi="Times New Roman"/>
                <w:spacing w:val="-14"/>
                <w:sz w:val="24"/>
                <w:szCs w:val="24"/>
              </w:rPr>
              <w:t xml:space="preserve"> </w:t>
            </w:r>
            <w:r w:rsidRPr="0059727B">
              <w:rPr>
                <w:rFonts w:ascii="Times New Roman" w:hAnsi="Times New Roman"/>
                <w:sz w:val="24"/>
                <w:szCs w:val="24"/>
              </w:rPr>
              <w:t>gánh</w:t>
            </w:r>
            <w:r w:rsidRPr="0059727B">
              <w:rPr>
                <w:rFonts w:ascii="Times New Roman" w:hAnsi="Times New Roman"/>
                <w:spacing w:val="-14"/>
                <w:sz w:val="24"/>
                <w:szCs w:val="24"/>
              </w:rPr>
              <w:t xml:space="preserve"> </w:t>
            </w:r>
            <w:r w:rsidRPr="0059727B">
              <w:rPr>
                <w:rFonts w:ascii="Times New Roman" w:hAnsi="Times New Roman"/>
                <w:sz w:val="24"/>
                <w:szCs w:val="24"/>
              </w:rPr>
              <w:t>hàng rong, làm đủ nghề), có ý chí, nghị lực (có lúc trắng tay, ông vẫn không nản chí).</w:t>
            </w:r>
          </w:p>
          <w:p w:rsidR="00E60231" w:rsidRPr="0059727B" w:rsidRDefault="00E60231" w:rsidP="00F41A54">
            <w:pPr>
              <w:pStyle w:val="BodyText"/>
              <w:spacing w:line="240" w:lineRule="auto"/>
              <w:ind w:firstLine="0"/>
              <w:jc w:val="both"/>
              <w:rPr>
                <w:rFonts w:ascii="Times New Roman" w:hAnsi="Times New Roman" w:cs="Times New Roman"/>
                <w:color w:val="auto"/>
                <w:sz w:val="24"/>
                <w:szCs w:val="24"/>
              </w:rPr>
            </w:pPr>
            <w:r w:rsidRPr="0059727B">
              <w:rPr>
                <w:rFonts w:ascii="Times New Roman" w:hAnsi="Times New Roman" w:cs="Times New Roman"/>
                <w:color w:val="auto"/>
                <w:sz w:val="24"/>
                <w:szCs w:val="24"/>
              </w:rPr>
              <w:t xml:space="preserve"> +</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Công</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ti</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vận</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tải</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đường</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thuỷ</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của</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Bạch</w:t>
            </w:r>
            <w:r w:rsidRPr="0059727B">
              <w:rPr>
                <w:rFonts w:ascii="Times New Roman" w:hAnsi="Times New Roman" w:cs="Times New Roman"/>
                <w:color w:val="auto"/>
                <w:spacing w:val="-9"/>
                <w:sz w:val="24"/>
                <w:szCs w:val="24"/>
              </w:rPr>
              <w:t xml:space="preserve"> </w:t>
            </w:r>
            <w:r w:rsidRPr="0059727B">
              <w:rPr>
                <w:rFonts w:ascii="Times New Roman" w:hAnsi="Times New Roman" w:cs="Times New Roman"/>
                <w:color w:val="auto"/>
                <w:sz w:val="24"/>
                <w:szCs w:val="24"/>
              </w:rPr>
              <w:t>Thái</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Bưởi</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được</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thành</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lập</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vào</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lúc</w:t>
            </w:r>
            <w:r w:rsidRPr="0059727B">
              <w:rPr>
                <w:rFonts w:ascii="Times New Roman" w:hAnsi="Times New Roman" w:cs="Times New Roman"/>
                <w:color w:val="auto"/>
                <w:spacing w:val="-5"/>
                <w:sz w:val="24"/>
                <w:szCs w:val="24"/>
              </w:rPr>
              <w:t xml:space="preserve"> </w:t>
            </w:r>
            <w:r w:rsidRPr="0059727B">
              <w:rPr>
                <w:rFonts w:ascii="Times New Roman" w:hAnsi="Times New Roman" w:cs="Times New Roman"/>
                <w:color w:val="auto"/>
                <w:sz w:val="24"/>
                <w:szCs w:val="24"/>
              </w:rPr>
              <w:t>những con tàu của người Hoa, người Pháp đã độc chiếm các đường sông miền Bắc (việc tìm khách hàng của công ti hết sức khó khăn vì khách hàng đã quen dùng tàu của người Hoa, người Pháp).</w:t>
            </w:r>
          </w:p>
          <w:p w:rsidR="00E60231" w:rsidRPr="0059727B" w:rsidRDefault="00E60231" w:rsidP="00F41A54">
            <w:pPr>
              <w:widowControl w:val="0"/>
              <w:autoSpaceDE w:val="0"/>
              <w:autoSpaceDN w:val="0"/>
              <w:spacing w:after="0" w:line="240" w:lineRule="auto"/>
              <w:jc w:val="both"/>
              <w:rPr>
                <w:rFonts w:ascii="Times New Roman" w:hAnsi="Times New Roman"/>
                <w:sz w:val="24"/>
                <w:szCs w:val="24"/>
              </w:rPr>
            </w:pPr>
            <w:r w:rsidRPr="0059727B">
              <w:rPr>
                <w:rFonts w:ascii="Times New Roman" w:hAnsi="Times New Roman"/>
                <w:sz w:val="24"/>
                <w:szCs w:val="24"/>
              </w:rPr>
              <w:t xml:space="preserve"> + Để vượt qua khó khăn đó, Bạch Thái Bưởi cho người đến các bến tàu diễn thuyết;</w:t>
            </w:r>
            <w:r w:rsidRPr="0059727B">
              <w:rPr>
                <w:rFonts w:ascii="Times New Roman" w:hAnsi="Times New Roman"/>
                <w:spacing w:val="-9"/>
                <w:sz w:val="24"/>
                <w:szCs w:val="24"/>
              </w:rPr>
              <w:t xml:space="preserve"> </w:t>
            </w:r>
            <w:r w:rsidRPr="0059727B">
              <w:rPr>
                <w:rFonts w:ascii="Times New Roman" w:hAnsi="Times New Roman"/>
                <w:sz w:val="24"/>
                <w:szCs w:val="24"/>
              </w:rPr>
              <w:t>trên</w:t>
            </w:r>
            <w:r w:rsidRPr="0059727B">
              <w:rPr>
                <w:rFonts w:ascii="Times New Roman" w:hAnsi="Times New Roman"/>
                <w:spacing w:val="-9"/>
                <w:sz w:val="24"/>
                <w:szCs w:val="24"/>
              </w:rPr>
              <w:t xml:space="preserve"> </w:t>
            </w:r>
            <w:r w:rsidRPr="0059727B">
              <w:rPr>
                <w:rFonts w:ascii="Times New Roman" w:hAnsi="Times New Roman"/>
                <w:sz w:val="24"/>
                <w:szCs w:val="24"/>
              </w:rPr>
              <w:t>mỗi</w:t>
            </w:r>
            <w:r w:rsidRPr="0059727B">
              <w:rPr>
                <w:rFonts w:ascii="Times New Roman" w:hAnsi="Times New Roman"/>
                <w:spacing w:val="-9"/>
                <w:sz w:val="24"/>
                <w:szCs w:val="24"/>
              </w:rPr>
              <w:t xml:space="preserve"> </w:t>
            </w:r>
            <w:r w:rsidRPr="0059727B">
              <w:rPr>
                <w:rFonts w:ascii="Times New Roman" w:hAnsi="Times New Roman"/>
                <w:sz w:val="24"/>
                <w:szCs w:val="24"/>
              </w:rPr>
              <w:t>chiếc</w:t>
            </w:r>
            <w:r w:rsidRPr="0059727B">
              <w:rPr>
                <w:rFonts w:ascii="Times New Roman" w:hAnsi="Times New Roman"/>
                <w:spacing w:val="-9"/>
                <w:sz w:val="24"/>
                <w:szCs w:val="24"/>
              </w:rPr>
              <w:t xml:space="preserve"> </w:t>
            </w:r>
            <w:r w:rsidRPr="0059727B">
              <w:rPr>
                <w:rFonts w:ascii="Times New Roman" w:hAnsi="Times New Roman"/>
                <w:sz w:val="24"/>
                <w:szCs w:val="24"/>
              </w:rPr>
              <w:t>tàu,</w:t>
            </w:r>
            <w:r w:rsidRPr="0059727B">
              <w:rPr>
                <w:rFonts w:ascii="Times New Roman" w:hAnsi="Times New Roman"/>
                <w:spacing w:val="-9"/>
                <w:sz w:val="24"/>
                <w:szCs w:val="24"/>
              </w:rPr>
              <w:t xml:space="preserve"> </w:t>
            </w:r>
            <w:r w:rsidRPr="0059727B">
              <w:rPr>
                <w:rFonts w:ascii="Times New Roman" w:hAnsi="Times New Roman"/>
                <w:sz w:val="24"/>
                <w:szCs w:val="24"/>
              </w:rPr>
              <w:t>ông</w:t>
            </w:r>
            <w:r w:rsidRPr="0059727B">
              <w:rPr>
                <w:rFonts w:ascii="Times New Roman" w:hAnsi="Times New Roman"/>
                <w:spacing w:val="-9"/>
                <w:sz w:val="24"/>
                <w:szCs w:val="24"/>
              </w:rPr>
              <w:t xml:space="preserve"> </w:t>
            </w:r>
            <w:r w:rsidRPr="0059727B">
              <w:rPr>
                <w:rFonts w:ascii="Times New Roman" w:hAnsi="Times New Roman"/>
                <w:sz w:val="24"/>
                <w:szCs w:val="24"/>
              </w:rPr>
              <w:t>dán</w:t>
            </w:r>
            <w:r w:rsidRPr="0059727B">
              <w:rPr>
                <w:rFonts w:ascii="Times New Roman" w:hAnsi="Times New Roman"/>
                <w:spacing w:val="-9"/>
                <w:sz w:val="24"/>
                <w:szCs w:val="24"/>
              </w:rPr>
              <w:t xml:space="preserve"> </w:t>
            </w:r>
            <w:r w:rsidRPr="0059727B">
              <w:rPr>
                <w:rFonts w:ascii="Times New Roman" w:hAnsi="Times New Roman"/>
                <w:sz w:val="24"/>
                <w:szCs w:val="24"/>
              </w:rPr>
              <w:t>dòng</w:t>
            </w:r>
            <w:r w:rsidRPr="0059727B">
              <w:rPr>
                <w:rFonts w:ascii="Times New Roman" w:hAnsi="Times New Roman"/>
                <w:spacing w:val="-9"/>
                <w:sz w:val="24"/>
                <w:szCs w:val="24"/>
              </w:rPr>
              <w:t xml:space="preserve"> </w:t>
            </w:r>
            <w:r w:rsidRPr="0059727B">
              <w:rPr>
                <w:rFonts w:ascii="Times New Roman" w:hAnsi="Times New Roman"/>
                <w:sz w:val="24"/>
                <w:szCs w:val="24"/>
              </w:rPr>
              <w:t>chữ</w:t>
            </w:r>
            <w:r w:rsidRPr="0059727B">
              <w:rPr>
                <w:rFonts w:ascii="Times New Roman" w:hAnsi="Times New Roman"/>
                <w:spacing w:val="-9"/>
                <w:sz w:val="24"/>
                <w:szCs w:val="24"/>
              </w:rPr>
              <w:t xml:space="preserve"> </w:t>
            </w:r>
            <w:r w:rsidRPr="0059727B">
              <w:rPr>
                <w:rFonts w:ascii="Times New Roman" w:hAnsi="Times New Roman"/>
                <w:sz w:val="24"/>
                <w:szCs w:val="24"/>
              </w:rPr>
              <w:t>“Người</w:t>
            </w:r>
            <w:r w:rsidRPr="0059727B">
              <w:rPr>
                <w:rFonts w:ascii="Times New Roman" w:hAnsi="Times New Roman"/>
                <w:spacing w:val="-9"/>
                <w:sz w:val="24"/>
                <w:szCs w:val="24"/>
              </w:rPr>
              <w:t xml:space="preserve"> </w:t>
            </w:r>
            <w:r w:rsidRPr="0059727B">
              <w:rPr>
                <w:rFonts w:ascii="Times New Roman" w:hAnsi="Times New Roman"/>
                <w:sz w:val="24"/>
                <w:szCs w:val="24"/>
              </w:rPr>
              <w:t>ta</w:t>
            </w:r>
            <w:r w:rsidRPr="0059727B">
              <w:rPr>
                <w:rFonts w:ascii="Times New Roman" w:hAnsi="Times New Roman"/>
                <w:spacing w:val="-9"/>
                <w:sz w:val="24"/>
                <w:szCs w:val="24"/>
              </w:rPr>
              <w:t xml:space="preserve"> </w:t>
            </w:r>
            <w:r w:rsidRPr="0059727B">
              <w:rPr>
                <w:rFonts w:ascii="Times New Roman" w:hAnsi="Times New Roman"/>
                <w:sz w:val="24"/>
                <w:szCs w:val="24"/>
              </w:rPr>
              <w:t>thì</w:t>
            </w:r>
            <w:r w:rsidRPr="0059727B">
              <w:rPr>
                <w:rFonts w:ascii="Times New Roman" w:hAnsi="Times New Roman"/>
                <w:spacing w:val="-9"/>
                <w:sz w:val="24"/>
                <w:szCs w:val="24"/>
              </w:rPr>
              <w:t xml:space="preserve"> </w:t>
            </w:r>
            <w:r w:rsidRPr="0059727B">
              <w:rPr>
                <w:rFonts w:ascii="Times New Roman" w:hAnsi="Times New Roman"/>
                <w:sz w:val="24"/>
                <w:szCs w:val="24"/>
              </w:rPr>
              <w:t>đi</w:t>
            </w:r>
            <w:r w:rsidRPr="0059727B">
              <w:rPr>
                <w:rFonts w:ascii="Times New Roman" w:hAnsi="Times New Roman"/>
                <w:spacing w:val="-9"/>
                <w:sz w:val="24"/>
                <w:szCs w:val="24"/>
              </w:rPr>
              <w:t xml:space="preserve"> </w:t>
            </w:r>
            <w:r w:rsidRPr="0059727B">
              <w:rPr>
                <w:rFonts w:ascii="Times New Roman" w:hAnsi="Times New Roman"/>
                <w:sz w:val="24"/>
                <w:szCs w:val="24"/>
              </w:rPr>
              <w:t>tàu</w:t>
            </w:r>
            <w:r w:rsidRPr="0059727B">
              <w:rPr>
                <w:rFonts w:ascii="Times New Roman" w:hAnsi="Times New Roman"/>
                <w:spacing w:val="-9"/>
                <w:sz w:val="24"/>
                <w:szCs w:val="24"/>
              </w:rPr>
              <w:t xml:space="preserve"> </w:t>
            </w:r>
            <w:r w:rsidRPr="0059727B">
              <w:rPr>
                <w:rFonts w:ascii="Times New Roman" w:hAnsi="Times New Roman"/>
                <w:sz w:val="24"/>
                <w:szCs w:val="24"/>
              </w:rPr>
              <w:t>ta”</w:t>
            </w:r>
            <w:r w:rsidRPr="0059727B">
              <w:rPr>
                <w:rFonts w:ascii="Times New Roman" w:hAnsi="Times New Roman"/>
                <w:spacing w:val="-9"/>
                <w:sz w:val="24"/>
                <w:szCs w:val="24"/>
              </w:rPr>
              <w:t xml:space="preserve"> </w:t>
            </w:r>
            <w:r w:rsidRPr="0059727B">
              <w:rPr>
                <w:rFonts w:ascii="Times New Roman" w:hAnsi="Times New Roman"/>
                <w:sz w:val="24"/>
                <w:szCs w:val="24"/>
              </w:rPr>
              <w:t>và</w:t>
            </w:r>
            <w:r w:rsidRPr="0059727B">
              <w:rPr>
                <w:rFonts w:ascii="Times New Roman" w:hAnsi="Times New Roman"/>
                <w:spacing w:val="-9"/>
                <w:sz w:val="24"/>
                <w:szCs w:val="24"/>
              </w:rPr>
              <w:t xml:space="preserve"> </w:t>
            </w:r>
            <w:r w:rsidRPr="0059727B">
              <w:rPr>
                <w:rFonts w:ascii="Times New Roman" w:hAnsi="Times New Roman"/>
                <w:sz w:val="24"/>
                <w:szCs w:val="24"/>
              </w:rPr>
              <w:t>treo</w:t>
            </w:r>
            <w:r w:rsidRPr="0059727B">
              <w:rPr>
                <w:rFonts w:ascii="Times New Roman" w:hAnsi="Times New Roman"/>
                <w:spacing w:val="-9"/>
                <w:sz w:val="24"/>
                <w:szCs w:val="24"/>
              </w:rPr>
              <w:t xml:space="preserve"> </w:t>
            </w:r>
            <w:r w:rsidRPr="0059727B">
              <w:rPr>
                <w:rFonts w:ascii="Times New Roman" w:hAnsi="Times New Roman"/>
                <w:sz w:val="24"/>
                <w:szCs w:val="24"/>
              </w:rPr>
              <w:t>một</w:t>
            </w:r>
            <w:r w:rsidRPr="0059727B">
              <w:rPr>
                <w:rFonts w:ascii="Times New Roman" w:hAnsi="Times New Roman"/>
                <w:spacing w:val="-9"/>
                <w:sz w:val="24"/>
                <w:szCs w:val="24"/>
              </w:rPr>
              <w:t xml:space="preserve"> </w:t>
            </w:r>
            <w:r w:rsidRPr="0059727B">
              <w:rPr>
                <w:rFonts w:ascii="Times New Roman" w:hAnsi="Times New Roman"/>
                <w:sz w:val="24"/>
                <w:szCs w:val="24"/>
              </w:rPr>
              <w:t>cái ống để khách nào đồng tình với ông thì vui lòng bỏ ống tiếp sức cho chủ tàu. Sau này,</w:t>
            </w:r>
            <w:r w:rsidRPr="0059727B">
              <w:rPr>
                <w:rFonts w:ascii="Times New Roman" w:hAnsi="Times New Roman"/>
                <w:spacing w:val="-6"/>
                <w:sz w:val="24"/>
                <w:szCs w:val="24"/>
              </w:rPr>
              <w:t xml:space="preserve"> </w:t>
            </w:r>
            <w:r w:rsidRPr="0059727B">
              <w:rPr>
                <w:rFonts w:ascii="Times New Roman" w:hAnsi="Times New Roman"/>
                <w:sz w:val="24"/>
                <w:szCs w:val="24"/>
              </w:rPr>
              <w:t>ông</w:t>
            </w:r>
            <w:r w:rsidRPr="0059727B">
              <w:rPr>
                <w:rFonts w:ascii="Times New Roman" w:hAnsi="Times New Roman"/>
                <w:spacing w:val="-6"/>
                <w:sz w:val="24"/>
                <w:szCs w:val="24"/>
              </w:rPr>
              <w:t xml:space="preserve"> </w:t>
            </w:r>
            <w:r w:rsidRPr="0059727B">
              <w:rPr>
                <w:rFonts w:ascii="Times New Roman" w:hAnsi="Times New Roman"/>
                <w:sz w:val="24"/>
                <w:szCs w:val="24"/>
              </w:rPr>
              <w:t>mua</w:t>
            </w:r>
            <w:r w:rsidRPr="0059727B">
              <w:rPr>
                <w:rFonts w:ascii="Times New Roman" w:hAnsi="Times New Roman"/>
                <w:spacing w:val="-6"/>
                <w:sz w:val="24"/>
                <w:szCs w:val="24"/>
              </w:rPr>
              <w:t xml:space="preserve"> </w:t>
            </w:r>
            <w:r w:rsidRPr="0059727B">
              <w:rPr>
                <w:rFonts w:ascii="Times New Roman" w:hAnsi="Times New Roman"/>
                <w:sz w:val="24"/>
                <w:szCs w:val="24"/>
              </w:rPr>
              <w:t>lại</w:t>
            </w:r>
            <w:r w:rsidRPr="0059727B">
              <w:rPr>
                <w:rFonts w:ascii="Times New Roman" w:hAnsi="Times New Roman"/>
                <w:spacing w:val="-6"/>
                <w:sz w:val="24"/>
                <w:szCs w:val="24"/>
              </w:rPr>
              <w:t xml:space="preserve"> </w:t>
            </w:r>
            <w:r w:rsidRPr="0059727B">
              <w:rPr>
                <w:rFonts w:ascii="Times New Roman" w:hAnsi="Times New Roman"/>
                <w:sz w:val="24"/>
                <w:szCs w:val="24"/>
              </w:rPr>
              <w:t>tàu</w:t>
            </w:r>
            <w:r w:rsidRPr="0059727B">
              <w:rPr>
                <w:rFonts w:ascii="Times New Roman" w:hAnsi="Times New Roman"/>
                <w:spacing w:val="-6"/>
                <w:sz w:val="24"/>
                <w:szCs w:val="24"/>
              </w:rPr>
              <w:t xml:space="preserve"> </w:t>
            </w:r>
            <w:r w:rsidRPr="0059727B">
              <w:rPr>
                <w:rFonts w:ascii="Times New Roman" w:hAnsi="Times New Roman"/>
                <w:sz w:val="24"/>
                <w:szCs w:val="24"/>
              </w:rPr>
              <w:t>của</w:t>
            </w:r>
            <w:r w:rsidRPr="0059727B">
              <w:rPr>
                <w:rFonts w:ascii="Times New Roman" w:hAnsi="Times New Roman"/>
                <w:spacing w:val="-6"/>
                <w:sz w:val="24"/>
                <w:szCs w:val="24"/>
              </w:rPr>
              <w:t xml:space="preserve"> </w:t>
            </w:r>
            <w:r w:rsidRPr="0059727B">
              <w:rPr>
                <w:rFonts w:ascii="Times New Roman" w:hAnsi="Times New Roman"/>
                <w:sz w:val="24"/>
                <w:szCs w:val="24"/>
              </w:rPr>
              <w:t>chủ</w:t>
            </w:r>
            <w:r w:rsidRPr="0059727B">
              <w:rPr>
                <w:rFonts w:ascii="Times New Roman" w:hAnsi="Times New Roman"/>
                <w:spacing w:val="-6"/>
                <w:sz w:val="24"/>
                <w:szCs w:val="24"/>
              </w:rPr>
              <w:t xml:space="preserve"> </w:t>
            </w:r>
            <w:r w:rsidRPr="0059727B">
              <w:rPr>
                <w:rFonts w:ascii="Times New Roman" w:hAnsi="Times New Roman"/>
                <w:sz w:val="24"/>
                <w:szCs w:val="24"/>
              </w:rPr>
              <w:t>tàu</w:t>
            </w:r>
            <w:r w:rsidRPr="0059727B">
              <w:rPr>
                <w:rFonts w:ascii="Times New Roman" w:hAnsi="Times New Roman"/>
                <w:spacing w:val="-6"/>
                <w:sz w:val="24"/>
                <w:szCs w:val="24"/>
              </w:rPr>
              <w:t xml:space="preserve"> </w:t>
            </w:r>
            <w:r w:rsidRPr="0059727B">
              <w:rPr>
                <w:rFonts w:ascii="Times New Roman" w:hAnsi="Times New Roman"/>
                <w:sz w:val="24"/>
                <w:szCs w:val="24"/>
              </w:rPr>
              <w:t>người</w:t>
            </w:r>
            <w:r w:rsidRPr="0059727B">
              <w:rPr>
                <w:rFonts w:ascii="Times New Roman" w:hAnsi="Times New Roman"/>
                <w:spacing w:val="-6"/>
                <w:sz w:val="24"/>
                <w:szCs w:val="24"/>
              </w:rPr>
              <w:t xml:space="preserve"> </w:t>
            </w:r>
            <w:r w:rsidRPr="0059727B">
              <w:rPr>
                <w:rFonts w:ascii="Times New Roman" w:hAnsi="Times New Roman"/>
                <w:sz w:val="24"/>
                <w:szCs w:val="24"/>
              </w:rPr>
              <w:t>Hoa,</w:t>
            </w:r>
            <w:r w:rsidRPr="0059727B">
              <w:rPr>
                <w:rFonts w:ascii="Times New Roman" w:hAnsi="Times New Roman"/>
                <w:spacing w:val="-6"/>
                <w:sz w:val="24"/>
                <w:szCs w:val="24"/>
              </w:rPr>
              <w:t xml:space="preserve"> </w:t>
            </w:r>
            <w:r w:rsidRPr="0059727B">
              <w:rPr>
                <w:rFonts w:ascii="Times New Roman" w:hAnsi="Times New Roman"/>
                <w:sz w:val="24"/>
                <w:szCs w:val="24"/>
              </w:rPr>
              <w:t>người</w:t>
            </w:r>
            <w:r w:rsidRPr="0059727B">
              <w:rPr>
                <w:rFonts w:ascii="Times New Roman" w:hAnsi="Times New Roman"/>
                <w:spacing w:val="-6"/>
                <w:sz w:val="24"/>
                <w:szCs w:val="24"/>
              </w:rPr>
              <w:t xml:space="preserve"> </w:t>
            </w:r>
            <w:r w:rsidRPr="0059727B">
              <w:rPr>
                <w:rFonts w:ascii="Times New Roman" w:hAnsi="Times New Roman"/>
                <w:sz w:val="24"/>
                <w:szCs w:val="24"/>
              </w:rPr>
              <w:t>Pháp,</w:t>
            </w:r>
            <w:r w:rsidRPr="0059727B">
              <w:rPr>
                <w:rFonts w:ascii="Times New Roman" w:hAnsi="Times New Roman"/>
                <w:spacing w:val="-6"/>
                <w:sz w:val="24"/>
                <w:szCs w:val="24"/>
              </w:rPr>
              <w:t xml:space="preserve"> </w:t>
            </w:r>
            <w:r w:rsidRPr="0059727B">
              <w:rPr>
                <w:rFonts w:ascii="Times New Roman" w:hAnsi="Times New Roman"/>
                <w:sz w:val="24"/>
                <w:szCs w:val="24"/>
              </w:rPr>
              <w:t>thuê</w:t>
            </w:r>
            <w:r w:rsidRPr="0059727B">
              <w:rPr>
                <w:rFonts w:ascii="Times New Roman" w:hAnsi="Times New Roman"/>
                <w:spacing w:val="-6"/>
                <w:sz w:val="24"/>
                <w:szCs w:val="24"/>
              </w:rPr>
              <w:t xml:space="preserve"> </w:t>
            </w:r>
            <w:r w:rsidRPr="0059727B">
              <w:rPr>
                <w:rFonts w:ascii="Times New Roman" w:hAnsi="Times New Roman"/>
                <w:sz w:val="24"/>
                <w:szCs w:val="24"/>
              </w:rPr>
              <w:t>kĩ</w:t>
            </w:r>
            <w:r w:rsidRPr="0059727B">
              <w:rPr>
                <w:rFonts w:ascii="Times New Roman" w:hAnsi="Times New Roman"/>
                <w:spacing w:val="-6"/>
                <w:sz w:val="24"/>
                <w:szCs w:val="24"/>
              </w:rPr>
              <w:t xml:space="preserve"> </w:t>
            </w:r>
            <w:r w:rsidRPr="0059727B">
              <w:rPr>
                <w:rFonts w:ascii="Times New Roman" w:hAnsi="Times New Roman"/>
                <w:sz w:val="24"/>
                <w:szCs w:val="24"/>
              </w:rPr>
              <w:t>sư</w:t>
            </w:r>
            <w:r w:rsidRPr="0059727B">
              <w:rPr>
                <w:rFonts w:ascii="Times New Roman" w:hAnsi="Times New Roman"/>
                <w:spacing w:val="-6"/>
                <w:sz w:val="24"/>
                <w:szCs w:val="24"/>
              </w:rPr>
              <w:t xml:space="preserve"> </w:t>
            </w:r>
            <w:r w:rsidRPr="0059727B">
              <w:rPr>
                <w:rFonts w:ascii="Times New Roman" w:hAnsi="Times New Roman"/>
                <w:sz w:val="24"/>
                <w:szCs w:val="24"/>
              </w:rPr>
              <w:t>giỏi</w:t>
            </w:r>
            <w:r w:rsidRPr="0059727B">
              <w:rPr>
                <w:rFonts w:ascii="Times New Roman" w:hAnsi="Times New Roman"/>
                <w:spacing w:val="-6"/>
                <w:sz w:val="24"/>
                <w:szCs w:val="24"/>
              </w:rPr>
              <w:t xml:space="preserve"> </w:t>
            </w:r>
            <w:r w:rsidRPr="0059727B">
              <w:rPr>
                <w:rFonts w:ascii="Times New Roman" w:hAnsi="Times New Roman"/>
                <w:sz w:val="24"/>
                <w:szCs w:val="24"/>
              </w:rPr>
              <w:t>trông</w:t>
            </w:r>
            <w:r w:rsidRPr="0059727B">
              <w:rPr>
                <w:rFonts w:ascii="Times New Roman" w:hAnsi="Times New Roman"/>
                <w:spacing w:val="-5"/>
                <w:sz w:val="24"/>
                <w:szCs w:val="24"/>
              </w:rPr>
              <w:t xml:space="preserve"> </w:t>
            </w:r>
            <w:r w:rsidRPr="0059727B">
              <w:rPr>
                <w:rFonts w:ascii="Times New Roman" w:hAnsi="Times New Roman"/>
                <w:spacing w:val="-4"/>
                <w:sz w:val="24"/>
                <w:szCs w:val="24"/>
              </w:rPr>
              <w:t>nom.</w:t>
            </w:r>
          </w:p>
          <w:p w:rsidR="00E60231" w:rsidRPr="0059727B" w:rsidRDefault="00E60231" w:rsidP="00F41A54">
            <w:pPr>
              <w:widowControl w:val="0"/>
              <w:tabs>
                <w:tab w:val="left" w:pos="1476"/>
              </w:tabs>
              <w:autoSpaceDE w:val="0"/>
              <w:autoSpaceDN w:val="0"/>
              <w:spacing w:after="0" w:line="240" w:lineRule="auto"/>
              <w:jc w:val="both"/>
              <w:rPr>
                <w:rFonts w:ascii="Times New Roman" w:hAnsi="Times New Roman"/>
                <w:i/>
                <w:iCs/>
                <w:sz w:val="24"/>
                <w:szCs w:val="24"/>
              </w:rPr>
            </w:pPr>
            <w:r w:rsidRPr="0059727B">
              <w:rPr>
                <w:rFonts w:ascii="Times New Roman" w:hAnsi="Times New Roman"/>
                <w:sz w:val="24"/>
                <w:szCs w:val="24"/>
              </w:rPr>
              <w:t xml:space="preserve"> + HS</w:t>
            </w:r>
            <w:r w:rsidRPr="0059727B">
              <w:rPr>
                <w:rFonts w:ascii="Times New Roman" w:hAnsi="Times New Roman"/>
                <w:spacing w:val="-5"/>
                <w:sz w:val="24"/>
                <w:szCs w:val="24"/>
              </w:rPr>
              <w:t xml:space="preserve"> </w:t>
            </w:r>
            <w:r w:rsidRPr="0059727B">
              <w:rPr>
                <w:rFonts w:ascii="Times New Roman" w:hAnsi="Times New Roman"/>
                <w:sz w:val="24"/>
                <w:szCs w:val="24"/>
              </w:rPr>
              <w:t>nói</w:t>
            </w:r>
            <w:r w:rsidRPr="0059727B">
              <w:rPr>
                <w:rFonts w:ascii="Times New Roman" w:hAnsi="Times New Roman"/>
                <w:spacing w:val="-5"/>
                <w:sz w:val="24"/>
                <w:szCs w:val="24"/>
              </w:rPr>
              <w:t xml:space="preserve"> </w:t>
            </w:r>
            <w:r w:rsidRPr="0059727B">
              <w:rPr>
                <w:rFonts w:ascii="Times New Roman" w:hAnsi="Times New Roman"/>
                <w:sz w:val="24"/>
                <w:szCs w:val="24"/>
              </w:rPr>
              <w:t>theo</w:t>
            </w:r>
            <w:r w:rsidRPr="0059727B">
              <w:rPr>
                <w:rFonts w:ascii="Times New Roman" w:hAnsi="Times New Roman"/>
                <w:spacing w:val="-5"/>
                <w:sz w:val="24"/>
                <w:szCs w:val="24"/>
              </w:rPr>
              <w:t xml:space="preserve"> </w:t>
            </w:r>
            <w:r w:rsidRPr="0059727B">
              <w:rPr>
                <w:rFonts w:ascii="Times New Roman" w:hAnsi="Times New Roman"/>
                <w:sz w:val="24"/>
                <w:szCs w:val="24"/>
              </w:rPr>
              <w:t>suy</w:t>
            </w:r>
            <w:r w:rsidRPr="0059727B">
              <w:rPr>
                <w:rFonts w:ascii="Times New Roman" w:hAnsi="Times New Roman"/>
                <w:spacing w:val="-5"/>
                <w:sz w:val="24"/>
                <w:szCs w:val="24"/>
              </w:rPr>
              <w:t xml:space="preserve"> </w:t>
            </w:r>
            <w:r w:rsidRPr="0059727B">
              <w:rPr>
                <w:rFonts w:ascii="Times New Roman" w:hAnsi="Times New Roman"/>
                <w:sz w:val="24"/>
                <w:szCs w:val="24"/>
              </w:rPr>
              <w:t>nghĩ</w:t>
            </w:r>
            <w:r w:rsidRPr="0059727B">
              <w:rPr>
                <w:rFonts w:ascii="Times New Roman" w:hAnsi="Times New Roman"/>
                <w:spacing w:val="-5"/>
                <w:sz w:val="24"/>
                <w:szCs w:val="24"/>
              </w:rPr>
              <w:t xml:space="preserve"> </w:t>
            </w:r>
            <w:r w:rsidRPr="0059727B">
              <w:rPr>
                <w:rFonts w:ascii="Times New Roman" w:hAnsi="Times New Roman"/>
                <w:sz w:val="24"/>
                <w:szCs w:val="24"/>
              </w:rPr>
              <w:t>cá</w:t>
            </w:r>
            <w:r w:rsidRPr="0059727B">
              <w:rPr>
                <w:rFonts w:ascii="Times New Roman" w:hAnsi="Times New Roman"/>
                <w:spacing w:val="-5"/>
                <w:sz w:val="24"/>
                <w:szCs w:val="24"/>
              </w:rPr>
              <w:t xml:space="preserve"> </w:t>
            </w:r>
            <w:r w:rsidRPr="0059727B">
              <w:rPr>
                <w:rFonts w:ascii="Times New Roman" w:hAnsi="Times New Roman"/>
                <w:sz w:val="24"/>
                <w:szCs w:val="24"/>
              </w:rPr>
              <w:t>nhân.</w:t>
            </w:r>
            <w:r w:rsidRPr="0059727B">
              <w:rPr>
                <w:rFonts w:ascii="Times New Roman" w:hAnsi="Times New Roman"/>
                <w:spacing w:val="-10"/>
                <w:sz w:val="24"/>
                <w:szCs w:val="24"/>
              </w:rPr>
              <w:t xml:space="preserve"> </w:t>
            </w:r>
            <w:r w:rsidRPr="0059727B">
              <w:rPr>
                <w:rFonts w:ascii="Times New Roman" w:hAnsi="Times New Roman"/>
                <w:i/>
                <w:iCs/>
                <w:sz w:val="24"/>
                <w:szCs w:val="24"/>
              </w:rPr>
              <w:t>VD:</w:t>
            </w:r>
            <w:r w:rsidRPr="0059727B">
              <w:rPr>
                <w:rFonts w:ascii="Times New Roman" w:hAnsi="Times New Roman"/>
                <w:i/>
                <w:iCs/>
                <w:spacing w:val="-5"/>
                <w:sz w:val="24"/>
                <w:szCs w:val="24"/>
              </w:rPr>
              <w:t xml:space="preserve"> </w:t>
            </w:r>
            <w:r w:rsidRPr="0059727B">
              <w:rPr>
                <w:rFonts w:ascii="Times New Roman" w:hAnsi="Times New Roman"/>
                <w:i/>
                <w:iCs/>
                <w:sz w:val="24"/>
                <w:szCs w:val="24"/>
              </w:rPr>
              <w:t>Bạch</w:t>
            </w:r>
            <w:r w:rsidRPr="0059727B">
              <w:rPr>
                <w:rFonts w:ascii="Times New Roman" w:hAnsi="Times New Roman"/>
                <w:i/>
                <w:iCs/>
                <w:spacing w:val="-10"/>
                <w:sz w:val="24"/>
                <w:szCs w:val="24"/>
              </w:rPr>
              <w:t xml:space="preserve"> </w:t>
            </w:r>
            <w:r w:rsidRPr="0059727B">
              <w:rPr>
                <w:rFonts w:ascii="Times New Roman" w:hAnsi="Times New Roman"/>
                <w:i/>
                <w:iCs/>
                <w:sz w:val="24"/>
                <w:szCs w:val="24"/>
              </w:rPr>
              <w:t>Thái</w:t>
            </w:r>
            <w:r w:rsidRPr="0059727B">
              <w:rPr>
                <w:rFonts w:ascii="Times New Roman" w:hAnsi="Times New Roman"/>
                <w:i/>
                <w:iCs/>
                <w:spacing w:val="-5"/>
                <w:sz w:val="24"/>
                <w:szCs w:val="24"/>
              </w:rPr>
              <w:t xml:space="preserve"> </w:t>
            </w:r>
            <w:r w:rsidRPr="0059727B">
              <w:rPr>
                <w:rFonts w:ascii="Times New Roman" w:hAnsi="Times New Roman"/>
                <w:i/>
                <w:iCs/>
                <w:sz w:val="24"/>
                <w:szCs w:val="24"/>
              </w:rPr>
              <w:t>Bưởi</w:t>
            </w:r>
            <w:r w:rsidRPr="0059727B">
              <w:rPr>
                <w:rFonts w:ascii="Times New Roman" w:hAnsi="Times New Roman"/>
                <w:i/>
                <w:iCs/>
                <w:spacing w:val="-5"/>
                <w:sz w:val="24"/>
                <w:szCs w:val="24"/>
              </w:rPr>
              <w:t xml:space="preserve"> </w:t>
            </w:r>
            <w:r w:rsidRPr="0059727B">
              <w:rPr>
                <w:rFonts w:ascii="Times New Roman" w:hAnsi="Times New Roman"/>
                <w:i/>
                <w:iCs/>
                <w:sz w:val="24"/>
                <w:szCs w:val="24"/>
              </w:rPr>
              <w:t>rất</w:t>
            </w:r>
            <w:r w:rsidRPr="0059727B">
              <w:rPr>
                <w:rFonts w:ascii="Times New Roman" w:hAnsi="Times New Roman"/>
                <w:i/>
                <w:iCs/>
                <w:spacing w:val="-5"/>
                <w:sz w:val="24"/>
                <w:szCs w:val="24"/>
              </w:rPr>
              <w:t xml:space="preserve"> </w:t>
            </w:r>
            <w:r w:rsidRPr="0059727B">
              <w:rPr>
                <w:rFonts w:ascii="Times New Roman" w:hAnsi="Times New Roman"/>
                <w:i/>
                <w:iCs/>
                <w:sz w:val="24"/>
                <w:szCs w:val="24"/>
              </w:rPr>
              <w:t>hiểu tâm lí yêu nước của người Việt Nam. / Bạch Thái Bưởi rất yêu nước. / Bạch Thái Bưởi rất thông minh, có cách phát triển kinh tế đúng đắn. / ...</w:t>
            </w:r>
          </w:p>
          <w:p w:rsidR="00E60231" w:rsidRPr="0059727B" w:rsidRDefault="00E60231" w:rsidP="00F41A54">
            <w:pPr>
              <w:widowControl w:val="0"/>
              <w:tabs>
                <w:tab w:val="left" w:pos="1465"/>
              </w:tabs>
              <w:autoSpaceDE w:val="0"/>
              <w:autoSpaceDN w:val="0"/>
              <w:spacing w:after="0" w:line="240" w:lineRule="auto"/>
              <w:jc w:val="both"/>
              <w:rPr>
                <w:rFonts w:ascii="Times New Roman" w:hAnsi="Times New Roman"/>
                <w:i/>
                <w:iCs/>
                <w:sz w:val="24"/>
                <w:szCs w:val="24"/>
              </w:rPr>
            </w:pPr>
            <w:r w:rsidRPr="0059727B">
              <w:rPr>
                <w:rFonts w:ascii="Times New Roman" w:hAnsi="Times New Roman"/>
                <w:iCs/>
                <w:sz w:val="24"/>
                <w:szCs w:val="24"/>
              </w:rPr>
              <w:t xml:space="preserve"> + </w:t>
            </w:r>
            <w:r w:rsidRPr="0059727B">
              <w:rPr>
                <w:rFonts w:ascii="Times New Roman" w:hAnsi="Times New Roman"/>
                <w:sz w:val="24"/>
                <w:szCs w:val="24"/>
              </w:rPr>
              <w:t>HS</w:t>
            </w:r>
            <w:r w:rsidRPr="0059727B">
              <w:rPr>
                <w:rFonts w:ascii="Times New Roman" w:hAnsi="Times New Roman"/>
                <w:spacing w:val="-14"/>
                <w:sz w:val="24"/>
                <w:szCs w:val="24"/>
              </w:rPr>
              <w:t xml:space="preserve"> </w:t>
            </w:r>
            <w:r w:rsidRPr="0059727B">
              <w:rPr>
                <w:rFonts w:ascii="Times New Roman" w:hAnsi="Times New Roman"/>
                <w:sz w:val="24"/>
                <w:szCs w:val="24"/>
              </w:rPr>
              <w:t>nói</w:t>
            </w:r>
            <w:r w:rsidRPr="0059727B">
              <w:rPr>
                <w:rFonts w:ascii="Times New Roman" w:hAnsi="Times New Roman"/>
                <w:spacing w:val="-14"/>
                <w:sz w:val="24"/>
                <w:szCs w:val="24"/>
              </w:rPr>
              <w:t xml:space="preserve"> </w:t>
            </w:r>
            <w:r w:rsidRPr="0059727B">
              <w:rPr>
                <w:rFonts w:ascii="Times New Roman" w:hAnsi="Times New Roman"/>
                <w:sz w:val="24"/>
                <w:szCs w:val="24"/>
              </w:rPr>
              <w:t>theo</w:t>
            </w:r>
            <w:r w:rsidRPr="0059727B">
              <w:rPr>
                <w:rFonts w:ascii="Times New Roman" w:hAnsi="Times New Roman"/>
                <w:spacing w:val="-14"/>
                <w:sz w:val="24"/>
                <w:szCs w:val="24"/>
              </w:rPr>
              <w:t xml:space="preserve"> </w:t>
            </w:r>
            <w:r w:rsidRPr="0059727B">
              <w:rPr>
                <w:rFonts w:ascii="Times New Roman" w:hAnsi="Times New Roman"/>
                <w:sz w:val="24"/>
                <w:szCs w:val="24"/>
              </w:rPr>
              <w:t>suy</w:t>
            </w:r>
            <w:r w:rsidRPr="0059727B">
              <w:rPr>
                <w:rFonts w:ascii="Times New Roman" w:hAnsi="Times New Roman"/>
                <w:spacing w:val="-14"/>
                <w:sz w:val="24"/>
                <w:szCs w:val="24"/>
              </w:rPr>
              <w:t xml:space="preserve"> </w:t>
            </w:r>
            <w:r w:rsidRPr="0059727B">
              <w:rPr>
                <w:rFonts w:ascii="Times New Roman" w:hAnsi="Times New Roman"/>
                <w:sz w:val="24"/>
                <w:szCs w:val="24"/>
              </w:rPr>
              <w:t>nghĩ</w:t>
            </w:r>
            <w:r w:rsidRPr="0059727B">
              <w:rPr>
                <w:rFonts w:ascii="Times New Roman" w:hAnsi="Times New Roman"/>
                <w:spacing w:val="-14"/>
                <w:sz w:val="24"/>
                <w:szCs w:val="24"/>
              </w:rPr>
              <w:t xml:space="preserve"> </w:t>
            </w:r>
            <w:r w:rsidRPr="0059727B">
              <w:rPr>
                <w:rFonts w:ascii="Times New Roman" w:hAnsi="Times New Roman"/>
                <w:sz w:val="24"/>
                <w:szCs w:val="24"/>
              </w:rPr>
              <w:t>cá</w:t>
            </w:r>
            <w:r w:rsidRPr="0059727B">
              <w:rPr>
                <w:rFonts w:ascii="Times New Roman" w:hAnsi="Times New Roman"/>
                <w:spacing w:val="-14"/>
                <w:sz w:val="24"/>
                <w:szCs w:val="24"/>
              </w:rPr>
              <w:t xml:space="preserve"> </w:t>
            </w:r>
            <w:r w:rsidRPr="0059727B">
              <w:rPr>
                <w:rFonts w:ascii="Times New Roman" w:hAnsi="Times New Roman"/>
                <w:sz w:val="24"/>
                <w:szCs w:val="24"/>
              </w:rPr>
              <w:t>nhân.</w:t>
            </w:r>
            <w:r w:rsidRPr="0059727B">
              <w:rPr>
                <w:rFonts w:ascii="Times New Roman" w:hAnsi="Times New Roman"/>
                <w:spacing w:val="-15"/>
                <w:sz w:val="24"/>
                <w:szCs w:val="24"/>
              </w:rPr>
              <w:t xml:space="preserve"> </w:t>
            </w:r>
            <w:r w:rsidRPr="0059727B">
              <w:rPr>
                <w:rFonts w:ascii="Times New Roman" w:hAnsi="Times New Roman"/>
                <w:i/>
                <w:iCs/>
                <w:sz w:val="24"/>
                <w:szCs w:val="24"/>
              </w:rPr>
              <w:t>VD:</w:t>
            </w:r>
            <w:r w:rsidRPr="0059727B">
              <w:rPr>
                <w:rFonts w:ascii="Times New Roman" w:hAnsi="Times New Roman"/>
                <w:i/>
                <w:iCs/>
                <w:spacing w:val="-14"/>
                <w:sz w:val="24"/>
                <w:szCs w:val="24"/>
              </w:rPr>
              <w:t xml:space="preserve"> </w:t>
            </w:r>
            <w:r w:rsidRPr="0059727B">
              <w:rPr>
                <w:rFonts w:ascii="Times New Roman" w:hAnsi="Times New Roman"/>
                <w:i/>
                <w:iCs/>
                <w:sz w:val="24"/>
                <w:szCs w:val="24"/>
              </w:rPr>
              <w:t>Nhờ</w:t>
            </w:r>
            <w:r w:rsidRPr="0059727B">
              <w:rPr>
                <w:rFonts w:ascii="Times New Roman" w:hAnsi="Times New Roman"/>
                <w:i/>
                <w:iCs/>
                <w:spacing w:val="-14"/>
                <w:sz w:val="24"/>
                <w:szCs w:val="24"/>
              </w:rPr>
              <w:t xml:space="preserve"> </w:t>
            </w:r>
            <w:r w:rsidRPr="0059727B">
              <w:rPr>
                <w:rFonts w:ascii="Times New Roman" w:hAnsi="Times New Roman"/>
                <w:i/>
                <w:iCs/>
                <w:sz w:val="24"/>
                <w:szCs w:val="24"/>
              </w:rPr>
              <w:t>ý</w:t>
            </w:r>
            <w:r w:rsidRPr="0059727B">
              <w:rPr>
                <w:rFonts w:ascii="Times New Roman" w:hAnsi="Times New Roman"/>
                <w:i/>
                <w:iCs/>
                <w:spacing w:val="-14"/>
                <w:sz w:val="24"/>
                <w:szCs w:val="24"/>
              </w:rPr>
              <w:t xml:space="preserve"> </w:t>
            </w:r>
            <w:r w:rsidRPr="0059727B">
              <w:rPr>
                <w:rFonts w:ascii="Times New Roman" w:hAnsi="Times New Roman"/>
                <w:i/>
                <w:iCs/>
                <w:sz w:val="24"/>
                <w:szCs w:val="24"/>
              </w:rPr>
              <w:t>chí,</w:t>
            </w:r>
            <w:r w:rsidRPr="0059727B">
              <w:rPr>
                <w:rFonts w:ascii="Times New Roman" w:hAnsi="Times New Roman"/>
                <w:i/>
                <w:iCs/>
                <w:spacing w:val="-14"/>
                <w:sz w:val="24"/>
                <w:szCs w:val="24"/>
              </w:rPr>
              <w:t xml:space="preserve"> </w:t>
            </w:r>
            <w:r w:rsidRPr="0059727B">
              <w:rPr>
                <w:rFonts w:ascii="Times New Roman" w:hAnsi="Times New Roman"/>
                <w:i/>
                <w:iCs/>
                <w:sz w:val="24"/>
                <w:szCs w:val="24"/>
              </w:rPr>
              <w:t>nghị</w:t>
            </w:r>
            <w:r w:rsidRPr="0059727B">
              <w:rPr>
                <w:rFonts w:ascii="Times New Roman" w:hAnsi="Times New Roman"/>
                <w:i/>
                <w:iCs/>
                <w:spacing w:val="-14"/>
                <w:sz w:val="24"/>
                <w:szCs w:val="24"/>
              </w:rPr>
              <w:t xml:space="preserve"> </w:t>
            </w:r>
            <w:r w:rsidRPr="0059727B">
              <w:rPr>
                <w:rFonts w:ascii="Times New Roman" w:hAnsi="Times New Roman"/>
                <w:i/>
                <w:iCs/>
                <w:sz w:val="24"/>
                <w:szCs w:val="24"/>
              </w:rPr>
              <w:t>lực</w:t>
            </w:r>
            <w:r w:rsidRPr="0059727B">
              <w:rPr>
                <w:rFonts w:ascii="Times New Roman" w:hAnsi="Times New Roman"/>
                <w:i/>
                <w:iCs/>
                <w:spacing w:val="-14"/>
                <w:sz w:val="24"/>
                <w:szCs w:val="24"/>
              </w:rPr>
              <w:t xml:space="preserve"> </w:t>
            </w:r>
            <w:r w:rsidRPr="0059727B">
              <w:rPr>
                <w:rFonts w:ascii="Times New Roman" w:hAnsi="Times New Roman"/>
                <w:i/>
                <w:iCs/>
                <w:sz w:val="24"/>
                <w:szCs w:val="24"/>
              </w:rPr>
              <w:t>và</w:t>
            </w:r>
            <w:r w:rsidRPr="0059727B">
              <w:rPr>
                <w:rFonts w:ascii="Times New Roman" w:hAnsi="Times New Roman"/>
                <w:i/>
                <w:iCs/>
                <w:spacing w:val="-14"/>
                <w:sz w:val="24"/>
                <w:szCs w:val="24"/>
              </w:rPr>
              <w:t xml:space="preserve"> </w:t>
            </w:r>
            <w:r w:rsidRPr="0059727B">
              <w:rPr>
                <w:rFonts w:ascii="Times New Roman" w:hAnsi="Times New Roman"/>
                <w:i/>
                <w:iCs/>
                <w:sz w:val="24"/>
                <w:szCs w:val="24"/>
              </w:rPr>
              <w:t>lòng</w:t>
            </w:r>
            <w:r w:rsidRPr="0059727B">
              <w:rPr>
                <w:rFonts w:ascii="Times New Roman" w:hAnsi="Times New Roman"/>
                <w:i/>
                <w:iCs/>
                <w:spacing w:val="-14"/>
                <w:sz w:val="24"/>
                <w:szCs w:val="24"/>
              </w:rPr>
              <w:t xml:space="preserve"> </w:t>
            </w:r>
            <w:r w:rsidRPr="0059727B">
              <w:rPr>
                <w:rFonts w:ascii="Times New Roman" w:hAnsi="Times New Roman"/>
                <w:i/>
                <w:iCs/>
                <w:sz w:val="24"/>
                <w:szCs w:val="24"/>
              </w:rPr>
              <w:t>quyết tâm.</w:t>
            </w:r>
            <w:r w:rsidRPr="0059727B">
              <w:rPr>
                <w:rFonts w:ascii="Times New Roman" w:hAnsi="Times New Roman"/>
                <w:i/>
                <w:iCs/>
                <w:spacing w:val="-5"/>
                <w:sz w:val="24"/>
                <w:szCs w:val="24"/>
              </w:rPr>
              <w:t xml:space="preserve"> </w:t>
            </w:r>
            <w:r w:rsidRPr="0059727B">
              <w:rPr>
                <w:rFonts w:ascii="Times New Roman" w:hAnsi="Times New Roman"/>
                <w:i/>
                <w:iCs/>
                <w:sz w:val="24"/>
                <w:szCs w:val="24"/>
              </w:rPr>
              <w:t>/</w:t>
            </w:r>
            <w:r w:rsidRPr="0059727B">
              <w:rPr>
                <w:rFonts w:ascii="Times New Roman" w:hAnsi="Times New Roman"/>
                <w:i/>
                <w:iCs/>
                <w:spacing w:val="-5"/>
                <w:sz w:val="24"/>
                <w:szCs w:val="24"/>
              </w:rPr>
              <w:t xml:space="preserve"> </w:t>
            </w:r>
            <w:r w:rsidRPr="0059727B">
              <w:rPr>
                <w:rFonts w:ascii="Times New Roman" w:hAnsi="Times New Roman"/>
                <w:i/>
                <w:iCs/>
                <w:sz w:val="24"/>
                <w:szCs w:val="24"/>
              </w:rPr>
              <w:t>Nhờ</w:t>
            </w:r>
            <w:r w:rsidRPr="0059727B">
              <w:rPr>
                <w:rFonts w:ascii="Times New Roman" w:hAnsi="Times New Roman"/>
                <w:i/>
                <w:iCs/>
                <w:spacing w:val="-5"/>
                <w:sz w:val="24"/>
                <w:szCs w:val="24"/>
              </w:rPr>
              <w:t xml:space="preserve"> </w:t>
            </w:r>
            <w:r w:rsidRPr="0059727B">
              <w:rPr>
                <w:rFonts w:ascii="Times New Roman" w:hAnsi="Times New Roman"/>
                <w:i/>
                <w:iCs/>
                <w:sz w:val="24"/>
                <w:szCs w:val="24"/>
              </w:rPr>
              <w:t>sự</w:t>
            </w:r>
            <w:r w:rsidRPr="0059727B">
              <w:rPr>
                <w:rFonts w:ascii="Times New Roman" w:hAnsi="Times New Roman"/>
                <w:i/>
                <w:iCs/>
                <w:spacing w:val="-5"/>
                <w:sz w:val="24"/>
                <w:szCs w:val="24"/>
              </w:rPr>
              <w:t xml:space="preserve"> </w:t>
            </w:r>
            <w:r w:rsidRPr="0059727B">
              <w:rPr>
                <w:rFonts w:ascii="Times New Roman" w:hAnsi="Times New Roman"/>
                <w:i/>
                <w:iCs/>
                <w:sz w:val="24"/>
                <w:szCs w:val="24"/>
              </w:rPr>
              <w:t>thông</w:t>
            </w:r>
            <w:r w:rsidRPr="0059727B">
              <w:rPr>
                <w:rFonts w:ascii="Times New Roman" w:hAnsi="Times New Roman"/>
                <w:i/>
                <w:iCs/>
                <w:spacing w:val="-5"/>
                <w:sz w:val="24"/>
                <w:szCs w:val="24"/>
              </w:rPr>
              <w:t xml:space="preserve"> </w:t>
            </w:r>
            <w:r w:rsidRPr="0059727B">
              <w:rPr>
                <w:rFonts w:ascii="Times New Roman" w:hAnsi="Times New Roman"/>
                <w:i/>
                <w:iCs/>
                <w:sz w:val="24"/>
                <w:szCs w:val="24"/>
              </w:rPr>
              <w:t>minh,</w:t>
            </w:r>
            <w:r w:rsidRPr="0059727B">
              <w:rPr>
                <w:rFonts w:ascii="Times New Roman" w:hAnsi="Times New Roman"/>
                <w:i/>
                <w:iCs/>
                <w:spacing w:val="-5"/>
                <w:sz w:val="24"/>
                <w:szCs w:val="24"/>
              </w:rPr>
              <w:t xml:space="preserve"> </w:t>
            </w:r>
            <w:r w:rsidRPr="0059727B">
              <w:rPr>
                <w:rFonts w:ascii="Times New Roman" w:hAnsi="Times New Roman"/>
                <w:i/>
                <w:iCs/>
                <w:sz w:val="24"/>
                <w:szCs w:val="24"/>
              </w:rPr>
              <w:t>dũng</w:t>
            </w:r>
            <w:r w:rsidRPr="0059727B">
              <w:rPr>
                <w:rFonts w:ascii="Times New Roman" w:hAnsi="Times New Roman"/>
                <w:i/>
                <w:iCs/>
                <w:spacing w:val="-5"/>
                <w:sz w:val="24"/>
                <w:szCs w:val="24"/>
              </w:rPr>
              <w:t xml:space="preserve"> </w:t>
            </w:r>
            <w:r w:rsidRPr="0059727B">
              <w:rPr>
                <w:rFonts w:ascii="Times New Roman" w:hAnsi="Times New Roman"/>
                <w:i/>
                <w:iCs/>
                <w:sz w:val="24"/>
                <w:szCs w:val="24"/>
              </w:rPr>
              <w:t>cảm.</w:t>
            </w:r>
            <w:r w:rsidRPr="0059727B">
              <w:rPr>
                <w:rFonts w:ascii="Times New Roman" w:hAnsi="Times New Roman"/>
                <w:i/>
                <w:iCs/>
                <w:spacing w:val="-5"/>
                <w:sz w:val="24"/>
                <w:szCs w:val="24"/>
              </w:rPr>
              <w:t xml:space="preserve"> </w:t>
            </w:r>
            <w:r w:rsidRPr="0059727B">
              <w:rPr>
                <w:rFonts w:ascii="Times New Roman" w:hAnsi="Times New Roman"/>
                <w:i/>
                <w:iCs/>
                <w:sz w:val="24"/>
                <w:szCs w:val="24"/>
              </w:rPr>
              <w:t>/</w:t>
            </w:r>
            <w:r w:rsidRPr="0059727B">
              <w:rPr>
                <w:rFonts w:ascii="Times New Roman" w:hAnsi="Times New Roman"/>
                <w:i/>
                <w:iCs/>
                <w:spacing w:val="-5"/>
                <w:sz w:val="24"/>
                <w:szCs w:val="24"/>
              </w:rPr>
              <w:t xml:space="preserve"> </w:t>
            </w:r>
            <w:r w:rsidRPr="0059727B">
              <w:rPr>
                <w:rFonts w:ascii="Times New Roman" w:hAnsi="Times New Roman"/>
                <w:i/>
                <w:iCs/>
                <w:sz w:val="24"/>
                <w:szCs w:val="24"/>
              </w:rPr>
              <w:t>Nhờ</w:t>
            </w:r>
            <w:r w:rsidRPr="0059727B">
              <w:rPr>
                <w:rFonts w:ascii="Times New Roman" w:hAnsi="Times New Roman"/>
                <w:i/>
                <w:iCs/>
                <w:spacing w:val="-5"/>
                <w:sz w:val="24"/>
                <w:szCs w:val="24"/>
              </w:rPr>
              <w:t xml:space="preserve"> </w:t>
            </w:r>
            <w:r w:rsidRPr="0059727B">
              <w:rPr>
                <w:rFonts w:ascii="Times New Roman" w:hAnsi="Times New Roman"/>
                <w:i/>
                <w:iCs/>
                <w:sz w:val="24"/>
                <w:szCs w:val="24"/>
              </w:rPr>
              <w:t>định</w:t>
            </w:r>
            <w:r w:rsidRPr="0059727B">
              <w:rPr>
                <w:rFonts w:ascii="Times New Roman" w:hAnsi="Times New Roman"/>
                <w:i/>
                <w:iCs/>
                <w:spacing w:val="-5"/>
                <w:sz w:val="24"/>
                <w:szCs w:val="24"/>
              </w:rPr>
              <w:t xml:space="preserve"> </w:t>
            </w:r>
            <w:r w:rsidRPr="0059727B">
              <w:rPr>
                <w:rFonts w:ascii="Times New Roman" w:hAnsi="Times New Roman"/>
                <w:i/>
                <w:iCs/>
                <w:sz w:val="24"/>
                <w:szCs w:val="24"/>
              </w:rPr>
              <w:t>hướng</w:t>
            </w:r>
            <w:r w:rsidRPr="0059727B">
              <w:rPr>
                <w:rFonts w:ascii="Times New Roman" w:hAnsi="Times New Roman"/>
                <w:i/>
                <w:iCs/>
                <w:spacing w:val="-5"/>
                <w:sz w:val="24"/>
                <w:szCs w:val="24"/>
              </w:rPr>
              <w:t xml:space="preserve"> </w:t>
            </w:r>
            <w:r w:rsidRPr="0059727B">
              <w:rPr>
                <w:rFonts w:ascii="Times New Roman" w:hAnsi="Times New Roman"/>
                <w:i/>
                <w:iCs/>
                <w:sz w:val="24"/>
                <w:szCs w:val="24"/>
              </w:rPr>
              <w:t>đúng</w:t>
            </w:r>
            <w:r w:rsidRPr="0059727B">
              <w:rPr>
                <w:rFonts w:ascii="Times New Roman" w:hAnsi="Times New Roman"/>
                <w:i/>
                <w:iCs/>
                <w:spacing w:val="-5"/>
                <w:sz w:val="24"/>
                <w:szCs w:val="24"/>
              </w:rPr>
              <w:t xml:space="preserve"> </w:t>
            </w:r>
            <w:r w:rsidRPr="0059727B">
              <w:rPr>
                <w:rFonts w:ascii="Times New Roman" w:hAnsi="Times New Roman"/>
                <w:i/>
                <w:iCs/>
                <w:sz w:val="24"/>
                <w:szCs w:val="24"/>
              </w:rPr>
              <w:t>đắn.</w:t>
            </w:r>
            <w:r w:rsidRPr="0059727B">
              <w:rPr>
                <w:rFonts w:ascii="Times New Roman" w:hAnsi="Times New Roman"/>
                <w:i/>
                <w:iCs/>
                <w:spacing w:val="-5"/>
                <w:sz w:val="24"/>
                <w:szCs w:val="24"/>
              </w:rPr>
              <w:t xml:space="preserve"> </w:t>
            </w:r>
            <w:r w:rsidRPr="0059727B">
              <w:rPr>
                <w:rFonts w:ascii="Times New Roman" w:hAnsi="Times New Roman"/>
                <w:i/>
                <w:iCs/>
                <w:sz w:val="24"/>
                <w:szCs w:val="24"/>
              </w:rPr>
              <w:t>/</w:t>
            </w:r>
            <w:r w:rsidRPr="0059727B">
              <w:rPr>
                <w:rFonts w:ascii="Times New Roman" w:hAnsi="Times New Roman"/>
                <w:i/>
                <w:iCs/>
                <w:spacing w:val="-5"/>
                <w:sz w:val="24"/>
                <w:szCs w:val="24"/>
              </w:rPr>
              <w:t xml:space="preserve"> </w:t>
            </w:r>
            <w:r w:rsidRPr="0059727B">
              <w:rPr>
                <w:rFonts w:ascii="Times New Roman" w:hAnsi="Times New Roman"/>
                <w:i/>
                <w:iCs/>
                <w:sz w:val="24"/>
                <w:szCs w:val="24"/>
              </w:rPr>
              <w:t>Nhờ</w:t>
            </w:r>
            <w:r w:rsidRPr="0059727B">
              <w:rPr>
                <w:rFonts w:ascii="Times New Roman" w:hAnsi="Times New Roman"/>
                <w:i/>
                <w:iCs/>
                <w:spacing w:val="-5"/>
                <w:sz w:val="24"/>
                <w:szCs w:val="24"/>
              </w:rPr>
              <w:t xml:space="preserve"> </w:t>
            </w:r>
            <w:r w:rsidRPr="0059727B">
              <w:rPr>
                <w:rFonts w:ascii="Times New Roman" w:hAnsi="Times New Roman"/>
                <w:i/>
                <w:iCs/>
                <w:sz w:val="24"/>
                <w:szCs w:val="24"/>
              </w:rPr>
              <w:t>sự</w:t>
            </w:r>
            <w:r w:rsidRPr="0059727B">
              <w:rPr>
                <w:rFonts w:ascii="Times New Roman" w:hAnsi="Times New Roman"/>
                <w:i/>
                <w:iCs/>
                <w:spacing w:val="-5"/>
                <w:sz w:val="24"/>
                <w:szCs w:val="24"/>
              </w:rPr>
              <w:t xml:space="preserve"> </w:t>
            </w:r>
            <w:r w:rsidRPr="0059727B">
              <w:rPr>
                <w:rFonts w:ascii="Times New Roman" w:hAnsi="Times New Roman"/>
                <w:i/>
                <w:iCs/>
                <w:sz w:val="24"/>
                <w:szCs w:val="24"/>
              </w:rPr>
              <w:t>ủng</w:t>
            </w:r>
            <w:r w:rsidRPr="0059727B">
              <w:rPr>
                <w:rFonts w:ascii="Times New Roman" w:hAnsi="Times New Roman"/>
                <w:i/>
                <w:iCs/>
                <w:spacing w:val="-5"/>
                <w:sz w:val="24"/>
                <w:szCs w:val="24"/>
              </w:rPr>
              <w:t xml:space="preserve"> </w:t>
            </w:r>
            <w:r w:rsidRPr="0059727B">
              <w:rPr>
                <w:rFonts w:ascii="Times New Roman" w:hAnsi="Times New Roman"/>
                <w:i/>
                <w:iCs/>
                <w:sz w:val="24"/>
                <w:szCs w:val="24"/>
              </w:rPr>
              <w:t>hộ của những người yêu nước muốn phát triển kinh tế của Việt Nam. / ...</w:t>
            </w:r>
          </w:p>
          <w:p w:rsidR="00E60231" w:rsidRPr="0046395E" w:rsidRDefault="00E60231" w:rsidP="0046395E">
            <w:pPr>
              <w:pStyle w:val="NormalWeb"/>
              <w:spacing w:beforeAutospacing="0" w:afterAutospacing="0"/>
              <w:jc w:val="both"/>
              <w:rPr>
                <w:rFonts w:eastAsia="Times New Roman"/>
                <w:iCs/>
              </w:rPr>
            </w:pPr>
            <w:r>
              <w:t>- HS lắng nghe</w:t>
            </w:r>
          </w:p>
          <w:p w:rsidR="00E60231" w:rsidRPr="0059727B" w:rsidRDefault="00E60231" w:rsidP="00F41A54">
            <w:pPr>
              <w:pStyle w:val="Heading6"/>
              <w:tabs>
                <w:tab w:val="left" w:pos="1270"/>
              </w:tabs>
              <w:spacing w:before="0" w:after="0"/>
              <w:jc w:val="both"/>
              <w:rPr>
                <w:rFonts w:ascii="Times New Roman" w:hAnsi="Times New Roman" w:cs="Times New Roman"/>
                <w:b w:val="0"/>
                <w:bCs/>
                <w:i/>
                <w:iCs/>
                <w:color w:val="auto"/>
                <w:sz w:val="24"/>
                <w:szCs w:val="24"/>
              </w:rPr>
            </w:pPr>
            <w:r w:rsidRPr="0059727B">
              <w:rPr>
                <w:rFonts w:ascii="Times New Roman" w:hAnsi="Times New Roman" w:cs="Times New Roman"/>
                <w:color w:val="auto"/>
                <w:sz w:val="24"/>
                <w:szCs w:val="24"/>
              </w:rPr>
              <w:t>- 2-3 HS trả lời:</w:t>
            </w:r>
            <w:r w:rsidRPr="0059727B">
              <w:rPr>
                <w:rFonts w:ascii="Times New Roman" w:hAnsi="Times New Roman" w:cs="Times New Roman"/>
                <w:b w:val="0"/>
                <w:bCs/>
                <w:i/>
                <w:iCs/>
                <w:color w:val="auto"/>
                <w:sz w:val="24"/>
                <w:szCs w:val="24"/>
              </w:rPr>
              <w:t xml:space="preserve"> Ca</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ngợi</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Bạch</w:t>
            </w:r>
            <w:r w:rsidRPr="0059727B">
              <w:rPr>
                <w:rFonts w:ascii="Times New Roman" w:hAnsi="Times New Roman" w:cs="Times New Roman"/>
                <w:b w:val="0"/>
                <w:bCs/>
                <w:i/>
                <w:iCs/>
                <w:color w:val="auto"/>
                <w:spacing w:val="-15"/>
                <w:sz w:val="24"/>
                <w:szCs w:val="24"/>
              </w:rPr>
              <w:t xml:space="preserve"> </w:t>
            </w:r>
            <w:r w:rsidRPr="0059727B">
              <w:rPr>
                <w:rFonts w:ascii="Times New Roman" w:hAnsi="Times New Roman" w:cs="Times New Roman"/>
                <w:b w:val="0"/>
                <w:bCs/>
                <w:i/>
                <w:iCs/>
                <w:color w:val="auto"/>
                <w:sz w:val="24"/>
                <w:szCs w:val="24"/>
              </w:rPr>
              <w:t>Thái</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Bưởi,</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từ</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một</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cậu</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bé</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mồ</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côi</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cha,</w:t>
            </w:r>
            <w:r w:rsidRPr="0059727B">
              <w:rPr>
                <w:rFonts w:ascii="Times New Roman" w:hAnsi="Times New Roman" w:cs="Times New Roman"/>
                <w:b w:val="0"/>
                <w:bCs/>
                <w:i/>
                <w:iCs/>
                <w:color w:val="auto"/>
                <w:spacing w:val="-13"/>
                <w:sz w:val="24"/>
                <w:szCs w:val="24"/>
              </w:rPr>
              <w:t xml:space="preserve"> </w:t>
            </w:r>
            <w:r w:rsidRPr="0059727B">
              <w:rPr>
                <w:rFonts w:ascii="Times New Roman" w:hAnsi="Times New Roman" w:cs="Times New Roman"/>
                <w:b w:val="0"/>
                <w:bCs/>
                <w:i/>
                <w:iCs/>
                <w:color w:val="auto"/>
                <w:sz w:val="24"/>
                <w:szCs w:val="24"/>
              </w:rPr>
              <w:t>nhờ giàu nghị lực và ý chí vươn lên đã trở thành một nhà kinh doanh tên tuổi lừng lẫy.</w:t>
            </w:r>
          </w:p>
          <w:p w:rsidR="00E60231" w:rsidRPr="0059727B" w:rsidRDefault="00E60231" w:rsidP="00F41A54">
            <w:pPr>
              <w:pStyle w:val="NormalWeb"/>
              <w:spacing w:beforeAutospacing="0" w:afterAutospacing="0"/>
              <w:jc w:val="both"/>
              <w:rPr>
                <w:rFonts w:eastAsia="Times New Roman"/>
                <w:b/>
                <w:bCs/>
                <w:iCs/>
                <w:lang w:val="vi-VN"/>
              </w:rPr>
            </w:pPr>
            <w:r w:rsidRPr="0059727B">
              <w:rPr>
                <w:rFonts w:eastAsia="Times New Roman"/>
                <w:b/>
                <w:bCs/>
                <w:iCs/>
                <w:lang w:val="vi-VN"/>
              </w:rPr>
              <w:t xml:space="preserve">- </w:t>
            </w:r>
            <w:r w:rsidRPr="0059727B">
              <w:rPr>
                <w:rFonts w:eastAsia="Times New Roman"/>
                <w:iCs/>
                <w:lang w:val="vi-VN"/>
              </w:rPr>
              <w:t>HS nhắc lại nội dung</w:t>
            </w:r>
          </w:p>
        </w:tc>
      </w:tr>
      <w:tr w:rsidR="00E60231" w:rsidRPr="00877C97" w:rsidTr="0014496F">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13'</w:t>
            </w:r>
          </w:p>
        </w:tc>
        <w:tc>
          <w:tcPr>
            <w:tcW w:w="9639" w:type="dxa"/>
            <w:gridSpan w:val="2"/>
          </w:tcPr>
          <w:p w:rsidR="00E60231" w:rsidRPr="0059727B" w:rsidRDefault="00E60231" w:rsidP="00F41A54">
            <w:pPr>
              <w:pStyle w:val="NormalWeb"/>
              <w:spacing w:beforeAutospacing="0" w:afterAutospacing="0"/>
              <w:jc w:val="both"/>
              <w:rPr>
                <w:lang w:val="vi-VN"/>
              </w:rPr>
            </w:pPr>
            <w:r w:rsidRPr="0059727B">
              <w:rPr>
                <w:rStyle w:val="Strong"/>
                <w:rFonts w:eastAsia="Times New Roman"/>
                <w:lang w:val="vi-VN"/>
              </w:rPr>
              <w:t xml:space="preserve"> C. HOẠT ĐỘNG LUYỆN TẬP</w:t>
            </w:r>
          </w:p>
          <w:p w:rsidR="00E60231" w:rsidRPr="0059727B" w:rsidRDefault="00E60231" w:rsidP="00F41A54">
            <w:pPr>
              <w:pStyle w:val="NormalWeb"/>
              <w:spacing w:beforeAutospacing="0" w:afterAutospacing="0"/>
              <w:jc w:val="both"/>
              <w:rPr>
                <w:rStyle w:val="Strong"/>
                <w:rFonts w:eastAsia="Times New Roman"/>
                <w:lang w:val="vi-VN"/>
              </w:rPr>
            </w:pPr>
            <w:r w:rsidRPr="0059727B">
              <w:rPr>
                <w:rStyle w:val="Strong"/>
                <w:rFonts w:eastAsia="Times New Roman"/>
                <w:lang w:val="vi-VN"/>
              </w:rPr>
              <w:t xml:space="preserve">  Mục tiêu: </w:t>
            </w:r>
          </w:p>
          <w:p w:rsidR="00E60231" w:rsidRPr="004F1B88" w:rsidRDefault="00E60231" w:rsidP="00F41A54">
            <w:pPr>
              <w:pStyle w:val="NormalWeb"/>
              <w:spacing w:beforeAutospacing="0" w:afterAutospacing="0"/>
              <w:jc w:val="both"/>
              <w:rPr>
                <w:rFonts w:eastAsia="Times New Roman"/>
                <w:lang w:val="vi-VN"/>
              </w:rPr>
            </w:pPr>
            <w:r w:rsidRPr="0059727B">
              <w:rPr>
                <w:rFonts w:eastAsia="Times New Roman"/>
                <w:lang w:val="vi-VN"/>
              </w:rPr>
              <w:t xml:space="preserve"> - HS đọc diễn cảm bài đọc; ngắt nghỉ hơi đúng; nhấn giọng ở những từ ngữ quan trọng; thể hiện giọng đọc phù hợp.</w:t>
            </w:r>
          </w:p>
        </w:tc>
      </w:tr>
      <w:tr w:rsidR="00E60231" w:rsidRPr="00877C97"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9727B" w:rsidRDefault="00E60231" w:rsidP="00F41A54">
            <w:pPr>
              <w:pStyle w:val="NormalWeb"/>
              <w:spacing w:beforeAutospacing="0" w:afterAutospacing="0"/>
              <w:jc w:val="both"/>
              <w:rPr>
                <w:lang w:val="vi-VN"/>
              </w:rPr>
            </w:pPr>
            <w:r w:rsidRPr="0059727B">
              <w:rPr>
                <w:rStyle w:val="Strong"/>
                <w:rFonts w:eastAsia="Times New Roman"/>
                <w:lang w:val="vi-VN"/>
              </w:rPr>
              <w:t xml:space="preserve"> </w:t>
            </w:r>
            <w:r w:rsidRPr="0059727B">
              <w:rPr>
                <w:rStyle w:val="Strong"/>
                <w:rFonts w:eastAsia="Times New Roman"/>
                <w:u w:val="single"/>
                <w:lang w:val="vi-VN"/>
              </w:rPr>
              <w:t>Hoạt động 3:</w:t>
            </w:r>
            <w:r w:rsidRPr="0059727B">
              <w:rPr>
                <w:rStyle w:val="Strong"/>
                <w:rFonts w:eastAsia="Times New Roman"/>
                <w:lang w:val="vi-VN"/>
              </w:rPr>
              <w:t xml:space="preserve"> Đọc diễn cảm bài đọc</w:t>
            </w:r>
          </w:p>
          <w:p w:rsidR="00E60231" w:rsidRPr="0059727B" w:rsidRDefault="00E60231" w:rsidP="00F41A54">
            <w:pPr>
              <w:pStyle w:val="NormalWeb"/>
              <w:spacing w:beforeAutospacing="0" w:afterAutospacing="0"/>
              <w:jc w:val="both"/>
              <w:rPr>
                <w:lang w:val="vi-VN"/>
              </w:rPr>
            </w:pPr>
            <w:r w:rsidRPr="0059727B">
              <w:rPr>
                <w:rStyle w:val="Strong"/>
                <w:rFonts w:eastAsia="Times New Roman"/>
                <w:lang w:val="vi-VN"/>
              </w:rPr>
              <w:t>*Cách tiến hành:</w:t>
            </w:r>
          </w:p>
          <w:p w:rsidR="00E60231" w:rsidRPr="0059727B" w:rsidRDefault="00E60231" w:rsidP="00F41A54">
            <w:pPr>
              <w:widowControl w:val="0"/>
              <w:tabs>
                <w:tab w:val="left" w:pos="1313"/>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 Mời 3 HS</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đọc diễn cảm</w:t>
            </w:r>
            <w:r w:rsidRPr="0059727B">
              <w:rPr>
                <w:rFonts w:ascii="Times New Roman" w:hAnsi="Times New Roman"/>
                <w:spacing w:val="-1"/>
                <w:sz w:val="24"/>
                <w:szCs w:val="24"/>
                <w:lang w:val="vi-VN"/>
              </w:rPr>
              <w:t xml:space="preserve"> </w:t>
            </w:r>
            <w:r w:rsidRPr="0059727B">
              <w:rPr>
                <w:rFonts w:ascii="Times New Roman" w:hAnsi="Times New Roman"/>
                <w:sz w:val="24"/>
                <w:szCs w:val="24"/>
                <w:lang w:val="vi-VN"/>
              </w:rPr>
              <w:t xml:space="preserve">nối tiếp từng đoạn trong bài </w:t>
            </w:r>
            <w:r w:rsidRPr="0059727B">
              <w:rPr>
                <w:rFonts w:ascii="Times New Roman" w:hAnsi="Times New Roman"/>
                <w:spacing w:val="-4"/>
                <w:sz w:val="24"/>
                <w:szCs w:val="24"/>
                <w:lang w:val="vi-VN"/>
              </w:rPr>
              <w:t>đọc.</w:t>
            </w:r>
          </w:p>
          <w:p w:rsidR="00E60231" w:rsidRPr="0059727B" w:rsidRDefault="00E60231" w:rsidP="00F41A54">
            <w:pPr>
              <w:pStyle w:val="NormalWeb"/>
              <w:spacing w:beforeAutospacing="0" w:afterAutospacing="0"/>
              <w:jc w:val="both"/>
              <w:rPr>
                <w:lang w:val="vi-VN"/>
              </w:rPr>
            </w:pPr>
            <w:r w:rsidRPr="0059727B">
              <w:rPr>
                <w:rFonts w:eastAsia="Times New Roman"/>
                <w:lang w:val="vi-VN"/>
              </w:rPr>
              <w:t xml:space="preserve"> - GV hướng dẫn HS đọc diễn đoạn 2, 3 với giọng đọc phù hợp với câu văn, đoạn văn; ngắt nghỉ đúng chỗ; biết nhấn mạnh vào những từ ngữ quan trọng.</w:t>
            </w:r>
          </w:p>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xml:space="preserve"> </w:t>
            </w: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r w:rsidRPr="0059727B">
              <w:rPr>
                <w:rFonts w:eastAsia="Times New Roman"/>
                <w:lang w:val="vi-VN"/>
              </w:rPr>
              <w:t xml:space="preserve"> </w:t>
            </w:r>
          </w:p>
          <w:p w:rsidR="00E60231" w:rsidRPr="009A427C"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lang w:val="vi-VN"/>
              </w:rPr>
            </w:pPr>
            <w:r w:rsidRPr="0059727B">
              <w:rPr>
                <w:rFonts w:eastAsia="Times New Roman"/>
                <w:lang w:val="vi-VN"/>
              </w:rPr>
              <w:t xml:space="preserve"> - Tổ chức cho HS thi đọc diễn cảm phần đoạn 2, 3 đă luyện. </w:t>
            </w:r>
          </w:p>
          <w:p w:rsidR="00E60231" w:rsidRPr="0059727B" w:rsidRDefault="00E60231" w:rsidP="00F41A54">
            <w:pPr>
              <w:pStyle w:val="NormalWeb"/>
              <w:spacing w:beforeAutospacing="0" w:afterAutospacing="0"/>
              <w:jc w:val="both"/>
              <w:rPr>
                <w:rStyle w:val="Strong"/>
                <w:rFonts w:eastAsia="Times New Roman"/>
                <w:b w:val="0"/>
                <w:bCs w:val="0"/>
                <w:lang w:val="vi-VN"/>
              </w:rPr>
            </w:pPr>
            <w:r w:rsidRPr="0059727B">
              <w:rPr>
                <w:rFonts w:eastAsia="Times New Roman"/>
                <w:lang w:val="vi-VN"/>
              </w:rPr>
              <w:t xml:space="preserve"> - GV nhận xét HS đọc.</w:t>
            </w:r>
          </w:p>
        </w:tc>
        <w:tc>
          <w:tcPr>
            <w:tcW w:w="4677" w:type="dxa"/>
          </w:tcPr>
          <w:p w:rsidR="00E60231" w:rsidRPr="0059727B" w:rsidRDefault="00E60231" w:rsidP="00F41A54">
            <w:pPr>
              <w:widowControl w:val="0"/>
              <w:autoSpaceDE w:val="0"/>
              <w:autoSpaceDN w:val="0"/>
              <w:spacing w:after="0" w:line="240" w:lineRule="auto"/>
              <w:jc w:val="both"/>
              <w:rPr>
                <w:rFonts w:ascii="Times New Roman" w:hAnsi="Times New Roman"/>
                <w:i/>
                <w:sz w:val="24"/>
                <w:szCs w:val="24"/>
                <w:lang w:val="vi-VN"/>
              </w:rPr>
            </w:pPr>
          </w:p>
          <w:p w:rsidR="00E60231" w:rsidRPr="004F1B88" w:rsidRDefault="00E60231" w:rsidP="00F41A54">
            <w:pPr>
              <w:widowControl w:val="0"/>
              <w:autoSpaceDE w:val="0"/>
              <w:autoSpaceDN w:val="0"/>
              <w:spacing w:after="0" w:line="240" w:lineRule="auto"/>
              <w:jc w:val="both"/>
              <w:rPr>
                <w:rFonts w:ascii="Times New Roman" w:hAnsi="Times New Roman"/>
                <w:i/>
                <w:sz w:val="24"/>
                <w:szCs w:val="24"/>
                <w:lang w:val="vi-VN"/>
              </w:rPr>
            </w:pPr>
          </w:p>
          <w:p w:rsidR="00E60231" w:rsidRPr="004F1B88" w:rsidRDefault="00E60231" w:rsidP="00F41A54">
            <w:pPr>
              <w:widowControl w:val="0"/>
              <w:tabs>
                <w:tab w:val="left" w:pos="1313"/>
              </w:tabs>
              <w:autoSpaceDE w:val="0"/>
              <w:autoSpaceDN w:val="0"/>
              <w:spacing w:after="0" w:line="240" w:lineRule="auto"/>
              <w:jc w:val="both"/>
              <w:rPr>
                <w:rFonts w:ascii="Times New Roman" w:hAnsi="Times New Roman"/>
                <w:sz w:val="24"/>
                <w:szCs w:val="24"/>
                <w:lang w:val="vi-VN"/>
              </w:rPr>
            </w:pPr>
            <w:r w:rsidRPr="004F1B88">
              <w:rPr>
                <w:rFonts w:ascii="Times New Roman" w:hAnsi="Times New Roman"/>
                <w:i/>
                <w:sz w:val="24"/>
                <w:szCs w:val="24"/>
                <w:lang w:val="vi-VN"/>
              </w:rPr>
              <w:t>- 3</w:t>
            </w:r>
            <w:r w:rsidRPr="004F1B88">
              <w:rPr>
                <w:rFonts w:ascii="Times New Roman" w:hAnsi="Times New Roman"/>
                <w:sz w:val="24"/>
                <w:szCs w:val="24"/>
                <w:lang w:val="vi-VN"/>
              </w:rPr>
              <w:t xml:space="preserve"> HS</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đọc diễn cảm</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 xml:space="preserve">nối tiếp từng đoạn trong bài </w:t>
            </w:r>
            <w:r w:rsidRPr="004F1B88">
              <w:rPr>
                <w:rFonts w:ascii="Times New Roman" w:hAnsi="Times New Roman"/>
                <w:spacing w:val="-4"/>
                <w:sz w:val="24"/>
                <w:szCs w:val="24"/>
                <w:lang w:val="vi-VN"/>
              </w:rPr>
              <w:t xml:space="preserve">đọc. </w:t>
            </w:r>
          </w:p>
          <w:p w:rsidR="00E60231" w:rsidRPr="004F1B88" w:rsidRDefault="00E60231" w:rsidP="00F41A54">
            <w:pPr>
              <w:widowControl w:val="0"/>
              <w:autoSpaceDE w:val="0"/>
              <w:autoSpaceDN w:val="0"/>
              <w:spacing w:after="0" w:line="240" w:lineRule="auto"/>
              <w:jc w:val="both"/>
              <w:rPr>
                <w:rFonts w:ascii="Times New Roman" w:hAnsi="Times New Roman"/>
                <w:i/>
                <w:sz w:val="24"/>
                <w:szCs w:val="24"/>
                <w:lang w:val="vi-VN"/>
              </w:rPr>
            </w:pPr>
            <w:r w:rsidRPr="004F1B88">
              <w:rPr>
                <w:rFonts w:ascii="Times New Roman" w:hAnsi="Times New Roman"/>
                <w:sz w:val="24"/>
                <w:szCs w:val="24"/>
                <w:lang w:val="vi-VN"/>
              </w:rPr>
              <w:t xml:space="preserve">+ </w:t>
            </w:r>
            <w:r w:rsidRPr="004F1B88">
              <w:rPr>
                <w:rFonts w:ascii="Times New Roman" w:hAnsi="Times New Roman"/>
                <w:i/>
                <w:sz w:val="24"/>
                <w:szCs w:val="24"/>
                <w:lang w:val="vi-VN"/>
              </w:rPr>
              <w:t xml:space="preserve">Bạch Thái Bưởi mở công ti vận tải đường thuỷ / vào lúc những con tàu của </w:t>
            </w:r>
            <w:r w:rsidRPr="004F1B88">
              <w:rPr>
                <w:rFonts w:ascii="Times New Roman" w:hAnsi="Times New Roman"/>
                <w:i/>
                <w:spacing w:val="-2"/>
                <w:sz w:val="24"/>
                <w:szCs w:val="24"/>
                <w:lang w:val="vi-VN"/>
              </w:rPr>
              <w:t>người</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Hoa,</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người</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Pháp</w:t>
            </w:r>
            <w:r w:rsidRPr="004F1B88">
              <w:rPr>
                <w:rFonts w:ascii="Times New Roman" w:hAnsi="Times New Roman"/>
                <w:i/>
                <w:spacing w:val="36"/>
                <w:sz w:val="24"/>
                <w:szCs w:val="24"/>
                <w:lang w:val="vi-VN"/>
              </w:rPr>
              <w:t xml:space="preserve"> </w:t>
            </w:r>
            <w:r w:rsidRPr="004F1B88">
              <w:rPr>
                <w:rFonts w:ascii="Times New Roman" w:hAnsi="Times New Roman"/>
                <w:i/>
                <w:spacing w:val="-2"/>
                <w:sz w:val="24"/>
                <w:szCs w:val="24"/>
                <w:lang w:val="vi-VN"/>
              </w:rPr>
              <w:t>/</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đã</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độc</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chiếm</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các</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đường</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sông</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miền</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Bắc</w:t>
            </w:r>
            <w:r w:rsidRPr="004F1B88">
              <w:rPr>
                <w:rFonts w:ascii="Times New Roman" w:hAnsi="Times New Roman"/>
                <w:spacing w:val="-2"/>
                <w:sz w:val="24"/>
                <w:szCs w:val="24"/>
                <w:lang w:val="vi-VN"/>
              </w:rPr>
              <w:t>.</w:t>
            </w:r>
            <w:r w:rsidRPr="004F1B88">
              <w:rPr>
                <w:rFonts w:ascii="Times New Roman" w:hAnsi="Times New Roman"/>
                <w:spacing w:val="-13"/>
                <w:sz w:val="24"/>
                <w:szCs w:val="24"/>
                <w:lang w:val="vi-VN"/>
              </w:rPr>
              <w:t xml:space="preserve"> </w:t>
            </w:r>
            <w:r w:rsidRPr="004F1B88">
              <w:rPr>
                <w:rFonts w:ascii="Times New Roman" w:hAnsi="Times New Roman"/>
                <w:i/>
                <w:spacing w:val="-2"/>
                <w:sz w:val="24"/>
                <w:szCs w:val="24"/>
                <w:lang w:val="vi-VN"/>
              </w:rPr>
              <w:t>//</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Ông</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cho</w:t>
            </w:r>
            <w:r w:rsidRPr="004F1B88">
              <w:rPr>
                <w:rFonts w:ascii="Times New Roman" w:hAnsi="Times New Roman"/>
                <w:i/>
                <w:spacing w:val="-13"/>
                <w:sz w:val="24"/>
                <w:szCs w:val="24"/>
                <w:lang w:val="vi-VN"/>
              </w:rPr>
              <w:t xml:space="preserve"> </w:t>
            </w:r>
            <w:r w:rsidRPr="004F1B88">
              <w:rPr>
                <w:rFonts w:ascii="Times New Roman" w:hAnsi="Times New Roman"/>
                <w:i/>
                <w:spacing w:val="-2"/>
                <w:sz w:val="24"/>
                <w:szCs w:val="24"/>
                <w:lang w:val="vi-VN"/>
              </w:rPr>
              <w:t xml:space="preserve">người </w:t>
            </w:r>
            <w:r w:rsidRPr="004F1B88">
              <w:rPr>
                <w:rFonts w:ascii="Times New Roman" w:hAnsi="Times New Roman"/>
                <w:i/>
                <w:sz w:val="24"/>
                <w:szCs w:val="24"/>
                <w:lang w:val="vi-VN"/>
              </w:rPr>
              <w:t>đến các bến tàu diễn thuyết</w:t>
            </w:r>
            <w:r w:rsidRPr="004F1B88">
              <w:rPr>
                <w:rFonts w:ascii="Times New Roman" w:hAnsi="Times New Roman"/>
                <w:sz w:val="24"/>
                <w:szCs w:val="24"/>
                <w:lang w:val="vi-VN"/>
              </w:rPr>
              <w:t xml:space="preserve">. </w:t>
            </w:r>
            <w:r w:rsidRPr="004F1B88">
              <w:rPr>
                <w:rFonts w:ascii="Times New Roman" w:hAnsi="Times New Roman"/>
                <w:i/>
                <w:sz w:val="24"/>
                <w:szCs w:val="24"/>
                <w:lang w:val="vi-VN"/>
              </w:rPr>
              <w:t>// Trên mỗi chiếc tàu</w:t>
            </w:r>
            <w:r w:rsidRPr="004F1B88">
              <w:rPr>
                <w:rFonts w:ascii="Times New Roman" w:hAnsi="Times New Roman"/>
                <w:sz w:val="24"/>
                <w:szCs w:val="24"/>
                <w:lang w:val="vi-VN"/>
              </w:rPr>
              <w:t xml:space="preserve">, / </w:t>
            </w:r>
            <w:r w:rsidRPr="004F1B88">
              <w:rPr>
                <w:rFonts w:ascii="Times New Roman" w:hAnsi="Times New Roman"/>
                <w:i/>
                <w:sz w:val="24"/>
                <w:szCs w:val="24"/>
                <w:lang w:val="vi-VN"/>
              </w:rPr>
              <w:t>ông dán dòng chữ “</w:t>
            </w:r>
            <w:r w:rsidRPr="004F1B88">
              <w:rPr>
                <w:rFonts w:ascii="Times New Roman" w:hAnsi="Times New Roman"/>
                <w:b/>
                <w:i/>
                <w:sz w:val="24"/>
                <w:szCs w:val="24"/>
                <w:lang w:val="vi-VN"/>
              </w:rPr>
              <w:t>Người ta thì</w:t>
            </w:r>
            <w:r w:rsidRPr="004F1B88">
              <w:rPr>
                <w:rFonts w:ascii="Times New Roman" w:hAnsi="Times New Roman"/>
                <w:b/>
                <w:i/>
                <w:spacing w:val="-5"/>
                <w:sz w:val="24"/>
                <w:szCs w:val="24"/>
                <w:lang w:val="vi-VN"/>
              </w:rPr>
              <w:t xml:space="preserve"> </w:t>
            </w:r>
            <w:r w:rsidRPr="004F1B88">
              <w:rPr>
                <w:rFonts w:ascii="Times New Roman" w:hAnsi="Times New Roman"/>
                <w:b/>
                <w:i/>
                <w:sz w:val="24"/>
                <w:szCs w:val="24"/>
                <w:lang w:val="vi-VN"/>
              </w:rPr>
              <w:t>đi</w:t>
            </w:r>
            <w:r w:rsidRPr="004F1B88">
              <w:rPr>
                <w:rFonts w:ascii="Times New Roman" w:hAnsi="Times New Roman"/>
                <w:b/>
                <w:i/>
                <w:spacing w:val="-5"/>
                <w:sz w:val="24"/>
                <w:szCs w:val="24"/>
                <w:lang w:val="vi-VN"/>
              </w:rPr>
              <w:t xml:space="preserve"> </w:t>
            </w:r>
            <w:r w:rsidRPr="004F1B88">
              <w:rPr>
                <w:rFonts w:ascii="Times New Roman" w:hAnsi="Times New Roman"/>
                <w:b/>
                <w:i/>
                <w:sz w:val="24"/>
                <w:szCs w:val="24"/>
                <w:lang w:val="vi-VN"/>
              </w:rPr>
              <w:t>tàu</w:t>
            </w:r>
            <w:r w:rsidRPr="004F1B88">
              <w:rPr>
                <w:rFonts w:ascii="Times New Roman" w:hAnsi="Times New Roman"/>
                <w:b/>
                <w:i/>
                <w:spacing w:val="-5"/>
                <w:sz w:val="24"/>
                <w:szCs w:val="24"/>
                <w:lang w:val="vi-VN"/>
              </w:rPr>
              <w:t xml:space="preserve"> </w:t>
            </w:r>
            <w:r w:rsidRPr="004F1B88">
              <w:rPr>
                <w:rFonts w:ascii="Times New Roman" w:hAnsi="Times New Roman"/>
                <w:b/>
                <w:i/>
                <w:sz w:val="24"/>
                <w:szCs w:val="24"/>
                <w:lang w:val="vi-VN"/>
              </w:rPr>
              <w:t>ta</w:t>
            </w:r>
            <w:r w:rsidRPr="004F1B88">
              <w:rPr>
                <w:rFonts w:ascii="Times New Roman" w:hAnsi="Times New Roman"/>
                <w:i/>
                <w:sz w:val="24"/>
                <w:szCs w:val="24"/>
                <w:lang w:val="vi-VN"/>
              </w:rPr>
              <w:t>”</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và</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treo</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một</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cái</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ống</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để</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khách</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nào</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đồng</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tình</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với</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ông</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thì</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vui</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lòng</w:t>
            </w:r>
            <w:r w:rsidRPr="004F1B88">
              <w:rPr>
                <w:rFonts w:ascii="Times New Roman" w:hAnsi="Times New Roman"/>
                <w:i/>
                <w:spacing w:val="-5"/>
                <w:sz w:val="24"/>
                <w:szCs w:val="24"/>
                <w:lang w:val="vi-VN"/>
              </w:rPr>
              <w:t xml:space="preserve"> </w:t>
            </w:r>
            <w:r w:rsidRPr="004F1B88">
              <w:rPr>
                <w:rFonts w:ascii="Times New Roman" w:hAnsi="Times New Roman"/>
                <w:i/>
                <w:sz w:val="24"/>
                <w:szCs w:val="24"/>
                <w:lang w:val="vi-VN"/>
              </w:rPr>
              <w:t xml:space="preserve">bỏ tiền vào ống tiếp sức cho chủ tàu. // Khi bổ ống, / tiền đồng </w:t>
            </w:r>
            <w:r w:rsidRPr="004F1B88">
              <w:rPr>
                <w:rFonts w:ascii="Times New Roman" w:hAnsi="Times New Roman"/>
                <w:b/>
                <w:i/>
                <w:sz w:val="24"/>
                <w:szCs w:val="24"/>
                <w:lang w:val="vi-VN"/>
              </w:rPr>
              <w:t>rất nhiều</w:t>
            </w:r>
            <w:r w:rsidRPr="004F1B88">
              <w:rPr>
                <w:rFonts w:ascii="Times New Roman" w:hAnsi="Times New Roman"/>
                <w:i/>
                <w:sz w:val="24"/>
                <w:szCs w:val="24"/>
                <w:lang w:val="vi-VN"/>
              </w:rPr>
              <w:t xml:space="preserve">, / tiền hào, / tiền xu thì </w:t>
            </w:r>
            <w:r w:rsidRPr="004F1B88">
              <w:rPr>
                <w:rFonts w:ascii="Times New Roman" w:hAnsi="Times New Roman"/>
                <w:b/>
                <w:i/>
                <w:sz w:val="24"/>
                <w:szCs w:val="24"/>
                <w:lang w:val="vi-VN"/>
              </w:rPr>
              <w:t>vô kể</w:t>
            </w:r>
            <w:r w:rsidRPr="004F1B88">
              <w:rPr>
                <w:rFonts w:ascii="Times New Roman" w:hAnsi="Times New Roman"/>
                <w:i/>
                <w:sz w:val="24"/>
                <w:szCs w:val="24"/>
                <w:lang w:val="vi-VN"/>
              </w:rPr>
              <w:t xml:space="preserve">. // Khách đi tàu của ông </w:t>
            </w:r>
            <w:r w:rsidRPr="004F1B88">
              <w:rPr>
                <w:rFonts w:ascii="Times New Roman" w:hAnsi="Times New Roman"/>
                <w:b/>
                <w:i/>
                <w:sz w:val="24"/>
                <w:szCs w:val="24"/>
                <w:lang w:val="vi-VN"/>
              </w:rPr>
              <w:t>ngày một đông</w:t>
            </w:r>
            <w:r w:rsidRPr="004F1B88">
              <w:rPr>
                <w:rFonts w:ascii="Times New Roman" w:hAnsi="Times New Roman"/>
                <w:i/>
                <w:sz w:val="24"/>
                <w:szCs w:val="24"/>
                <w:lang w:val="vi-VN"/>
              </w:rPr>
              <w:t xml:space="preserve">. // Nhiều </w:t>
            </w:r>
            <w:r w:rsidRPr="004F1B88">
              <w:rPr>
                <w:rFonts w:ascii="Times New Roman" w:hAnsi="Times New Roman"/>
                <w:b/>
                <w:i/>
                <w:sz w:val="24"/>
                <w:szCs w:val="24"/>
                <w:lang w:val="vi-VN"/>
              </w:rPr>
              <w:t>chủ tàu người Hoa</w:t>
            </w:r>
            <w:r w:rsidRPr="004F1B88">
              <w:rPr>
                <w:rFonts w:ascii="Times New Roman" w:hAnsi="Times New Roman"/>
                <w:i/>
                <w:sz w:val="24"/>
                <w:szCs w:val="24"/>
                <w:lang w:val="vi-VN"/>
              </w:rPr>
              <w:t xml:space="preserve">, / </w:t>
            </w:r>
            <w:r w:rsidRPr="004F1B88">
              <w:rPr>
                <w:rFonts w:ascii="Times New Roman" w:hAnsi="Times New Roman"/>
                <w:b/>
                <w:i/>
                <w:sz w:val="24"/>
                <w:szCs w:val="24"/>
                <w:lang w:val="vi-VN"/>
              </w:rPr>
              <w:t xml:space="preserve">người Pháp </w:t>
            </w:r>
            <w:r w:rsidRPr="004F1B88">
              <w:rPr>
                <w:rFonts w:ascii="Times New Roman" w:hAnsi="Times New Roman"/>
                <w:i/>
                <w:sz w:val="24"/>
                <w:szCs w:val="24"/>
                <w:lang w:val="vi-VN"/>
              </w:rPr>
              <w:t xml:space="preserve">phải </w:t>
            </w:r>
            <w:r w:rsidRPr="004F1B88">
              <w:rPr>
                <w:rFonts w:ascii="Times New Roman" w:hAnsi="Times New Roman"/>
                <w:b/>
                <w:i/>
                <w:sz w:val="24"/>
                <w:szCs w:val="24"/>
                <w:lang w:val="vi-VN"/>
              </w:rPr>
              <w:t xml:space="preserve">bán lại tàu </w:t>
            </w:r>
            <w:r w:rsidRPr="004F1B88">
              <w:rPr>
                <w:rFonts w:ascii="Times New Roman" w:hAnsi="Times New Roman"/>
                <w:i/>
                <w:sz w:val="24"/>
                <w:szCs w:val="24"/>
                <w:lang w:val="vi-VN"/>
              </w:rPr>
              <w:t>cho ông.</w:t>
            </w:r>
          </w:p>
          <w:p w:rsidR="00E60231" w:rsidRPr="004F1B88" w:rsidRDefault="00E60231" w:rsidP="00F41A54">
            <w:pPr>
              <w:widowControl w:val="0"/>
              <w:autoSpaceDE w:val="0"/>
              <w:autoSpaceDN w:val="0"/>
              <w:spacing w:after="0" w:line="240" w:lineRule="auto"/>
              <w:jc w:val="both"/>
              <w:rPr>
                <w:rFonts w:ascii="Times New Roman" w:hAnsi="Times New Roman"/>
                <w:i/>
                <w:sz w:val="24"/>
                <w:szCs w:val="24"/>
                <w:lang w:val="vi-VN"/>
              </w:rPr>
            </w:pPr>
            <w:r w:rsidRPr="004F1B88">
              <w:rPr>
                <w:rFonts w:ascii="Times New Roman" w:hAnsi="Times New Roman"/>
                <w:sz w:val="24"/>
                <w:szCs w:val="24"/>
                <w:lang w:val="vi-VN"/>
              </w:rPr>
              <w:t>+</w:t>
            </w:r>
            <w:r w:rsidRPr="004F1B88">
              <w:rPr>
                <w:rFonts w:ascii="Times New Roman" w:hAnsi="Times New Roman"/>
                <w:spacing w:val="-10"/>
                <w:sz w:val="24"/>
                <w:szCs w:val="24"/>
                <w:lang w:val="vi-VN"/>
              </w:rPr>
              <w:t xml:space="preserve"> </w:t>
            </w:r>
            <w:r w:rsidRPr="004F1B88">
              <w:rPr>
                <w:rFonts w:ascii="Times New Roman" w:hAnsi="Times New Roman"/>
                <w:b/>
                <w:i/>
                <w:sz w:val="24"/>
                <w:szCs w:val="24"/>
                <w:lang w:val="vi-VN"/>
              </w:rPr>
              <w:t>Chỉ</w:t>
            </w:r>
            <w:r w:rsidRPr="004F1B88">
              <w:rPr>
                <w:rFonts w:ascii="Times New Roman" w:hAnsi="Times New Roman"/>
                <w:b/>
                <w:i/>
                <w:spacing w:val="-10"/>
                <w:sz w:val="24"/>
                <w:szCs w:val="24"/>
                <w:lang w:val="vi-VN"/>
              </w:rPr>
              <w:t xml:space="preserve"> </w:t>
            </w:r>
            <w:r w:rsidRPr="004F1B88">
              <w:rPr>
                <w:rFonts w:ascii="Times New Roman" w:hAnsi="Times New Roman"/>
                <w:b/>
                <w:i/>
                <w:sz w:val="24"/>
                <w:szCs w:val="24"/>
                <w:lang w:val="vi-VN"/>
              </w:rPr>
              <w:t>trong</w:t>
            </w:r>
            <w:r w:rsidRPr="004F1B88">
              <w:rPr>
                <w:rFonts w:ascii="Times New Roman" w:hAnsi="Times New Roman"/>
                <w:b/>
                <w:i/>
                <w:spacing w:val="-10"/>
                <w:sz w:val="24"/>
                <w:szCs w:val="24"/>
                <w:lang w:val="vi-VN"/>
              </w:rPr>
              <w:t xml:space="preserve"> </w:t>
            </w:r>
            <w:r w:rsidRPr="004F1B88">
              <w:rPr>
                <w:rFonts w:ascii="Times New Roman" w:hAnsi="Times New Roman"/>
                <w:b/>
                <w:i/>
                <w:sz w:val="24"/>
                <w:szCs w:val="24"/>
                <w:lang w:val="vi-VN"/>
              </w:rPr>
              <w:t>mười</w:t>
            </w:r>
            <w:r w:rsidRPr="004F1B88">
              <w:rPr>
                <w:rFonts w:ascii="Times New Roman" w:hAnsi="Times New Roman"/>
                <w:b/>
                <w:i/>
                <w:spacing w:val="-10"/>
                <w:sz w:val="24"/>
                <w:szCs w:val="24"/>
                <w:lang w:val="vi-VN"/>
              </w:rPr>
              <w:t xml:space="preserve"> </w:t>
            </w:r>
            <w:r w:rsidRPr="004F1B88">
              <w:rPr>
                <w:rFonts w:ascii="Times New Roman" w:hAnsi="Times New Roman"/>
                <w:b/>
                <w:i/>
                <w:sz w:val="24"/>
                <w:szCs w:val="24"/>
                <w:lang w:val="vi-VN"/>
              </w:rPr>
              <w:t>năm</w:t>
            </w:r>
            <w:r w:rsidRPr="004F1B88">
              <w:rPr>
                <w:rFonts w:ascii="Times New Roman" w:hAnsi="Times New Roman"/>
                <w:i/>
                <w:sz w:val="24"/>
                <w:szCs w:val="24"/>
                <w:lang w:val="vi-VN"/>
              </w:rPr>
              <w:t>,</w:t>
            </w:r>
            <w:r w:rsidRPr="004F1B88">
              <w:rPr>
                <w:rFonts w:ascii="Times New Roman" w:hAnsi="Times New Roman"/>
                <w:i/>
                <w:spacing w:val="-10"/>
                <w:sz w:val="24"/>
                <w:szCs w:val="24"/>
                <w:lang w:val="vi-VN"/>
              </w:rPr>
              <w:t xml:space="preserve"> </w:t>
            </w:r>
            <w:r w:rsidRPr="004F1B88">
              <w:rPr>
                <w:rFonts w:ascii="Times New Roman" w:hAnsi="Times New Roman"/>
                <w:i/>
                <w:sz w:val="24"/>
                <w:szCs w:val="24"/>
                <w:lang w:val="vi-VN"/>
              </w:rPr>
              <w:t>/</w:t>
            </w:r>
            <w:r w:rsidRPr="004F1B88">
              <w:rPr>
                <w:rFonts w:ascii="Times New Roman" w:hAnsi="Times New Roman"/>
                <w:i/>
                <w:spacing w:val="-10"/>
                <w:sz w:val="24"/>
                <w:szCs w:val="24"/>
                <w:lang w:val="vi-VN"/>
              </w:rPr>
              <w:t xml:space="preserve"> </w:t>
            </w:r>
            <w:r w:rsidRPr="004F1B88">
              <w:rPr>
                <w:rFonts w:ascii="Times New Roman" w:hAnsi="Times New Roman"/>
                <w:i/>
                <w:sz w:val="24"/>
                <w:szCs w:val="24"/>
                <w:lang w:val="vi-VN"/>
              </w:rPr>
              <w:t>Bạch</w:t>
            </w:r>
            <w:r w:rsidRPr="004F1B88">
              <w:rPr>
                <w:rFonts w:ascii="Times New Roman" w:hAnsi="Times New Roman"/>
                <w:i/>
                <w:spacing w:val="-10"/>
                <w:sz w:val="24"/>
                <w:szCs w:val="24"/>
                <w:lang w:val="vi-VN"/>
              </w:rPr>
              <w:t xml:space="preserve"> </w:t>
            </w:r>
            <w:r w:rsidRPr="004F1B88">
              <w:rPr>
                <w:rFonts w:ascii="Times New Roman" w:hAnsi="Times New Roman"/>
                <w:i/>
                <w:sz w:val="24"/>
                <w:szCs w:val="24"/>
                <w:lang w:val="vi-VN"/>
              </w:rPr>
              <w:t>Thái</w:t>
            </w:r>
            <w:r w:rsidRPr="004F1B88">
              <w:rPr>
                <w:rFonts w:ascii="Times New Roman" w:hAnsi="Times New Roman"/>
                <w:i/>
                <w:spacing w:val="-10"/>
                <w:sz w:val="24"/>
                <w:szCs w:val="24"/>
                <w:lang w:val="vi-VN"/>
              </w:rPr>
              <w:t xml:space="preserve"> </w:t>
            </w:r>
            <w:r w:rsidRPr="004F1B88">
              <w:rPr>
                <w:rFonts w:ascii="Times New Roman" w:hAnsi="Times New Roman"/>
                <w:i/>
                <w:sz w:val="24"/>
                <w:szCs w:val="24"/>
                <w:lang w:val="vi-VN"/>
              </w:rPr>
              <w:t>Bưởi</w:t>
            </w:r>
            <w:r w:rsidRPr="004F1B88">
              <w:rPr>
                <w:rFonts w:ascii="Times New Roman" w:hAnsi="Times New Roman"/>
                <w:i/>
                <w:spacing w:val="-10"/>
                <w:sz w:val="24"/>
                <w:szCs w:val="24"/>
                <w:lang w:val="vi-VN"/>
              </w:rPr>
              <w:t xml:space="preserve"> </w:t>
            </w:r>
            <w:r w:rsidRPr="004F1B88">
              <w:rPr>
                <w:rFonts w:ascii="Times New Roman" w:hAnsi="Times New Roman"/>
                <w:i/>
                <w:sz w:val="24"/>
                <w:szCs w:val="24"/>
                <w:lang w:val="vi-VN"/>
              </w:rPr>
              <w:t>đã</w:t>
            </w:r>
            <w:r w:rsidRPr="004F1B88">
              <w:rPr>
                <w:rFonts w:ascii="Times New Roman" w:hAnsi="Times New Roman"/>
                <w:i/>
                <w:spacing w:val="-10"/>
                <w:sz w:val="24"/>
                <w:szCs w:val="24"/>
                <w:lang w:val="vi-VN"/>
              </w:rPr>
              <w:t xml:space="preserve"> </w:t>
            </w:r>
            <w:r w:rsidRPr="004F1B88">
              <w:rPr>
                <w:rFonts w:ascii="Times New Roman" w:hAnsi="Times New Roman"/>
                <w:i/>
                <w:sz w:val="24"/>
                <w:szCs w:val="24"/>
                <w:lang w:val="vi-VN"/>
              </w:rPr>
              <w:t>trở</w:t>
            </w:r>
            <w:r w:rsidRPr="004F1B88">
              <w:rPr>
                <w:rFonts w:ascii="Times New Roman" w:hAnsi="Times New Roman"/>
                <w:i/>
                <w:spacing w:val="-10"/>
                <w:sz w:val="24"/>
                <w:szCs w:val="24"/>
                <w:lang w:val="vi-VN"/>
              </w:rPr>
              <w:t xml:space="preserve"> </w:t>
            </w:r>
            <w:r w:rsidRPr="004F1B88">
              <w:rPr>
                <w:rFonts w:ascii="Times New Roman" w:hAnsi="Times New Roman"/>
                <w:i/>
                <w:sz w:val="24"/>
                <w:szCs w:val="24"/>
                <w:lang w:val="vi-VN"/>
              </w:rPr>
              <w:t>thành</w:t>
            </w:r>
            <w:r w:rsidRPr="004F1B88">
              <w:rPr>
                <w:rFonts w:ascii="Times New Roman" w:hAnsi="Times New Roman"/>
                <w:i/>
                <w:spacing w:val="-10"/>
                <w:sz w:val="24"/>
                <w:szCs w:val="24"/>
                <w:lang w:val="vi-VN"/>
              </w:rPr>
              <w:t xml:space="preserve"> </w:t>
            </w:r>
            <w:r w:rsidRPr="004F1B88">
              <w:rPr>
                <w:rFonts w:ascii="Times New Roman" w:hAnsi="Times New Roman"/>
                <w:i/>
                <w:sz w:val="24"/>
                <w:szCs w:val="24"/>
                <w:lang w:val="vi-VN"/>
              </w:rPr>
              <w:t>“</w:t>
            </w:r>
            <w:r w:rsidRPr="004F1B88">
              <w:rPr>
                <w:rFonts w:ascii="Times New Roman" w:hAnsi="Times New Roman"/>
                <w:b/>
                <w:i/>
                <w:sz w:val="24"/>
                <w:szCs w:val="24"/>
                <w:lang w:val="vi-VN"/>
              </w:rPr>
              <w:t>một</w:t>
            </w:r>
            <w:r w:rsidRPr="004F1B88">
              <w:rPr>
                <w:rFonts w:ascii="Times New Roman" w:hAnsi="Times New Roman"/>
                <w:b/>
                <w:i/>
                <w:spacing w:val="-10"/>
                <w:sz w:val="24"/>
                <w:szCs w:val="24"/>
                <w:lang w:val="vi-VN"/>
              </w:rPr>
              <w:t xml:space="preserve"> </w:t>
            </w:r>
            <w:r w:rsidRPr="004F1B88">
              <w:rPr>
                <w:rFonts w:ascii="Times New Roman" w:hAnsi="Times New Roman"/>
                <w:b/>
                <w:i/>
                <w:sz w:val="24"/>
                <w:szCs w:val="24"/>
                <w:lang w:val="vi-VN"/>
              </w:rPr>
              <w:t>bậc</w:t>
            </w:r>
            <w:r w:rsidRPr="004F1B88">
              <w:rPr>
                <w:rFonts w:ascii="Times New Roman" w:hAnsi="Times New Roman"/>
                <w:b/>
                <w:i/>
                <w:spacing w:val="-10"/>
                <w:sz w:val="24"/>
                <w:szCs w:val="24"/>
                <w:lang w:val="vi-VN"/>
              </w:rPr>
              <w:t xml:space="preserve"> </w:t>
            </w:r>
            <w:r w:rsidRPr="004F1B88">
              <w:rPr>
                <w:rFonts w:ascii="Times New Roman" w:hAnsi="Times New Roman"/>
                <w:b/>
                <w:i/>
                <w:sz w:val="24"/>
                <w:szCs w:val="24"/>
                <w:lang w:val="vi-VN"/>
              </w:rPr>
              <w:t>anh</w:t>
            </w:r>
            <w:r w:rsidRPr="004F1B88">
              <w:rPr>
                <w:rFonts w:ascii="Times New Roman" w:hAnsi="Times New Roman"/>
                <w:b/>
                <w:i/>
                <w:spacing w:val="-10"/>
                <w:sz w:val="24"/>
                <w:szCs w:val="24"/>
                <w:lang w:val="vi-VN"/>
              </w:rPr>
              <w:t xml:space="preserve"> </w:t>
            </w:r>
            <w:r w:rsidRPr="004F1B88">
              <w:rPr>
                <w:rFonts w:ascii="Times New Roman" w:hAnsi="Times New Roman"/>
                <w:b/>
                <w:i/>
                <w:sz w:val="24"/>
                <w:szCs w:val="24"/>
                <w:lang w:val="vi-VN"/>
              </w:rPr>
              <w:t>hùng</w:t>
            </w:r>
            <w:r w:rsidRPr="004F1B88">
              <w:rPr>
                <w:rFonts w:ascii="Times New Roman" w:hAnsi="Times New Roman"/>
                <w:b/>
                <w:i/>
                <w:spacing w:val="-10"/>
                <w:sz w:val="24"/>
                <w:szCs w:val="24"/>
                <w:lang w:val="vi-VN"/>
              </w:rPr>
              <w:t xml:space="preserve"> </w:t>
            </w:r>
            <w:r w:rsidRPr="004F1B88">
              <w:rPr>
                <w:rFonts w:ascii="Times New Roman" w:hAnsi="Times New Roman"/>
                <w:b/>
                <w:i/>
                <w:sz w:val="24"/>
                <w:szCs w:val="24"/>
                <w:lang w:val="vi-VN"/>
              </w:rPr>
              <w:t>kinh tế</w:t>
            </w:r>
            <w:r w:rsidRPr="004F1B88">
              <w:rPr>
                <w:rFonts w:ascii="Times New Roman" w:hAnsi="Times New Roman"/>
                <w:i/>
                <w:sz w:val="24"/>
                <w:szCs w:val="24"/>
                <w:lang w:val="vi-VN"/>
              </w:rPr>
              <w:t>” / như đánh giá của người cùng thời.</w:t>
            </w:r>
          </w:p>
          <w:p w:rsidR="00E60231" w:rsidRPr="004F1B88" w:rsidRDefault="00E60231" w:rsidP="00F41A54">
            <w:pPr>
              <w:pStyle w:val="NormalWeb"/>
              <w:spacing w:beforeAutospacing="0" w:afterAutospacing="0"/>
              <w:jc w:val="both"/>
              <w:rPr>
                <w:rFonts w:eastAsia="Times New Roman"/>
                <w:lang w:val="vi-VN"/>
              </w:rPr>
            </w:pPr>
            <w:r w:rsidRPr="004F1B88">
              <w:rPr>
                <w:rFonts w:eastAsia="Times New Roman"/>
                <w:lang w:val="vi-VN"/>
              </w:rPr>
              <w:t>- HS thi đọc</w:t>
            </w:r>
          </w:p>
          <w:p w:rsidR="00E60231" w:rsidRPr="004F1B88" w:rsidRDefault="00E60231" w:rsidP="00F41A54">
            <w:pPr>
              <w:pStyle w:val="NormalWeb"/>
              <w:spacing w:beforeAutospacing="0" w:afterAutospacing="0"/>
              <w:jc w:val="both"/>
              <w:rPr>
                <w:rFonts w:eastAsia="Times New Roman"/>
                <w:lang w:val="vi-VN"/>
              </w:rPr>
            </w:pPr>
            <w:r w:rsidRPr="004F1B88">
              <w:rPr>
                <w:rFonts w:eastAsia="Times New Roman"/>
                <w:lang w:val="vi-VN"/>
              </w:rPr>
              <w:t>- HS nhận xét</w:t>
            </w:r>
          </w:p>
        </w:tc>
      </w:tr>
      <w:tr w:rsidR="00E60231" w:rsidRPr="009A427C" w:rsidTr="004A61C3">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tcPr>
          <w:p w:rsidR="00E60231" w:rsidRPr="009A427C" w:rsidRDefault="00E60231" w:rsidP="00F41A54">
            <w:pPr>
              <w:widowControl w:val="0"/>
              <w:autoSpaceDE w:val="0"/>
              <w:autoSpaceDN w:val="0"/>
              <w:spacing w:after="0" w:line="240" w:lineRule="auto"/>
              <w:jc w:val="both"/>
              <w:rPr>
                <w:rFonts w:ascii="Times New Roman" w:hAnsi="Times New Roman"/>
                <w:i/>
                <w:sz w:val="24"/>
                <w:szCs w:val="24"/>
                <w:lang w:val="vi-VN"/>
              </w:rPr>
            </w:pPr>
            <w:r w:rsidRPr="004F1B88">
              <w:rPr>
                <w:b/>
                <w:bCs/>
                <w:lang w:val="vi-VN"/>
              </w:rPr>
              <w:t xml:space="preserve"> </w:t>
            </w:r>
            <w:r w:rsidRPr="009A427C">
              <w:rPr>
                <w:rFonts w:ascii="Times New Roman" w:hAnsi="Times New Roman"/>
                <w:b/>
                <w:bCs/>
                <w:sz w:val="24"/>
                <w:szCs w:val="24"/>
                <w:lang w:val="vi-VN"/>
              </w:rPr>
              <w:t>D. HOẠT ĐỘNG VẬN DỤNG, TRẢI NGHIỆM</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4F1B88" w:rsidRDefault="00E60231" w:rsidP="00F41A54">
            <w:pPr>
              <w:pStyle w:val="NormalWeb"/>
              <w:spacing w:beforeAutospacing="0" w:afterAutospacing="0"/>
              <w:jc w:val="both"/>
              <w:rPr>
                <w:rStyle w:val="Emphasis"/>
                <w:rFonts w:eastAsia="Times New Roman"/>
                <w:i w:val="0"/>
                <w:iCs w:val="0"/>
                <w:lang w:val="vi-VN"/>
              </w:rPr>
            </w:pPr>
            <w:r w:rsidRPr="004F1B88">
              <w:rPr>
                <w:rFonts w:eastAsia="Times New Roman"/>
                <w:lang w:val="vi-VN"/>
              </w:rPr>
              <w:t xml:space="preserve"> - GV nêu câu hỏi: </w:t>
            </w:r>
            <w:r w:rsidRPr="004F1B88">
              <w:rPr>
                <w:rStyle w:val="Emphasis"/>
                <w:rFonts w:eastAsia="Times New Roman"/>
                <w:lang w:val="vi-VN"/>
              </w:rPr>
              <w:t>Em biết được điều ǵ sau khi học bài đọc “</w:t>
            </w:r>
            <w:r w:rsidRPr="004F1B88">
              <w:rPr>
                <w:rStyle w:val="Emphasis"/>
                <w:lang w:val="vi-VN"/>
              </w:rPr>
              <w:t>Vua tàu thuỷ” Bạch Thái Bưởi</w:t>
            </w:r>
            <w:r w:rsidRPr="004F1B88">
              <w:rPr>
                <w:rStyle w:val="Emphasis"/>
                <w:rFonts w:eastAsia="Times New Roman"/>
                <w:lang w:val="vi-VN"/>
              </w:rPr>
              <w:t>? Em học tập được điều ǵ ông</w:t>
            </w:r>
            <w:r w:rsidRPr="004F1B88">
              <w:rPr>
                <w:rStyle w:val="Emphasis"/>
                <w:lang w:val="vi-VN"/>
              </w:rPr>
              <w:t xml:space="preserve"> Bạch Thái Bưởi</w:t>
            </w:r>
            <w:r w:rsidRPr="004F1B88">
              <w:rPr>
                <w:rStyle w:val="Emphasis"/>
                <w:rFonts w:eastAsia="Times New Roman"/>
                <w:lang w:val="vi-VN"/>
              </w:rPr>
              <w:t xml:space="preserve"> ?</w:t>
            </w:r>
          </w:p>
          <w:p w:rsidR="00E60231" w:rsidRPr="004F1B88" w:rsidRDefault="00E60231" w:rsidP="00F41A54">
            <w:pPr>
              <w:pStyle w:val="NormalWeb"/>
              <w:spacing w:beforeAutospacing="0" w:afterAutospacing="0"/>
              <w:jc w:val="both"/>
              <w:rPr>
                <w:lang w:val="vi-VN"/>
              </w:rPr>
            </w:pPr>
            <w:r w:rsidRPr="004F1B88">
              <w:rPr>
                <w:rFonts w:eastAsia="Times New Roman"/>
                <w:lang w:val="vi-VN"/>
              </w:rPr>
              <w:t xml:space="preserve"> - GV nhận xét, khích lệ những suy nghĩ tích cực của HS.</w:t>
            </w:r>
          </w:p>
          <w:p w:rsidR="00E60231" w:rsidRPr="004F1B88" w:rsidRDefault="00E60231" w:rsidP="00F41A54">
            <w:pPr>
              <w:pStyle w:val="NormalWeb"/>
              <w:spacing w:beforeAutospacing="0" w:afterAutospacing="0"/>
              <w:jc w:val="both"/>
              <w:rPr>
                <w:lang w:val="vi-VN"/>
              </w:rPr>
            </w:pPr>
            <w:r w:rsidRPr="004F1B88">
              <w:rPr>
                <w:rFonts w:eastAsia="Times New Roman"/>
                <w:lang w:val="vi-VN"/>
              </w:rPr>
              <w:t xml:space="preserve"> - GV nhận xét tiết học, khen ngợi, biểu dương những HS tốt.</w:t>
            </w:r>
          </w:p>
          <w:p w:rsidR="00E60231" w:rsidRPr="004F1B88" w:rsidRDefault="00E60231" w:rsidP="00F41A54">
            <w:pPr>
              <w:widowControl w:val="0"/>
              <w:tabs>
                <w:tab w:val="left" w:pos="1316"/>
              </w:tabs>
              <w:autoSpaceDE w:val="0"/>
              <w:autoSpaceDN w:val="0"/>
              <w:spacing w:after="0" w:line="240" w:lineRule="auto"/>
              <w:jc w:val="both"/>
              <w:rPr>
                <w:rStyle w:val="Strong"/>
                <w:rFonts w:ascii="Times New Roman" w:hAnsi="Times New Roman"/>
                <w:b w:val="0"/>
                <w:bCs w:val="0"/>
                <w:sz w:val="24"/>
                <w:szCs w:val="24"/>
                <w:lang w:val="vi-VN"/>
              </w:rPr>
            </w:pPr>
            <w:r w:rsidRPr="004F1B88">
              <w:rPr>
                <w:rStyle w:val="Emphasis"/>
                <w:rFonts w:ascii="Times New Roman" w:eastAsia="SimSun" w:hAnsi="Times New Roman"/>
                <w:sz w:val="24"/>
                <w:szCs w:val="24"/>
                <w:lang w:val="vi-VN"/>
              </w:rPr>
              <w:t xml:space="preserve"> - Dặn dò:</w:t>
            </w:r>
            <w:r w:rsidRPr="004F1B88">
              <w:rPr>
                <w:rFonts w:ascii="Times New Roman" w:hAnsi="Times New Roman"/>
                <w:sz w:val="24"/>
                <w:szCs w:val="24"/>
                <w:lang w:val="vi-VN"/>
              </w:rPr>
              <w:t xml:space="preserve"> GV</w:t>
            </w:r>
            <w:r w:rsidRPr="004F1B88">
              <w:rPr>
                <w:rFonts w:ascii="Times New Roman" w:hAnsi="Times New Roman"/>
                <w:spacing w:val="-3"/>
                <w:sz w:val="24"/>
                <w:szCs w:val="24"/>
                <w:lang w:val="vi-VN"/>
              </w:rPr>
              <w:t xml:space="preserve"> </w:t>
            </w:r>
            <w:r w:rsidRPr="004F1B88">
              <w:rPr>
                <w:rFonts w:ascii="Times New Roman" w:hAnsi="Times New Roman"/>
                <w:sz w:val="24"/>
                <w:szCs w:val="24"/>
                <w:lang w:val="vi-VN"/>
              </w:rPr>
              <w:t xml:space="preserve">dặn HS về nhà đọc và xem trước bài Luyện từ và câu: </w:t>
            </w:r>
            <w:r w:rsidRPr="004F1B88">
              <w:rPr>
                <w:rFonts w:ascii="Times New Roman" w:hAnsi="Times New Roman"/>
                <w:i/>
                <w:iCs/>
                <w:sz w:val="24"/>
                <w:szCs w:val="24"/>
                <w:lang w:val="vi-VN"/>
              </w:rPr>
              <w:t>Từ đa nghĩa</w:t>
            </w:r>
          </w:p>
        </w:tc>
        <w:tc>
          <w:tcPr>
            <w:tcW w:w="4677" w:type="dxa"/>
          </w:tcPr>
          <w:p w:rsidR="00E60231" w:rsidRPr="004F1B88" w:rsidRDefault="00E60231" w:rsidP="00F41A54">
            <w:pPr>
              <w:pStyle w:val="NormalWeb"/>
              <w:spacing w:beforeAutospacing="0" w:afterAutospacing="0"/>
              <w:jc w:val="both"/>
              <w:rPr>
                <w:rFonts w:eastAsia="Times New Roman"/>
                <w:lang w:val="vi-VN"/>
              </w:rPr>
            </w:pPr>
            <w:r w:rsidRPr="004F1B88">
              <w:rPr>
                <w:rFonts w:eastAsia="Times New Roman"/>
                <w:lang w:val="vi-VN"/>
              </w:rPr>
              <w:t>- Một HS đóng vai phóng viên hỏi, các HS được hỏi trả lời.</w:t>
            </w:r>
          </w:p>
          <w:p w:rsidR="00E60231" w:rsidRPr="004F1B88" w:rsidRDefault="00E60231" w:rsidP="00F41A54">
            <w:pPr>
              <w:pStyle w:val="NormalWeb"/>
              <w:spacing w:beforeAutospacing="0" w:afterAutospacing="0"/>
              <w:jc w:val="both"/>
              <w:rPr>
                <w:rFonts w:eastAsia="Times New Roman"/>
                <w:lang w:val="vi-VN"/>
              </w:rPr>
            </w:pPr>
            <w:r w:rsidRPr="004F1B88">
              <w:rPr>
                <w:rFonts w:eastAsia="Times New Roman"/>
                <w:lang w:val="vi-VN"/>
              </w:rPr>
              <w:t>- HS nhận xét</w:t>
            </w:r>
          </w:p>
          <w:p w:rsidR="00E60231" w:rsidRPr="004F1B88" w:rsidRDefault="00E60231" w:rsidP="00F41A54">
            <w:pPr>
              <w:pStyle w:val="NormalWeb"/>
              <w:spacing w:beforeAutospacing="0" w:afterAutospacing="0"/>
              <w:jc w:val="both"/>
              <w:rPr>
                <w:rFonts w:eastAsia="Times New Roman"/>
                <w:lang w:val="vi-VN"/>
              </w:rPr>
            </w:pPr>
          </w:p>
          <w:p w:rsidR="00E60231" w:rsidRPr="004F1B88" w:rsidRDefault="00E60231" w:rsidP="00F41A54">
            <w:pPr>
              <w:pStyle w:val="NormalWeb"/>
              <w:spacing w:beforeAutospacing="0" w:afterAutospacing="0"/>
              <w:jc w:val="both"/>
              <w:rPr>
                <w:rFonts w:eastAsia="Times New Roman"/>
                <w:lang w:val="vi-VN"/>
              </w:rPr>
            </w:pPr>
          </w:p>
          <w:p w:rsidR="00E60231" w:rsidRPr="009A427C" w:rsidRDefault="00E60231" w:rsidP="00F41A54">
            <w:pPr>
              <w:pStyle w:val="NormalWeb"/>
              <w:spacing w:beforeAutospacing="0" w:afterAutospacing="0"/>
              <w:jc w:val="both"/>
              <w:rPr>
                <w:rFonts w:eastAsia="Times New Roman"/>
                <w:lang w:val="vi-VN"/>
              </w:rPr>
            </w:pPr>
          </w:p>
          <w:p w:rsidR="00E60231" w:rsidRPr="004F1B88" w:rsidRDefault="00E60231" w:rsidP="00F41A54">
            <w:pPr>
              <w:pStyle w:val="NormalWeb"/>
              <w:spacing w:beforeAutospacing="0" w:afterAutospacing="0"/>
              <w:jc w:val="both"/>
              <w:rPr>
                <w:rFonts w:eastAsia="Times New Roman"/>
                <w:lang w:val="vi-VN"/>
              </w:rPr>
            </w:pPr>
            <w:r w:rsidRPr="004F1B88">
              <w:rPr>
                <w:rFonts w:eastAsia="Times New Roman"/>
                <w:lang w:val="vi-VN"/>
              </w:rPr>
              <w:t>- HS lắng nghe</w:t>
            </w:r>
          </w:p>
          <w:p w:rsidR="00E60231" w:rsidRPr="004F1B88" w:rsidRDefault="00E60231" w:rsidP="00F41A54">
            <w:pPr>
              <w:pStyle w:val="NormalWeb"/>
              <w:spacing w:beforeAutospacing="0" w:afterAutospacing="0"/>
              <w:jc w:val="both"/>
              <w:rPr>
                <w:rFonts w:eastAsia="Times New Roman"/>
                <w:lang w:val="vi-VN"/>
              </w:rPr>
            </w:pPr>
          </w:p>
          <w:p w:rsidR="00E60231" w:rsidRPr="0059727B" w:rsidRDefault="00E60231" w:rsidP="00F41A54">
            <w:pPr>
              <w:pStyle w:val="NormalWeb"/>
              <w:spacing w:beforeAutospacing="0" w:afterAutospacing="0"/>
              <w:jc w:val="both"/>
              <w:rPr>
                <w:rFonts w:eastAsia="Times New Roman"/>
              </w:rPr>
            </w:pPr>
            <w:r w:rsidRPr="0059727B">
              <w:rPr>
                <w:rFonts w:eastAsia="Times New Roman"/>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4F1B88" w:rsidRDefault="00E60231" w:rsidP="00403DA8">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w:t>
      </w:r>
      <w:r w:rsidRPr="00F41A54">
        <w:rPr>
          <w:rFonts w:ascii="Times New Roman" w:hAnsi="Times New Roman"/>
          <w:sz w:val="24"/>
          <w:szCs w:val="24"/>
          <w:lang w:val="vi-VN"/>
        </w:rPr>
        <w:t>...............................................................................................................................................................................................................</w:t>
      </w:r>
    </w:p>
    <w:p w:rsidR="00E60231" w:rsidRPr="004F1B88" w:rsidRDefault="00E60231" w:rsidP="0059727B">
      <w:pPr>
        <w:spacing w:after="0" w:line="240" w:lineRule="auto"/>
        <w:jc w:val="both"/>
        <w:rPr>
          <w:rFonts w:ascii="Times New Roman" w:hAnsi="Times New Roman"/>
          <w:sz w:val="24"/>
          <w:szCs w:val="24"/>
          <w:lang w:val="vi-VN"/>
        </w:rPr>
      </w:pPr>
    </w:p>
    <w:p w:rsidR="00E60231" w:rsidRPr="004F1B88" w:rsidRDefault="00E60231" w:rsidP="0059727B">
      <w:pPr>
        <w:spacing w:after="0" w:line="240" w:lineRule="auto"/>
        <w:jc w:val="both"/>
        <w:rPr>
          <w:rFonts w:ascii="Times New Roman" w:hAnsi="Times New Roman"/>
          <w:sz w:val="24"/>
          <w:szCs w:val="24"/>
          <w:lang w:val="vi-VN"/>
        </w:rPr>
      </w:pPr>
    </w:p>
    <w:p w:rsidR="00E60231" w:rsidRPr="00403DA8" w:rsidRDefault="00E60231" w:rsidP="0059727B">
      <w:pPr>
        <w:spacing w:after="0" w:line="240" w:lineRule="auto"/>
        <w:jc w:val="center"/>
        <w:rPr>
          <w:rFonts w:ascii="Times New Roman" w:hAnsi="Times New Roman"/>
          <w:b/>
          <w:sz w:val="24"/>
          <w:szCs w:val="24"/>
          <w:lang w:val="vi-VN"/>
        </w:rPr>
      </w:pPr>
    </w:p>
    <w:p w:rsidR="00E60231" w:rsidRPr="00403DA8" w:rsidRDefault="00E60231" w:rsidP="0059727B">
      <w:pPr>
        <w:spacing w:after="0" w:line="240" w:lineRule="auto"/>
        <w:jc w:val="center"/>
        <w:rPr>
          <w:rFonts w:ascii="Times New Roman" w:hAnsi="Times New Roman"/>
          <w:b/>
          <w:sz w:val="24"/>
          <w:szCs w:val="24"/>
          <w:lang w:val="vi-VN"/>
        </w:rPr>
      </w:pPr>
    </w:p>
    <w:p w:rsidR="00E60231" w:rsidRPr="00403DA8" w:rsidRDefault="00E60231" w:rsidP="0059727B">
      <w:pPr>
        <w:spacing w:after="0" w:line="240" w:lineRule="auto"/>
        <w:jc w:val="center"/>
        <w:rPr>
          <w:rFonts w:ascii="Times New Roman" w:hAnsi="Times New Roman"/>
          <w:b/>
          <w:sz w:val="24"/>
          <w:szCs w:val="24"/>
          <w:lang w:val="vi-VN"/>
        </w:rPr>
      </w:pPr>
    </w:p>
    <w:p w:rsidR="00E60231" w:rsidRPr="00403DA8" w:rsidRDefault="00E60231" w:rsidP="0059727B">
      <w:pPr>
        <w:spacing w:after="0" w:line="240" w:lineRule="auto"/>
        <w:jc w:val="center"/>
        <w:rPr>
          <w:rFonts w:ascii="Times New Roman" w:hAnsi="Times New Roman"/>
          <w:b/>
          <w:sz w:val="24"/>
          <w:szCs w:val="24"/>
          <w:lang w:val="vi-VN"/>
        </w:rPr>
      </w:pPr>
    </w:p>
    <w:p w:rsidR="00E60231" w:rsidRPr="00403DA8" w:rsidRDefault="00E60231" w:rsidP="0059727B">
      <w:pPr>
        <w:spacing w:after="0" w:line="240" w:lineRule="auto"/>
        <w:jc w:val="center"/>
        <w:rPr>
          <w:rFonts w:ascii="Times New Roman" w:hAnsi="Times New Roman"/>
          <w:b/>
          <w:sz w:val="24"/>
          <w:szCs w:val="24"/>
          <w:lang w:val="vi-VN"/>
        </w:rPr>
      </w:pPr>
    </w:p>
    <w:p w:rsidR="00E60231" w:rsidRPr="00403DA8" w:rsidRDefault="00E60231" w:rsidP="0059727B">
      <w:pPr>
        <w:spacing w:after="0" w:line="240" w:lineRule="auto"/>
        <w:jc w:val="center"/>
        <w:rPr>
          <w:rFonts w:ascii="Times New Roman" w:hAnsi="Times New Roman"/>
          <w:b/>
          <w:sz w:val="24"/>
          <w:szCs w:val="24"/>
          <w:lang w:val="vi-VN"/>
        </w:rPr>
      </w:pPr>
    </w:p>
    <w:p w:rsidR="00E60231" w:rsidRPr="00403DA8" w:rsidRDefault="00E60231" w:rsidP="0059727B">
      <w:pPr>
        <w:spacing w:after="0" w:line="240" w:lineRule="auto"/>
        <w:jc w:val="center"/>
        <w:rPr>
          <w:rFonts w:ascii="Times New Roman" w:hAnsi="Times New Roman"/>
          <w:b/>
          <w:sz w:val="24"/>
          <w:szCs w:val="24"/>
          <w:lang w:val="vi-VN"/>
        </w:rPr>
      </w:pPr>
    </w:p>
    <w:p w:rsidR="00E60231" w:rsidRPr="00403DA8" w:rsidRDefault="00E60231" w:rsidP="0059727B">
      <w:pPr>
        <w:spacing w:after="0" w:line="240" w:lineRule="auto"/>
        <w:jc w:val="center"/>
        <w:rPr>
          <w:rFonts w:ascii="Times New Roman" w:hAnsi="Times New Roman"/>
          <w:b/>
          <w:sz w:val="24"/>
          <w:szCs w:val="24"/>
          <w:lang w:val="vi-VN"/>
        </w:rPr>
      </w:pPr>
    </w:p>
    <w:p w:rsidR="00E60231" w:rsidRPr="00403DA8" w:rsidRDefault="00E60231" w:rsidP="0059727B">
      <w:pPr>
        <w:spacing w:after="0" w:line="240" w:lineRule="auto"/>
        <w:jc w:val="center"/>
        <w:rPr>
          <w:rFonts w:ascii="Times New Roman" w:hAnsi="Times New Roman"/>
          <w:b/>
          <w:sz w:val="24"/>
          <w:szCs w:val="24"/>
          <w:lang w:val="vi-VN"/>
        </w:rPr>
      </w:pPr>
    </w:p>
    <w:p w:rsidR="00E60231" w:rsidRPr="00403DA8" w:rsidRDefault="00E60231" w:rsidP="0059727B">
      <w:pPr>
        <w:spacing w:after="0" w:line="240" w:lineRule="auto"/>
        <w:jc w:val="center"/>
        <w:rPr>
          <w:rFonts w:ascii="Times New Roman" w:hAnsi="Times New Roman"/>
          <w:b/>
          <w:sz w:val="24"/>
          <w:szCs w:val="24"/>
          <w:lang w:val="vi-VN"/>
        </w:rPr>
      </w:pPr>
    </w:p>
    <w:p w:rsidR="00E60231" w:rsidRPr="00877C97" w:rsidRDefault="00E60231" w:rsidP="0059727B">
      <w:pPr>
        <w:spacing w:after="0" w:line="240" w:lineRule="auto"/>
        <w:jc w:val="center"/>
        <w:rPr>
          <w:rFonts w:ascii="Times New Roman" w:hAnsi="Times New Roman"/>
          <w:b/>
          <w:sz w:val="24"/>
          <w:szCs w:val="24"/>
          <w:lang w:val="vi-VN"/>
        </w:rPr>
      </w:pPr>
    </w:p>
    <w:p w:rsidR="00E60231" w:rsidRPr="00877C97" w:rsidRDefault="00E60231" w:rsidP="00471FFC">
      <w:pPr>
        <w:spacing w:after="0" w:line="240" w:lineRule="auto"/>
        <w:rPr>
          <w:rFonts w:ascii="Times New Roman" w:hAnsi="Times New Roman"/>
          <w:b/>
          <w:sz w:val="24"/>
          <w:szCs w:val="24"/>
          <w:lang w:val="vi-VN"/>
        </w:rPr>
      </w:pPr>
      <w:r>
        <w:rPr>
          <w:rFonts w:ascii="Times New Roman" w:hAnsi="Times New Roman"/>
          <w:b/>
          <w:sz w:val="24"/>
          <w:szCs w:val="24"/>
          <w:lang w:val="vi-VN"/>
        </w:rPr>
        <w:t xml:space="preserve">Thứ </w:t>
      </w:r>
      <w:r w:rsidRPr="00BA2DBF">
        <w:rPr>
          <w:rFonts w:ascii="Times New Roman" w:hAnsi="Times New Roman"/>
          <w:b/>
          <w:sz w:val="24"/>
          <w:szCs w:val="24"/>
          <w:lang w:val="vi-VN"/>
        </w:rPr>
        <w:t>Sáu</w:t>
      </w:r>
      <w:r>
        <w:rPr>
          <w:rFonts w:ascii="Times New Roman" w:hAnsi="Times New Roman"/>
          <w:b/>
          <w:sz w:val="24"/>
          <w:szCs w:val="24"/>
          <w:lang w:val="vi-VN"/>
        </w:rPr>
        <w:t xml:space="preserve"> ngày 2</w:t>
      </w:r>
      <w:r w:rsidRPr="00BA2DBF">
        <w:rPr>
          <w:rFonts w:ascii="Times New Roman" w:hAnsi="Times New Roman"/>
          <w:b/>
          <w:sz w:val="24"/>
          <w:szCs w:val="24"/>
          <w:lang w:val="vi-VN"/>
        </w:rPr>
        <w:t>5</w:t>
      </w:r>
      <w:r w:rsidRPr="00877C97">
        <w:rPr>
          <w:rFonts w:ascii="Times New Roman" w:hAnsi="Times New Roman"/>
          <w:b/>
          <w:sz w:val="24"/>
          <w:szCs w:val="24"/>
          <w:lang w:val="vi-VN"/>
        </w:rPr>
        <w:t xml:space="preserve"> tháng 10 năm 2024</w:t>
      </w:r>
    </w:p>
    <w:p w:rsidR="00E60231" w:rsidRPr="0059727B" w:rsidRDefault="00E60231" w:rsidP="0059727B">
      <w:pPr>
        <w:spacing w:after="0" w:line="240" w:lineRule="auto"/>
        <w:jc w:val="center"/>
        <w:rPr>
          <w:rFonts w:ascii="Times New Roman" w:hAnsi="Times New Roman"/>
          <w:b/>
          <w:sz w:val="24"/>
          <w:szCs w:val="24"/>
          <w:lang w:val="vi-VN"/>
        </w:rPr>
      </w:pPr>
      <w:r w:rsidRPr="0059727B">
        <w:rPr>
          <w:rFonts w:ascii="Times New Roman" w:hAnsi="Times New Roman"/>
          <w:b/>
          <w:sz w:val="24"/>
          <w:szCs w:val="24"/>
          <w:lang w:val="vi-VN"/>
        </w:rPr>
        <w:t>LUYỆN TỪ VÀ CÂU</w:t>
      </w:r>
    </w:p>
    <w:p w:rsidR="00E60231" w:rsidRPr="0059727B" w:rsidRDefault="00E60231" w:rsidP="0059727B">
      <w:pPr>
        <w:spacing w:after="0" w:line="240" w:lineRule="auto"/>
        <w:jc w:val="center"/>
        <w:rPr>
          <w:rFonts w:ascii="Times New Roman" w:hAnsi="Times New Roman"/>
          <w:b/>
          <w:sz w:val="24"/>
          <w:szCs w:val="24"/>
          <w:lang w:val="vi-VN"/>
        </w:rPr>
      </w:pPr>
      <w:r w:rsidRPr="0059727B">
        <w:rPr>
          <w:rFonts w:ascii="Times New Roman" w:hAnsi="Times New Roman"/>
          <w:b/>
          <w:sz w:val="24"/>
          <w:szCs w:val="24"/>
          <w:lang w:val="vi-VN"/>
        </w:rPr>
        <w:t>TỪ Đ</w:t>
      </w:r>
      <w:r w:rsidRPr="0059727B">
        <w:rPr>
          <w:rFonts w:ascii="Times New Roman" w:hAnsi="Times New Roman"/>
          <w:b/>
          <w:sz w:val="24"/>
          <w:szCs w:val="24"/>
          <w:lang w:val="nl-NL"/>
        </w:rPr>
        <w:t>A</w:t>
      </w:r>
      <w:r w:rsidRPr="0059727B">
        <w:rPr>
          <w:rFonts w:ascii="Times New Roman" w:hAnsi="Times New Roman"/>
          <w:b/>
          <w:sz w:val="24"/>
          <w:szCs w:val="24"/>
          <w:lang w:val="vi-VN"/>
        </w:rPr>
        <w:t xml:space="preserve"> NGHĨA</w:t>
      </w:r>
    </w:p>
    <w:p w:rsidR="00E60231" w:rsidRPr="0059727B" w:rsidRDefault="00E60231" w:rsidP="0059727B">
      <w:pPr>
        <w:spacing w:after="0" w:line="240" w:lineRule="auto"/>
        <w:jc w:val="center"/>
        <w:rPr>
          <w:rFonts w:ascii="Times New Roman" w:hAnsi="Times New Roman"/>
          <w:strike/>
          <w:sz w:val="24"/>
          <w:szCs w:val="24"/>
          <w:lang w:val="vi-VN"/>
        </w:rPr>
      </w:pPr>
      <w:r w:rsidRPr="0059727B">
        <w:rPr>
          <w:rFonts w:ascii="Times New Roman" w:hAnsi="Times New Roman"/>
          <w:sz w:val="24"/>
          <w:szCs w:val="24"/>
          <w:lang w:val="vi-VN"/>
        </w:rPr>
        <w:t>(1 tiết)</w:t>
      </w:r>
    </w:p>
    <w:p w:rsidR="00E60231" w:rsidRPr="0059727B" w:rsidRDefault="00E60231" w:rsidP="0059727B">
      <w:pPr>
        <w:spacing w:after="0" w:line="240" w:lineRule="auto"/>
        <w:jc w:val="both"/>
        <w:rPr>
          <w:rFonts w:ascii="Times New Roman" w:hAnsi="Times New Roman"/>
          <w:b/>
          <w:bCs/>
          <w:caps/>
          <w:spacing w:val="10"/>
          <w:sz w:val="24"/>
          <w:szCs w:val="24"/>
          <w:lang w:val="vi-VN"/>
        </w:rPr>
      </w:pPr>
      <w:r w:rsidRPr="0059727B">
        <w:rPr>
          <w:rFonts w:ascii="Times New Roman" w:hAnsi="Times New Roman"/>
          <w:b/>
          <w:bCs/>
          <w:caps/>
          <w:spacing w:val="10"/>
          <w:sz w:val="24"/>
          <w:szCs w:val="24"/>
          <w:lang w:val="vi-VN"/>
        </w:rPr>
        <w:t xml:space="preserve">I. YÊU CẦU CẦN ĐẠT </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1. Phát triển năng lực ngôn ngữ</w:t>
      </w:r>
    </w:p>
    <w:p w:rsidR="00E60231" w:rsidRPr="004F1B88" w:rsidRDefault="00E60231" w:rsidP="0059727B">
      <w:pPr>
        <w:widowControl w:val="0"/>
        <w:autoSpaceDE w:val="0"/>
        <w:autoSpaceDN w:val="0"/>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Hiểu đặc điểm của từ đa nghĩa; nhận biết được từ đa nghĩa, nghĩa gốc và nghĩa chuyển trong từ đa nghĩa.</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b/>
          <w:sz w:val="24"/>
          <w:szCs w:val="24"/>
          <w:lang w:val="vi-VN"/>
        </w:rPr>
        <w:t>2. Góp phần phát triển các năng lực chung và phẩm chất</w:t>
      </w:r>
    </w:p>
    <w:p w:rsidR="00E60231" w:rsidRPr="0059727B" w:rsidRDefault="00E60231" w:rsidP="0059727B">
      <w:pPr>
        <w:widowControl w:val="0"/>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r w:rsidRPr="004F1B88">
        <w:rPr>
          <w:rFonts w:ascii="Times New Roman" w:hAnsi="Times New Roman"/>
          <w:sz w:val="24"/>
          <w:szCs w:val="24"/>
          <w:lang w:val="vi-VN"/>
        </w:rPr>
        <w:t>Phát</w:t>
      </w:r>
      <w:r w:rsidRPr="004F1B88">
        <w:rPr>
          <w:rFonts w:ascii="Times New Roman" w:hAnsi="Times New Roman"/>
          <w:spacing w:val="-15"/>
          <w:sz w:val="24"/>
          <w:szCs w:val="24"/>
          <w:lang w:val="vi-VN"/>
        </w:rPr>
        <w:t xml:space="preserve"> </w:t>
      </w:r>
      <w:r w:rsidRPr="004F1B88">
        <w:rPr>
          <w:rFonts w:ascii="Times New Roman" w:hAnsi="Times New Roman"/>
          <w:sz w:val="24"/>
          <w:szCs w:val="24"/>
          <w:lang w:val="vi-VN"/>
        </w:rPr>
        <w:t>triển</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NL</w:t>
      </w:r>
      <w:r w:rsidRPr="004F1B88">
        <w:rPr>
          <w:rFonts w:ascii="Times New Roman" w:hAnsi="Times New Roman"/>
          <w:spacing w:val="-15"/>
          <w:sz w:val="24"/>
          <w:szCs w:val="24"/>
          <w:lang w:val="vi-VN"/>
        </w:rPr>
        <w:t xml:space="preserve"> </w:t>
      </w:r>
      <w:r w:rsidRPr="004F1B88">
        <w:rPr>
          <w:rFonts w:ascii="Times New Roman" w:hAnsi="Times New Roman"/>
          <w:sz w:val="24"/>
          <w:szCs w:val="24"/>
          <w:lang w:val="vi-VN"/>
        </w:rPr>
        <w:t>giao</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tiếp</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và</w:t>
      </w:r>
      <w:r w:rsidRPr="004F1B88">
        <w:rPr>
          <w:rFonts w:ascii="Times New Roman" w:hAnsi="Times New Roman"/>
          <w:spacing w:val="-12"/>
          <w:sz w:val="24"/>
          <w:szCs w:val="24"/>
          <w:lang w:val="vi-VN"/>
        </w:rPr>
        <w:t xml:space="preserve"> </w:t>
      </w:r>
      <w:r w:rsidRPr="004F1B88">
        <w:rPr>
          <w:rFonts w:ascii="Times New Roman" w:hAnsi="Times New Roman"/>
          <w:sz w:val="24"/>
          <w:szCs w:val="24"/>
          <w:lang w:val="vi-VN"/>
        </w:rPr>
        <w:t>hợp</w:t>
      </w:r>
      <w:r w:rsidRPr="004F1B88">
        <w:rPr>
          <w:rFonts w:ascii="Times New Roman" w:hAnsi="Times New Roman"/>
          <w:spacing w:val="-12"/>
          <w:sz w:val="24"/>
          <w:szCs w:val="24"/>
          <w:lang w:val="vi-VN"/>
        </w:rPr>
        <w:t xml:space="preserve"> </w:t>
      </w:r>
      <w:r w:rsidRPr="004F1B88">
        <w:rPr>
          <w:rFonts w:ascii="Times New Roman" w:hAnsi="Times New Roman"/>
          <w:sz w:val="24"/>
          <w:szCs w:val="24"/>
          <w:lang w:val="vi-VN"/>
        </w:rPr>
        <w:t>tác</w:t>
      </w:r>
      <w:r w:rsidRPr="0059727B">
        <w:rPr>
          <w:rFonts w:ascii="Times New Roman" w:hAnsi="Times New Roman"/>
          <w:sz w:val="24"/>
          <w:szCs w:val="24"/>
          <w:lang w:val="vi-VN"/>
        </w:rPr>
        <w:t xml:space="preserve">: chủ động </w:t>
      </w:r>
      <w:r w:rsidRPr="004F1B88">
        <w:rPr>
          <w:rFonts w:ascii="Times New Roman" w:hAnsi="Times New Roman"/>
          <w:sz w:val="24"/>
          <w:szCs w:val="24"/>
          <w:lang w:val="vi-VN"/>
        </w:rPr>
        <w:t>thảo</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luận</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với</w:t>
      </w:r>
      <w:r w:rsidRPr="004F1B88">
        <w:rPr>
          <w:rFonts w:ascii="Times New Roman" w:hAnsi="Times New Roman"/>
          <w:spacing w:val="-12"/>
          <w:sz w:val="24"/>
          <w:szCs w:val="24"/>
          <w:lang w:val="vi-VN"/>
        </w:rPr>
        <w:t xml:space="preserve"> </w:t>
      </w:r>
      <w:r w:rsidRPr="004F1B88">
        <w:rPr>
          <w:rFonts w:ascii="Times New Roman" w:hAnsi="Times New Roman"/>
          <w:sz w:val="24"/>
          <w:szCs w:val="24"/>
          <w:lang w:val="vi-VN"/>
        </w:rPr>
        <w:t>bạn</w:t>
      </w:r>
      <w:r w:rsidRPr="004F1B88">
        <w:rPr>
          <w:rFonts w:ascii="Times New Roman" w:hAnsi="Times New Roman"/>
          <w:spacing w:val="-12"/>
          <w:sz w:val="24"/>
          <w:szCs w:val="24"/>
          <w:lang w:val="vi-VN"/>
        </w:rPr>
        <w:t xml:space="preserve"> </w:t>
      </w:r>
      <w:r w:rsidRPr="004F1B88">
        <w:rPr>
          <w:rFonts w:ascii="Times New Roman" w:hAnsi="Times New Roman"/>
          <w:sz w:val="24"/>
          <w:szCs w:val="24"/>
          <w:lang w:val="vi-VN"/>
        </w:rPr>
        <w:t>để</w:t>
      </w:r>
      <w:r w:rsidRPr="004F1B88">
        <w:rPr>
          <w:rFonts w:ascii="Times New Roman" w:hAnsi="Times New Roman"/>
          <w:spacing w:val="-12"/>
          <w:sz w:val="24"/>
          <w:szCs w:val="24"/>
          <w:lang w:val="vi-VN"/>
        </w:rPr>
        <w:t xml:space="preserve"> </w:t>
      </w:r>
      <w:r w:rsidRPr="004F1B88">
        <w:rPr>
          <w:rFonts w:ascii="Times New Roman" w:hAnsi="Times New Roman"/>
          <w:sz w:val="24"/>
          <w:szCs w:val="24"/>
          <w:lang w:val="vi-VN"/>
        </w:rPr>
        <w:t>hoàn</w:t>
      </w:r>
      <w:r w:rsidRPr="004F1B88">
        <w:rPr>
          <w:rFonts w:ascii="Times New Roman" w:hAnsi="Times New Roman"/>
          <w:spacing w:val="-12"/>
          <w:sz w:val="24"/>
          <w:szCs w:val="24"/>
          <w:lang w:val="vi-VN"/>
        </w:rPr>
        <w:t xml:space="preserve"> </w:t>
      </w:r>
      <w:r w:rsidRPr="004F1B88">
        <w:rPr>
          <w:rFonts w:ascii="Times New Roman" w:hAnsi="Times New Roman"/>
          <w:sz w:val="24"/>
          <w:szCs w:val="24"/>
          <w:lang w:val="vi-VN"/>
        </w:rPr>
        <w:t>thành</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nhiệm</w:t>
      </w:r>
      <w:r w:rsidRPr="004F1B88">
        <w:rPr>
          <w:rFonts w:ascii="Times New Roman" w:hAnsi="Times New Roman"/>
          <w:spacing w:val="-13"/>
          <w:sz w:val="24"/>
          <w:szCs w:val="24"/>
          <w:lang w:val="vi-VN"/>
        </w:rPr>
        <w:t xml:space="preserve"> </w:t>
      </w:r>
      <w:r w:rsidRPr="004F1B88">
        <w:rPr>
          <w:rFonts w:ascii="Times New Roman" w:hAnsi="Times New Roman"/>
          <w:sz w:val="24"/>
          <w:szCs w:val="24"/>
          <w:lang w:val="vi-VN"/>
        </w:rPr>
        <w:t>vụ</w:t>
      </w:r>
      <w:r w:rsidRPr="004F1B88">
        <w:rPr>
          <w:rFonts w:ascii="Times New Roman" w:hAnsi="Times New Roman"/>
          <w:spacing w:val="-12"/>
          <w:sz w:val="24"/>
          <w:szCs w:val="24"/>
          <w:lang w:val="vi-VN"/>
        </w:rPr>
        <w:t xml:space="preserve"> </w:t>
      </w:r>
      <w:r w:rsidRPr="004F1B88">
        <w:rPr>
          <w:rFonts w:ascii="Times New Roman" w:hAnsi="Times New Roman"/>
          <w:sz w:val="24"/>
          <w:szCs w:val="24"/>
          <w:lang w:val="vi-VN"/>
        </w:rPr>
        <w:t>học tập</w:t>
      </w:r>
      <w:r w:rsidRPr="0059727B">
        <w:rPr>
          <w:rFonts w:ascii="Times New Roman" w:hAnsi="Times New Roman"/>
          <w:sz w:val="24"/>
          <w:szCs w:val="24"/>
          <w:lang w:val="vi-VN"/>
        </w:rPr>
        <w:t>.</w:t>
      </w:r>
    </w:p>
    <w:p w:rsidR="00E60231" w:rsidRPr="0059727B" w:rsidRDefault="00E60231" w:rsidP="0059727B">
      <w:pPr>
        <w:widowControl w:val="0"/>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Phát triển</w:t>
      </w:r>
      <w:r w:rsidRPr="004F1B88">
        <w:rPr>
          <w:rFonts w:ascii="Times New Roman" w:hAnsi="Times New Roman"/>
          <w:sz w:val="24"/>
          <w:szCs w:val="24"/>
          <w:lang w:val="vi-VN"/>
        </w:rPr>
        <w:t xml:space="preserve"> NL</w:t>
      </w:r>
      <w:r w:rsidRPr="004F1B88">
        <w:rPr>
          <w:rFonts w:ascii="Times New Roman" w:hAnsi="Times New Roman"/>
          <w:spacing w:val="-2"/>
          <w:sz w:val="24"/>
          <w:szCs w:val="24"/>
          <w:lang w:val="vi-VN"/>
        </w:rPr>
        <w:t xml:space="preserve"> </w:t>
      </w:r>
      <w:r w:rsidRPr="004F1B88">
        <w:rPr>
          <w:rFonts w:ascii="Times New Roman" w:hAnsi="Times New Roman"/>
          <w:sz w:val="24"/>
          <w:szCs w:val="24"/>
          <w:lang w:val="vi-VN"/>
        </w:rPr>
        <w:t>tự chủ và tự học</w:t>
      </w:r>
      <w:r w:rsidRPr="0059727B">
        <w:rPr>
          <w:rFonts w:ascii="Times New Roman" w:hAnsi="Times New Roman"/>
          <w:sz w:val="24"/>
          <w:szCs w:val="24"/>
          <w:lang w:val="vi-VN"/>
        </w:rPr>
        <w:t>: chủ động</w:t>
      </w:r>
      <w:r w:rsidRPr="004F1B88">
        <w:rPr>
          <w:rFonts w:ascii="Times New Roman" w:hAnsi="Times New Roman"/>
          <w:sz w:val="24"/>
          <w:szCs w:val="24"/>
          <w:lang w:val="vi-VN"/>
        </w:rPr>
        <w:t xml:space="preserve"> tự giải quyết nhiệm vụ học tập</w:t>
      </w:r>
      <w:r w:rsidRPr="0059727B">
        <w:rPr>
          <w:rFonts w:ascii="Times New Roman" w:hAnsi="Times New Roman"/>
          <w:sz w:val="24"/>
          <w:szCs w:val="24"/>
          <w:lang w:val="vi-VN"/>
        </w:rPr>
        <w:t>.</w:t>
      </w:r>
    </w:p>
    <w:p w:rsidR="00E60231" w:rsidRPr="0059727B" w:rsidRDefault="00E60231" w:rsidP="0059727B">
      <w:pPr>
        <w:widowControl w:val="0"/>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Phát triển </w:t>
      </w:r>
      <w:r w:rsidRPr="004F1B88">
        <w:rPr>
          <w:rFonts w:ascii="Times New Roman" w:hAnsi="Times New Roman"/>
          <w:sz w:val="24"/>
          <w:szCs w:val="24"/>
          <w:lang w:val="vi-VN"/>
        </w:rPr>
        <w:t>NL</w:t>
      </w:r>
      <w:r w:rsidRPr="004F1B88">
        <w:rPr>
          <w:rFonts w:ascii="Times New Roman" w:hAnsi="Times New Roman"/>
          <w:spacing w:val="-2"/>
          <w:sz w:val="24"/>
          <w:szCs w:val="24"/>
          <w:lang w:val="vi-VN"/>
        </w:rPr>
        <w:t xml:space="preserve"> </w:t>
      </w:r>
      <w:r w:rsidRPr="004F1B88">
        <w:rPr>
          <w:rFonts w:ascii="Times New Roman" w:hAnsi="Times New Roman"/>
          <w:sz w:val="24"/>
          <w:szCs w:val="24"/>
          <w:lang w:val="vi-VN"/>
        </w:rPr>
        <w:t>sáng tạo</w:t>
      </w:r>
      <w:r w:rsidRPr="0059727B">
        <w:rPr>
          <w:rFonts w:ascii="Times New Roman" w:hAnsi="Times New Roman"/>
          <w:sz w:val="24"/>
          <w:szCs w:val="24"/>
          <w:lang w:val="vi-VN"/>
        </w:rPr>
        <w:t xml:space="preserve">: </w:t>
      </w:r>
      <w:r w:rsidRPr="004F1B88">
        <w:rPr>
          <w:rFonts w:ascii="Times New Roman" w:hAnsi="Times New Roman"/>
          <w:sz w:val="24"/>
          <w:szCs w:val="24"/>
          <w:lang w:val="vi-VN"/>
        </w:rPr>
        <w:t>biết vận dụng những điều đã học để xác định từ đa nghĩa, xác định nghĩa gốc và nghĩa chuyển của từ đa nghĩa</w:t>
      </w:r>
      <w:r w:rsidRPr="0059727B">
        <w:rPr>
          <w:rFonts w:ascii="Times New Roman" w:hAnsi="Times New Roman"/>
          <w:sz w:val="24"/>
          <w:szCs w:val="24"/>
          <w:lang w:val="vi-VN"/>
        </w:rPr>
        <w:t>.</w:t>
      </w:r>
    </w:p>
    <w:p w:rsidR="00E60231" w:rsidRPr="004F1B88" w:rsidRDefault="00E60231" w:rsidP="0059727B">
      <w:pPr>
        <w:widowControl w:val="0"/>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Phát triển phẩm chất Chăm chỉ:</w:t>
      </w:r>
      <w:r w:rsidRPr="004F1B88">
        <w:rPr>
          <w:rFonts w:ascii="Times New Roman" w:hAnsi="Times New Roman"/>
          <w:sz w:val="24"/>
          <w:szCs w:val="24"/>
          <w:lang w:val="vi-VN"/>
        </w:rPr>
        <w:t xml:space="preserve"> Bồi dưỡng ý thức học tập chăm chỉ, cẩn thận.</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II. ĐỒ DÙNG DẠY HỌC</w:t>
      </w:r>
    </w:p>
    <w:p w:rsidR="00E60231" w:rsidRPr="0059727B" w:rsidRDefault="00E60231" w:rsidP="0059727B">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w:t>
      </w:r>
      <w:r w:rsidRPr="0059727B">
        <w:rPr>
          <w:rFonts w:ascii="Times New Roman" w:hAnsi="Times New Roman"/>
          <w:sz w:val="24"/>
          <w:szCs w:val="24"/>
          <w:lang w:val="vi-VN"/>
        </w:rPr>
        <w:t xml:space="preserve"> GV chuẩn bị: Máy tính, máy chiếu; phiếu học tập cho HS.</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HS chuẩn bị: </w:t>
      </w:r>
      <w:r w:rsidRPr="0059727B">
        <w:rPr>
          <w:rFonts w:ascii="Times New Roman" w:hAnsi="Times New Roman"/>
          <w:bCs/>
          <w:sz w:val="24"/>
          <w:szCs w:val="24"/>
          <w:lang w:val="vi-VN"/>
        </w:rPr>
        <w:t xml:space="preserve">SGK </w:t>
      </w:r>
      <w:r w:rsidRPr="0059727B">
        <w:rPr>
          <w:rFonts w:ascii="Times New Roman" w:hAnsi="Times New Roman"/>
          <w:bCs/>
          <w:i/>
          <w:iCs/>
          <w:sz w:val="24"/>
          <w:szCs w:val="24"/>
          <w:lang w:val="vi-VN"/>
        </w:rPr>
        <w:t>Tiếng Việt 5</w:t>
      </w:r>
      <w:r w:rsidRPr="0059727B">
        <w:rPr>
          <w:rFonts w:ascii="Times New Roman" w:hAnsi="Times New Roman"/>
          <w:bCs/>
          <w:sz w:val="24"/>
          <w:szCs w:val="24"/>
          <w:lang w:val="vi-VN"/>
        </w:rPr>
        <w:t xml:space="preserve">, tập một; </w:t>
      </w:r>
      <w:r w:rsidRPr="0059727B">
        <w:rPr>
          <w:rFonts w:ascii="Times New Roman" w:hAnsi="Times New Roman"/>
          <w:i/>
          <w:sz w:val="24"/>
          <w:szCs w:val="24"/>
          <w:lang w:val="vi-VN"/>
        </w:rPr>
        <w:t>Sổ tay từ ngữ Tiếng Việt 5</w:t>
      </w:r>
      <w:r w:rsidRPr="0059727B">
        <w:rPr>
          <w:rFonts w:ascii="Times New Roman" w:hAnsi="Times New Roman"/>
          <w:sz w:val="24"/>
          <w:szCs w:val="24"/>
          <w:lang w:val="vi-VN"/>
        </w:rPr>
        <w:t xml:space="preserve"> (NXB ĐHSP TPHCM) hoặc từ điển tiếng Việt; </w:t>
      </w:r>
      <w:r w:rsidRPr="0059727B">
        <w:rPr>
          <w:rFonts w:ascii="Times New Roman" w:hAnsi="Times New Roman"/>
          <w:bCs/>
          <w:i/>
          <w:iCs/>
          <w:sz w:val="24"/>
          <w:szCs w:val="24"/>
          <w:lang w:val="vi-VN"/>
        </w:rPr>
        <w:t>Vở bài tập</w:t>
      </w:r>
      <w:r w:rsidRPr="0059727B">
        <w:rPr>
          <w:rFonts w:ascii="Times New Roman" w:hAnsi="Times New Roman"/>
          <w:bCs/>
          <w:sz w:val="24"/>
          <w:szCs w:val="24"/>
          <w:lang w:val="vi-VN"/>
        </w:rPr>
        <w:t xml:space="preserve"> </w:t>
      </w:r>
      <w:r w:rsidRPr="0059727B">
        <w:rPr>
          <w:rFonts w:ascii="Times New Roman" w:hAnsi="Times New Roman"/>
          <w:bCs/>
          <w:i/>
          <w:iCs/>
          <w:sz w:val="24"/>
          <w:szCs w:val="24"/>
          <w:lang w:val="vi-VN"/>
        </w:rPr>
        <w:t>Tiếng Việt 5</w:t>
      </w:r>
      <w:r w:rsidRPr="0059727B">
        <w:rPr>
          <w:rFonts w:ascii="Times New Roman" w:hAnsi="Times New Roman"/>
          <w:bCs/>
          <w:sz w:val="24"/>
          <w:szCs w:val="24"/>
          <w:lang w:val="vi-VN"/>
        </w:rPr>
        <w:t>, tập một</w:t>
      </w:r>
      <w:r w:rsidRPr="0059727B">
        <w:rPr>
          <w:rFonts w:ascii="Times New Roman" w:hAnsi="Times New Roman"/>
          <w:sz w:val="24"/>
          <w:szCs w:val="24"/>
          <w:lang w:val="vi-VN"/>
        </w:rPr>
        <w:t xml:space="preserve"> hoặc vở viết.</w:t>
      </w:r>
    </w:p>
    <w:p w:rsidR="00E60231" w:rsidRDefault="00E60231" w:rsidP="0059727B">
      <w:pPr>
        <w:spacing w:after="0" w:line="240" w:lineRule="auto"/>
        <w:jc w:val="both"/>
        <w:rPr>
          <w:rFonts w:ascii="Times New Roman" w:hAnsi="Times New Roman"/>
          <w:b/>
          <w:sz w:val="24"/>
          <w:szCs w:val="24"/>
          <w:lang w:val="nl-NL"/>
        </w:rPr>
      </w:pPr>
      <w:r w:rsidRPr="0059727B">
        <w:rPr>
          <w:rFonts w:ascii="Times New Roman" w:hAnsi="Times New Roman"/>
          <w:b/>
          <w:sz w:val="24"/>
          <w:szCs w:val="24"/>
          <w:lang w:val="nl-NL"/>
        </w:rPr>
        <w:t>III. CÁC HOẠT ĐỘNG DẠY VÀ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387"/>
        <w:gridCol w:w="4111"/>
      </w:tblGrid>
      <w:tr w:rsidR="00E60231" w:rsidRPr="00877C97" w:rsidTr="007460D1">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5387"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111"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7460D1">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5387" w:type="dxa"/>
          </w:tcPr>
          <w:p w:rsidR="00E60231" w:rsidRPr="0059727B" w:rsidRDefault="00E60231" w:rsidP="007B1DB4">
            <w:pPr>
              <w:pStyle w:val="NormalWeb"/>
              <w:spacing w:beforeAutospacing="0" w:afterAutospacing="0"/>
              <w:jc w:val="both"/>
              <w:rPr>
                <w:rStyle w:val="Strong"/>
                <w:b w:val="0"/>
                <w:bCs w:val="0"/>
                <w:lang w:val="nl-NL"/>
              </w:rPr>
            </w:pPr>
            <w:r w:rsidRPr="0059727B">
              <w:rPr>
                <w:rStyle w:val="Strong"/>
                <w:rFonts w:eastAsia="Times New Roman"/>
                <w:lang w:val="nl-NL"/>
              </w:rPr>
              <w:t xml:space="preserve"> A. HOẠT ĐỘNG KHỞI ĐỘNG</w:t>
            </w:r>
          </w:p>
        </w:tc>
        <w:tc>
          <w:tcPr>
            <w:tcW w:w="4111" w:type="dxa"/>
          </w:tcPr>
          <w:p w:rsidR="00E60231" w:rsidRPr="000D1E98" w:rsidRDefault="00E60231" w:rsidP="000D1E98">
            <w:pPr>
              <w:spacing w:after="0" w:line="240" w:lineRule="auto"/>
              <w:jc w:val="both"/>
              <w:rPr>
                <w:rFonts w:ascii="Times New Roman" w:hAnsi="Times New Roman"/>
                <w:sz w:val="24"/>
                <w:szCs w:val="24"/>
                <w:lang w:val="vi-VN"/>
              </w:rPr>
            </w:pPr>
          </w:p>
        </w:tc>
      </w:tr>
      <w:tr w:rsidR="00E60231" w:rsidRPr="00877C97" w:rsidTr="007460D1">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5387" w:type="dxa"/>
          </w:tcPr>
          <w:p w:rsidR="00E60231" w:rsidRPr="0059727B" w:rsidRDefault="00E60231" w:rsidP="007B1DB4">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xml:space="preserve"> </w:t>
            </w:r>
            <w:r w:rsidRPr="0059727B">
              <w:rPr>
                <w:rFonts w:ascii="Times New Roman" w:hAnsi="Times New Roman"/>
                <w:sz w:val="24"/>
                <w:szCs w:val="24"/>
                <w:lang w:val="vi-VN"/>
              </w:rPr>
              <w:t xml:space="preserve">- GV có thể cho HS chơi </w:t>
            </w:r>
            <w:r w:rsidRPr="0059727B">
              <w:rPr>
                <w:rFonts w:ascii="Times New Roman" w:hAnsi="Times New Roman"/>
                <w:sz w:val="24"/>
                <w:szCs w:val="24"/>
                <w:lang w:val="nl-NL"/>
              </w:rPr>
              <w:t xml:space="preserve">Trò chơi Tiếp sức: </w:t>
            </w:r>
            <w:r w:rsidRPr="0059727B">
              <w:rPr>
                <w:rFonts w:ascii="Times New Roman" w:hAnsi="Times New Roman"/>
                <w:i/>
                <w:iCs/>
                <w:sz w:val="24"/>
                <w:szCs w:val="24"/>
                <w:lang w:val="nl-NL"/>
              </w:rPr>
              <w:t>chọn cặp từ đồng nghĩa</w:t>
            </w:r>
            <w:r w:rsidRPr="0059727B">
              <w:rPr>
                <w:rFonts w:ascii="Times New Roman" w:hAnsi="Times New Roman"/>
                <w:sz w:val="24"/>
                <w:szCs w:val="24"/>
                <w:lang w:val="nl-NL"/>
              </w:rPr>
              <w:t xml:space="preserve"> ở phần khởi động.</w:t>
            </w:r>
          </w:p>
          <w:p w:rsidR="00E60231" w:rsidRPr="0059727B" w:rsidRDefault="00E60231" w:rsidP="007B1DB4">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xml:space="preserve">   *Cách chơi: Chọn 2 đội chơi, mỗi đội 4 em, xếp thành một hàng dọc cách bảng 3m. Giáo viên chia đôi bảng, mỗi bên bảng viết hoặc dán “Từ đồng nghĩa”. Chuẩn bị cho mỗi đội 8 thẻ từ, mỗi thẻ có sẵn một trong các từ:</w:t>
            </w:r>
            <w:r w:rsidRPr="0059727B">
              <w:rPr>
                <w:rFonts w:ascii="Times New Roman" w:hAnsi="Times New Roman"/>
                <w:i/>
                <w:iCs/>
                <w:sz w:val="24"/>
                <w:szCs w:val="24"/>
                <w:lang w:val="nl-NL"/>
              </w:rPr>
              <w:t xml:space="preserve"> ba, lá cây, cha, nhỏ nhắn, lá cờ, mẹ, nhỏ xíu, má </w:t>
            </w:r>
            <w:r w:rsidRPr="0059727B">
              <w:rPr>
                <w:rFonts w:ascii="Times New Roman" w:hAnsi="Times New Roman"/>
                <w:sz w:val="24"/>
                <w:szCs w:val="24"/>
                <w:lang w:val="nl-NL"/>
              </w:rPr>
              <w:t xml:space="preserve"> để ngửa trên bàn. </w:t>
            </w:r>
          </w:p>
          <w:p w:rsidR="00E60231" w:rsidRPr="0059727B" w:rsidRDefault="00E60231" w:rsidP="007B1DB4">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xml:space="preserve">    Lần lượt từng thành viên mỗi đội lên chọn 1 cặp từ đồng nghĩa thì lên bảng dán ở phần bảng đội của mình. Nếu từ đó không phải là cặp từ đồng nghĩa thì để qua 1 bên và về cuối hàng. Bạn tiếp theo sẽ thực hiện giống bạn trước đó. Nhóm nào hoàn thành hết thẻ từ trước, đúng nhiều hơn thì là đội thắng cuộc. GV lưu ý: trong các thẻ từ của mỗi đội sẽ có 1 cặp từ không phải là từ đồng nghĩa.</w:t>
            </w:r>
          </w:p>
          <w:p w:rsidR="00E60231" w:rsidRPr="004F1B88" w:rsidRDefault="00E60231" w:rsidP="007B1DB4">
            <w:pPr>
              <w:pStyle w:val="BodyText"/>
              <w:spacing w:line="240" w:lineRule="auto"/>
              <w:ind w:firstLine="0"/>
              <w:jc w:val="both"/>
              <w:rPr>
                <w:rFonts w:ascii="Times New Roman" w:hAnsi="Times New Roman" w:cs="Times New Roman"/>
                <w:color w:val="auto"/>
                <w:sz w:val="24"/>
                <w:szCs w:val="24"/>
                <w:lang w:val="vi-VN"/>
              </w:rPr>
            </w:pPr>
            <w:r w:rsidRPr="0059727B">
              <w:rPr>
                <w:rStyle w:val="Strong"/>
                <w:rFonts w:ascii="Times New Roman" w:hAnsi="Times New Roman"/>
                <w:b w:val="0"/>
                <w:bCs w:val="0"/>
                <w:color w:val="auto"/>
                <w:sz w:val="24"/>
                <w:szCs w:val="24"/>
                <w:lang w:val="nl-NL"/>
              </w:rPr>
              <w:t xml:space="preserve"> - GV giới thiệu bài: </w:t>
            </w:r>
            <w:r w:rsidRPr="0059727B">
              <w:rPr>
                <w:rFonts w:ascii="Times New Roman" w:hAnsi="Times New Roman" w:cs="Times New Roman"/>
                <w:color w:val="auto"/>
                <w:sz w:val="24"/>
                <w:szCs w:val="24"/>
                <w:lang w:val="vi-VN"/>
              </w:rPr>
              <w:t xml:space="preserve">Trong trò chơi vừa rồi, các bạn đã </w:t>
            </w:r>
            <w:r w:rsidRPr="0059727B">
              <w:rPr>
                <w:rFonts w:ascii="Times New Roman" w:hAnsi="Times New Roman" w:cs="Times New Roman"/>
                <w:color w:val="auto"/>
                <w:sz w:val="24"/>
                <w:szCs w:val="24"/>
                <w:lang w:val="nl-NL"/>
              </w:rPr>
              <w:t>tìm</w:t>
            </w:r>
            <w:r w:rsidRPr="0059727B">
              <w:rPr>
                <w:rFonts w:ascii="Times New Roman" w:hAnsi="Times New Roman" w:cs="Times New Roman"/>
                <w:color w:val="auto"/>
                <w:sz w:val="24"/>
                <w:szCs w:val="24"/>
                <w:lang w:val="vi-VN"/>
              </w:rPr>
              <w:t xml:space="preserve"> được </w:t>
            </w:r>
            <w:r w:rsidRPr="0059727B">
              <w:rPr>
                <w:rFonts w:ascii="Times New Roman" w:hAnsi="Times New Roman" w:cs="Times New Roman"/>
                <w:color w:val="auto"/>
                <w:sz w:val="24"/>
                <w:szCs w:val="24"/>
                <w:lang w:val="nl-NL"/>
              </w:rPr>
              <w:t>3 cặp</w:t>
            </w:r>
            <w:r w:rsidRPr="0059727B">
              <w:rPr>
                <w:rFonts w:ascii="Times New Roman" w:hAnsi="Times New Roman" w:cs="Times New Roman"/>
                <w:color w:val="auto"/>
                <w:sz w:val="24"/>
                <w:szCs w:val="24"/>
                <w:lang w:val="vi-VN"/>
              </w:rPr>
              <w:t xml:space="preserve"> từ đồng ngh</w:t>
            </w:r>
            <w:r w:rsidRPr="0059727B">
              <w:rPr>
                <w:rFonts w:ascii="Times New Roman" w:hAnsi="Times New Roman" w:cs="Times New Roman"/>
                <w:color w:val="auto"/>
                <w:sz w:val="24"/>
                <w:szCs w:val="24"/>
                <w:lang w:val="nl-NL"/>
              </w:rPr>
              <w:t xml:space="preserve">ĩa: </w:t>
            </w:r>
            <w:r w:rsidRPr="0059727B">
              <w:rPr>
                <w:rFonts w:ascii="Times New Roman" w:hAnsi="Times New Roman" w:cs="Times New Roman"/>
                <w:i/>
                <w:iCs/>
                <w:color w:val="auto"/>
                <w:sz w:val="24"/>
                <w:szCs w:val="24"/>
                <w:lang w:val="nl-NL"/>
              </w:rPr>
              <w:t>ba – cha, nhỏ nhắn  - nhỏ xíu, mẹ - má</w:t>
            </w:r>
            <w:r w:rsidRPr="0059727B">
              <w:rPr>
                <w:rFonts w:ascii="Times New Roman" w:hAnsi="Times New Roman" w:cs="Times New Roman"/>
                <w:color w:val="auto"/>
                <w:sz w:val="24"/>
                <w:szCs w:val="24"/>
                <w:lang w:val="nl-NL"/>
              </w:rPr>
              <w:t xml:space="preserve">. Và có một cặp từ, cả 2 đội đều không chọn để dán lên bảng, đó là cặp từ </w:t>
            </w:r>
            <w:r w:rsidRPr="0059727B">
              <w:rPr>
                <w:rFonts w:ascii="Times New Roman" w:hAnsi="Times New Roman" w:cs="Times New Roman"/>
                <w:i/>
                <w:iCs/>
                <w:color w:val="auto"/>
                <w:sz w:val="24"/>
                <w:szCs w:val="24"/>
                <w:lang w:val="nl-NL"/>
              </w:rPr>
              <w:t>lá cây - lá cờ</w:t>
            </w:r>
            <w:r w:rsidRPr="0059727B">
              <w:rPr>
                <w:rFonts w:ascii="Times New Roman" w:hAnsi="Times New Roman" w:cs="Times New Roman"/>
                <w:color w:val="auto"/>
                <w:sz w:val="24"/>
                <w:szCs w:val="24"/>
                <w:lang w:val="vi-VN"/>
              </w:rPr>
              <w:t xml:space="preserve">. À, cặp từ </w:t>
            </w:r>
            <w:r w:rsidRPr="0059727B">
              <w:rPr>
                <w:rFonts w:ascii="Times New Roman" w:hAnsi="Times New Roman" w:cs="Times New Roman"/>
                <w:i/>
                <w:iCs/>
                <w:color w:val="auto"/>
                <w:sz w:val="24"/>
                <w:szCs w:val="24"/>
                <w:lang w:val="vi-VN"/>
              </w:rPr>
              <w:t>lá cây, lá cờ</w:t>
            </w:r>
            <w:r w:rsidRPr="0059727B">
              <w:rPr>
                <w:rFonts w:ascii="Times New Roman" w:hAnsi="Times New Roman" w:cs="Times New Roman"/>
                <w:color w:val="auto"/>
                <w:sz w:val="24"/>
                <w:szCs w:val="24"/>
                <w:lang w:val="vi-VN"/>
              </w:rPr>
              <w:t xml:space="preserve"> là từ đa nghĩa. </w:t>
            </w:r>
            <w:r w:rsidRPr="004F1B88">
              <w:rPr>
                <w:rFonts w:ascii="Times New Roman" w:hAnsi="Times New Roman" w:cs="Times New Roman"/>
                <w:color w:val="auto"/>
                <w:sz w:val="24"/>
                <w:szCs w:val="24"/>
                <w:lang w:val="vi-VN"/>
              </w:rPr>
              <w:t>Trong các ngôn ngữ nói chung, trong tiếng Việt nói riêng có rất nhiều từ đa nghĩa.</w:t>
            </w:r>
            <w:r w:rsidRPr="004F1B88">
              <w:rPr>
                <w:rFonts w:ascii="Times New Roman" w:hAnsi="Times New Roman" w:cs="Times New Roman"/>
                <w:color w:val="auto"/>
                <w:spacing w:val="-8"/>
                <w:sz w:val="24"/>
                <w:szCs w:val="24"/>
                <w:lang w:val="vi-VN"/>
              </w:rPr>
              <w:t xml:space="preserve"> </w:t>
            </w:r>
            <w:r w:rsidRPr="004F1B88">
              <w:rPr>
                <w:rFonts w:ascii="Times New Roman" w:hAnsi="Times New Roman" w:cs="Times New Roman"/>
                <w:color w:val="auto"/>
                <w:sz w:val="24"/>
                <w:szCs w:val="24"/>
                <w:lang w:val="vi-VN"/>
              </w:rPr>
              <w:t>Vậy,</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từ</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đa</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nghĩa</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là</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gì?</w:t>
            </w:r>
            <w:r w:rsidRPr="004F1B88">
              <w:rPr>
                <w:rFonts w:ascii="Times New Roman" w:hAnsi="Times New Roman" w:cs="Times New Roman"/>
                <w:color w:val="auto"/>
                <w:spacing w:val="-8"/>
                <w:sz w:val="24"/>
                <w:szCs w:val="24"/>
                <w:lang w:val="vi-VN"/>
              </w:rPr>
              <w:t xml:space="preserve"> </w:t>
            </w:r>
            <w:r w:rsidRPr="004F1B88">
              <w:rPr>
                <w:rFonts w:ascii="Times New Roman" w:hAnsi="Times New Roman" w:cs="Times New Roman"/>
                <w:color w:val="auto"/>
                <w:sz w:val="24"/>
                <w:szCs w:val="24"/>
                <w:lang w:val="vi-VN"/>
              </w:rPr>
              <w:t>Từ</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đa</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nghĩa</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có</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đặc</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điểm</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gì?</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Bài</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học</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hôm</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nay</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sẽ</w:t>
            </w:r>
            <w:r w:rsidRPr="004F1B88">
              <w:rPr>
                <w:rFonts w:ascii="Times New Roman" w:hAnsi="Times New Roman" w:cs="Times New Roman"/>
                <w:color w:val="auto"/>
                <w:spacing w:val="-4"/>
                <w:sz w:val="24"/>
                <w:szCs w:val="24"/>
                <w:lang w:val="vi-VN"/>
              </w:rPr>
              <w:t xml:space="preserve"> </w:t>
            </w:r>
            <w:r w:rsidRPr="004F1B88">
              <w:rPr>
                <w:rFonts w:ascii="Times New Roman" w:hAnsi="Times New Roman" w:cs="Times New Roman"/>
                <w:color w:val="auto"/>
                <w:sz w:val="24"/>
                <w:szCs w:val="24"/>
                <w:lang w:val="vi-VN"/>
              </w:rPr>
              <w:t>cho các em câu trả lời.</w:t>
            </w:r>
          </w:p>
        </w:tc>
        <w:tc>
          <w:tcPr>
            <w:tcW w:w="4111" w:type="dxa"/>
          </w:tcPr>
          <w:p w:rsidR="00E60231" w:rsidRPr="004F1B88" w:rsidRDefault="00E60231" w:rsidP="007B1DB4">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Học sinh chơi trò chơi </w:t>
            </w:r>
            <w:r w:rsidRPr="004F1B88">
              <w:rPr>
                <w:rFonts w:ascii="Times New Roman" w:hAnsi="Times New Roman"/>
                <w:i/>
                <w:iCs/>
                <w:sz w:val="24"/>
                <w:szCs w:val="24"/>
                <w:lang w:val="vi-VN"/>
              </w:rPr>
              <w:t>Tiếp sức</w:t>
            </w:r>
            <w:r w:rsidRPr="004F1B88">
              <w:rPr>
                <w:rFonts w:ascii="Times New Roman" w:hAnsi="Times New Roman"/>
                <w:sz w:val="24"/>
                <w:szCs w:val="24"/>
                <w:lang w:val="vi-VN"/>
              </w:rPr>
              <w:t xml:space="preserve"> theo hướng dẫn của GV.</w:t>
            </w: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r w:rsidRPr="004F1B88">
              <w:rPr>
                <w:rFonts w:eastAsia="Times New Roman"/>
                <w:lang w:val="vi-VN"/>
              </w:rPr>
              <w:t>- HS lắng nghe GV giới thiệu, đọc thầm đề bài.</w:t>
            </w:r>
          </w:p>
          <w:p w:rsidR="00E60231" w:rsidRPr="004F1B88" w:rsidRDefault="00E60231" w:rsidP="007B1DB4">
            <w:pPr>
              <w:pStyle w:val="NormalWeb"/>
              <w:spacing w:beforeAutospacing="0" w:afterAutospacing="0"/>
              <w:jc w:val="both"/>
              <w:rPr>
                <w:lang w:val="vi-VN"/>
              </w:rPr>
            </w:pPr>
            <w:r w:rsidRPr="004F1B88">
              <w:rPr>
                <w:rFonts w:eastAsia="Times New Roman"/>
                <w:lang w:val="vi-VN"/>
              </w:rPr>
              <w:t> </w:t>
            </w:r>
          </w:p>
          <w:p w:rsidR="00E60231" w:rsidRPr="004F1B88" w:rsidRDefault="00E60231" w:rsidP="007B1DB4">
            <w:pPr>
              <w:pStyle w:val="NormalWeb"/>
              <w:spacing w:beforeAutospacing="0" w:afterAutospacing="0"/>
              <w:jc w:val="both"/>
              <w:rPr>
                <w:lang w:val="vi-VN"/>
              </w:rPr>
            </w:pPr>
            <w:r w:rsidRPr="004F1B88">
              <w:rPr>
                <w:rFonts w:eastAsia="Times New Roman"/>
                <w:lang w:val="vi-VN"/>
              </w:rPr>
              <w:t> </w:t>
            </w:r>
          </w:p>
        </w:tc>
      </w:tr>
      <w:tr w:rsidR="00E60231" w:rsidRPr="00877C97" w:rsidTr="007460D1">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12'</w:t>
            </w:r>
          </w:p>
        </w:tc>
        <w:tc>
          <w:tcPr>
            <w:tcW w:w="9498" w:type="dxa"/>
            <w:gridSpan w:val="2"/>
          </w:tcPr>
          <w:p w:rsidR="00E60231" w:rsidRPr="004F1B88" w:rsidRDefault="00E60231" w:rsidP="007B1DB4">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B. HOẠT ĐỘNG H̀NH THÀNH KIẾN</w:t>
            </w:r>
            <w:r w:rsidRPr="004F1B88">
              <w:rPr>
                <w:rFonts w:eastAsia="Times New Roman"/>
                <w:lang w:val="vi-VN"/>
              </w:rPr>
              <w:t> </w:t>
            </w:r>
            <w:r w:rsidRPr="004F1B88">
              <w:rPr>
                <w:rStyle w:val="Strong"/>
                <w:rFonts w:eastAsia="Times New Roman"/>
                <w:lang w:val="vi-VN"/>
              </w:rPr>
              <w:t>THỨC</w:t>
            </w:r>
          </w:p>
          <w:p w:rsidR="00E60231" w:rsidRPr="004F1B88" w:rsidRDefault="00E60231" w:rsidP="007B1DB4">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Mục tiêu:</w:t>
            </w:r>
          </w:p>
          <w:p w:rsidR="00E60231" w:rsidRPr="004F1B88" w:rsidRDefault="00E60231" w:rsidP="007B1DB4">
            <w:pPr>
              <w:widowControl w:val="0"/>
              <w:autoSpaceDE w:val="0"/>
              <w:autoSpaceDN w:val="0"/>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Giúp HS</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hiểu đặc điểm của từ đa nghĩa; nhận biết được từ đa nghĩa, nghĩa gốc và nghĩa chuyển trong từ đa nghĩa.</w:t>
            </w:r>
          </w:p>
          <w:p w:rsidR="00E60231" w:rsidRPr="000D1E98" w:rsidRDefault="00E60231" w:rsidP="000D1E98">
            <w:pPr>
              <w:spacing w:after="0" w:line="240" w:lineRule="auto"/>
              <w:jc w:val="both"/>
              <w:rPr>
                <w:rFonts w:ascii="Times New Roman" w:hAnsi="Times New Roman"/>
                <w:sz w:val="24"/>
                <w:szCs w:val="24"/>
                <w:lang w:val="vi-VN"/>
              </w:rPr>
            </w:pPr>
          </w:p>
        </w:tc>
      </w:tr>
      <w:tr w:rsidR="00E60231" w:rsidRPr="00F41A54" w:rsidTr="007460D1">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5387" w:type="dxa"/>
          </w:tcPr>
          <w:p w:rsidR="00E60231" w:rsidRPr="004F1B88" w:rsidRDefault="00E60231" w:rsidP="007B1DB4">
            <w:pPr>
              <w:spacing w:after="0" w:line="240" w:lineRule="auto"/>
              <w:jc w:val="both"/>
              <w:rPr>
                <w:rFonts w:ascii="Times New Roman" w:hAnsi="Times New Roman"/>
                <w:b/>
                <w:bCs/>
                <w:sz w:val="24"/>
                <w:szCs w:val="24"/>
                <w:lang w:val="vi-VN"/>
              </w:rPr>
            </w:pPr>
            <w:r w:rsidRPr="004F1B88">
              <w:rPr>
                <w:rStyle w:val="Strong"/>
                <w:rFonts w:ascii="Times New Roman" w:hAnsi="Times New Roman"/>
                <w:sz w:val="24"/>
                <w:szCs w:val="24"/>
                <w:lang w:val="vi-VN"/>
              </w:rPr>
              <w:t xml:space="preserve"> </w:t>
            </w:r>
            <w:r w:rsidRPr="004F1B88">
              <w:rPr>
                <w:rStyle w:val="Strong"/>
                <w:rFonts w:ascii="Times New Roman" w:hAnsi="Times New Roman"/>
                <w:sz w:val="24"/>
                <w:szCs w:val="24"/>
                <w:u w:val="single"/>
                <w:lang w:val="vi-VN"/>
              </w:rPr>
              <w:t>Hoạt động 1:</w:t>
            </w:r>
            <w:r w:rsidRPr="004F1B88">
              <w:rPr>
                <w:rStyle w:val="Strong"/>
                <w:rFonts w:ascii="Times New Roman" w:hAnsi="Times New Roman"/>
                <w:sz w:val="24"/>
                <w:szCs w:val="24"/>
                <w:lang w:val="vi-VN"/>
              </w:rPr>
              <w:t xml:space="preserve"> </w:t>
            </w:r>
            <w:r w:rsidRPr="004F1B88">
              <w:rPr>
                <w:rFonts w:ascii="Times New Roman" w:hAnsi="Times New Roman"/>
                <w:b/>
                <w:bCs/>
                <w:sz w:val="24"/>
                <w:szCs w:val="24"/>
                <w:lang w:val="vi-VN"/>
              </w:rPr>
              <w:t>Tìm hiểu đặc điểm của từ đa nghĩa (BT 1 – Phần Nhận xét)</w:t>
            </w:r>
          </w:p>
          <w:p w:rsidR="00E60231" w:rsidRPr="004F1B88" w:rsidRDefault="00E60231" w:rsidP="007B1DB4">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*Cách tiến hành:</w:t>
            </w:r>
          </w:p>
          <w:p w:rsidR="00E60231" w:rsidRPr="0059727B" w:rsidRDefault="00E60231" w:rsidP="007B1DB4">
            <w:pPr>
              <w:spacing w:after="0" w:line="240" w:lineRule="auto"/>
              <w:jc w:val="both"/>
              <w:rPr>
                <w:rFonts w:ascii="Times New Roman" w:hAnsi="Times New Roman"/>
                <w:sz w:val="24"/>
                <w:szCs w:val="24"/>
              </w:rPr>
            </w:pPr>
            <w:r w:rsidRPr="004F1B88">
              <w:rPr>
                <w:rFonts w:ascii="Times New Roman" w:hAnsi="Times New Roman"/>
                <w:sz w:val="24"/>
                <w:szCs w:val="24"/>
                <w:lang w:val="vi-VN"/>
              </w:rPr>
              <w:t xml:space="preserve"> -</w:t>
            </w:r>
            <w:r w:rsidRPr="0059727B">
              <w:rPr>
                <w:rFonts w:ascii="Times New Roman" w:hAnsi="Times New Roman"/>
                <w:sz w:val="24"/>
                <w:szCs w:val="24"/>
                <w:lang w:val="vi-VN"/>
              </w:rPr>
              <w:t xml:space="preserve"> GV </w:t>
            </w:r>
            <w:r w:rsidRPr="004F1B88">
              <w:rPr>
                <w:rFonts w:ascii="Times New Roman" w:hAnsi="Times New Roman"/>
                <w:sz w:val="24"/>
                <w:szCs w:val="24"/>
                <w:lang w:val="vi-VN"/>
              </w:rPr>
              <w:t xml:space="preserve">gọi </w:t>
            </w:r>
            <w:r w:rsidRPr="0059727B">
              <w:rPr>
                <w:rFonts w:ascii="Times New Roman" w:hAnsi="Times New Roman"/>
                <w:sz w:val="24"/>
                <w:szCs w:val="24"/>
                <w:lang w:val="vi-VN"/>
              </w:rPr>
              <w:t>HS</w:t>
            </w:r>
            <w:r w:rsidRPr="004F1B88">
              <w:rPr>
                <w:rFonts w:ascii="Times New Roman" w:hAnsi="Times New Roman"/>
                <w:sz w:val="24"/>
                <w:szCs w:val="24"/>
                <w:lang w:val="vi-VN"/>
              </w:rPr>
              <w:t xml:space="preserve"> </w:t>
            </w:r>
            <w:r w:rsidRPr="0059727B">
              <w:rPr>
                <w:rFonts w:ascii="Times New Roman" w:hAnsi="Times New Roman"/>
                <w:sz w:val="24"/>
                <w:szCs w:val="24"/>
                <w:lang w:val="vi-VN"/>
              </w:rPr>
              <w:t>đọc</w:t>
            </w:r>
            <w:r w:rsidRPr="004F1B88">
              <w:rPr>
                <w:rFonts w:ascii="Times New Roman" w:hAnsi="Times New Roman"/>
                <w:sz w:val="24"/>
                <w:szCs w:val="24"/>
                <w:lang w:val="vi-VN"/>
              </w:rPr>
              <w:t xml:space="preserve"> </w:t>
            </w:r>
            <w:r w:rsidRPr="0059727B">
              <w:rPr>
                <w:rFonts w:ascii="Times New Roman" w:hAnsi="Times New Roman"/>
                <w:sz w:val="24"/>
                <w:szCs w:val="24"/>
                <w:lang w:val="vi-VN"/>
              </w:rPr>
              <w:t>yêu cầu của bài tập 1. Cả lớp đọc thầm theo.</w:t>
            </w:r>
          </w:p>
          <w:p w:rsidR="00E60231" w:rsidRPr="0059727B" w:rsidRDefault="00E60231" w:rsidP="007B1DB4">
            <w:pPr>
              <w:widowControl w:val="0"/>
              <w:tabs>
                <w:tab w:val="left" w:pos="1483"/>
              </w:tabs>
              <w:autoSpaceDE w:val="0"/>
              <w:autoSpaceDN w:val="0"/>
              <w:spacing w:after="0" w:line="240" w:lineRule="auto"/>
              <w:jc w:val="both"/>
              <w:rPr>
                <w:rStyle w:val="Strong"/>
                <w:rFonts w:ascii="Times New Roman" w:hAnsi="Times New Roman"/>
                <w:b w:val="0"/>
                <w:bCs w:val="0"/>
                <w:sz w:val="24"/>
                <w:szCs w:val="24"/>
              </w:rPr>
            </w:pPr>
            <w:r w:rsidRPr="0059727B">
              <w:rPr>
                <w:rFonts w:ascii="Times New Roman" w:hAnsi="Times New Roman"/>
                <w:sz w:val="24"/>
                <w:szCs w:val="24"/>
              </w:rPr>
              <w:t xml:space="preserve"> - GV nêu lại yêu cầu Bài tập 1: Tìm</w:t>
            </w:r>
            <w:r w:rsidRPr="0059727B">
              <w:rPr>
                <w:rFonts w:ascii="Times New Roman" w:hAnsi="Times New Roman"/>
                <w:spacing w:val="-1"/>
                <w:sz w:val="24"/>
                <w:szCs w:val="24"/>
              </w:rPr>
              <w:t xml:space="preserve"> </w:t>
            </w:r>
            <w:r w:rsidRPr="0059727B">
              <w:rPr>
                <w:rFonts w:ascii="Times New Roman" w:hAnsi="Times New Roman"/>
                <w:sz w:val="24"/>
                <w:szCs w:val="24"/>
              </w:rPr>
              <w:t>nghĩa</w:t>
            </w:r>
            <w:r w:rsidRPr="0059727B">
              <w:rPr>
                <w:rFonts w:ascii="Times New Roman" w:hAnsi="Times New Roman"/>
                <w:spacing w:val="-1"/>
                <w:sz w:val="24"/>
                <w:szCs w:val="24"/>
              </w:rPr>
              <w:t xml:space="preserve"> </w:t>
            </w:r>
            <w:r w:rsidRPr="0059727B">
              <w:rPr>
                <w:rFonts w:ascii="Times New Roman" w:hAnsi="Times New Roman"/>
                <w:sz w:val="24"/>
                <w:szCs w:val="24"/>
              </w:rPr>
              <w:t>phù</w:t>
            </w:r>
            <w:r w:rsidRPr="0059727B">
              <w:rPr>
                <w:rFonts w:ascii="Times New Roman" w:hAnsi="Times New Roman"/>
                <w:spacing w:val="-2"/>
                <w:sz w:val="24"/>
                <w:szCs w:val="24"/>
              </w:rPr>
              <w:t xml:space="preserve"> </w:t>
            </w:r>
            <w:r w:rsidRPr="0059727B">
              <w:rPr>
                <w:rFonts w:ascii="Times New Roman" w:hAnsi="Times New Roman"/>
                <w:sz w:val="24"/>
                <w:szCs w:val="24"/>
              </w:rPr>
              <w:t>hợp</w:t>
            </w:r>
            <w:r w:rsidRPr="0059727B">
              <w:rPr>
                <w:rFonts w:ascii="Times New Roman" w:hAnsi="Times New Roman"/>
                <w:spacing w:val="-1"/>
                <w:sz w:val="24"/>
                <w:szCs w:val="24"/>
              </w:rPr>
              <w:t xml:space="preserve"> </w:t>
            </w:r>
            <w:r w:rsidRPr="0059727B">
              <w:rPr>
                <w:rFonts w:ascii="Times New Roman" w:hAnsi="Times New Roman"/>
                <w:sz w:val="24"/>
                <w:szCs w:val="24"/>
              </w:rPr>
              <w:t>với</w:t>
            </w:r>
            <w:r w:rsidRPr="0059727B">
              <w:rPr>
                <w:rFonts w:ascii="Times New Roman" w:hAnsi="Times New Roman"/>
                <w:spacing w:val="-1"/>
                <w:sz w:val="24"/>
                <w:szCs w:val="24"/>
              </w:rPr>
              <w:t xml:space="preserve"> </w:t>
            </w:r>
            <w:r w:rsidRPr="0059727B">
              <w:rPr>
                <w:rFonts w:ascii="Times New Roman" w:hAnsi="Times New Roman"/>
                <w:sz w:val="24"/>
                <w:szCs w:val="24"/>
              </w:rPr>
              <w:t>từ</w:t>
            </w:r>
            <w:r w:rsidRPr="0059727B">
              <w:rPr>
                <w:rFonts w:ascii="Times New Roman" w:hAnsi="Times New Roman"/>
                <w:spacing w:val="-1"/>
                <w:sz w:val="24"/>
                <w:szCs w:val="24"/>
              </w:rPr>
              <w:t xml:space="preserve"> </w:t>
            </w:r>
            <w:r w:rsidRPr="0059727B">
              <w:rPr>
                <w:rFonts w:ascii="Times New Roman" w:hAnsi="Times New Roman"/>
                <w:sz w:val="24"/>
                <w:szCs w:val="24"/>
              </w:rPr>
              <w:t>in</w:t>
            </w:r>
            <w:r w:rsidRPr="0059727B">
              <w:rPr>
                <w:rFonts w:ascii="Times New Roman" w:hAnsi="Times New Roman"/>
                <w:spacing w:val="-2"/>
                <w:sz w:val="24"/>
                <w:szCs w:val="24"/>
              </w:rPr>
              <w:t xml:space="preserve"> </w:t>
            </w:r>
            <w:r w:rsidRPr="0059727B">
              <w:rPr>
                <w:rFonts w:ascii="Times New Roman" w:hAnsi="Times New Roman"/>
                <w:sz w:val="24"/>
                <w:szCs w:val="24"/>
              </w:rPr>
              <w:t>đậm</w:t>
            </w:r>
            <w:r w:rsidRPr="0059727B">
              <w:rPr>
                <w:rFonts w:ascii="Times New Roman" w:hAnsi="Times New Roman"/>
                <w:spacing w:val="-1"/>
                <w:sz w:val="24"/>
                <w:szCs w:val="24"/>
              </w:rPr>
              <w:t xml:space="preserve"> </w:t>
            </w:r>
            <w:r w:rsidRPr="0059727B">
              <w:rPr>
                <w:rFonts w:ascii="Times New Roman" w:hAnsi="Times New Roman"/>
                <w:sz w:val="24"/>
                <w:szCs w:val="24"/>
              </w:rPr>
              <w:t>trong</w:t>
            </w:r>
            <w:r w:rsidRPr="0059727B">
              <w:rPr>
                <w:rFonts w:ascii="Times New Roman" w:hAnsi="Times New Roman"/>
                <w:spacing w:val="-1"/>
                <w:sz w:val="24"/>
                <w:szCs w:val="24"/>
              </w:rPr>
              <w:t xml:space="preserve"> </w:t>
            </w:r>
            <w:r w:rsidRPr="0059727B">
              <w:rPr>
                <w:rFonts w:ascii="Times New Roman" w:hAnsi="Times New Roman"/>
                <w:sz w:val="24"/>
                <w:szCs w:val="24"/>
              </w:rPr>
              <w:t>mỗi</w:t>
            </w:r>
            <w:r w:rsidRPr="0059727B">
              <w:rPr>
                <w:rFonts w:ascii="Times New Roman" w:hAnsi="Times New Roman"/>
                <w:spacing w:val="-1"/>
                <w:sz w:val="24"/>
                <w:szCs w:val="24"/>
              </w:rPr>
              <w:t xml:space="preserve"> </w:t>
            </w:r>
            <w:r w:rsidRPr="0059727B">
              <w:rPr>
                <w:rFonts w:ascii="Times New Roman" w:hAnsi="Times New Roman"/>
                <w:sz w:val="24"/>
                <w:szCs w:val="24"/>
              </w:rPr>
              <w:t>đoạn</w:t>
            </w:r>
            <w:r w:rsidRPr="0059727B">
              <w:rPr>
                <w:rFonts w:ascii="Times New Roman" w:hAnsi="Times New Roman"/>
                <w:spacing w:val="-1"/>
                <w:sz w:val="24"/>
                <w:szCs w:val="24"/>
              </w:rPr>
              <w:t xml:space="preserve"> </w:t>
            </w:r>
            <w:r w:rsidRPr="0059727B">
              <w:rPr>
                <w:rFonts w:ascii="Times New Roman" w:hAnsi="Times New Roman"/>
                <w:sz w:val="24"/>
                <w:szCs w:val="24"/>
              </w:rPr>
              <w:t>thơ,</w:t>
            </w:r>
            <w:r w:rsidRPr="0059727B">
              <w:rPr>
                <w:rFonts w:ascii="Times New Roman" w:hAnsi="Times New Roman"/>
                <w:spacing w:val="-1"/>
                <w:sz w:val="24"/>
                <w:szCs w:val="24"/>
              </w:rPr>
              <w:t xml:space="preserve"> </w:t>
            </w:r>
            <w:r w:rsidRPr="0059727B">
              <w:rPr>
                <w:rFonts w:ascii="Times New Roman" w:hAnsi="Times New Roman"/>
                <w:sz w:val="24"/>
                <w:szCs w:val="24"/>
              </w:rPr>
              <w:t>đoạn</w:t>
            </w:r>
            <w:r w:rsidRPr="0059727B">
              <w:rPr>
                <w:rFonts w:ascii="Times New Roman" w:hAnsi="Times New Roman"/>
                <w:spacing w:val="-2"/>
                <w:sz w:val="24"/>
                <w:szCs w:val="24"/>
              </w:rPr>
              <w:t xml:space="preserve"> </w:t>
            </w:r>
            <w:r w:rsidRPr="0059727B">
              <w:rPr>
                <w:rFonts w:ascii="Times New Roman" w:hAnsi="Times New Roman"/>
                <w:sz w:val="24"/>
                <w:szCs w:val="24"/>
              </w:rPr>
              <w:t xml:space="preserve">văn </w:t>
            </w:r>
          </w:p>
          <w:p w:rsidR="00E60231" w:rsidRPr="0059727B" w:rsidRDefault="00E60231" w:rsidP="007B1DB4">
            <w:pPr>
              <w:pStyle w:val="BodyText"/>
              <w:spacing w:line="240" w:lineRule="auto"/>
              <w:ind w:firstLine="0"/>
              <w:jc w:val="both"/>
              <w:rPr>
                <w:rStyle w:val="Strong"/>
                <w:rFonts w:ascii="Times New Roman" w:hAnsi="Times New Roman"/>
                <w:b w:val="0"/>
                <w:bCs w:val="0"/>
                <w:color w:val="auto"/>
                <w:sz w:val="24"/>
                <w:szCs w:val="24"/>
              </w:rPr>
            </w:pPr>
            <w:r w:rsidRPr="0059727B">
              <w:rPr>
                <w:rStyle w:val="Strong"/>
                <w:rFonts w:ascii="Times New Roman" w:hAnsi="Times New Roman"/>
                <w:b w:val="0"/>
                <w:bCs w:val="0"/>
                <w:color w:val="auto"/>
                <w:sz w:val="24"/>
                <w:szCs w:val="24"/>
              </w:rPr>
              <w:t xml:space="preserve"> - GV hỏi: Từ in đậm là từ nào?</w:t>
            </w:r>
          </w:p>
          <w:p w:rsidR="00E60231" w:rsidRPr="0059727B" w:rsidRDefault="00E60231" w:rsidP="007B1DB4">
            <w:pPr>
              <w:pStyle w:val="BodyText"/>
              <w:spacing w:line="240" w:lineRule="auto"/>
              <w:ind w:firstLine="0"/>
              <w:jc w:val="both"/>
              <w:rPr>
                <w:rStyle w:val="Strong"/>
                <w:rFonts w:ascii="Times New Roman" w:hAnsi="Times New Roman"/>
                <w:b w:val="0"/>
                <w:bCs w:val="0"/>
                <w:color w:val="auto"/>
                <w:sz w:val="24"/>
                <w:szCs w:val="24"/>
              </w:rPr>
            </w:pPr>
            <w:r w:rsidRPr="0059727B">
              <w:rPr>
                <w:rStyle w:val="Strong"/>
                <w:rFonts w:ascii="Times New Roman" w:hAnsi="Times New Roman"/>
                <w:b w:val="0"/>
                <w:bCs w:val="0"/>
                <w:color w:val="auto"/>
                <w:sz w:val="24"/>
                <w:szCs w:val="24"/>
              </w:rPr>
              <w:t xml:space="preserve"> - GV yêu cầu HS thảo luận theo nhóm 4 làm vào VBT theo yêu cầu bài 1.</w:t>
            </w:r>
          </w:p>
          <w:p w:rsidR="00E60231" w:rsidRPr="0059727B" w:rsidRDefault="00E60231" w:rsidP="007B1DB4">
            <w:pPr>
              <w:pStyle w:val="BodyText"/>
              <w:spacing w:line="240" w:lineRule="auto"/>
              <w:ind w:firstLine="0"/>
              <w:jc w:val="both"/>
              <w:rPr>
                <w:rStyle w:val="Strong"/>
                <w:rFonts w:ascii="Times New Roman" w:hAnsi="Times New Roman"/>
                <w:color w:val="auto"/>
                <w:sz w:val="24"/>
                <w:szCs w:val="24"/>
              </w:rPr>
            </w:pPr>
            <w:r w:rsidRPr="0059727B">
              <w:rPr>
                <w:rStyle w:val="Strong"/>
                <w:rFonts w:ascii="Times New Roman" w:hAnsi="Times New Roman"/>
                <w:color w:val="auto"/>
                <w:sz w:val="24"/>
                <w:szCs w:val="24"/>
              </w:rPr>
              <w:t xml:space="preserve"> - </w:t>
            </w:r>
            <w:r w:rsidRPr="0059727B">
              <w:rPr>
                <w:rFonts w:ascii="Times New Roman" w:hAnsi="Times New Roman" w:cs="Times New Roman"/>
                <w:color w:val="auto"/>
                <w:sz w:val="24"/>
                <w:szCs w:val="24"/>
              </w:rPr>
              <w:t>GV</w:t>
            </w:r>
            <w:r w:rsidRPr="0059727B">
              <w:rPr>
                <w:rFonts w:ascii="Times New Roman" w:hAnsi="Times New Roman" w:cs="Times New Roman"/>
                <w:color w:val="auto"/>
                <w:spacing w:val="-4"/>
                <w:sz w:val="24"/>
                <w:szCs w:val="24"/>
              </w:rPr>
              <w:t xml:space="preserve"> </w:t>
            </w:r>
            <w:r w:rsidRPr="0059727B">
              <w:rPr>
                <w:rFonts w:ascii="Times New Roman" w:hAnsi="Times New Roman" w:cs="Times New Roman"/>
                <w:color w:val="auto"/>
                <w:sz w:val="24"/>
                <w:szCs w:val="24"/>
              </w:rPr>
              <w:t>chiếu đề BT</w:t>
            </w:r>
            <w:r w:rsidRPr="0059727B">
              <w:rPr>
                <w:rFonts w:ascii="Times New Roman" w:hAnsi="Times New Roman" w:cs="Times New Roman"/>
                <w:color w:val="auto"/>
                <w:spacing w:val="-4"/>
                <w:sz w:val="24"/>
                <w:szCs w:val="24"/>
              </w:rPr>
              <w:t xml:space="preserve"> </w:t>
            </w:r>
            <w:r w:rsidRPr="0059727B">
              <w:rPr>
                <w:rFonts w:ascii="Times New Roman" w:hAnsi="Times New Roman" w:cs="Times New Roman"/>
                <w:color w:val="auto"/>
                <w:sz w:val="24"/>
                <w:szCs w:val="24"/>
              </w:rPr>
              <w:t xml:space="preserve">1, mời các nhóm HS báo cáo kết quả (có thể tổ chức báo cáo theo hình thức thi hỏi – đáp giữa các nhóm hoặc thi ghép thẻ / nối đoạn thơ, đoạn văn với nghĩa tương ứng của từ </w:t>
            </w:r>
            <w:r w:rsidRPr="0059727B">
              <w:rPr>
                <w:rFonts w:ascii="Times New Roman" w:hAnsi="Times New Roman" w:cs="Times New Roman"/>
                <w:b/>
                <w:i/>
                <w:color w:val="auto"/>
                <w:sz w:val="24"/>
                <w:szCs w:val="24"/>
              </w:rPr>
              <w:t>chân</w:t>
            </w:r>
            <w:r w:rsidRPr="0059727B">
              <w:rPr>
                <w:rFonts w:ascii="Times New Roman" w:hAnsi="Times New Roman" w:cs="Times New Roman"/>
                <w:color w:val="auto"/>
                <w:sz w:val="24"/>
                <w:szCs w:val="24"/>
              </w:rPr>
              <w:t>).</w:t>
            </w:r>
          </w:p>
          <w:p w:rsidR="00E60231" w:rsidRPr="0059727B" w:rsidRDefault="00E60231" w:rsidP="007B1DB4">
            <w:pPr>
              <w:pStyle w:val="BodyText"/>
              <w:spacing w:line="240" w:lineRule="auto"/>
              <w:ind w:firstLine="0"/>
              <w:jc w:val="both"/>
              <w:rPr>
                <w:rFonts w:ascii="Times New Roman" w:hAnsi="Times New Roman" w:cs="Times New Roman"/>
                <w:bCs/>
                <w:iCs/>
                <w:color w:val="auto"/>
                <w:sz w:val="24"/>
                <w:szCs w:val="24"/>
              </w:rPr>
            </w:pPr>
          </w:p>
          <w:p w:rsidR="00E60231" w:rsidRPr="0059727B" w:rsidRDefault="00E60231" w:rsidP="007B1DB4">
            <w:pPr>
              <w:pStyle w:val="BodyText"/>
              <w:spacing w:line="240" w:lineRule="auto"/>
              <w:ind w:firstLine="0"/>
              <w:jc w:val="both"/>
              <w:rPr>
                <w:rFonts w:ascii="Times New Roman" w:hAnsi="Times New Roman" w:cs="Times New Roman"/>
                <w:iCs/>
                <w:color w:val="auto"/>
                <w:sz w:val="24"/>
                <w:szCs w:val="24"/>
              </w:rPr>
            </w:pPr>
          </w:p>
          <w:p w:rsidR="00E60231" w:rsidRPr="0059727B" w:rsidRDefault="00E60231" w:rsidP="007B1DB4">
            <w:pPr>
              <w:pStyle w:val="BodyText"/>
              <w:spacing w:line="240" w:lineRule="auto"/>
              <w:ind w:firstLine="0"/>
              <w:jc w:val="both"/>
              <w:rPr>
                <w:rFonts w:ascii="Times New Roman" w:hAnsi="Times New Roman" w:cs="Times New Roman"/>
                <w:iCs/>
                <w:color w:val="auto"/>
                <w:sz w:val="24"/>
                <w:szCs w:val="24"/>
              </w:rPr>
            </w:pPr>
          </w:p>
          <w:p w:rsidR="00E60231" w:rsidRPr="0059727B" w:rsidRDefault="00E60231" w:rsidP="007B1DB4">
            <w:pPr>
              <w:pStyle w:val="BodyText"/>
              <w:spacing w:line="240" w:lineRule="auto"/>
              <w:ind w:firstLine="0"/>
              <w:jc w:val="both"/>
              <w:rPr>
                <w:rFonts w:ascii="Times New Roman" w:hAnsi="Times New Roman" w:cs="Times New Roman"/>
                <w:iCs/>
                <w:color w:val="auto"/>
                <w:sz w:val="24"/>
                <w:szCs w:val="24"/>
              </w:rPr>
            </w:pPr>
          </w:p>
          <w:p w:rsidR="00E60231" w:rsidRPr="0059727B" w:rsidRDefault="00E60231" w:rsidP="007B1DB4">
            <w:pPr>
              <w:pStyle w:val="BodyText"/>
              <w:spacing w:line="240" w:lineRule="auto"/>
              <w:ind w:firstLine="0"/>
              <w:jc w:val="both"/>
              <w:rPr>
                <w:rFonts w:ascii="Times New Roman" w:hAnsi="Times New Roman" w:cs="Times New Roman"/>
                <w:bCs/>
                <w:iCs/>
                <w:color w:val="auto"/>
                <w:sz w:val="24"/>
                <w:szCs w:val="24"/>
              </w:rPr>
            </w:pPr>
          </w:p>
          <w:p w:rsidR="00E60231" w:rsidRPr="0059727B" w:rsidRDefault="00E60231" w:rsidP="007B1DB4">
            <w:pPr>
              <w:pStyle w:val="BodyText"/>
              <w:spacing w:line="240" w:lineRule="auto"/>
              <w:ind w:firstLine="0"/>
              <w:jc w:val="both"/>
              <w:rPr>
                <w:rFonts w:ascii="Times New Roman" w:hAnsi="Times New Roman" w:cs="Times New Roman"/>
                <w:bCs/>
                <w:iCs/>
                <w:color w:val="auto"/>
                <w:sz w:val="24"/>
                <w:szCs w:val="24"/>
              </w:rPr>
            </w:pPr>
            <w:r w:rsidRPr="0059727B">
              <w:rPr>
                <w:rFonts w:ascii="Times New Roman" w:hAnsi="Times New Roman" w:cs="Times New Roman"/>
                <w:bCs/>
                <w:iCs/>
                <w:color w:val="auto"/>
                <w:sz w:val="24"/>
                <w:szCs w:val="24"/>
              </w:rPr>
              <w:t xml:space="preserve"> -</w:t>
            </w:r>
            <w:r w:rsidRPr="0059727B">
              <w:rPr>
                <w:rFonts w:ascii="Times New Roman" w:hAnsi="Times New Roman" w:cs="Times New Roman"/>
                <w:bCs/>
                <w:iCs/>
                <w:color w:val="auto"/>
                <w:sz w:val="24"/>
                <w:szCs w:val="24"/>
                <w:lang w:val="vi-VN"/>
              </w:rPr>
              <w:t xml:space="preserve"> GV: </w:t>
            </w:r>
            <w:r w:rsidRPr="0059727B">
              <w:rPr>
                <w:rFonts w:ascii="Times New Roman" w:hAnsi="Times New Roman" w:cs="Times New Roman"/>
                <w:bCs/>
                <w:iCs/>
                <w:color w:val="auto"/>
                <w:sz w:val="24"/>
                <w:szCs w:val="24"/>
              </w:rPr>
              <w:t xml:space="preserve">Từ </w:t>
            </w:r>
            <w:r w:rsidRPr="0059727B">
              <w:rPr>
                <w:rFonts w:ascii="Times New Roman" w:hAnsi="Times New Roman" w:cs="Times New Roman"/>
                <w:bCs/>
                <w:i/>
                <w:color w:val="auto"/>
                <w:sz w:val="24"/>
                <w:szCs w:val="24"/>
              </w:rPr>
              <w:t>“</w:t>
            </w:r>
            <w:r w:rsidRPr="0059727B">
              <w:rPr>
                <w:rFonts w:ascii="Times New Roman" w:hAnsi="Times New Roman" w:cs="Times New Roman"/>
                <w:b/>
                <w:i/>
                <w:color w:val="auto"/>
                <w:sz w:val="24"/>
                <w:szCs w:val="24"/>
              </w:rPr>
              <w:t>chân</w:t>
            </w:r>
            <w:r w:rsidRPr="0059727B">
              <w:rPr>
                <w:rFonts w:ascii="Times New Roman" w:hAnsi="Times New Roman" w:cs="Times New Roman"/>
                <w:bCs/>
                <w:i/>
                <w:color w:val="auto"/>
                <w:sz w:val="24"/>
                <w:szCs w:val="24"/>
              </w:rPr>
              <w:t xml:space="preserve">” </w:t>
            </w:r>
            <w:r w:rsidRPr="0059727B">
              <w:rPr>
                <w:rFonts w:ascii="Times New Roman" w:hAnsi="Times New Roman" w:cs="Times New Roman"/>
                <w:bCs/>
                <w:iCs/>
                <w:color w:val="auto"/>
                <w:sz w:val="24"/>
                <w:szCs w:val="24"/>
              </w:rPr>
              <w:t>trong các đoạn thơ, đoạn văn trên là</w:t>
            </w:r>
            <w:r w:rsidRPr="0059727B">
              <w:rPr>
                <w:rFonts w:ascii="Times New Roman" w:hAnsi="Times New Roman" w:cs="Times New Roman"/>
                <w:bCs/>
                <w:iCs/>
                <w:color w:val="auto"/>
                <w:sz w:val="24"/>
                <w:szCs w:val="24"/>
                <w:lang w:val="vi-VN"/>
              </w:rPr>
              <w:t xml:space="preserve"> từ đ</w:t>
            </w:r>
            <w:r w:rsidRPr="0059727B">
              <w:rPr>
                <w:rFonts w:ascii="Times New Roman" w:hAnsi="Times New Roman" w:cs="Times New Roman"/>
                <w:bCs/>
                <w:iCs/>
                <w:color w:val="auto"/>
                <w:sz w:val="24"/>
                <w:szCs w:val="24"/>
              </w:rPr>
              <w:t>a</w:t>
            </w:r>
            <w:r w:rsidRPr="0059727B">
              <w:rPr>
                <w:rFonts w:ascii="Times New Roman" w:hAnsi="Times New Roman" w:cs="Times New Roman"/>
                <w:bCs/>
                <w:iCs/>
                <w:color w:val="auto"/>
                <w:sz w:val="24"/>
                <w:szCs w:val="24"/>
                <w:lang w:val="vi-VN"/>
              </w:rPr>
              <w:t xml:space="preserve"> nghĩa.</w:t>
            </w:r>
          </w:p>
          <w:p w:rsidR="00E60231" w:rsidRPr="0059727B" w:rsidRDefault="00E60231" w:rsidP="007B1DB4">
            <w:pPr>
              <w:spacing w:after="0" w:line="240" w:lineRule="auto"/>
              <w:jc w:val="both"/>
              <w:rPr>
                <w:rFonts w:ascii="Times New Roman" w:hAnsi="Times New Roman"/>
                <w:b/>
                <w:iCs/>
                <w:sz w:val="24"/>
                <w:szCs w:val="24"/>
              </w:rPr>
            </w:pPr>
            <w:r w:rsidRPr="0059727B">
              <w:rPr>
                <w:rFonts w:ascii="Times New Roman" w:hAnsi="Times New Roman"/>
                <w:b/>
                <w:iCs/>
                <w:sz w:val="24"/>
                <w:szCs w:val="24"/>
              </w:rPr>
              <w:t xml:space="preserve"> </w:t>
            </w:r>
            <w:r w:rsidRPr="0059727B">
              <w:rPr>
                <w:rFonts w:ascii="Times New Roman" w:hAnsi="Times New Roman"/>
                <w:b/>
                <w:iCs/>
                <w:sz w:val="24"/>
                <w:szCs w:val="24"/>
                <w:u w:val="single"/>
              </w:rPr>
              <w:t>Hoạt động 2:</w:t>
            </w:r>
            <w:r w:rsidRPr="0059727B">
              <w:rPr>
                <w:rFonts w:ascii="Times New Roman" w:hAnsi="Times New Roman"/>
                <w:b/>
                <w:iCs/>
                <w:sz w:val="24"/>
                <w:szCs w:val="24"/>
              </w:rPr>
              <w:t xml:space="preserve">  </w:t>
            </w:r>
            <w:r w:rsidRPr="0059727B">
              <w:rPr>
                <w:rFonts w:ascii="Times New Roman" w:hAnsi="Times New Roman"/>
                <w:b/>
                <w:bCs/>
                <w:iCs/>
                <w:sz w:val="24"/>
                <w:szCs w:val="24"/>
              </w:rPr>
              <w:t>N</w:t>
            </w:r>
            <w:r w:rsidRPr="0059727B">
              <w:rPr>
                <w:rFonts w:ascii="Times New Roman" w:hAnsi="Times New Roman"/>
                <w:b/>
                <w:bCs/>
                <w:sz w:val="24"/>
                <w:szCs w:val="24"/>
              </w:rPr>
              <w:t>hận biết được từ đa nghĩa;</w:t>
            </w:r>
            <w:r w:rsidRPr="0059727B">
              <w:rPr>
                <w:rFonts w:ascii="Times New Roman" w:hAnsi="Times New Roman"/>
                <w:b/>
                <w:iCs/>
                <w:sz w:val="24"/>
                <w:szCs w:val="24"/>
              </w:rPr>
              <w:t xml:space="preserve"> Tìm hiểu nghĩa gốc và nghĩa chuyển của từ đa nghĩa. </w:t>
            </w:r>
            <w:r w:rsidRPr="0059727B">
              <w:rPr>
                <w:rFonts w:ascii="Times New Roman" w:hAnsi="Times New Roman"/>
                <w:b/>
                <w:bCs/>
                <w:sz w:val="24"/>
                <w:szCs w:val="24"/>
              </w:rPr>
              <w:t>(BT 2 – Phần Nhận xét và Phần Bài học)</w:t>
            </w:r>
          </w:p>
          <w:p w:rsidR="00E60231" w:rsidRPr="0059727B" w:rsidRDefault="00E60231" w:rsidP="007B1DB4">
            <w:pPr>
              <w:spacing w:after="0" w:line="240" w:lineRule="auto"/>
              <w:jc w:val="both"/>
              <w:rPr>
                <w:rFonts w:ascii="Times New Roman" w:hAnsi="Times New Roman"/>
                <w:sz w:val="24"/>
                <w:szCs w:val="24"/>
                <w:lang w:val="vi-VN"/>
              </w:rPr>
            </w:pPr>
            <w:r w:rsidRPr="0059727B">
              <w:rPr>
                <w:rFonts w:ascii="Times New Roman" w:hAnsi="Times New Roman"/>
                <w:sz w:val="24"/>
                <w:szCs w:val="24"/>
              </w:rPr>
              <w:t xml:space="preserve"> -</w:t>
            </w:r>
            <w:r w:rsidRPr="0059727B">
              <w:rPr>
                <w:rFonts w:ascii="Times New Roman" w:hAnsi="Times New Roman"/>
                <w:sz w:val="24"/>
                <w:szCs w:val="24"/>
                <w:lang w:val="vi-VN"/>
              </w:rPr>
              <w:t xml:space="preserve"> GV </w:t>
            </w:r>
            <w:r w:rsidRPr="0059727B">
              <w:rPr>
                <w:rFonts w:ascii="Times New Roman" w:hAnsi="Times New Roman"/>
                <w:sz w:val="24"/>
                <w:szCs w:val="24"/>
              </w:rPr>
              <w:t xml:space="preserve">gọi </w:t>
            </w:r>
            <w:r w:rsidRPr="0059727B">
              <w:rPr>
                <w:rFonts w:ascii="Times New Roman" w:hAnsi="Times New Roman"/>
                <w:sz w:val="24"/>
                <w:szCs w:val="24"/>
                <w:lang w:val="vi-VN"/>
              </w:rPr>
              <w:t>HS đọc</w:t>
            </w:r>
            <w:r w:rsidRPr="0059727B">
              <w:rPr>
                <w:rFonts w:ascii="Times New Roman" w:hAnsi="Times New Roman"/>
                <w:sz w:val="24"/>
                <w:szCs w:val="24"/>
              </w:rPr>
              <w:t xml:space="preserve"> </w:t>
            </w:r>
            <w:r w:rsidRPr="0059727B">
              <w:rPr>
                <w:rFonts w:ascii="Times New Roman" w:hAnsi="Times New Roman"/>
                <w:sz w:val="24"/>
                <w:szCs w:val="24"/>
                <w:lang w:val="vi-VN"/>
              </w:rPr>
              <w:t xml:space="preserve">yêu cầu của bài tập </w:t>
            </w:r>
            <w:r w:rsidRPr="0059727B">
              <w:rPr>
                <w:rFonts w:ascii="Times New Roman" w:hAnsi="Times New Roman"/>
                <w:sz w:val="24"/>
                <w:szCs w:val="24"/>
              </w:rPr>
              <w:t>2</w:t>
            </w:r>
            <w:r w:rsidRPr="0059727B">
              <w:rPr>
                <w:rFonts w:ascii="Times New Roman" w:hAnsi="Times New Roman"/>
                <w:sz w:val="24"/>
                <w:szCs w:val="24"/>
                <w:lang w:val="vi-VN"/>
              </w:rPr>
              <w:t>. Cả lớp đọc thầm theo.</w:t>
            </w:r>
          </w:p>
          <w:p w:rsidR="00E60231" w:rsidRPr="0059727B" w:rsidRDefault="00E60231" w:rsidP="007B1DB4">
            <w:pPr>
              <w:spacing w:after="0" w:line="240" w:lineRule="auto"/>
              <w:jc w:val="both"/>
              <w:rPr>
                <w:rFonts w:ascii="Times New Roman" w:hAnsi="Times New Roman"/>
                <w:sz w:val="24"/>
                <w:szCs w:val="24"/>
              </w:rPr>
            </w:pPr>
            <w:r w:rsidRPr="0059727B">
              <w:rPr>
                <w:rFonts w:ascii="Times New Roman" w:hAnsi="Times New Roman"/>
                <w:sz w:val="24"/>
                <w:szCs w:val="24"/>
              </w:rPr>
              <w:t xml:space="preserve"> - GV nêu lại yêu cầu Bài tập 2: </w:t>
            </w:r>
            <w:r w:rsidRPr="0059727B">
              <w:rPr>
                <w:rFonts w:ascii="Times New Roman" w:hAnsi="Times New Roman"/>
                <w:spacing w:val="-6"/>
                <w:sz w:val="24"/>
                <w:szCs w:val="24"/>
              </w:rPr>
              <w:t>Nêu</w:t>
            </w:r>
            <w:r w:rsidRPr="0059727B">
              <w:rPr>
                <w:rFonts w:ascii="Times New Roman" w:hAnsi="Times New Roman"/>
                <w:spacing w:val="-19"/>
                <w:sz w:val="24"/>
                <w:szCs w:val="24"/>
              </w:rPr>
              <w:t xml:space="preserve"> </w:t>
            </w:r>
            <w:r w:rsidRPr="0059727B">
              <w:rPr>
                <w:rFonts w:ascii="Times New Roman" w:hAnsi="Times New Roman"/>
                <w:spacing w:val="-6"/>
                <w:sz w:val="24"/>
                <w:szCs w:val="24"/>
              </w:rPr>
              <w:t>điểm</w:t>
            </w:r>
            <w:r w:rsidRPr="0059727B">
              <w:rPr>
                <w:rFonts w:ascii="Times New Roman" w:hAnsi="Times New Roman"/>
                <w:spacing w:val="-18"/>
                <w:sz w:val="24"/>
                <w:szCs w:val="24"/>
              </w:rPr>
              <w:t xml:space="preserve"> </w:t>
            </w:r>
            <w:r w:rsidRPr="0059727B">
              <w:rPr>
                <w:rFonts w:ascii="Times New Roman" w:hAnsi="Times New Roman"/>
                <w:spacing w:val="-6"/>
                <w:sz w:val="24"/>
                <w:szCs w:val="24"/>
              </w:rPr>
              <w:t>giống</w:t>
            </w:r>
            <w:r w:rsidRPr="0059727B">
              <w:rPr>
                <w:rFonts w:ascii="Times New Roman" w:hAnsi="Times New Roman"/>
                <w:spacing w:val="-18"/>
                <w:sz w:val="24"/>
                <w:szCs w:val="24"/>
              </w:rPr>
              <w:t xml:space="preserve"> </w:t>
            </w:r>
            <w:r w:rsidRPr="0059727B">
              <w:rPr>
                <w:rFonts w:ascii="Times New Roman" w:hAnsi="Times New Roman"/>
                <w:spacing w:val="-6"/>
                <w:sz w:val="24"/>
                <w:szCs w:val="24"/>
              </w:rPr>
              <w:t>nhau,</w:t>
            </w:r>
            <w:r w:rsidRPr="0059727B">
              <w:rPr>
                <w:rFonts w:ascii="Times New Roman" w:hAnsi="Times New Roman"/>
                <w:spacing w:val="-19"/>
                <w:sz w:val="24"/>
                <w:szCs w:val="24"/>
              </w:rPr>
              <w:t xml:space="preserve"> </w:t>
            </w:r>
            <w:r w:rsidRPr="0059727B">
              <w:rPr>
                <w:rFonts w:ascii="Times New Roman" w:hAnsi="Times New Roman"/>
                <w:spacing w:val="-6"/>
                <w:sz w:val="24"/>
                <w:szCs w:val="24"/>
              </w:rPr>
              <w:t>khác</w:t>
            </w:r>
            <w:r w:rsidRPr="0059727B">
              <w:rPr>
                <w:rFonts w:ascii="Times New Roman" w:hAnsi="Times New Roman"/>
                <w:spacing w:val="-18"/>
                <w:sz w:val="24"/>
                <w:szCs w:val="24"/>
              </w:rPr>
              <w:t xml:space="preserve"> </w:t>
            </w:r>
            <w:r w:rsidRPr="0059727B">
              <w:rPr>
                <w:rFonts w:ascii="Times New Roman" w:hAnsi="Times New Roman"/>
                <w:spacing w:val="-6"/>
                <w:sz w:val="24"/>
                <w:szCs w:val="24"/>
              </w:rPr>
              <w:t>nhau</w:t>
            </w:r>
            <w:r w:rsidRPr="0059727B">
              <w:rPr>
                <w:rFonts w:ascii="Times New Roman" w:hAnsi="Times New Roman"/>
                <w:spacing w:val="-18"/>
                <w:sz w:val="24"/>
                <w:szCs w:val="24"/>
              </w:rPr>
              <w:t xml:space="preserve"> </w:t>
            </w:r>
            <w:r w:rsidRPr="0059727B">
              <w:rPr>
                <w:rFonts w:ascii="Times New Roman" w:hAnsi="Times New Roman"/>
                <w:spacing w:val="-6"/>
                <w:sz w:val="24"/>
                <w:szCs w:val="24"/>
              </w:rPr>
              <w:t>giữa</w:t>
            </w:r>
            <w:r w:rsidRPr="0059727B">
              <w:rPr>
                <w:rFonts w:ascii="Times New Roman" w:hAnsi="Times New Roman"/>
                <w:spacing w:val="-19"/>
                <w:sz w:val="24"/>
                <w:szCs w:val="24"/>
              </w:rPr>
              <w:t xml:space="preserve"> </w:t>
            </w:r>
            <w:r w:rsidRPr="0059727B">
              <w:rPr>
                <w:rFonts w:ascii="Times New Roman" w:hAnsi="Times New Roman"/>
                <w:spacing w:val="-6"/>
                <w:sz w:val="24"/>
                <w:szCs w:val="24"/>
              </w:rPr>
              <w:t>ba</w:t>
            </w:r>
            <w:r w:rsidRPr="0059727B">
              <w:rPr>
                <w:rFonts w:ascii="Times New Roman" w:hAnsi="Times New Roman"/>
                <w:spacing w:val="-18"/>
                <w:sz w:val="24"/>
                <w:szCs w:val="24"/>
              </w:rPr>
              <w:t xml:space="preserve"> </w:t>
            </w:r>
            <w:r w:rsidRPr="0059727B">
              <w:rPr>
                <w:rFonts w:ascii="Times New Roman" w:hAnsi="Times New Roman"/>
                <w:spacing w:val="-6"/>
                <w:sz w:val="24"/>
                <w:szCs w:val="24"/>
              </w:rPr>
              <w:t>nghĩa</w:t>
            </w:r>
            <w:r w:rsidRPr="0059727B">
              <w:rPr>
                <w:rFonts w:ascii="Times New Roman" w:hAnsi="Times New Roman"/>
                <w:spacing w:val="-18"/>
                <w:sz w:val="24"/>
                <w:szCs w:val="24"/>
              </w:rPr>
              <w:t xml:space="preserve"> </w:t>
            </w:r>
            <w:r w:rsidRPr="0059727B">
              <w:rPr>
                <w:rFonts w:ascii="Times New Roman" w:hAnsi="Times New Roman"/>
                <w:spacing w:val="-6"/>
                <w:sz w:val="24"/>
                <w:szCs w:val="24"/>
              </w:rPr>
              <w:t>của</w:t>
            </w:r>
            <w:r w:rsidRPr="0059727B">
              <w:rPr>
                <w:rFonts w:ascii="Times New Roman" w:hAnsi="Times New Roman"/>
                <w:spacing w:val="-19"/>
                <w:sz w:val="24"/>
                <w:szCs w:val="24"/>
              </w:rPr>
              <w:t xml:space="preserve"> </w:t>
            </w:r>
            <w:r w:rsidRPr="0059727B">
              <w:rPr>
                <w:rFonts w:ascii="Times New Roman" w:hAnsi="Times New Roman"/>
                <w:spacing w:val="-6"/>
                <w:sz w:val="24"/>
                <w:szCs w:val="24"/>
              </w:rPr>
              <w:t>từ</w:t>
            </w:r>
            <w:r w:rsidRPr="0059727B">
              <w:rPr>
                <w:rFonts w:ascii="Times New Roman" w:hAnsi="Times New Roman"/>
                <w:spacing w:val="-18"/>
                <w:sz w:val="24"/>
                <w:szCs w:val="24"/>
              </w:rPr>
              <w:t xml:space="preserve"> </w:t>
            </w:r>
            <w:r w:rsidRPr="0059727B">
              <w:rPr>
                <w:rFonts w:ascii="Times New Roman" w:hAnsi="Times New Roman"/>
                <w:spacing w:val="-6"/>
                <w:sz w:val="24"/>
                <w:szCs w:val="24"/>
              </w:rPr>
              <w:t>“</w:t>
            </w:r>
            <w:r w:rsidRPr="0059727B">
              <w:rPr>
                <w:rFonts w:ascii="Times New Roman" w:hAnsi="Times New Roman"/>
                <w:i/>
                <w:iCs/>
                <w:spacing w:val="-6"/>
                <w:sz w:val="24"/>
                <w:szCs w:val="24"/>
              </w:rPr>
              <w:t>chân</w:t>
            </w:r>
            <w:r w:rsidRPr="0059727B">
              <w:rPr>
                <w:rFonts w:ascii="Times New Roman" w:hAnsi="Times New Roman"/>
                <w:spacing w:val="-6"/>
                <w:sz w:val="24"/>
                <w:szCs w:val="24"/>
              </w:rPr>
              <w:t>”</w:t>
            </w:r>
            <w:r w:rsidRPr="0059727B">
              <w:rPr>
                <w:rFonts w:ascii="Times New Roman" w:hAnsi="Times New Roman"/>
                <w:spacing w:val="32"/>
                <w:sz w:val="24"/>
                <w:szCs w:val="24"/>
              </w:rPr>
              <w:t xml:space="preserve"> </w:t>
            </w:r>
            <w:r w:rsidRPr="0059727B">
              <w:rPr>
                <w:rFonts w:ascii="Times New Roman" w:hAnsi="Times New Roman"/>
                <w:spacing w:val="-6"/>
                <w:sz w:val="24"/>
                <w:szCs w:val="24"/>
              </w:rPr>
              <w:t>trong</w:t>
            </w:r>
            <w:r w:rsidRPr="0059727B">
              <w:rPr>
                <w:rFonts w:ascii="Times New Roman" w:hAnsi="Times New Roman"/>
                <w:spacing w:val="-19"/>
                <w:sz w:val="24"/>
                <w:szCs w:val="24"/>
              </w:rPr>
              <w:t xml:space="preserve"> </w:t>
            </w:r>
            <w:r w:rsidRPr="0059727B">
              <w:rPr>
                <w:rFonts w:ascii="Times New Roman" w:hAnsi="Times New Roman"/>
                <w:spacing w:val="-6"/>
                <w:sz w:val="24"/>
                <w:szCs w:val="24"/>
              </w:rPr>
              <w:t>BT</w:t>
            </w:r>
            <w:r w:rsidRPr="0059727B">
              <w:rPr>
                <w:rFonts w:ascii="Times New Roman" w:hAnsi="Times New Roman"/>
                <w:spacing w:val="-18"/>
                <w:sz w:val="24"/>
                <w:szCs w:val="24"/>
              </w:rPr>
              <w:t xml:space="preserve"> </w:t>
            </w:r>
            <w:r w:rsidRPr="0059727B">
              <w:rPr>
                <w:rFonts w:ascii="Times New Roman" w:hAnsi="Times New Roman"/>
                <w:spacing w:val="-6"/>
                <w:sz w:val="24"/>
                <w:szCs w:val="24"/>
              </w:rPr>
              <w:t>1.</w:t>
            </w:r>
          </w:p>
          <w:p w:rsidR="00E60231" w:rsidRPr="0059727B" w:rsidRDefault="00E60231" w:rsidP="007B1DB4">
            <w:pPr>
              <w:pStyle w:val="BodyText"/>
              <w:spacing w:line="240" w:lineRule="auto"/>
              <w:ind w:firstLine="0"/>
              <w:jc w:val="both"/>
              <w:rPr>
                <w:rStyle w:val="Strong"/>
                <w:rFonts w:ascii="Times New Roman" w:hAnsi="Times New Roman"/>
                <w:b w:val="0"/>
                <w:bCs w:val="0"/>
                <w:color w:val="auto"/>
                <w:sz w:val="24"/>
                <w:szCs w:val="24"/>
              </w:rPr>
            </w:pPr>
            <w:r w:rsidRPr="0059727B">
              <w:rPr>
                <w:rStyle w:val="Strong"/>
                <w:rFonts w:ascii="Times New Roman" w:hAnsi="Times New Roman"/>
                <w:b w:val="0"/>
                <w:bCs w:val="0"/>
                <w:color w:val="auto"/>
                <w:sz w:val="24"/>
                <w:szCs w:val="24"/>
              </w:rPr>
              <w:t xml:space="preserve"> </w:t>
            </w:r>
            <w:r w:rsidRPr="0059727B">
              <w:rPr>
                <w:rStyle w:val="Strong"/>
                <w:rFonts w:ascii="Times New Roman" w:hAnsi="Times New Roman"/>
                <w:color w:val="auto"/>
                <w:sz w:val="24"/>
                <w:szCs w:val="24"/>
              </w:rPr>
              <w:t xml:space="preserve">- </w:t>
            </w:r>
            <w:r w:rsidRPr="0059727B">
              <w:rPr>
                <w:rStyle w:val="Strong"/>
                <w:rFonts w:ascii="Times New Roman" w:hAnsi="Times New Roman"/>
                <w:b w:val="0"/>
                <w:bCs w:val="0"/>
                <w:color w:val="auto"/>
                <w:sz w:val="24"/>
                <w:szCs w:val="24"/>
              </w:rPr>
              <w:t>GV yêu cầu HS thảo luận theo nhóm 2 làm vào VBT theo yêu cầu bài 2.</w:t>
            </w:r>
          </w:p>
          <w:p w:rsidR="00E60231" w:rsidRPr="007460D1" w:rsidRDefault="00E60231" w:rsidP="007460D1">
            <w:pPr>
              <w:pStyle w:val="BodyText"/>
              <w:spacing w:line="240" w:lineRule="auto"/>
              <w:ind w:firstLine="0"/>
              <w:jc w:val="both"/>
              <w:rPr>
                <w:rFonts w:ascii="Times New Roman" w:hAnsi="Times New Roman" w:cs="Times New Roman"/>
                <w:color w:val="auto"/>
                <w:sz w:val="24"/>
                <w:szCs w:val="24"/>
              </w:rPr>
            </w:pPr>
            <w:r w:rsidRPr="007460D1">
              <w:rPr>
                <w:rStyle w:val="Strong"/>
                <w:rFonts w:ascii="Times New Roman" w:hAnsi="Times New Roman"/>
                <w:b w:val="0"/>
                <w:bCs w:val="0"/>
                <w:color w:val="auto"/>
                <w:sz w:val="24"/>
                <w:szCs w:val="24"/>
              </w:rPr>
              <w:t xml:space="preserve"> - </w:t>
            </w:r>
            <w:r w:rsidRPr="007460D1">
              <w:rPr>
                <w:rFonts w:ascii="Times New Roman" w:hAnsi="Times New Roman" w:cs="Times New Roman"/>
              </w:rPr>
              <w:t>GV</w:t>
            </w:r>
            <w:r w:rsidRPr="007460D1">
              <w:rPr>
                <w:rFonts w:ascii="Times New Roman" w:hAnsi="Times New Roman" w:cs="Times New Roman"/>
                <w:spacing w:val="-4"/>
              </w:rPr>
              <w:t xml:space="preserve"> </w:t>
            </w:r>
            <w:r w:rsidRPr="007460D1">
              <w:rPr>
                <w:rFonts w:ascii="Times New Roman" w:hAnsi="Times New Roman" w:cs="Times New Roman"/>
              </w:rPr>
              <w:t>chiếu đề BT</w:t>
            </w:r>
            <w:r w:rsidRPr="007460D1">
              <w:rPr>
                <w:rFonts w:ascii="Times New Roman" w:hAnsi="Times New Roman" w:cs="Times New Roman"/>
                <w:spacing w:val="-4"/>
              </w:rPr>
              <w:t xml:space="preserve"> </w:t>
            </w:r>
            <w:r w:rsidRPr="007460D1">
              <w:rPr>
                <w:rFonts w:ascii="Times New Roman" w:hAnsi="Times New Roman" w:cs="Times New Roman"/>
              </w:rPr>
              <w:t>2, mời đại diện các nhóm HS báo cáo kết quả.</w:t>
            </w:r>
          </w:p>
          <w:p w:rsidR="00E60231" w:rsidRPr="0059727B" w:rsidRDefault="00E60231" w:rsidP="007B1DB4">
            <w:pPr>
              <w:spacing w:after="0" w:line="240" w:lineRule="auto"/>
              <w:jc w:val="both"/>
              <w:rPr>
                <w:rFonts w:ascii="Times New Roman" w:hAnsi="Times New Roman"/>
                <w:bCs/>
                <w:iCs/>
                <w:sz w:val="24"/>
                <w:szCs w:val="24"/>
              </w:rPr>
            </w:pPr>
            <w:r w:rsidRPr="0059727B">
              <w:rPr>
                <w:rFonts w:ascii="Times New Roman" w:hAnsi="Times New Roman"/>
                <w:bCs/>
                <w:iCs/>
                <w:sz w:val="24"/>
                <w:szCs w:val="24"/>
              </w:rPr>
              <w:t xml:space="preserve"> - GV chiếu, chốt đáp án đúng:</w:t>
            </w:r>
          </w:p>
          <w:p w:rsidR="00E60231" w:rsidRPr="0059727B" w:rsidRDefault="00E60231" w:rsidP="007B1DB4">
            <w:pPr>
              <w:spacing w:after="0" w:line="240" w:lineRule="auto"/>
              <w:jc w:val="both"/>
              <w:rPr>
                <w:rFonts w:ascii="Times New Roman" w:hAnsi="Times New Roman"/>
                <w:sz w:val="24"/>
                <w:szCs w:val="24"/>
              </w:rPr>
            </w:pPr>
            <w:r w:rsidRPr="0059727B">
              <w:rPr>
                <w:rFonts w:ascii="Times New Roman" w:hAnsi="Times New Roman"/>
                <w:bCs/>
                <w:iCs/>
                <w:sz w:val="24"/>
                <w:szCs w:val="24"/>
              </w:rPr>
              <w:t xml:space="preserve"> </w:t>
            </w:r>
            <w:r w:rsidRPr="0059727B">
              <w:rPr>
                <w:rFonts w:ascii="Times New Roman" w:hAnsi="Times New Roman"/>
                <w:b/>
                <w:iCs/>
                <w:sz w:val="24"/>
                <w:szCs w:val="24"/>
              </w:rPr>
              <w:t xml:space="preserve">* </w:t>
            </w:r>
            <w:r w:rsidRPr="0059727B">
              <w:rPr>
                <w:rFonts w:ascii="Times New Roman" w:hAnsi="Times New Roman"/>
                <w:b/>
                <w:sz w:val="24"/>
                <w:szCs w:val="24"/>
              </w:rPr>
              <w:t xml:space="preserve">Điểm giống </w:t>
            </w:r>
            <w:r w:rsidRPr="0059727B">
              <w:rPr>
                <w:rFonts w:ascii="Times New Roman" w:hAnsi="Times New Roman"/>
                <w:b/>
                <w:spacing w:val="-4"/>
                <w:sz w:val="24"/>
                <w:szCs w:val="24"/>
              </w:rPr>
              <w:t>nhau:</w:t>
            </w:r>
            <w:r w:rsidRPr="0059727B">
              <w:rPr>
                <w:rFonts w:ascii="Times New Roman" w:hAnsi="Times New Roman"/>
                <w:bCs/>
                <w:spacing w:val="-4"/>
                <w:sz w:val="24"/>
                <w:szCs w:val="24"/>
              </w:rPr>
              <w:t xml:space="preserve"> “Chân” c</w:t>
            </w:r>
            <w:r w:rsidRPr="0059727B">
              <w:rPr>
                <w:rFonts w:ascii="Times New Roman" w:hAnsi="Times New Roman"/>
                <w:bCs/>
                <w:sz w:val="24"/>
                <w:szCs w:val="24"/>
              </w:rPr>
              <w:t>hỉ</w:t>
            </w:r>
            <w:r w:rsidRPr="0059727B">
              <w:rPr>
                <w:rFonts w:ascii="Times New Roman" w:hAnsi="Times New Roman"/>
                <w:spacing w:val="40"/>
                <w:sz w:val="24"/>
                <w:szCs w:val="24"/>
              </w:rPr>
              <w:t xml:space="preserve"> </w:t>
            </w:r>
            <w:r w:rsidRPr="0059727B">
              <w:rPr>
                <w:rFonts w:ascii="Times New Roman" w:hAnsi="Times New Roman"/>
                <w:sz w:val="24"/>
                <w:szCs w:val="24"/>
              </w:rPr>
              <w:t>bộ</w:t>
            </w:r>
            <w:r w:rsidRPr="0059727B">
              <w:rPr>
                <w:rFonts w:ascii="Times New Roman" w:hAnsi="Times New Roman"/>
                <w:spacing w:val="40"/>
                <w:sz w:val="24"/>
                <w:szCs w:val="24"/>
              </w:rPr>
              <w:t xml:space="preserve"> </w:t>
            </w:r>
            <w:r w:rsidRPr="0059727B">
              <w:rPr>
                <w:rFonts w:ascii="Times New Roman" w:hAnsi="Times New Roman"/>
                <w:sz w:val="24"/>
                <w:szCs w:val="24"/>
              </w:rPr>
              <w:t>phận</w:t>
            </w:r>
            <w:r w:rsidRPr="0059727B">
              <w:rPr>
                <w:rFonts w:ascii="Times New Roman" w:hAnsi="Times New Roman"/>
                <w:spacing w:val="40"/>
                <w:sz w:val="24"/>
                <w:szCs w:val="24"/>
              </w:rPr>
              <w:t xml:space="preserve"> </w:t>
            </w:r>
            <w:r w:rsidRPr="0059727B">
              <w:rPr>
                <w:rFonts w:ascii="Times New Roman" w:hAnsi="Times New Roman"/>
                <w:sz w:val="24"/>
                <w:szCs w:val="24"/>
              </w:rPr>
              <w:t>dưới cùng của sự vật</w:t>
            </w:r>
          </w:p>
          <w:p w:rsidR="00E60231" w:rsidRPr="0059727B" w:rsidRDefault="00E60231" w:rsidP="007B1DB4">
            <w:pPr>
              <w:spacing w:after="0" w:line="240" w:lineRule="auto"/>
              <w:jc w:val="both"/>
              <w:rPr>
                <w:rFonts w:ascii="Times New Roman" w:hAnsi="Times New Roman"/>
                <w:b/>
                <w:sz w:val="24"/>
                <w:szCs w:val="24"/>
              </w:rPr>
            </w:pPr>
            <w:r w:rsidRPr="0059727B">
              <w:rPr>
                <w:rFonts w:ascii="Times New Roman" w:hAnsi="Times New Roman"/>
                <w:bCs/>
                <w:sz w:val="24"/>
                <w:szCs w:val="24"/>
              </w:rPr>
              <w:t xml:space="preserve"> </w:t>
            </w:r>
            <w:r w:rsidRPr="0059727B">
              <w:rPr>
                <w:rFonts w:ascii="Times New Roman" w:hAnsi="Times New Roman"/>
                <w:b/>
                <w:sz w:val="24"/>
                <w:szCs w:val="24"/>
              </w:rPr>
              <w:t>* Điểm khác nhau:</w:t>
            </w:r>
          </w:p>
          <w:p w:rsidR="00E60231" w:rsidRPr="0059727B" w:rsidRDefault="00E60231" w:rsidP="007B1DB4">
            <w:pPr>
              <w:pStyle w:val="TableParagraph"/>
              <w:spacing w:before="0"/>
              <w:ind w:left="0"/>
              <w:jc w:val="both"/>
              <w:rPr>
                <w:spacing w:val="-2"/>
                <w:sz w:val="24"/>
                <w:szCs w:val="24"/>
              </w:rPr>
            </w:pPr>
            <w:r w:rsidRPr="0059727B">
              <w:rPr>
                <w:sz w:val="24"/>
                <w:szCs w:val="24"/>
              </w:rPr>
              <w:t xml:space="preserve"> a)</w:t>
            </w:r>
            <w:r w:rsidRPr="0059727B">
              <w:rPr>
                <w:spacing w:val="-11"/>
                <w:sz w:val="24"/>
                <w:szCs w:val="24"/>
              </w:rPr>
              <w:t xml:space="preserve"> </w:t>
            </w:r>
            <w:r w:rsidRPr="0059727B">
              <w:rPr>
                <w:b/>
                <w:sz w:val="24"/>
                <w:szCs w:val="24"/>
              </w:rPr>
              <w:t>Chân</w:t>
            </w:r>
            <w:r w:rsidRPr="0059727B">
              <w:rPr>
                <w:b/>
                <w:spacing w:val="-11"/>
                <w:sz w:val="24"/>
                <w:szCs w:val="24"/>
              </w:rPr>
              <w:t xml:space="preserve"> </w:t>
            </w:r>
            <w:r w:rsidRPr="0059727B">
              <w:rPr>
                <w:sz w:val="24"/>
                <w:szCs w:val="24"/>
              </w:rPr>
              <w:t>com-pa,</w:t>
            </w:r>
            <w:r w:rsidRPr="0059727B">
              <w:rPr>
                <w:spacing w:val="-11"/>
                <w:sz w:val="24"/>
                <w:szCs w:val="24"/>
              </w:rPr>
              <w:t xml:space="preserve"> </w:t>
            </w:r>
            <w:r w:rsidRPr="0059727B">
              <w:rPr>
                <w:b/>
                <w:sz w:val="24"/>
                <w:szCs w:val="24"/>
              </w:rPr>
              <w:t>chân</w:t>
            </w:r>
            <w:r w:rsidRPr="0059727B">
              <w:rPr>
                <w:b/>
                <w:spacing w:val="-11"/>
                <w:sz w:val="24"/>
                <w:szCs w:val="24"/>
              </w:rPr>
              <w:t xml:space="preserve"> </w:t>
            </w:r>
            <w:r w:rsidRPr="0059727B">
              <w:rPr>
                <w:sz w:val="24"/>
                <w:szCs w:val="24"/>
              </w:rPr>
              <w:t>kiềng,</w:t>
            </w:r>
            <w:r w:rsidRPr="0059727B">
              <w:rPr>
                <w:spacing w:val="-11"/>
                <w:sz w:val="24"/>
                <w:szCs w:val="24"/>
              </w:rPr>
              <w:t xml:space="preserve"> </w:t>
            </w:r>
            <w:r w:rsidRPr="0059727B">
              <w:rPr>
                <w:b/>
                <w:sz w:val="24"/>
                <w:szCs w:val="24"/>
              </w:rPr>
              <w:t>chân</w:t>
            </w:r>
            <w:r w:rsidRPr="0059727B">
              <w:rPr>
                <w:b/>
                <w:spacing w:val="-10"/>
                <w:sz w:val="24"/>
                <w:szCs w:val="24"/>
              </w:rPr>
              <w:t xml:space="preserve"> </w:t>
            </w:r>
            <w:r w:rsidRPr="0059727B">
              <w:rPr>
                <w:sz w:val="24"/>
                <w:szCs w:val="24"/>
              </w:rPr>
              <w:t>bàn:</w:t>
            </w:r>
            <w:r w:rsidRPr="0059727B">
              <w:rPr>
                <w:spacing w:val="-11"/>
                <w:sz w:val="24"/>
                <w:szCs w:val="24"/>
              </w:rPr>
              <w:t xml:space="preserve"> </w:t>
            </w:r>
            <w:r w:rsidRPr="0059727B">
              <w:rPr>
                <w:sz w:val="24"/>
                <w:szCs w:val="24"/>
              </w:rPr>
              <w:t>chỉ</w:t>
            </w:r>
            <w:r w:rsidRPr="0059727B">
              <w:rPr>
                <w:spacing w:val="-11"/>
                <w:sz w:val="24"/>
                <w:szCs w:val="24"/>
              </w:rPr>
              <w:t xml:space="preserve"> </w:t>
            </w:r>
            <w:r w:rsidRPr="0059727B">
              <w:rPr>
                <w:sz w:val="24"/>
                <w:szCs w:val="24"/>
              </w:rPr>
              <w:t>bộ</w:t>
            </w:r>
            <w:r w:rsidRPr="0059727B">
              <w:rPr>
                <w:spacing w:val="-11"/>
                <w:sz w:val="24"/>
                <w:szCs w:val="24"/>
              </w:rPr>
              <w:t xml:space="preserve"> </w:t>
            </w:r>
            <w:r w:rsidRPr="0059727B">
              <w:rPr>
                <w:sz w:val="24"/>
                <w:szCs w:val="24"/>
              </w:rPr>
              <w:t>phận</w:t>
            </w:r>
            <w:r w:rsidRPr="0059727B">
              <w:rPr>
                <w:spacing w:val="-11"/>
                <w:sz w:val="24"/>
                <w:szCs w:val="24"/>
              </w:rPr>
              <w:t xml:space="preserve"> </w:t>
            </w:r>
            <w:r w:rsidRPr="0059727B">
              <w:rPr>
                <w:sz w:val="24"/>
                <w:szCs w:val="24"/>
              </w:rPr>
              <w:t>của</w:t>
            </w:r>
            <w:r w:rsidRPr="0059727B">
              <w:rPr>
                <w:spacing w:val="-10"/>
                <w:sz w:val="24"/>
                <w:szCs w:val="24"/>
              </w:rPr>
              <w:t xml:space="preserve"> </w:t>
            </w:r>
            <w:r w:rsidRPr="0059727B">
              <w:rPr>
                <w:spacing w:val="-4"/>
                <w:sz w:val="24"/>
                <w:szCs w:val="24"/>
              </w:rPr>
              <w:t xml:space="preserve">vật, </w:t>
            </w:r>
            <w:r w:rsidRPr="0059727B">
              <w:rPr>
                <w:sz w:val="24"/>
                <w:szCs w:val="24"/>
              </w:rPr>
              <w:t xml:space="preserve">có tác dụng đỡ cho bộ phận </w:t>
            </w:r>
            <w:r w:rsidRPr="0059727B">
              <w:rPr>
                <w:spacing w:val="-2"/>
                <w:sz w:val="24"/>
                <w:szCs w:val="24"/>
              </w:rPr>
              <w:t>khác.</w:t>
            </w:r>
          </w:p>
          <w:p w:rsidR="00E60231" w:rsidRPr="0059727B" w:rsidRDefault="00E60231" w:rsidP="007B1DB4">
            <w:pPr>
              <w:pStyle w:val="TableParagraph"/>
              <w:spacing w:before="0"/>
              <w:ind w:left="0"/>
              <w:jc w:val="both"/>
              <w:rPr>
                <w:spacing w:val="-2"/>
                <w:sz w:val="24"/>
                <w:szCs w:val="24"/>
              </w:rPr>
            </w:pPr>
            <w:r w:rsidRPr="0059727B">
              <w:rPr>
                <w:spacing w:val="-2"/>
                <w:sz w:val="24"/>
                <w:szCs w:val="24"/>
              </w:rPr>
              <w:t xml:space="preserve"> b) </w:t>
            </w:r>
            <w:r w:rsidRPr="0059727B">
              <w:rPr>
                <w:b/>
                <w:sz w:val="24"/>
                <w:szCs w:val="24"/>
              </w:rPr>
              <w:t>Chân</w:t>
            </w:r>
            <w:r w:rsidRPr="0059727B">
              <w:rPr>
                <w:b/>
                <w:spacing w:val="-4"/>
                <w:sz w:val="24"/>
                <w:szCs w:val="24"/>
              </w:rPr>
              <w:t xml:space="preserve"> </w:t>
            </w:r>
            <w:r w:rsidRPr="0059727B">
              <w:rPr>
                <w:sz w:val="24"/>
                <w:szCs w:val="24"/>
              </w:rPr>
              <w:t>của</w:t>
            </w:r>
            <w:r w:rsidRPr="0059727B">
              <w:rPr>
                <w:spacing w:val="-4"/>
                <w:sz w:val="24"/>
                <w:szCs w:val="24"/>
              </w:rPr>
              <w:t xml:space="preserve"> </w:t>
            </w:r>
            <w:r w:rsidRPr="0059727B">
              <w:rPr>
                <w:sz w:val="24"/>
                <w:szCs w:val="24"/>
              </w:rPr>
              <w:t>người:</w:t>
            </w:r>
            <w:r w:rsidRPr="0059727B">
              <w:rPr>
                <w:spacing w:val="-4"/>
                <w:sz w:val="24"/>
                <w:szCs w:val="24"/>
              </w:rPr>
              <w:t xml:space="preserve"> </w:t>
            </w:r>
            <w:r w:rsidRPr="0059727B">
              <w:rPr>
                <w:sz w:val="24"/>
                <w:szCs w:val="24"/>
              </w:rPr>
              <w:t>chỉ</w:t>
            </w:r>
            <w:r w:rsidRPr="0059727B">
              <w:rPr>
                <w:spacing w:val="-5"/>
                <w:sz w:val="24"/>
                <w:szCs w:val="24"/>
              </w:rPr>
              <w:t xml:space="preserve"> </w:t>
            </w:r>
            <w:r w:rsidRPr="0059727B">
              <w:rPr>
                <w:sz w:val="24"/>
                <w:szCs w:val="24"/>
              </w:rPr>
              <w:t>bộ</w:t>
            </w:r>
            <w:r w:rsidRPr="0059727B">
              <w:rPr>
                <w:spacing w:val="-4"/>
                <w:sz w:val="24"/>
                <w:szCs w:val="24"/>
              </w:rPr>
              <w:t xml:space="preserve"> </w:t>
            </w:r>
            <w:r w:rsidRPr="0059727B">
              <w:rPr>
                <w:sz w:val="24"/>
                <w:szCs w:val="24"/>
              </w:rPr>
              <w:t>phận</w:t>
            </w:r>
            <w:r w:rsidRPr="0059727B">
              <w:rPr>
                <w:spacing w:val="-4"/>
                <w:sz w:val="24"/>
                <w:szCs w:val="24"/>
              </w:rPr>
              <w:t xml:space="preserve"> </w:t>
            </w:r>
            <w:r w:rsidRPr="0059727B">
              <w:rPr>
                <w:sz w:val="24"/>
                <w:szCs w:val="24"/>
              </w:rPr>
              <w:t>của</w:t>
            </w:r>
            <w:r w:rsidRPr="0059727B">
              <w:rPr>
                <w:spacing w:val="-4"/>
                <w:sz w:val="24"/>
                <w:szCs w:val="24"/>
              </w:rPr>
              <w:t xml:space="preserve"> </w:t>
            </w:r>
            <w:r w:rsidRPr="0059727B">
              <w:rPr>
                <w:sz w:val="24"/>
                <w:szCs w:val="24"/>
              </w:rPr>
              <w:t>cơ</w:t>
            </w:r>
            <w:r w:rsidRPr="0059727B">
              <w:rPr>
                <w:spacing w:val="-5"/>
                <w:sz w:val="24"/>
                <w:szCs w:val="24"/>
              </w:rPr>
              <w:t xml:space="preserve"> </w:t>
            </w:r>
            <w:r w:rsidRPr="0059727B">
              <w:rPr>
                <w:sz w:val="24"/>
                <w:szCs w:val="24"/>
              </w:rPr>
              <w:t>thể</w:t>
            </w:r>
            <w:r w:rsidRPr="0059727B">
              <w:rPr>
                <w:spacing w:val="-4"/>
                <w:sz w:val="24"/>
                <w:szCs w:val="24"/>
              </w:rPr>
              <w:t xml:space="preserve"> </w:t>
            </w:r>
            <w:r w:rsidRPr="0059727B">
              <w:rPr>
                <w:sz w:val="24"/>
                <w:szCs w:val="24"/>
              </w:rPr>
              <w:t>người</w:t>
            </w:r>
            <w:r w:rsidRPr="0059727B">
              <w:rPr>
                <w:spacing w:val="-4"/>
                <w:sz w:val="24"/>
                <w:szCs w:val="24"/>
              </w:rPr>
              <w:t xml:space="preserve"> </w:t>
            </w:r>
            <w:r w:rsidRPr="0059727B">
              <w:rPr>
                <w:sz w:val="24"/>
                <w:szCs w:val="24"/>
              </w:rPr>
              <w:t>hoặc</w:t>
            </w:r>
            <w:r w:rsidRPr="0059727B">
              <w:rPr>
                <w:spacing w:val="-4"/>
                <w:sz w:val="24"/>
                <w:szCs w:val="24"/>
              </w:rPr>
              <w:t xml:space="preserve"> động</w:t>
            </w:r>
            <w:r w:rsidRPr="0059727B">
              <w:rPr>
                <w:sz w:val="24"/>
                <w:szCs w:val="24"/>
              </w:rPr>
              <w:t xml:space="preserve"> vật; dùng để đi, </w:t>
            </w:r>
            <w:r w:rsidRPr="0059727B">
              <w:rPr>
                <w:spacing w:val="-2"/>
                <w:sz w:val="24"/>
                <w:szCs w:val="24"/>
              </w:rPr>
              <w:t>đứng.</w:t>
            </w:r>
          </w:p>
          <w:p w:rsidR="00E60231" w:rsidRPr="0059727B" w:rsidRDefault="00E60231" w:rsidP="007B1DB4">
            <w:pPr>
              <w:pStyle w:val="TableParagraph"/>
              <w:spacing w:before="0"/>
              <w:ind w:left="0"/>
              <w:jc w:val="both"/>
              <w:rPr>
                <w:spacing w:val="-4"/>
                <w:sz w:val="24"/>
                <w:szCs w:val="24"/>
              </w:rPr>
            </w:pPr>
            <w:r w:rsidRPr="0059727B">
              <w:rPr>
                <w:spacing w:val="-2"/>
                <w:sz w:val="24"/>
                <w:szCs w:val="24"/>
              </w:rPr>
              <w:t xml:space="preserve"> c) </w:t>
            </w:r>
            <w:r w:rsidRPr="0059727B">
              <w:rPr>
                <w:b/>
                <w:sz w:val="24"/>
                <w:szCs w:val="24"/>
              </w:rPr>
              <w:t>Chân</w:t>
            </w:r>
            <w:r w:rsidRPr="0059727B">
              <w:rPr>
                <w:b/>
                <w:spacing w:val="5"/>
                <w:sz w:val="24"/>
                <w:szCs w:val="24"/>
              </w:rPr>
              <w:t xml:space="preserve"> </w:t>
            </w:r>
            <w:r w:rsidRPr="0059727B">
              <w:rPr>
                <w:sz w:val="24"/>
                <w:szCs w:val="24"/>
              </w:rPr>
              <w:t>núi:</w:t>
            </w:r>
            <w:r w:rsidRPr="0059727B">
              <w:rPr>
                <w:spacing w:val="5"/>
                <w:sz w:val="24"/>
                <w:szCs w:val="24"/>
              </w:rPr>
              <w:t xml:space="preserve"> </w:t>
            </w:r>
            <w:r w:rsidRPr="0059727B">
              <w:rPr>
                <w:sz w:val="24"/>
                <w:szCs w:val="24"/>
              </w:rPr>
              <w:t>chỉ</w:t>
            </w:r>
            <w:r w:rsidRPr="0059727B">
              <w:rPr>
                <w:spacing w:val="5"/>
                <w:sz w:val="24"/>
                <w:szCs w:val="24"/>
              </w:rPr>
              <w:t xml:space="preserve"> </w:t>
            </w:r>
            <w:r w:rsidRPr="0059727B">
              <w:rPr>
                <w:sz w:val="24"/>
                <w:szCs w:val="24"/>
              </w:rPr>
              <w:t>bộ</w:t>
            </w:r>
            <w:r w:rsidRPr="0059727B">
              <w:rPr>
                <w:spacing w:val="4"/>
                <w:sz w:val="24"/>
                <w:szCs w:val="24"/>
              </w:rPr>
              <w:t xml:space="preserve"> </w:t>
            </w:r>
            <w:r w:rsidRPr="0059727B">
              <w:rPr>
                <w:sz w:val="24"/>
                <w:szCs w:val="24"/>
              </w:rPr>
              <w:t>phận</w:t>
            </w:r>
            <w:r w:rsidRPr="0059727B">
              <w:rPr>
                <w:spacing w:val="5"/>
                <w:sz w:val="24"/>
                <w:szCs w:val="24"/>
              </w:rPr>
              <w:t xml:space="preserve"> </w:t>
            </w:r>
            <w:r w:rsidRPr="0059727B">
              <w:rPr>
                <w:sz w:val="24"/>
                <w:szCs w:val="24"/>
              </w:rPr>
              <w:t>của</w:t>
            </w:r>
            <w:r w:rsidRPr="0059727B">
              <w:rPr>
                <w:spacing w:val="5"/>
                <w:sz w:val="24"/>
                <w:szCs w:val="24"/>
              </w:rPr>
              <w:t xml:space="preserve"> </w:t>
            </w:r>
            <w:r w:rsidRPr="0059727B">
              <w:rPr>
                <w:sz w:val="24"/>
                <w:szCs w:val="24"/>
              </w:rPr>
              <w:t>vật,</w:t>
            </w:r>
            <w:r w:rsidRPr="0059727B">
              <w:rPr>
                <w:spacing w:val="5"/>
                <w:sz w:val="24"/>
                <w:szCs w:val="24"/>
              </w:rPr>
              <w:t xml:space="preserve"> </w:t>
            </w:r>
            <w:r w:rsidRPr="0059727B">
              <w:rPr>
                <w:sz w:val="24"/>
                <w:szCs w:val="24"/>
              </w:rPr>
              <w:t>có</w:t>
            </w:r>
            <w:r w:rsidRPr="0059727B">
              <w:rPr>
                <w:spacing w:val="5"/>
                <w:sz w:val="24"/>
                <w:szCs w:val="24"/>
              </w:rPr>
              <w:t xml:space="preserve"> </w:t>
            </w:r>
            <w:r w:rsidRPr="0059727B">
              <w:rPr>
                <w:sz w:val="24"/>
                <w:szCs w:val="24"/>
              </w:rPr>
              <w:t>vị</w:t>
            </w:r>
            <w:r w:rsidRPr="0059727B">
              <w:rPr>
                <w:spacing w:val="4"/>
                <w:sz w:val="24"/>
                <w:szCs w:val="24"/>
              </w:rPr>
              <w:t xml:space="preserve"> </w:t>
            </w:r>
            <w:r w:rsidRPr="0059727B">
              <w:rPr>
                <w:sz w:val="24"/>
                <w:szCs w:val="24"/>
              </w:rPr>
              <w:t>trí</w:t>
            </w:r>
            <w:r w:rsidRPr="0059727B">
              <w:rPr>
                <w:spacing w:val="5"/>
                <w:sz w:val="24"/>
                <w:szCs w:val="24"/>
              </w:rPr>
              <w:t xml:space="preserve"> </w:t>
            </w:r>
            <w:r w:rsidRPr="0059727B">
              <w:rPr>
                <w:sz w:val="24"/>
                <w:szCs w:val="24"/>
              </w:rPr>
              <w:t>tiếp</w:t>
            </w:r>
            <w:r w:rsidRPr="0059727B">
              <w:rPr>
                <w:spacing w:val="5"/>
                <w:sz w:val="24"/>
                <w:szCs w:val="24"/>
              </w:rPr>
              <w:t xml:space="preserve"> </w:t>
            </w:r>
            <w:r w:rsidRPr="0059727B">
              <w:rPr>
                <w:sz w:val="24"/>
                <w:szCs w:val="24"/>
              </w:rPr>
              <w:t>giáp</w:t>
            </w:r>
            <w:r w:rsidRPr="0059727B">
              <w:rPr>
                <w:spacing w:val="5"/>
                <w:sz w:val="24"/>
                <w:szCs w:val="24"/>
              </w:rPr>
              <w:t xml:space="preserve"> </w:t>
            </w:r>
            <w:r w:rsidRPr="0059727B">
              <w:rPr>
                <w:sz w:val="24"/>
                <w:szCs w:val="24"/>
              </w:rPr>
              <w:t>và</w:t>
            </w:r>
            <w:r w:rsidRPr="0059727B">
              <w:rPr>
                <w:spacing w:val="5"/>
                <w:sz w:val="24"/>
                <w:szCs w:val="24"/>
              </w:rPr>
              <w:t xml:space="preserve"> </w:t>
            </w:r>
            <w:r w:rsidRPr="0059727B">
              <w:rPr>
                <w:spacing w:val="-5"/>
                <w:sz w:val="24"/>
                <w:szCs w:val="24"/>
              </w:rPr>
              <w:t>bám</w:t>
            </w:r>
            <w:r w:rsidRPr="0059727B">
              <w:rPr>
                <w:sz w:val="24"/>
                <w:szCs w:val="24"/>
              </w:rPr>
              <w:t xml:space="preserve"> chặt vào mặt </w:t>
            </w:r>
            <w:r w:rsidRPr="0059727B">
              <w:rPr>
                <w:spacing w:val="-4"/>
                <w:sz w:val="24"/>
                <w:szCs w:val="24"/>
              </w:rPr>
              <w:t>nền.</w:t>
            </w:r>
          </w:p>
          <w:p w:rsidR="00E60231" w:rsidRPr="0059727B" w:rsidRDefault="00E60231" w:rsidP="007B1DB4">
            <w:pPr>
              <w:widowControl w:val="0"/>
              <w:tabs>
                <w:tab w:val="left" w:pos="1325"/>
              </w:tabs>
              <w:autoSpaceDE w:val="0"/>
              <w:autoSpaceDN w:val="0"/>
              <w:spacing w:after="0" w:line="240" w:lineRule="auto"/>
              <w:jc w:val="both"/>
              <w:rPr>
                <w:rFonts w:ascii="Times New Roman" w:hAnsi="Times New Roman"/>
                <w:sz w:val="24"/>
                <w:szCs w:val="24"/>
              </w:rPr>
            </w:pPr>
            <w:r w:rsidRPr="0059727B">
              <w:rPr>
                <w:rFonts w:ascii="Times New Roman" w:hAnsi="Times New Roman"/>
                <w:spacing w:val="-4"/>
                <w:sz w:val="24"/>
                <w:szCs w:val="24"/>
              </w:rPr>
              <w:t xml:space="preserve"> - </w:t>
            </w:r>
            <w:r w:rsidRPr="0059727B">
              <w:rPr>
                <w:rFonts w:ascii="Times New Roman" w:hAnsi="Times New Roman"/>
                <w:sz w:val="24"/>
                <w:szCs w:val="24"/>
              </w:rPr>
              <w:t>GV giới thiệu: Từ “</w:t>
            </w:r>
            <w:r w:rsidRPr="0059727B">
              <w:rPr>
                <w:rFonts w:ascii="Times New Roman" w:hAnsi="Times New Roman"/>
                <w:b/>
                <w:bCs/>
                <w:i/>
                <w:sz w:val="24"/>
                <w:szCs w:val="24"/>
              </w:rPr>
              <w:t>chân</w:t>
            </w:r>
            <w:r w:rsidRPr="0059727B">
              <w:rPr>
                <w:rFonts w:ascii="Times New Roman" w:hAnsi="Times New Roman"/>
                <w:i/>
                <w:sz w:val="24"/>
                <w:szCs w:val="24"/>
              </w:rPr>
              <w:t xml:space="preserve">” </w:t>
            </w:r>
            <w:r w:rsidRPr="0059727B">
              <w:rPr>
                <w:rFonts w:ascii="Times New Roman" w:hAnsi="Times New Roman"/>
                <w:sz w:val="24"/>
                <w:szCs w:val="24"/>
              </w:rPr>
              <w:t>trong các đoạn thơ, đoạn văn ở BT 1 là từ đa nghĩa. Trong</w:t>
            </w:r>
            <w:r w:rsidRPr="0059727B">
              <w:rPr>
                <w:rFonts w:ascii="Times New Roman" w:hAnsi="Times New Roman"/>
                <w:spacing w:val="-8"/>
                <w:sz w:val="24"/>
                <w:szCs w:val="24"/>
              </w:rPr>
              <w:t xml:space="preserve"> </w:t>
            </w:r>
            <w:r w:rsidRPr="0059727B">
              <w:rPr>
                <w:rFonts w:ascii="Times New Roman" w:hAnsi="Times New Roman"/>
                <w:sz w:val="24"/>
                <w:szCs w:val="24"/>
              </w:rPr>
              <w:t xml:space="preserve">từ </w:t>
            </w:r>
            <w:r w:rsidRPr="0059727B">
              <w:rPr>
                <w:rFonts w:ascii="Times New Roman" w:hAnsi="Times New Roman"/>
                <w:i/>
                <w:iCs/>
                <w:sz w:val="24"/>
                <w:szCs w:val="24"/>
              </w:rPr>
              <w:t>“chân”</w:t>
            </w:r>
            <w:r w:rsidRPr="0059727B">
              <w:rPr>
                <w:rFonts w:ascii="Times New Roman" w:hAnsi="Times New Roman"/>
                <w:spacing w:val="-8"/>
                <w:sz w:val="24"/>
                <w:szCs w:val="24"/>
              </w:rPr>
              <w:t xml:space="preserve"> </w:t>
            </w:r>
            <w:r w:rsidRPr="0059727B">
              <w:rPr>
                <w:rFonts w:ascii="Times New Roman" w:hAnsi="Times New Roman"/>
                <w:sz w:val="24"/>
                <w:szCs w:val="24"/>
              </w:rPr>
              <w:t>này</w:t>
            </w:r>
            <w:r w:rsidRPr="0059727B">
              <w:rPr>
                <w:rFonts w:ascii="Times New Roman" w:hAnsi="Times New Roman"/>
                <w:spacing w:val="-8"/>
                <w:sz w:val="24"/>
                <w:szCs w:val="24"/>
              </w:rPr>
              <w:t xml:space="preserve"> </w:t>
            </w:r>
            <w:r w:rsidRPr="0059727B">
              <w:rPr>
                <w:rFonts w:ascii="Times New Roman" w:hAnsi="Times New Roman"/>
                <w:sz w:val="24"/>
                <w:szCs w:val="24"/>
              </w:rPr>
              <w:t>có</w:t>
            </w:r>
            <w:r w:rsidRPr="0059727B">
              <w:rPr>
                <w:rFonts w:ascii="Times New Roman" w:hAnsi="Times New Roman"/>
                <w:spacing w:val="-8"/>
                <w:sz w:val="24"/>
                <w:szCs w:val="24"/>
              </w:rPr>
              <w:t xml:space="preserve"> </w:t>
            </w:r>
            <w:r w:rsidRPr="0059727B">
              <w:rPr>
                <w:rFonts w:ascii="Times New Roman" w:hAnsi="Times New Roman"/>
                <w:sz w:val="24"/>
                <w:szCs w:val="24"/>
              </w:rPr>
              <w:t>nghĩa</w:t>
            </w:r>
            <w:r w:rsidRPr="0059727B">
              <w:rPr>
                <w:rFonts w:ascii="Times New Roman" w:hAnsi="Times New Roman"/>
                <w:spacing w:val="-8"/>
                <w:sz w:val="24"/>
                <w:szCs w:val="24"/>
              </w:rPr>
              <w:t xml:space="preserve"> </w:t>
            </w:r>
            <w:r w:rsidRPr="0059727B">
              <w:rPr>
                <w:rFonts w:ascii="Times New Roman" w:hAnsi="Times New Roman"/>
                <w:sz w:val="24"/>
                <w:szCs w:val="24"/>
              </w:rPr>
              <w:t>gốc</w:t>
            </w:r>
            <w:r w:rsidRPr="0059727B">
              <w:rPr>
                <w:rFonts w:ascii="Times New Roman" w:hAnsi="Times New Roman"/>
                <w:spacing w:val="-8"/>
                <w:sz w:val="24"/>
                <w:szCs w:val="24"/>
              </w:rPr>
              <w:t xml:space="preserve"> </w:t>
            </w:r>
            <w:r w:rsidRPr="0059727B">
              <w:rPr>
                <w:rFonts w:ascii="Times New Roman" w:hAnsi="Times New Roman"/>
                <w:sz w:val="24"/>
                <w:szCs w:val="24"/>
              </w:rPr>
              <w:t>(được</w:t>
            </w:r>
            <w:r w:rsidRPr="0059727B">
              <w:rPr>
                <w:rFonts w:ascii="Times New Roman" w:hAnsi="Times New Roman"/>
                <w:spacing w:val="-8"/>
                <w:sz w:val="24"/>
                <w:szCs w:val="24"/>
              </w:rPr>
              <w:t xml:space="preserve"> </w:t>
            </w:r>
            <w:r w:rsidRPr="0059727B">
              <w:rPr>
                <w:rFonts w:ascii="Times New Roman" w:hAnsi="Times New Roman"/>
                <w:sz w:val="24"/>
                <w:szCs w:val="24"/>
              </w:rPr>
              <w:t>dùng</w:t>
            </w:r>
            <w:r w:rsidRPr="0059727B">
              <w:rPr>
                <w:rFonts w:ascii="Times New Roman" w:hAnsi="Times New Roman"/>
                <w:spacing w:val="-8"/>
                <w:sz w:val="24"/>
                <w:szCs w:val="24"/>
              </w:rPr>
              <w:t xml:space="preserve"> </w:t>
            </w:r>
            <w:r w:rsidRPr="0059727B">
              <w:rPr>
                <w:rFonts w:ascii="Times New Roman" w:hAnsi="Times New Roman"/>
                <w:sz w:val="24"/>
                <w:szCs w:val="24"/>
              </w:rPr>
              <w:t>ở</w:t>
            </w:r>
            <w:r w:rsidRPr="0059727B">
              <w:rPr>
                <w:rFonts w:ascii="Times New Roman" w:hAnsi="Times New Roman"/>
                <w:spacing w:val="-9"/>
                <w:sz w:val="24"/>
                <w:szCs w:val="24"/>
              </w:rPr>
              <w:t xml:space="preserve"> </w:t>
            </w:r>
            <w:r w:rsidRPr="0059727B">
              <w:rPr>
                <w:rFonts w:ascii="Times New Roman" w:hAnsi="Times New Roman"/>
                <w:sz w:val="24"/>
                <w:szCs w:val="24"/>
              </w:rPr>
              <w:t>đoạn</w:t>
            </w:r>
            <w:r w:rsidRPr="0059727B">
              <w:rPr>
                <w:rFonts w:ascii="Times New Roman" w:hAnsi="Times New Roman"/>
                <w:spacing w:val="-8"/>
                <w:sz w:val="24"/>
                <w:szCs w:val="24"/>
              </w:rPr>
              <w:t xml:space="preserve"> </w:t>
            </w:r>
            <w:r w:rsidRPr="0059727B">
              <w:rPr>
                <w:rFonts w:ascii="Times New Roman" w:hAnsi="Times New Roman"/>
                <w:sz w:val="24"/>
                <w:szCs w:val="24"/>
              </w:rPr>
              <w:t>thơ</w:t>
            </w:r>
            <w:r w:rsidRPr="0059727B">
              <w:rPr>
                <w:rFonts w:ascii="Times New Roman" w:hAnsi="Times New Roman"/>
                <w:spacing w:val="-8"/>
                <w:sz w:val="24"/>
                <w:szCs w:val="24"/>
              </w:rPr>
              <w:t xml:space="preserve"> </w:t>
            </w:r>
            <w:r w:rsidRPr="0059727B">
              <w:rPr>
                <w:rFonts w:ascii="Times New Roman" w:hAnsi="Times New Roman"/>
                <w:sz w:val="24"/>
                <w:szCs w:val="24"/>
              </w:rPr>
              <w:t>b)</w:t>
            </w:r>
            <w:r w:rsidRPr="0059727B">
              <w:rPr>
                <w:rFonts w:ascii="Times New Roman" w:hAnsi="Times New Roman"/>
                <w:spacing w:val="-8"/>
                <w:sz w:val="24"/>
                <w:szCs w:val="24"/>
              </w:rPr>
              <w:t xml:space="preserve"> </w:t>
            </w:r>
            <w:r w:rsidRPr="0059727B">
              <w:rPr>
                <w:rFonts w:ascii="Times New Roman" w:hAnsi="Times New Roman"/>
                <w:sz w:val="24"/>
                <w:szCs w:val="24"/>
              </w:rPr>
              <w:t>và</w:t>
            </w:r>
            <w:r w:rsidRPr="0059727B">
              <w:rPr>
                <w:rFonts w:ascii="Times New Roman" w:hAnsi="Times New Roman"/>
                <w:spacing w:val="-8"/>
                <w:sz w:val="24"/>
                <w:szCs w:val="24"/>
              </w:rPr>
              <w:t xml:space="preserve"> </w:t>
            </w:r>
            <w:r w:rsidRPr="0059727B">
              <w:rPr>
                <w:rFonts w:ascii="Times New Roman" w:hAnsi="Times New Roman"/>
                <w:sz w:val="24"/>
                <w:szCs w:val="24"/>
              </w:rPr>
              <w:t>nghĩa</w:t>
            </w:r>
            <w:r w:rsidRPr="0059727B">
              <w:rPr>
                <w:rFonts w:ascii="Times New Roman" w:hAnsi="Times New Roman"/>
                <w:spacing w:val="-8"/>
                <w:sz w:val="24"/>
                <w:szCs w:val="24"/>
              </w:rPr>
              <w:t xml:space="preserve"> </w:t>
            </w:r>
            <w:r w:rsidRPr="0059727B">
              <w:rPr>
                <w:rFonts w:ascii="Times New Roman" w:hAnsi="Times New Roman"/>
                <w:sz w:val="24"/>
                <w:szCs w:val="24"/>
              </w:rPr>
              <w:t>chuyển</w:t>
            </w:r>
            <w:r w:rsidRPr="0059727B">
              <w:rPr>
                <w:rFonts w:ascii="Times New Roman" w:hAnsi="Times New Roman"/>
                <w:spacing w:val="-9"/>
                <w:sz w:val="24"/>
                <w:szCs w:val="24"/>
              </w:rPr>
              <w:t xml:space="preserve"> </w:t>
            </w:r>
            <w:r w:rsidRPr="0059727B">
              <w:rPr>
                <w:rFonts w:ascii="Times New Roman" w:hAnsi="Times New Roman"/>
                <w:sz w:val="24"/>
                <w:szCs w:val="24"/>
              </w:rPr>
              <w:t>(được</w:t>
            </w:r>
            <w:r w:rsidRPr="0059727B">
              <w:rPr>
                <w:rFonts w:ascii="Times New Roman" w:hAnsi="Times New Roman"/>
                <w:spacing w:val="-8"/>
                <w:sz w:val="24"/>
                <w:szCs w:val="24"/>
              </w:rPr>
              <w:t xml:space="preserve"> </w:t>
            </w:r>
            <w:r w:rsidRPr="0059727B">
              <w:rPr>
                <w:rFonts w:ascii="Times New Roman" w:hAnsi="Times New Roman"/>
                <w:sz w:val="24"/>
                <w:szCs w:val="24"/>
              </w:rPr>
              <w:t>dùng</w:t>
            </w:r>
            <w:r w:rsidRPr="0059727B">
              <w:rPr>
                <w:rFonts w:ascii="Times New Roman" w:hAnsi="Times New Roman"/>
                <w:spacing w:val="-8"/>
                <w:sz w:val="24"/>
                <w:szCs w:val="24"/>
              </w:rPr>
              <w:t xml:space="preserve"> </w:t>
            </w:r>
            <w:r w:rsidRPr="0059727B">
              <w:rPr>
                <w:rFonts w:ascii="Times New Roman" w:hAnsi="Times New Roman"/>
                <w:sz w:val="24"/>
                <w:szCs w:val="24"/>
              </w:rPr>
              <w:t>ở đoạn</w:t>
            </w:r>
            <w:r w:rsidRPr="0059727B">
              <w:rPr>
                <w:rFonts w:ascii="Times New Roman" w:hAnsi="Times New Roman"/>
                <w:spacing w:val="-4"/>
                <w:sz w:val="24"/>
                <w:szCs w:val="24"/>
              </w:rPr>
              <w:t xml:space="preserve"> </w:t>
            </w:r>
            <w:r w:rsidRPr="0059727B">
              <w:rPr>
                <w:rFonts w:ascii="Times New Roman" w:hAnsi="Times New Roman"/>
                <w:sz w:val="24"/>
                <w:szCs w:val="24"/>
              </w:rPr>
              <w:t>thơ</w:t>
            </w:r>
            <w:r w:rsidRPr="0059727B">
              <w:rPr>
                <w:rFonts w:ascii="Times New Roman" w:hAnsi="Times New Roman"/>
                <w:spacing w:val="-4"/>
                <w:sz w:val="24"/>
                <w:szCs w:val="24"/>
              </w:rPr>
              <w:t xml:space="preserve"> </w:t>
            </w:r>
            <w:r w:rsidRPr="0059727B">
              <w:rPr>
                <w:rFonts w:ascii="Times New Roman" w:hAnsi="Times New Roman"/>
                <w:sz w:val="24"/>
                <w:szCs w:val="24"/>
              </w:rPr>
              <w:t>a,</w:t>
            </w:r>
            <w:r w:rsidRPr="0059727B">
              <w:rPr>
                <w:rFonts w:ascii="Times New Roman" w:hAnsi="Times New Roman"/>
                <w:spacing w:val="-4"/>
                <w:sz w:val="24"/>
                <w:szCs w:val="24"/>
              </w:rPr>
              <w:t xml:space="preserve"> </w:t>
            </w:r>
            <w:r w:rsidRPr="0059727B">
              <w:rPr>
                <w:rFonts w:ascii="Times New Roman" w:hAnsi="Times New Roman"/>
                <w:sz w:val="24"/>
                <w:szCs w:val="24"/>
              </w:rPr>
              <w:t>đoạn</w:t>
            </w:r>
            <w:r w:rsidRPr="0059727B">
              <w:rPr>
                <w:rFonts w:ascii="Times New Roman" w:hAnsi="Times New Roman"/>
                <w:spacing w:val="-4"/>
                <w:sz w:val="24"/>
                <w:szCs w:val="24"/>
              </w:rPr>
              <w:t xml:space="preserve"> </w:t>
            </w:r>
            <w:r w:rsidRPr="0059727B">
              <w:rPr>
                <w:rFonts w:ascii="Times New Roman" w:hAnsi="Times New Roman"/>
                <w:sz w:val="24"/>
                <w:szCs w:val="24"/>
              </w:rPr>
              <w:t>văn</w:t>
            </w:r>
            <w:r w:rsidRPr="0059727B">
              <w:rPr>
                <w:rFonts w:ascii="Times New Roman" w:hAnsi="Times New Roman"/>
                <w:spacing w:val="-4"/>
                <w:sz w:val="24"/>
                <w:szCs w:val="24"/>
              </w:rPr>
              <w:t xml:space="preserve"> </w:t>
            </w:r>
            <w:r w:rsidRPr="0059727B">
              <w:rPr>
                <w:rFonts w:ascii="Times New Roman" w:hAnsi="Times New Roman"/>
                <w:sz w:val="24"/>
                <w:szCs w:val="24"/>
              </w:rPr>
              <w:t>c).</w:t>
            </w:r>
            <w:r w:rsidRPr="0059727B">
              <w:rPr>
                <w:rFonts w:ascii="Times New Roman" w:hAnsi="Times New Roman"/>
                <w:spacing w:val="-4"/>
                <w:sz w:val="24"/>
                <w:szCs w:val="24"/>
              </w:rPr>
              <w:t xml:space="preserve"> </w:t>
            </w:r>
            <w:r w:rsidRPr="0059727B">
              <w:rPr>
                <w:rFonts w:ascii="Times New Roman" w:hAnsi="Times New Roman"/>
                <w:sz w:val="24"/>
                <w:szCs w:val="24"/>
              </w:rPr>
              <w:t>Các</w:t>
            </w:r>
            <w:r w:rsidRPr="0059727B">
              <w:rPr>
                <w:rFonts w:ascii="Times New Roman" w:hAnsi="Times New Roman"/>
                <w:spacing w:val="-4"/>
                <w:sz w:val="24"/>
                <w:szCs w:val="24"/>
              </w:rPr>
              <w:t xml:space="preserve"> </w:t>
            </w:r>
            <w:r w:rsidRPr="0059727B">
              <w:rPr>
                <w:rFonts w:ascii="Times New Roman" w:hAnsi="Times New Roman"/>
                <w:sz w:val="24"/>
                <w:szCs w:val="24"/>
              </w:rPr>
              <w:t>nghĩa</w:t>
            </w:r>
            <w:r w:rsidRPr="0059727B">
              <w:rPr>
                <w:rFonts w:ascii="Times New Roman" w:hAnsi="Times New Roman"/>
                <w:spacing w:val="-4"/>
                <w:sz w:val="24"/>
                <w:szCs w:val="24"/>
              </w:rPr>
              <w:t xml:space="preserve"> </w:t>
            </w:r>
            <w:r w:rsidRPr="0059727B">
              <w:rPr>
                <w:rFonts w:ascii="Times New Roman" w:hAnsi="Times New Roman"/>
                <w:sz w:val="24"/>
                <w:szCs w:val="24"/>
              </w:rPr>
              <w:t>trong</w:t>
            </w:r>
            <w:r w:rsidRPr="0059727B">
              <w:rPr>
                <w:rFonts w:ascii="Times New Roman" w:hAnsi="Times New Roman"/>
                <w:spacing w:val="-4"/>
                <w:sz w:val="24"/>
                <w:szCs w:val="24"/>
              </w:rPr>
              <w:t xml:space="preserve"> </w:t>
            </w:r>
            <w:r w:rsidRPr="0059727B">
              <w:rPr>
                <w:rFonts w:ascii="Times New Roman" w:hAnsi="Times New Roman"/>
                <w:sz w:val="24"/>
                <w:szCs w:val="24"/>
              </w:rPr>
              <w:t>từ</w:t>
            </w:r>
            <w:r w:rsidRPr="0059727B">
              <w:rPr>
                <w:rFonts w:ascii="Times New Roman" w:hAnsi="Times New Roman"/>
                <w:spacing w:val="-4"/>
                <w:sz w:val="24"/>
                <w:szCs w:val="24"/>
              </w:rPr>
              <w:t xml:space="preserve"> </w:t>
            </w:r>
            <w:r w:rsidRPr="0059727B">
              <w:rPr>
                <w:rFonts w:ascii="Times New Roman" w:hAnsi="Times New Roman"/>
                <w:sz w:val="24"/>
                <w:szCs w:val="24"/>
              </w:rPr>
              <w:t>đa</w:t>
            </w:r>
            <w:r w:rsidRPr="0059727B">
              <w:rPr>
                <w:rFonts w:ascii="Times New Roman" w:hAnsi="Times New Roman"/>
                <w:spacing w:val="-3"/>
                <w:sz w:val="24"/>
                <w:szCs w:val="24"/>
              </w:rPr>
              <w:t xml:space="preserve"> </w:t>
            </w:r>
            <w:r w:rsidRPr="0059727B">
              <w:rPr>
                <w:rFonts w:ascii="Times New Roman" w:hAnsi="Times New Roman"/>
                <w:sz w:val="24"/>
                <w:szCs w:val="24"/>
              </w:rPr>
              <w:t>nghĩa</w:t>
            </w:r>
            <w:r w:rsidRPr="0059727B">
              <w:rPr>
                <w:rFonts w:ascii="Times New Roman" w:hAnsi="Times New Roman"/>
                <w:spacing w:val="-4"/>
                <w:sz w:val="24"/>
                <w:szCs w:val="24"/>
              </w:rPr>
              <w:t xml:space="preserve"> “</w:t>
            </w:r>
            <w:r w:rsidRPr="0059727B">
              <w:rPr>
                <w:rFonts w:ascii="Times New Roman" w:hAnsi="Times New Roman"/>
                <w:b/>
                <w:bCs/>
                <w:i/>
                <w:sz w:val="24"/>
                <w:szCs w:val="24"/>
              </w:rPr>
              <w:t>chân”</w:t>
            </w:r>
            <w:r w:rsidRPr="0059727B">
              <w:rPr>
                <w:rFonts w:ascii="Times New Roman" w:hAnsi="Times New Roman"/>
                <w:i/>
                <w:spacing w:val="-3"/>
                <w:sz w:val="24"/>
                <w:szCs w:val="24"/>
              </w:rPr>
              <w:t xml:space="preserve"> </w:t>
            </w:r>
            <w:r w:rsidRPr="0059727B">
              <w:rPr>
                <w:rFonts w:ascii="Times New Roman" w:hAnsi="Times New Roman"/>
                <w:sz w:val="24"/>
                <w:szCs w:val="24"/>
              </w:rPr>
              <w:t>có</w:t>
            </w:r>
            <w:r w:rsidRPr="0059727B">
              <w:rPr>
                <w:rFonts w:ascii="Times New Roman" w:hAnsi="Times New Roman"/>
                <w:spacing w:val="-4"/>
                <w:sz w:val="24"/>
                <w:szCs w:val="24"/>
              </w:rPr>
              <w:t xml:space="preserve"> </w:t>
            </w:r>
            <w:r w:rsidRPr="0059727B">
              <w:rPr>
                <w:rFonts w:ascii="Times New Roman" w:hAnsi="Times New Roman"/>
                <w:sz w:val="24"/>
                <w:szCs w:val="24"/>
              </w:rPr>
              <w:t>mối</w:t>
            </w:r>
            <w:r w:rsidRPr="0059727B">
              <w:rPr>
                <w:rFonts w:ascii="Times New Roman" w:hAnsi="Times New Roman"/>
                <w:spacing w:val="-4"/>
                <w:sz w:val="24"/>
                <w:szCs w:val="24"/>
              </w:rPr>
              <w:t xml:space="preserve"> </w:t>
            </w:r>
            <w:r w:rsidRPr="0059727B">
              <w:rPr>
                <w:rFonts w:ascii="Times New Roman" w:hAnsi="Times New Roman"/>
                <w:sz w:val="24"/>
                <w:szCs w:val="24"/>
              </w:rPr>
              <w:t>liên</w:t>
            </w:r>
            <w:r w:rsidRPr="0059727B">
              <w:rPr>
                <w:rFonts w:ascii="Times New Roman" w:hAnsi="Times New Roman"/>
                <w:spacing w:val="-4"/>
                <w:sz w:val="24"/>
                <w:szCs w:val="24"/>
              </w:rPr>
              <w:t xml:space="preserve"> </w:t>
            </w:r>
            <w:r w:rsidRPr="0059727B">
              <w:rPr>
                <w:rFonts w:ascii="Times New Roman" w:hAnsi="Times New Roman"/>
                <w:sz w:val="24"/>
                <w:szCs w:val="24"/>
              </w:rPr>
              <w:t>hệ</w:t>
            </w:r>
            <w:r w:rsidRPr="0059727B">
              <w:rPr>
                <w:rFonts w:ascii="Times New Roman" w:hAnsi="Times New Roman"/>
                <w:spacing w:val="-3"/>
                <w:sz w:val="24"/>
                <w:szCs w:val="24"/>
              </w:rPr>
              <w:t xml:space="preserve"> </w:t>
            </w:r>
            <w:r w:rsidRPr="0059727B">
              <w:rPr>
                <w:rFonts w:ascii="Times New Roman" w:hAnsi="Times New Roman"/>
                <w:sz w:val="24"/>
                <w:szCs w:val="24"/>
              </w:rPr>
              <w:t>với</w:t>
            </w:r>
            <w:r w:rsidRPr="0059727B">
              <w:rPr>
                <w:rFonts w:ascii="Times New Roman" w:hAnsi="Times New Roman"/>
                <w:spacing w:val="-4"/>
                <w:sz w:val="24"/>
                <w:szCs w:val="24"/>
              </w:rPr>
              <w:t xml:space="preserve"> </w:t>
            </w:r>
            <w:r w:rsidRPr="0059727B">
              <w:rPr>
                <w:rFonts w:ascii="Times New Roman" w:hAnsi="Times New Roman"/>
                <w:sz w:val="24"/>
                <w:szCs w:val="24"/>
              </w:rPr>
              <w:t>nhau: đều chỉ bộ phận dưới cùng của sự vật.</w:t>
            </w:r>
          </w:p>
          <w:p w:rsidR="00E60231" w:rsidRPr="007460D1" w:rsidRDefault="00E60231" w:rsidP="007460D1">
            <w:pPr>
              <w:spacing w:after="0" w:line="240" w:lineRule="auto"/>
              <w:jc w:val="both"/>
              <w:rPr>
                <w:rFonts w:ascii="Times New Roman" w:hAnsi="Times New Roman"/>
                <w:sz w:val="24"/>
                <w:szCs w:val="24"/>
              </w:rPr>
            </w:pPr>
            <w:r w:rsidRPr="0059727B">
              <w:rPr>
                <w:rFonts w:ascii="Times New Roman" w:hAnsi="Times New Roman"/>
                <w:sz w:val="24"/>
                <w:szCs w:val="24"/>
              </w:rPr>
              <w:t xml:space="preserve"> - </w:t>
            </w:r>
            <w:r w:rsidRPr="0059727B">
              <w:rPr>
                <w:rFonts w:ascii="Times New Roman" w:hAnsi="Times New Roman"/>
                <w:sz w:val="24"/>
                <w:szCs w:val="24"/>
                <w:lang w:val="vi-VN"/>
              </w:rPr>
              <w:t>GV đặt c</w:t>
            </w:r>
            <w:r w:rsidRPr="0059727B">
              <w:rPr>
                <w:rFonts w:ascii="Times New Roman" w:hAnsi="Times New Roman"/>
                <w:sz w:val="24"/>
                <w:szCs w:val="24"/>
              </w:rPr>
              <w:t xml:space="preserve">âu hỏi </w:t>
            </w:r>
            <w:r w:rsidRPr="0059727B">
              <w:rPr>
                <w:rFonts w:ascii="Times New Roman" w:hAnsi="Times New Roman"/>
                <w:sz w:val="24"/>
                <w:szCs w:val="24"/>
                <w:lang w:val="vi-VN"/>
              </w:rPr>
              <w:t>giúp HS rút ra bài học:</w:t>
            </w:r>
            <w:r w:rsidRPr="0059727B">
              <w:rPr>
                <w:rFonts w:ascii="Times New Roman" w:hAnsi="Times New Roman"/>
                <w:sz w:val="24"/>
                <w:szCs w:val="24"/>
              </w:rPr>
              <w:t xml:space="preserve"> </w:t>
            </w:r>
            <w:r w:rsidRPr="0059727B">
              <w:rPr>
                <w:rFonts w:ascii="Times New Roman" w:hAnsi="Times New Roman"/>
                <w:i/>
                <w:iCs/>
                <w:sz w:val="24"/>
                <w:szCs w:val="24"/>
                <w:lang w:val="vi-VN"/>
              </w:rPr>
              <w:t>Qua hai bài tập vừa rồi, các em hiểu</w:t>
            </w:r>
            <w:r w:rsidRPr="0059727B">
              <w:rPr>
                <w:rFonts w:ascii="Times New Roman" w:hAnsi="Times New Roman"/>
                <w:i/>
                <w:iCs/>
                <w:sz w:val="24"/>
                <w:szCs w:val="24"/>
              </w:rPr>
              <w:t>:</w:t>
            </w:r>
            <w:r w:rsidRPr="0059727B">
              <w:rPr>
                <w:rFonts w:ascii="Times New Roman" w:hAnsi="Times New Roman"/>
                <w:i/>
                <w:iCs/>
                <w:sz w:val="24"/>
                <w:szCs w:val="24"/>
                <w:lang w:val="vi-VN"/>
              </w:rPr>
              <w:t xml:space="preserve"> từ đ</w:t>
            </w:r>
            <w:r w:rsidRPr="0059727B">
              <w:rPr>
                <w:rFonts w:ascii="Times New Roman" w:hAnsi="Times New Roman"/>
                <w:i/>
                <w:iCs/>
                <w:sz w:val="24"/>
                <w:szCs w:val="24"/>
              </w:rPr>
              <w:t xml:space="preserve">a </w:t>
            </w:r>
            <w:r w:rsidRPr="0059727B">
              <w:rPr>
                <w:rFonts w:ascii="Times New Roman" w:hAnsi="Times New Roman"/>
                <w:i/>
                <w:iCs/>
                <w:sz w:val="24"/>
                <w:szCs w:val="24"/>
                <w:lang w:val="vi-VN"/>
              </w:rPr>
              <w:t>nghĩa là gì?</w:t>
            </w:r>
            <w:r>
              <w:rPr>
                <w:rFonts w:ascii="Times New Roman" w:hAnsi="Times New Roman"/>
                <w:sz w:val="24"/>
                <w:szCs w:val="24"/>
                <w:lang w:val="vi-VN"/>
              </w:rPr>
              <w:t xml:space="preserve">  </w:t>
            </w:r>
          </w:p>
          <w:p w:rsidR="00E60231" w:rsidRPr="0059727B" w:rsidRDefault="00E60231" w:rsidP="007B1DB4">
            <w:pPr>
              <w:widowControl w:val="0"/>
              <w:tabs>
                <w:tab w:val="left" w:pos="1325"/>
              </w:tabs>
              <w:autoSpaceDE w:val="0"/>
              <w:autoSpaceDN w:val="0"/>
              <w:spacing w:after="0" w:line="240" w:lineRule="auto"/>
              <w:jc w:val="both"/>
              <w:rPr>
                <w:rFonts w:ascii="Times New Roman" w:hAnsi="Times New Roman"/>
                <w:sz w:val="24"/>
                <w:szCs w:val="24"/>
              </w:rPr>
            </w:pPr>
            <w:r w:rsidRPr="0059727B">
              <w:rPr>
                <w:rFonts w:ascii="Times New Roman" w:hAnsi="Times New Roman"/>
                <w:sz w:val="24"/>
                <w:szCs w:val="24"/>
              </w:rPr>
              <w:t xml:space="preserve"> - GV nói thêm: Từ đa nghĩa là từ nhiều nghĩa, trong đó chỉ có một nghĩa gốc và một (hay một số) nghĩa chuyển. Các nghĩa của từ đa nghĩa bao giờ cũng có mối liên hệ với nhau.</w:t>
            </w:r>
          </w:p>
          <w:p w:rsidR="00E60231" w:rsidRPr="0059727B" w:rsidRDefault="00E60231" w:rsidP="007B1DB4">
            <w:pPr>
              <w:widowControl w:val="0"/>
              <w:tabs>
                <w:tab w:val="left" w:pos="1325"/>
              </w:tabs>
              <w:autoSpaceDE w:val="0"/>
              <w:autoSpaceDN w:val="0"/>
              <w:spacing w:after="0" w:line="240" w:lineRule="auto"/>
              <w:jc w:val="both"/>
              <w:rPr>
                <w:rFonts w:ascii="Times New Roman" w:hAnsi="Times New Roman"/>
                <w:sz w:val="24"/>
                <w:szCs w:val="24"/>
              </w:rPr>
            </w:pPr>
            <w:r w:rsidRPr="0059727B">
              <w:rPr>
                <w:rFonts w:ascii="Times New Roman" w:hAnsi="Times New Roman"/>
                <w:sz w:val="24"/>
                <w:szCs w:val="24"/>
              </w:rPr>
              <w:t xml:space="preserve">     Nghĩa gốc là </w:t>
            </w:r>
            <w:r w:rsidRPr="0059727B">
              <w:rPr>
                <w:rFonts w:ascii="Times New Roman" w:hAnsi="Times New Roman"/>
                <w:sz w:val="24"/>
                <w:szCs w:val="24"/>
                <w:shd w:val="clear" w:color="auto" w:fill="FFFFFF"/>
              </w:rPr>
              <w:t>nghĩa đầu tiên hoặc nghĩa có trước của từ ấy</w:t>
            </w:r>
            <w:r w:rsidRPr="0059727B">
              <w:rPr>
                <w:rFonts w:ascii="Times New Roman" w:hAnsi="Times New Roman"/>
                <w:sz w:val="24"/>
                <w:szCs w:val="24"/>
              </w:rPr>
              <w:t xml:space="preserve">. Nghĩa chuyển là nghĩa biến đổi của từ ấy trên cơ sở nghĩa gốc. </w:t>
            </w:r>
          </w:p>
          <w:p w:rsidR="00E60231" w:rsidRPr="0059727B" w:rsidRDefault="00E60231" w:rsidP="007B1DB4">
            <w:pPr>
              <w:spacing w:after="0" w:line="240" w:lineRule="auto"/>
              <w:jc w:val="both"/>
              <w:rPr>
                <w:rFonts w:ascii="Times New Roman" w:hAnsi="Times New Roman"/>
                <w:w w:val="97"/>
                <w:sz w:val="24"/>
                <w:szCs w:val="24"/>
                <w:lang w:val="vi-VN"/>
              </w:rPr>
            </w:pPr>
            <w:r w:rsidRPr="0059727B">
              <w:rPr>
                <w:rFonts w:ascii="Times New Roman" w:hAnsi="Times New Roman"/>
                <w:w w:val="97"/>
                <w:sz w:val="24"/>
                <w:szCs w:val="24"/>
              </w:rPr>
              <w:t xml:space="preserve"> - </w:t>
            </w:r>
            <w:r w:rsidRPr="0059727B">
              <w:rPr>
                <w:rFonts w:ascii="Times New Roman" w:hAnsi="Times New Roman"/>
                <w:w w:val="97"/>
                <w:sz w:val="24"/>
                <w:szCs w:val="24"/>
                <w:lang w:val="vi-VN"/>
              </w:rPr>
              <w:t xml:space="preserve">GV chiếu nội dung </w:t>
            </w:r>
            <w:r w:rsidRPr="0059727B">
              <w:rPr>
                <w:rFonts w:ascii="Times New Roman" w:hAnsi="Times New Roman"/>
                <w:w w:val="97"/>
                <w:sz w:val="24"/>
                <w:szCs w:val="24"/>
              </w:rPr>
              <w:t>B</w:t>
            </w:r>
            <w:r w:rsidRPr="0059727B">
              <w:rPr>
                <w:rFonts w:ascii="Times New Roman" w:hAnsi="Times New Roman"/>
                <w:w w:val="97"/>
                <w:sz w:val="24"/>
                <w:szCs w:val="24"/>
                <w:lang w:val="vi-VN"/>
              </w:rPr>
              <w:t>ài học. Cho vài HS nhắc lại.</w:t>
            </w:r>
          </w:p>
          <w:p w:rsidR="00E60231" w:rsidRPr="0059727B" w:rsidRDefault="00E60231" w:rsidP="007B1DB4">
            <w:pPr>
              <w:spacing w:after="0" w:line="240" w:lineRule="auto"/>
              <w:jc w:val="both"/>
              <w:rPr>
                <w:rStyle w:val="Strong"/>
                <w:rFonts w:ascii="Times New Roman" w:hAnsi="Times New Roman"/>
                <w:b w:val="0"/>
                <w:bCs w:val="0"/>
                <w:w w:val="97"/>
                <w:sz w:val="24"/>
                <w:szCs w:val="24"/>
                <w:lang w:val="vi-VN"/>
              </w:rPr>
            </w:pPr>
            <w:r w:rsidRPr="0059727B">
              <w:rPr>
                <w:rFonts w:ascii="Times New Roman" w:hAnsi="Times New Roman"/>
                <w:sz w:val="24"/>
                <w:szCs w:val="24"/>
                <w:lang w:val="vi-VN"/>
              </w:rPr>
              <w:t xml:space="preserve"> - GV chiếu lại Bảng </w:t>
            </w:r>
            <w:r w:rsidRPr="0059727B">
              <w:rPr>
                <w:rFonts w:ascii="Times New Roman" w:hAnsi="Times New Roman"/>
                <w:spacing w:val="-6"/>
                <w:sz w:val="24"/>
                <w:szCs w:val="24"/>
                <w:lang w:val="vi-VN"/>
              </w:rPr>
              <w:t>điểm</w:t>
            </w:r>
            <w:r w:rsidRPr="0059727B">
              <w:rPr>
                <w:rFonts w:ascii="Times New Roman" w:hAnsi="Times New Roman"/>
                <w:spacing w:val="-18"/>
                <w:sz w:val="24"/>
                <w:szCs w:val="24"/>
                <w:lang w:val="vi-VN"/>
              </w:rPr>
              <w:t xml:space="preserve"> </w:t>
            </w:r>
            <w:r w:rsidRPr="0059727B">
              <w:rPr>
                <w:rFonts w:ascii="Times New Roman" w:hAnsi="Times New Roman"/>
                <w:spacing w:val="-6"/>
                <w:sz w:val="24"/>
                <w:szCs w:val="24"/>
                <w:lang w:val="vi-VN"/>
              </w:rPr>
              <w:t>giống</w:t>
            </w:r>
            <w:r w:rsidRPr="0059727B">
              <w:rPr>
                <w:rFonts w:ascii="Times New Roman" w:hAnsi="Times New Roman"/>
                <w:spacing w:val="-18"/>
                <w:sz w:val="24"/>
                <w:szCs w:val="24"/>
                <w:lang w:val="vi-VN"/>
              </w:rPr>
              <w:t xml:space="preserve"> </w:t>
            </w:r>
            <w:r w:rsidRPr="0059727B">
              <w:rPr>
                <w:rFonts w:ascii="Times New Roman" w:hAnsi="Times New Roman"/>
                <w:spacing w:val="-6"/>
                <w:sz w:val="24"/>
                <w:szCs w:val="24"/>
                <w:lang w:val="vi-VN"/>
              </w:rPr>
              <w:t>nhau,</w:t>
            </w:r>
            <w:r w:rsidRPr="0059727B">
              <w:rPr>
                <w:rFonts w:ascii="Times New Roman" w:hAnsi="Times New Roman"/>
                <w:spacing w:val="-19"/>
                <w:sz w:val="24"/>
                <w:szCs w:val="24"/>
                <w:lang w:val="vi-VN"/>
              </w:rPr>
              <w:t xml:space="preserve"> </w:t>
            </w:r>
            <w:r w:rsidRPr="0059727B">
              <w:rPr>
                <w:rFonts w:ascii="Times New Roman" w:hAnsi="Times New Roman"/>
                <w:spacing w:val="-6"/>
                <w:sz w:val="24"/>
                <w:szCs w:val="24"/>
                <w:lang w:val="vi-VN"/>
              </w:rPr>
              <w:t>khác</w:t>
            </w:r>
            <w:r w:rsidRPr="0059727B">
              <w:rPr>
                <w:rFonts w:ascii="Times New Roman" w:hAnsi="Times New Roman"/>
                <w:spacing w:val="-18"/>
                <w:sz w:val="24"/>
                <w:szCs w:val="24"/>
                <w:lang w:val="vi-VN"/>
              </w:rPr>
              <w:t xml:space="preserve"> </w:t>
            </w:r>
            <w:r w:rsidRPr="0059727B">
              <w:rPr>
                <w:rFonts w:ascii="Times New Roman" w:hAnsi="Times New Roman"/>
                <w:spacing w:val="-6"/>
                <w:sz w:val="24"/>
                <w:szCs w:val="24"/>
                <w:lang w:val="vi-VN"/>
              </w:rPr>
              <w:t>nhau</w:t>
            </w:r>
            <w:r w:rsidRPr="0059727B">
              <w:rPr>
                <w:rFonts w:ascii="Times New Roman" w:hAnsi="Times New Roman"/>
                <w:spacing w:val="-18"/>
                <w:sz w:val="24"/>
                <w:szCs w:val="24"/>
                <w:lang w:val="vi-VN"/>
              </w:rPr>
              <w:t xml:space="preserve"> </w:t>
            </w:r>
            <w:r w:rsidRPr="0059727B">
              <w:rPr>
                <w:rFonts w:ascii="Times New Roman" w:hAnsi="Times New Roman"/>
                <w:spacing w:val="-6"/>
                <w:sz w:val="24"/>
                <w:szCs w:val="24"/>
                <w:lang w:val="vi-VN"/>
              </w:rPr>
              <w:t>giữa</w:t>
            </w:r>
            <w:r w:rsidRPr="0059727B">
              <w:rPr>
                <w:rFonts w:ascii="Times New Roman" w:hAnsi="Times New Roman"/>
                <w:spacing w:val="-19"/>
                <w:sz w:val="24"/>
                <w:szCs w:val="24"/>
                <w:lang w:val="vi-VN"/>
              </w:rPr>
              <w:t xml:space="preserve"> </w:t>
            </w:r>
            <w:r w:rsidRPr="0059727B">
              <w:rPr>
                <w:rFonts w:ascii="Times New Roman" w:hAnsi="Times New Roman"/>
                <w:spacing w:val="-6"/>
                <w:sz w:val="24"/>
                <w:szCs w:val="24"/>
                <w:lang w:val="vi-VN"/>
              </w:rPr>
              <w:t>ba</w:t>
            </w:r>
            <w:r w:rsidRPr="0059727B">
              <w:rPr>
                <w:rFonts w:ascii="Times New Roman" w:hAnsi="Times New Roman"/>
                <w:spacing w:val="-18"/>
                <w:sz w:val="24"/>
                <w:szCs w:val="24"/>
                <w:lang w:val="vi-VN"/>
              </w:rPr>
              <w:t xml:space="preserve"> </w:t>
            </w:r>
            <w:r w:rsidRPr="0059727B">
              <w:rPr>
                <w:rFonts w:ascii="Times New Roman" w:hAnsi="Times New Roman"/>
                <w:spacing w:val="-6"/>
                <w:sz w:val="24"/>
                <w:szCs w:val="24"/>
                <w:lang w:val="vi-VN"/>
              </w:rPr>
              <w:t>nghĩa</w:t>
            </w:r>
            <w:r w:rsidRPr="0059727B">
              <w:rPr>
                <w:rFonts w:ascii="Times New Roman" w:hAnsi="Times New Roman"/>
                <w:spacing w:val="-18"/>
                <w:sz w:val="24"/>
                <w:szCs w:val="24"/>
                <w:lang w:val="vi-VN"/>
              </w:rPr>
              <w:t xml:space="preserve"> </w:t>
            </w:r>
            <w:r w:rsidRPr="0059727B">
              <w:rPr>
                <w:rFonts w:ascii="Times New Roman" w:hAnsi="Times New Roman"/>
                <w:spacing w:val="-6"/>
                <w:sz w:val="24"/>
                <w:szCs w:val="24"/>
                <w:lang w:val="vi-VN"/>
              </w:rPr>
              <w:t>của</w:t>
            </w:r>
            <w:r w:rsidRPr="0059727B">
              <w:rPr>
                <w:rFonts w:ascii="Times New Roman" w:hAnsi="Times New Roman"/>
                <w:spacing w:val="-19"/>
                <w:sz w:val="24"/>
                <w:szCs w:val="24"/>
                <w:lang w:val="vi-VN"/>
              </w:rPr>
              <w:t xml:space="preserve"> </w:t>
            </w:r>
            <w:r w:rsidRPr="0059727B">
              <w:rPr>
                <w:rFonts w:ascii="Times New Roman" w:hAnsi="Times New Roman"/>
                <w:spacing w:val="-6"/>
                <w:sz w:val="24"/>
                <w:szCs w:val="24"/>
                <w:lang w:val="vi-VN"/>
              </w:rPr>
              <w:t>từ</w:t>
            </w:r>
            <w:r w:rsidRPr="0059727B">
              <w:rPr>
                <w:rFonts w:ascii="Times New Roman" w:hAnsi="Times New Roman"/>
                <w:spacing w:val="-18"/>
                <w:sz w:val="24"/>
                <w:szCs w:val="24"/>
                <w:lang w:val="vi-VN"/>
              </w:rPr>
              <w:t xml:space="preserve"> </w:t>
            </w:r>
            <w:r w:rsidRPr="0059727B">
              <w:rPr>
                <w:rFonts w:ascii="Times New Roman" w:hAnsi="Times New Roman"/>
                <w:spacing w:val="-6"/>
                <w:sz w:val="24"/>
                <w:szCs w:val="24"/>
                <w:lang w:val="vi-VN"/>
              </w:rPr>
              <w:t>“</w:t>
            </w:r>
            <w:r w:rsidRPr="0059727B">
              <w:rPr>
                <w:rFonts w:ascii="Times New Roman" w:hAnsi="Times New Roman"/>
                <w:i/>
                <w:iCs/>
                <w:spacing w:val="-6"/>
                <w:sz w:val="24"/>
                <w:szCs w:val="24"/>
                <w:lang w:val="vi-VN"/>
              </w:rPr>
              <w:t>chân</w:t>
            </w:r>
            <w:r w:rsidRPr="0059727B">
              <w:rPr>
                <w:rFonts w:ascii="Times New Roman" w:hAnsi="Times New Roman"/>
                <w:spacing w:val="-6"/>
                <w:sz w:val="24"/>
                <w:szCs w:val="24"/>
                <w:lang w:val="vi-VN"/>
              </w:rPr>
              <w:t>”</w:t>
            </w:r>
            <w:r w:rsidRPr="0059727B">
              <w:rPr>
                <w:rFonts w:ascii="Times New Roman" w:hAnsi="Times New Roman"/>
                <w:spacing w:val="32"/>
                <w:sz w:val="24"/>
                <w:szCs w:val="24"/>
                <w:lang w:val="vi-VN"/>
              </w:rPr>
              <w:t xml:space="preserve"> rồi yêu cầu HS phân tích</w:t>
            </w:r>
            <w:r w:rsidRPr="0059727B">
              <w:rPr>
                <w:rFonts w:ascii="Times New Roman" w:hAnsi="Times New Roman"/>
                <w:sz w:val="24"/>
                <w:szCs w:val="24"/>
                <w:lang w:val="vi-VN"/>
              </w:rPr>
              <w:t xml:space="preserve"> để hiểu kĩ hơn về nghĩa gốc, nghĩa chuyển, để thấy mối liên hệ giữa nghĩa gốc và nghĩa chuyển</w:t>
            </w:r>
          </w:p>
        </w:tc>
        <w:tc>
          <w:tcPr>
            <w:tcW w:w="4111" w:type="dxa"/>
          </w:tcPr>
          <w:p w:rsidR="00E60231" w:rsidRPr="0059727B" w:rsidRDefault="00E60231" w:rsidP="007B1DB4">
            <w:pPr>
              <w:pStyle w:val="NormalWeb"/>
              <w:spacing w:beforeAutospacing="0" w:afterAutospacing="0"/>
              <w:jc w:val="both"/>
              <w:rPr>
                <w:rFonts w:eastAsia="Times New Roman"/>
                <w:lang w:val="vi-VN"/>
              </w:rPr>
            </w:pPr>
          </w:p>
          <w:p w:rsidR="00E60231" w:rsidRPr="0059727B" w:rsidRDefault="00E60231" w:rsidP="007B1DB4">
            <w:pPr>
              <w:pStyle w:val="NormalWeb"/>
              <w:spacing w:beforeAutospacing="0" w:afterAutospacing="0"/>
              <w:jc w:val="both"/>
              <w:rPr>
                <w:rFonts w:eastAsia="Times New Roman"/>
                <w:lang w:val="vi-VN"/>
              </w:rPr>
            </w:pPr>
          </w:p>
          <w:p w:rsidR="00E60231" w:rsidRPr="0059727B" w:rsidRDefault="00E60231" w:rsidP="007B1DB4">
            <w:pPr>
              <w:pStyle w:val="NormalWeb"/>
              <w:spacing w:beforeAutospacing="0" w:afterAutospacing="0"/>
              <w:jc w:val="both"/>
              <w:rPr>
                <w:rFonts w:eastAsia="Times New Roman"/>
                <w:lang w:val="vi-VN"/>
              </w:rPr>
            </w:pPr>
          </w:p>
          <w:p w:rsidR="00E60231" w:rsidRPr="0059727B" w:rsidRDefault="00E60231" w:rsidP="007B1DB4">
            <w:pPr>
              <w:pStyle w:val="NormalWeb"/>
              <w:spacing w:beforeAutospacing="0" w:afterAutospacing="0"/>
              <w:jc w:val="both"/>
              <w:rPr>
                <w:rFonts w:eastAsia="Times New Roman"/>
                <w:lang w:val="vi-VN"/>
              </w:rPr>
            </w:pPr>
            <w:r w:rsidRPr="0059727B">
              <w:rPr>
                <w:rFonts w:eastAsia="Times New Roman"/>
                <w:lang w:val="vi-VN"/>
              </w:rPr>
              <w:t>- HS đọc yêu cầu bài tập 1. Cả lớp đọc thầm.</w:t>
            </w: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i/>
                <w:iCs/>
                <w:sz w:val="24"/>
                <w:szCs w:val="24"/>
                <w:lang w:val="vi-VN"/>
              </w:rPr>
            </w:pPr>
            <w:r w:rsidRPr="0059727B">
              <w:rPr>
                <w:rFonts w:ascii="Times New Roman" w:hAnsi="Times New Roman"/>
                <w:sz w:val="24"/>
                <w:szCs w:val="24"/>
                <w:lang w:val="vi-VN"/>
              </w:rPr>
              <w:t>- HS lắng nghe</w:t>
            </w: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sz w:val="24"/>
                <w:szCs w:val="24"/>
                <w:lang w:val="vi-VN"/>
              </w:rPr>
            </w:pP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HS trả lời: từ “</w:t>
            </w:r>
            <w:r w:rsidRPr="0059727B">
              <w:rPr>
                <w:rFonts w:ascii="Times New Roman" w:hAnsi="Times New Roman"/>
                <w:b/>
                <w:bCs/>
                <w:sz w:val="24"/>
                <w:szCs w:val="24"/>
                <w:lang w:val="vi-VN"/>
              </w:rPr>
              <w:t>chân</w:t>
            </w:r>
            <w:r w:rsidRPr="0059727B">
              <w:rPr>
                <w:rFonts w:ascii="Times New Roman" w:hAnsi="Times New Roman"/>
                <w:sz w:val="24"/>
                <w:szCs w:val="24"/>
                <w:lang w:val="vi-VN"/>
              </w:rPr>
              <w:t>”</w:t>
            </w: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HS thảo luận nhóm 4, làm VBT</w:t>
            </w: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sz w:val="24"/>
                <w:szCs w:val="24"/>
                <w:lang w:val="vi-VN"/>
              </w:rPr>
            </w:pP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Các nhóm trình bày câu trả lời trước lớp.</w:t>
            </w:r>
          </w:p>
          <w:p w:rsidR="00E60231" w:rsidRPr="0059727B" w:rsidRDefault="00E60231" w:rsidP="007B1DB4">
            <w:pPr>
              <w:pStyle w:val="TableParagraph"/>
              <w:spacing w:before="0"/>
              <w:ind w:left="0"/>
              <w:jc w:val="both"/>
              <w:rPr>
                <w:b/>
                <w:i/>
                <w:sz w:val="24"/>
                <w:szCs w:val="24"/>
              </w:rPr>
            </w:pPr>
            <w:r w:rsidRPr="0059727B">
              <w:rPr>
                <w:spacing w:val="-8"/>
                <w:sz w:val="24"/>
                <w:szCs w:val="24"/>
              </w:rPr>
              <w:t>a)</w:t>
            </w:r>
            <w:r w:rsidRPr="0059727B">
              <w:rPr>
                <w:spacing w:val="-9"/>
                <w:sz w:val="24"/>
                <w:szCs w:val="24"/>
              </w:rPr>
              <w:t xml:space="preserve"> </w:t>
            </w:r>
            <w:r w:rsidRPr="0059727B">
              <w:rPr>
                <w:b/>
                <w:spacing w:val="-8"/>
                <w:sz w:val="24"/>
                <w:szCs w:val="24"/>
              </w:rPr>
              <w:t>Chân</w:t>
            </w:r>
            <w:r w:rsidRPr="0059727B">
              <w:rPr>
                <w:b/>
                <w:spacing w:val="-9"/>
                <w:sz w:val="24"/>
                <w:szCs w:val="24"/>
              </w:rPr>
              <w:t xml:space="preserve"> </w:t>
            </w:r>
            <w:r w:rsidRPr="0059727B">
              <w:rPr>
                <w:spacing w:val="-8"/>
                <w:sz w:val="24"/>
                <w:szCs w:val="24"/>
              </w:rPr>
              <w:t>com-pa</w:t>
            </w:r>
            <w:r w:rsidRPr="0059727B">
              <w:rPr>
                <w:spacing w:val="-9"/>
                <w:sz w:val="24"/>
                <w:szCs w:val="24"/>
              </w:rPr>
              <w:t xml:space="preserve"> </w:t>
            </w:r>
            <w:r w:rsidRPr="0059727B">
              <w:rPr>
                <w:spacing w:val="-8"/>
                <w:sz w:val="24"/>
                <w:szCs w:val="24"/>
              </w:rPr>
              <w:t>(</w:t>
            </w:r>
            <w:r w:rsidRPr="0059727B">
              <w:rPr>
                <w:b/>
                <w:i/>
                <w:spacing w:val="-8"/>
                <w:sz w:val="24"/>
                <w:szCs w:val="24"/>
              </w:rPr>
              <w:t>chân</w:t>
            </w:r>
            <w:r w:rsidRPr="0059727B">
              <w:rPr>
                <w:b/>
                <w:i/>
                <w:spacing w:val="-9"/>
                <w:sz w:val="24"/>
                <w:szCs w:val="24"/>
              </w:rPr>
              <w:t xml:space="preserve"> </w:t>
            </w:r>
            <w:r w:rsidRPr="0059727B">
              <w:rPr>
                <w:i/>
                <w:spacing w:val="-8"/>
                <w:sz w:val="24"/>
                <w:szCs w:val="24"/>
              </w:rPr>
              <w:t>đứng</w:t>
            </w:r>
            <w:r w:rsidRPr="0059727B">
              <w:rPr>
                <w:spacing w:val="-8"/>
                <w:sz w:val="24"/>
                <w:szCs w:val="24"/>
              </w:rPr>
              <w:t>,</w:t>
            </w:r>
            <w:r w:rsidRPr="0059727B">
              <w:rPr>
                <w:spacing w:val="-9"/>
                <w:sz w:val="24"/>
                <w:szCs w:val="24"/>
              </w:rPr>
              <w:t xml:space="preserve"> </w:t>
            </w:r>
            <w:r w:rsidRPr="0059727B">
              <w:rPr>
                <w:b/>
                <w:i/>
                <w:spacing w:val="-8"/>
                <w:sz w:val="24"/>
                <w:szCs w:val="24"/>
              </w:rPr>
              <w:t>chân</w:t>
            </w:r>
          </w:p>
          <w:p w:rsidR="00E60231" w:rsidRPr="0059727B" w:rsidRDefault="00E60231" w:rsidP="007B1DB4">
            <w:pPr>
              <w:spacing w:after="0" w:line="240" w:lineRule="auto"/>
              <w:jc w:val="both"/>
              <w:rPr>
                <w:rFonts w:ascii="Times New Roman" w:hAnsi="Times New Roman"/>
                <w:sz w:val="24"/>
                <w:szCs w:val="24"/>
              </w:rPr>
            </w:pPr>
            <w:r w:rsidRPr="0059727B">
              <w:rPr>
                <w:rFonts w:ascii="Times New Roman" w:hAnsi="Times New Roman"/>
                <w:i/>
                <w:spacing w:val="-8"/>
                <w:sz w:val="24"/>
                <w:szCs w:val="24"/>
              </w:rPr>
              <w:t>quay</w:t>
            </w:r>
            <w:r w:rsidRPr="0059727B">
              <w:rPr>
                <w:rFonts w:ascii="Times New Roman" w:hAnsi="Times New Roman"/>
                <w:spacing w:val="-8"/>
                <w:sz w:val="24"/>
                <w:szCs w:val="24"/>
              </w:rPr>
              <w:t>),</w:t>
            </w:r>
            <w:r w:rsidRPr="0059727B">
              <w:rPr>
                <w:rFonts w:ascii="Times New Roman" w:hAnsi="Times New Roman"/>
                <w:spacing w:val="-9"/>
                <w:sz w:val="24"/>
                <w:szCs w:val="24"/>
              </w:rPr>
              <w:t xml:space="preserve"> </w:t>
            </w:r>
            <w:r w:rsidRPr="0059727B">
              <w:rPr>
                <w:rFonts w:ascii="Times New Roman" w:hAnsi="Times New Roman"/>
                <w:b/>
                <w:spacing w:val="-8"/>
                <w:sz w:val="24"/>
                <w:szCs w:val="24"/>
              </w:rPr>
              <w:t>chân</w:t>
            </w:r>
            <w:r w:rsidRPr="0059727B">
              <w:rPr>
                <w:rFonts w:ascii="Times New Roman" w:hAnsi="Times New Roman"/>
                <w:b/>
                <w:spacing w:val="-7"/>
                <w:sz w:val="24"/>
                <w:szCs w:val="24"/>
              </w:rPr>
              <w:t xml:space="preserve"> </w:t>
            </w:r>
            <w:r w:rsidRPr="0059727B">
              <w:rPr>
                <w:rFonts w:ascii="Times New Roman" w:hAnsi="Times New Roman"/>
                <w:spacing w:val="-8"/>
                <w:sz w:val="24"/>
                <w:szCs w:val="24"/>
              </w:rPr>
              <w:t>kiềng,</w:t>
            </w:r>
            <w:r w:rsidRPr="0059727B">
              <w:rPr>
                <w:rFonts w:ascii="Times New Roman" w:hAnsi="Times New Roman"/>
                <w:spacing w:val="-7"/>
                <w:sz w:val="24"/>
                <w:szCs w:val="24"/>
              </w:rPr>
              <w:t xml:space="preserve"> </w:t>
            </w:r>
            <w:r w:rsidRPr="0059727B">
              <w:rPr>
                <w:rFonts w:ascii="Times New Roman" w:hAnsi="Times New Roman"/>
                <w:b/>
                <w:spacing w:val="-8"/>
                <w:sz w:val="24"/>
                <w:szCs w:val="24"/>
              </w:rPr>
              <w:t>chân</w:t>
            </w:r>
            <w:r w:rsidRPr="0059727B">
              <w:rPr>
                <w:rFonts w:ascii="Times New Roman" w:hAnsi="Times New Roman"/>
                <w:b/>
                <w:spacing w:val="-7"/>
                <w:sz w:val="24"/>
                <w:szCs w:val="24"/>
              </w:rPr>
              <w:t xml:space="preserve"> </w:t>
            </w:r>
            <w:r w:rsidRPr="0059727B">
              <w:rPr>
                <w:rFonts w:ascii="Times New Roman" w:hAnsi="Times New Roman"/>
                <w:spacing w:val="-8"/>
                <w:sz w:val="24"/>
                <w:szCs w:val="24"/>
              </w:rPr>
              <w:t>bàn</w:t>
            </w:r>
            <w:r w:rsidRPr="0059727B">
              <w:rPr>
                <w:rFonts w:ascii="Times New Roman" w:hAnsi="Times New Roman"/>
                <w:sz w:val="24"/>
                <w:szCs w:val="24"/>
              </w:rPr>
              <w:t xml:space="preserve"> - (3)</w:t>
            </w:r>
            <w:r w:rsidRPr="0059727B">
              <w:rPr>
                <w:rFonts w:ascii="Times New Roman" w:hAnsi="Times New Roman"/>
                <w:spacing w:val="40"/>
                <w:sz w:val="24"/>
                <w:szCs w:val="24"/>
              </w:rPr>
              <w:t xml:space="preserve"> </w:t>
            </w:r>
            <w:r w:rsidRPr="0059727B">
              <w:rPr>
                <w:rFonts w:ascii="Times New Roman" w:hAnsi="Times New Roman"/>
                <w:sz w:val="24"/>
                <w:szCs w:val="24"/>
              </w:rPr>
              <w:t>Bộ</w:t>
            </w:r>
            <w:r w:rsidRPr="0059727B">
              <w:rPr>
                <w:rFonts w:ascii="Times New Roman" w:hAnsi="Times New Roman"/>
                <w:spacing w:val="40"/>
                <w:sz w:val="24"/>
                <w:szCs w:val="24"/>
              </w:rPr>
              <w:t xml:space="preserve"> </w:t>
            </w:r>
            <w:r w:rsidRPr="0059727B">
              <w:rPr>
                <w:rFonts w:ascii="Times New Roman" w:hAnsi="Times New Roman"/>
                <w:sz w:val="24"/>
                <w:szCs w:val="24"/>
              </w:rPr>
              <w:t>phận</w:t>
            </w:r>
            <w:r w:rsidRPr="0059727B">
              <w:rPr>
                <w:rFonts w:ascii="Times New Roman" w:hAnsi="Times New Roman"/>
                <w:spacing w:val="40"/>
                <w:sz w:val="24"/>
                <w:szCs w:val="24"/>
              </w:rPr>
              <w:t xml:space="preserve"> </w:t>
            </w:r>
            <w:r w:rsidRPr="0059727B">
              <w:rPr>
                <w:rFonts w:ascii="Times New Roman" w:hAnsi="Times New Roman"/>
                <w:sz w:val="24"/>
                <w:szCs w:val="24"/>
              </w:rPr>
              <w:t>dưới</w:t>
            </w:r>
            <w:r w:rsidRPr="0059727B">
              <w:rPr>
                <w:rFonts w:ascii="Times New Roman" w:hAnsi="Times New Roman"/>
                <w:spacing w:val="40"/>
                <w:sz w:val="24"/>
                <w:szCs w:val="24"/>
              </w:rPr>
              <w:t xml:space="preserve"> </w:t>
            </w:r>
            <w:r w:rsidRPr="0059727B">
              <w:rPr>
                <w:rFonts w:ascii="Times New Roman" w:hAnsi="Times New Roman"/>
                <w:sz w:val="24"/>
                <w:szCs w:val="24"/>
              </w:rPr>
              <w:t>cùng</w:t>
            </w:r>
            <w:r w:rsidRPr="0059727B">
              <w:rPr>
                <w:rFonts w:ascii="Times New Roman" w:hAnsi="Times New Roman"/>
                <w:spacing w:val="40"/>
                <w:sz w:val="24"/>
                <w:szCs w:val="24"/>
              </w:rPr>
              <w:t xml:space="preserve"> </w:t>
            </w:r>
            <w:r w:rsidRPr="0059727B">
              <w:rPr>
                <w:rFonts w:ascii="Times New Roman" w:hAnsi="Times New Roman"/>
                <w:sz w:val="24"/>
                <w:szCs w:val="24"/>
              </w:rPr>
              <w:t>của</w:t>
            </w:r>
            <w:r w:rsidRPr="0059727B">
              <w:rPr>
                <w:rFonts w:ascii="Times New Roman" w:hAnsi="Times New Roman"/>
                <w:spacing w:val="40"/>
                <w:sz w:val="24"/>
                <w:szCs w:val="24"/>
              </w:rPr>
              <w:t xml:space="preserve"> </w:t>
            </w:r>
            <w:r w:rsidRPr="0059727B">
              <w:rPr>
                <w:rFonts w:ascii="Times New Roman" w:hAnsi="Times New Roman"/>
                <w:sz w:val="24"/>
                <w:szCs w:val="24"/>
              </w:rPr>
              <w:t>một</w:t>
            </w:r>
            <w:r w:rsidRPr="0059727B">
              <w:rPr>
                <w:rFonts w:ascii="Times New Roman" w:hAnsi="Times New Roman"/>
                <w:spacing w:val="40"/>
                <w:sz w:val="24"/>
                <w:szCs w:val="24"/>
              </w:rPr>
              <w:t xml:space="preserve"> </w:t>
            </w:r>
            <w:r w:rsidRPr="0059727B">
              <w:rPr>
                <w:rFonts w:ascii="Times New Roman" w:hAnsi="Times New Roman"/>
                <w:sz w:val="24"/>
                <w:szCs w:val="24"/>
              </w:rPr>
              <w:t>số</w:t>
            </w:r>
            <w:r w:rsidRPr="0059727B">
              <w:rPr>
                <w:rFonts w:ascii="Times New Roman" w:hAnsi="Times New Roman"/>
                <w:spacing w:val="40"/>
                <w:sz w:val="24"/>
                <w:szCs w:val="24"/>
              </w:rPr>
              <w:t xml:space="preserve"> </w:t>
            </w:r>
            <w:r w:rsidRPr="0059727B">
              <w:rPr>
                <w:rFonts w:ascii="Times New Roman" w:hAnsi="Times New Roman"/>
                <w:sz w:val="24"/>
                <w:szCs w:val="24"/>
              </w:rPr>
              <w:t>đồ</w:t>
            </w:r>
            <w:r w:rsidRPr="0059727B">
              <w:rPr>
                <w:rFonts w:ascii="Times New Roman" w:hAnsi="Times New Roman"/>
                <w:spacing w:val="47"/>
                <w:sz w:val="24"/>
                <w:szCs w:val="24"/>
              </w:rPr>
              <w:t xml:space="preserve"> </w:t>
            </w:r>
            <w:r w:rsidRPr="0059727B">
              <w:rPr>
                <w:rFonts w:ascii="Times New Roman" w:hAnsi="Times New Roman"/>
                <w:sz w:val="24"/>
                <w:szCs w:val="24"/>
              </w:rPr>
              <w:t>dùng,</w:t>
            </w:r>
            <w:r w:rsidRPr="0059727B">
              <w:rPr>
                <w:rFonts w:ascii="Times New Roman" w:hAnsi="Times New Roman"/>
                <w:spacing w:val="47"/>
                <w:sz w:val="24"/>
                <w:szCs w:val="24"/>
              </w:rPr>
              <w:t xml:space="preserve"> </w:t>
            </w:r>
            <w:r w:rsidRPr="0059727B">
              <w:rPr>
                <w:rFonts w:ascii="Times New Roman" w:hAnsi="Times New Roman"/>
                <w:sz w:val="24"/>
                <w:szCs w:val="24"/>
              </w:rPr>
              <w:t>có</w:t>
            </w:r>
            <w:r w:rsidRPr="0059727B">
              <w:rPr>
                <w:rFonts w:ascii="Times New Roman" w:hAnsi="Times New Roman"/>
                <w:spacing w:val="47"/>
                <w:sz w:val="24"/>
                <w:szCs w:val="24"/>
              </w:rPr>
              <w:t xml:space="preserve"> </w:t>
            </w:r>
            <w:r w:rsidRPr="0059727B">
              <w:rPr>
                <w:rFonts w:ascii="Times New Roman" w:hAnsi="Times New Roman"/>
                <w:sz w:val="24"/>
                <w:szCs w:val="24"/>
              </w:rPr>
              <w:t>tác</w:t>
            </w:r>
            <w:r w:rsidRPr="0059727B">
              <w:rPr>
                <w:rFonts w:ascii="Times New Roman" w:hAnsi="Times New Roman"/>
                <w:spacing w:val="47"/>
                <w:sz w:val="24"/>
                <w:szCs w:val="24"/>
              </w:rPr>
              <w:t xml:space="preserve"> </w:t>
            </w:r>
            <w:r w:rsidRPr="0059727B">
              <w:rPr>
                <w:rFonts w:ascii="Times New Roman" w:hAnsi="Times New Roman"/>
                <w:sz w:val="24"/>
                <w:szCs w:val="24"/>
              </w:rPr>
              <w:t>dụng</w:t>
            </w:r>
            <w:r w:rsidRPr="0059727B">
              <w:rPr>
                <w:rFonts w:ascii="Times New Roman" w:hAnsi="Times New Roman"/>
                <w:spacing w:val="47"/>
                <w:sz w:val="24"/>
                <w:szCs w:val="24"/>
              </w:rPr>
              <w:t xml:space="preserve"> </w:t>
            </w:r>
            <w:r w:rsidRPr="0059727B">
              <w:rPr>
                <w:rFonts w:ascii="Times New Roman" w:hAnsi="Times New Roman"/>
                <w:sz w:val="24"/>
                <w:szCs w:val="24"/>
              </w:rPr>
              <w:t>đỡ</w:t>
            </w:r>
            <w:r w:rsidRPr="0059727B">
              <w:rPr>
                <w:rFonts w:ascii="Times New Roman" w:hAnsi="Times New Roman"/>
                <w:spacing w:val="47"/>
                <w:sz w:val="24"/>
                <w:szCs w:val="24"/>
              </w:rPr>
              <w:t xml:space="preserve"> </w:t>
            </w:r>
            <w:r w:rsidRPr="0059727B">
              <w:rPr>
                <w:rFonts w:ascii="Times New Roman" w:hAnsi="Times New Roman"/>
                <w:sz w:val="24"/>
                <w:szCs w:val="24"/>
              </w:rPr>
              <w:t>cho</w:t>
            </w:r>
            <w:r w:rsidRPr="0059727B">
              <w:rPr>
                <w:rFonts w:ascii="Times New Roman" w:hAnsi="Times New Roman"/>
                <w:spacing w:val="47"/>
                <w:sz w:val="24"/>
                <w:szCs w:val="24"/>
              </w:rPr>
              <w:t xml:space="preserve"> </w:t>
            </w:r>
            <w:r w:rsidRPr="0059727B">
              <w:rPr>
                <w:rFonts w:ascii="Times New Roman" w:hAnsi="Times New Roman"/>
                <w:sz w:val="24"/>
                <w:szCs w:val="24"/>
              </w:rPr>
              <w:t>các</w:t>
            </w:r>
            <w:r w:rsidRPr="0059727B">
              <w:rPr>
                <w:rFonts w:ascii="Times New Roman" w:hAnsi="Times New Roman"/>
                <w:spacing w:val="47"/>
                <w:sz w:val="24"/>
                <w:szCs w:val="24"/>
              </w:rPr>
              <w:t xml:space="preserve"> </w:t>
            </w:r>
            <w:r w:rsidRPr="0059727B">
              <w:rPr>
                <w:rFonts w:ascii="Times New Roman" w:hAnsi="Times New Roman"/>
                <w:spacing w:val="-5"/>
                <w:sz w:val="24"/>
                <w:szCs w:val="24"/>
              </w:rPr>
              <w:t>bộ</w:t>
            </w: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spacing w:val="-2"/>
                <w:sz w:val="24"/>
                <w:szCs w:val="24"/>
              </w:rPr>
            </w:pPr>
            <w:r w:rsidRPr="0059727B">
              <w:rPr>
                <w:rFonts w:ascii="Times New Roman" w:hAnsi="Times New Roman"/>
                <w:sz w:val="24"/>
                <w:szCs w:val="24"/>
              </w:rPr>
              <w:t>phận</w:t>
            </w:r>
            <w:r w:rsidRPr="0059727B">
              <w:rPr>
                <w:rFonts w:ascii="Times New Roman" w:hAnsi="Times New Roman"/>
                <w:spacing w:val="46"/>
                <w:sz w:val="24"/>
                <w:szCs w:val="24"/>
              </w:rPr>
              <w:t xml:space="preserve"> </w:t>
            </w:r>
            <w:r w:rsidRPr="0059727B">
              <w:rPr>
                <w:rFonts w:ascii="Times New Roman" w:hAnsi="Times New Roman"/>
                <w:spacing w:val="-2"/>
                <w:sz w:val="24"/>
                <w:szCs w:val="24"/>
              </w:rPr>
              <w:t>khác.</w:t>
            </w: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spacing w:val="-2"/>
                <w:sz w:val="24"/>
                <w:szCs w:val="24"/>
              </w:rPr>
            </w:pPr>
            <w:r w:rsidRPr="0059727B">
              <w:rPr>
                <w:rFonts w:ascii="Times New Roman" w:hAnsi="Times New Roman"/>
                <w:spacing w:val="-2"/>
                <w:sz w:val="24"/>
                <w:szCs w:val="24"/>
              </w:rPr>
              <w:t xml:space="preserve">b) </w:t>
            </w:r>
            <w:r w:rsidRPr="0059727B">
              <w:rPr>
                <w:rFonts w:ascii="Times New Roman" w:hAnsi="Times New Roman"/>
                <w:b/>
                <w:bCs/>
                <w:spacing w:val="-2"/>
                <w:sz w:val="24"/>
                <w:szCs w:val="24"/>
              </w:rPr>
              <w:t>Chân</w:t>
            </w:r>
            <w:r w:rsidRPr="0059727B">
              <w:rPr>
                <w:rFonts w:ascii="Times New Roman" w:hAnsi="Times New Roman"/>
                <w:spacing w:val="-2"/>
                <w:sz w:val="24"/>
                <w:szCs w:val="24"/>
              </w:rPr>
              <w:t xml:space="preserve"> của người (bàn </w:t>
            </w:r>
            <w:r w:rsidRPr="0059727B">
              <w:rPr>
                <w:rFonts w:ascii="Times New Roman" w:hAnsi="Times New Roman"/>
                <w:b/>
                <w:bCs/>
                <w:spacing w:val="-2"/>
                <w:sz w:val="24"/>
                <w:szCs w:val="24"/>
              </w:rPr>
              <w:t>chân</w:t>
            </w:r>
            <w:r w:rsidRPr="0059727B">
              <w:rPr>
                <w:rFonts w:ascii="Times New Roman" w:hAnsi="Times New Roman"/>
                <w:spacing w:val="-2"/>
                <w:sz w:val="24"/>
                <w:szCs w:val="24"/>
              </w:rPr>
              <w:t xml:space="preserve"> của bé, </w:t>
            </w:r>
            <w:r w:rsidRPr="0059727B">
              <w:rPr>
                <w:rFonts w:ascii="Times New Roman" w:hAnsi="Times New Roman"/>
                <w:b/>
                <w:bCs/>
                <w:spacing w:val="-2"/>
                <w:sz w:val="24"/>
                <w:szCs w:val="24"/>
              </w:rPr>
              <w:t>chân</w:t>
            </w:r>
            <w:r w:rsidRPr="0059727B">
              <w:rPr>
                <w:rFonts w:ascii="Times New Roman" w:hAnsi="Times New Roman"/>
                <w:spacing w:val="-2"/>
                <w:sz w:val="24"/>
                <w:szCs w:val="24"/>
              </w:rPr>
              <w:t xml:space="preserve"> đi khắp nhà). - </w:t>
            </w:r>
            <w:r w:rsidRPr="0059727B">
              <w:rPr>
                <w:rFonts w:ascii="Times New Roman" w:hAnsi="Times New Roman"/>
                <w:sz w:val="24"/>
                <w:szCs w:val="24"/>
              </w:rPr>
              <w:t>(1)</w:t>
            </w:r>
            <w:r w:rsidRPr="0059727B">
              <w:rPr>
                <w:rFonts w:ascii="Times New Roman" w:hAnsi="Times New Roman"/>
                <w:spacing w:val="-10"/>
                <w:sz w:val="24"/>
                <w:szCs w:val="24"/>
              </w:rPr>
              <w:t xml:space="preserve"> </w:t>
            </w:r>
            <w:r w:rsidRPr="0059727B">
              <w:rPr>
                <w:rFonts w:ascii="Times New Roman" w:hAnsi="Times New Roman"/>
                <w:sz w:val="24"/>
                <w:szCs w:val="24"/>
              </w:rPr>
              <w:t>Bộ</w:t>
            </w:r>
            <w:r w:rsidRPr="0059727B">
              <w:rPr>
                <w:rFonts w:ascii="Times New Roman" w:hAnsi="Times New Roman"/>
                <w:spacing w:val="-10"/>
                <w:sz w:val="24"/>
                <w:szCs w:val="24"/>
              </w:rPr>
              <w:t xml:space="preserve"> </w:t>
            </w:r>
            <w:r w:rsidRPr="0059727B">
              <w:rPr>
                <w:rFonts w:ascii="Times New Roman" w:hAnsi="Times New Roman"/>
                <w:sz w:val="24"/>
                <w:szCs w:val="24"/>
              </w:rPr>
              <w:t>phận</w:t>
            </w:r>
            <w:r w:rsidRPr="0059727B">
              <w:rPr>
                <w:rFonts w:ascii="Times New Roman" w:hAnsi="Times New Roman"/>
                <w:spacing w:val="-10"/>
                <w:sz w:val="24"/>
                <w:szCs w:val="24"/>
              </w:rPr>
              <w:t xml:space="preserve"> </w:t>
            </w:r>
            <w:r w:rsidRPr="0059727B">
              <w:rPr>
                <w:rFonts w:ascii="Times New Roman" w:hAnsi="Times New Roman"/>
                <w:sz w:val="24"/>
                <w:szCs w:val="24"/>
              </w:rPr>
              <w:t>dưới</w:t>
            </w:r>
            <w:r w:rsidRPr="0059727B">
              <w:rPr>
                <w:rFonts w:ascii="Times New Roman" w:hAnsi="Times New Roman"/>
                <w:spacing w:val="-10"/>
                <w:sz w:val="24"/>
                <w:szCs w:val="24"/>
              </w:rPr>
              <w:t xml:space="preserve"> </w:t>
            </w:r>
            <w:r w:rsidRPr="0059727B">
              <w:rPr>
                <w:rFonts w:ascii="Times New Roman" w:hAnsi="Times New Roman"/>
                <w:sz w:val="24"/>
                <w:szCs w:val="24"/>
              </w:rPr>
              <w:t>cùng</w:t>
            </w:r>
            <w:r w:rsidRPr="0059727B">
              <w:rPr>
                <w:rFonts w:ascii="Times New Roman" w:hAnsi="Times New Roman"/>
                <w:spacing w:val="-10"/>
                <w:sz w:val="24"/>
                <w:szCs w:val="24"/>
              </w:rPr>
              <w:t xml:space="preserve"> </w:t>
            </w:r>
            <w:r w:rsidRPr="0059727B">
              <w:rPr>
                <w:rFonts w:ascii="Times New Roman" w:hAnsi="Times New Roman"/>
                <w:sz w:val="24"/>
                <w:szCs w:val="24"/>
              </w:rPr>
              <w:t>của</w:t>
            </w:r>
            <w:r w:rsidRPr="0059727B">
              <w:rPr>
                <w:rFonts w:ascii="Times New Roman" w:hAnsi="Times New Roman"/>
                <w:spacing w:val="-10"/>
                <w:sz w:val="24"/>
                <w:szCs w:val="24"/>
              </w:rPr>
              <w:t xml:space="preserve"> </w:t>
            </w:r>
            <w:r w:rsidRPr="0059727B">
              <w:rPr>
                <w:rFonts w:ascii="Times New Roman" w:hAnsi="Times New Roman"/>
                <w:sz w:val="24"/>
                <w:szCs w:val="24"/>
              </w:rPr>
              <w:t>cơ</w:t>
            </w:r>
            <w:r w:rsidRPr="0059727B">
              <w:rPr>
                <w:rFonts w:ascii="Times New Roman" w:hAnsi="Times New Roman"/>
                <w:spacing w:val="-10"/>
                <w:sz w:val="24"/>
                <w:szCs w:val="24"/>
              </w:rPr>
              <w:t xml:space="preserve"> </w:t>
            </w:r>
            <w:r w:rsidRPr="0059727B">
              <w:rPr>
                <w:rFonts w:ascii="Times New Roman" w:hAnsi="Times New Roman"/>
                <w:sz w:val="24"/>
                <w:szCs w:val="24"/>
              </w:rPr>
              <w:t>thể</w:t>
            </w:r>
            <w:r w:rsidRPr="0059727B">
              <w:rPr>
                <w:rFonts w:ascii="Times New Roman" w:hAnsi="Times New Roman"/>
                <w:spacing w:val="-10"/>
                <w:sz w:val="24"/>
                <w:szCs w:val="24"/>
              </w:rPr>
              <w:t xml:space="preserve"> </w:t>
            </w:r>
            <w:r w:rsidRPr="0059727B">
              <w:rPr>
                <w:rFonts w:ascii="Times New Roman" w:hAnsi="Times New Roman"/>
                <w:sz w:val="24"/>
                <w:szCs w:val="24"/>
              </w:rPr>
              <w:t>người hoặc động vật, dùng để đi, đứng.</w:t>
            </w: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spacing w:val="-2"/>
                <w:sz w:val="24"/>
                <w:szCs w:val="24"/>
              </w:rPr>
            </w:pPr>
            <w:r w:rsidRPr="0059727B">
              <w:rPr>
                <w:rFonts w:ascii="Times New Roman" w:hAnsi="Times New Roman"/>
                <w:sz w:val="24"/>
                <w:szCs w:val="24"/>
              </w:rPr>
              <w:t>c)</w:t>
            </w:r>
            <w:r w:rsidRPr="0059727B">
              <w:rPr>
                <w:rFonts w:ascii="Times New Roman" w:hAnsi="Times New Roman"/>
                <w:spacing w:val="-4"/>
                <w:sz w:val="24"/>
                <w:szCs w:val="24"/>
              </w:rPr>
              <w:t xml:space="preserve"> </w:t>
            </w:r>
            <w:r w:rsidRPr="0059727B">
              <w:rPr>
                <w:rFonts w:ascii="Times New Roman" w:hAnsi="Times New Roman"/>
                <w:b/>
                <w:sz w:val="24"/>
                <w:szCs w:val="24"/>
              </w:rPr>
              <w:t>Chân</w:t>
            </w:r>
            <w:r w:rsidRPr="0059727B">
              <w:rPr>
                <w:rFonts w:ascii="Times New Roman" w:hAnsi="Times New Roman"/>
                <w:b/>
                <w:spacing w:val="-1"/>
                <w:sz w:val="24"/>
                <w:szCs w:val="24"/>
              </w:rPr>
              <w:t xml:space="preserve"> </w:t>
            </w:r>
            <w:r w:rsidRPr="0059727B">
              <w:rPr>
                <w:rFonts w:ascii="Times New Roman" w:hAnsi="Times New Roman"/>
                <w:spacing w:val="-5"/>
                <w:sz w:val="24"/>
                <w:szCs w:val="24"/>
              </w:rPr>
              <w:t xml:space="preserve">núi </w:t>
            </w:r>
            <w:r w:rsidRPr="0059727B">
              <w:rPr>
                <w:rFonts w:ascii="Times New Roman" w:hAnsi="Times New Roman"/>
                <w:spacing w:val="-2"/>
                <w:sz w:val="24"/>
                <w:szCs w:val="24"/>
              </w:rPr>
              <w:t>- (2) Phần dưới cùng của một số vật, tiếp giáp và bám chặt vào mặt nền.</w:t>
            </w: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spacing w:val="-2"/>
                <w:sz w:val="24"/>
                <w:szCs w:val="24"/>
              </w:rPr>
            </w:pPr>
            <w:r w:rsidRPr="0059727B">
              <w:rPr>
                <w:rFonts w:ascii="Times New Roman" w:hAnsi="Times New Roman"/>
                <w:sz w:val="24"/>
                <w:szCs w:val="24"/>
              </w:rPr>
              <w:t>- HS nhóm khác nhận xét</w:t>
            </w:r>
          </w:p>
          <w:p w:rsidR="00E60231" w:rsidRPr="0059727B" w:rsidRDefault="00E60231" w:rsidP="007B1DB4">
            <w:pPr>
              <w:pStyle w:val="NormalWeb"/>
              <w:spacing w:beforeAutospacing="0" w:afterAutospacing="0"/>
              <w:jc w:val="both"/>
              <w:rPr>
                <w:rFonts w:eastAsia="Times New Roman"/>
              </w:rPr>
            </w:pPr>
            <w:r w:rsidRPr="0059727B">
              <w:rPr>
                <w:rFonts w:eastAsia="Times New Roman"/>
              </w:rPr>
              <w:t>- HS lắng nghe</w:t>
            </w:r>
          </w:p>
          <w:p w:rsidR="00E60231" w:rsidRPr="0059727B" w:rsidRDefault="00E60231" w:rsidP="007B1DB4">
            <w:pPr>
              <w:pStyle w:val="NormalWeb"/>
              <w:spacing w:beforeAutospacing="0" w:afterAutospacing="0"/>
              <w:jc w:val="both"/>
              <w:rPr>
                <w:rFonts w:eastAsia="Times New Roman"/>
              </w:rPr>
            </w:pPr>
          </w:p>
          <w:p w:rsidR="00E60231" w:rsidRPr="0059727B" w:rsidRDefault="00E60231" w:rsidP="007B1DB4">
            <w:pPr>
              <w:pStyle w:val="NormalWeb"/>
              <w:spacing w:beforeAutospacing="0" w:afterAutospacing="0"/>
              <w:jc w:val="both"/>
              <w:rPr>
                <w:rFonts w:eastAsia="Times New Roman"/>
              </w:rPr>
            </w:pPr>
            <w:r w:rsidRPr="0059727B">
              <w:rPr>
                <w:rFonts w:eastAsia="Times New Roman"/>
              </w:rPr>
              <w:t>- HS đọc yêu cầu bài tập 2. Cả lớp đọc thầm.</w:t>
            </w:r>
          </w:p>
          <w:p w:rsidR="00E60231" w:rsidRPr="0059727B" w:rsidRDefault="00E60231" w:rsidP="007B1DB4">
            <w:pPr>
              <w:pStyle w:val="NormalWeb"/>
              <w:spacing w:beforeAutospacing="0" w:afterAutospacing="0"/>
              <w:jc w:val="both"/>
            </w:pPr>
            <w:r w:rsidRPr="0059727B">
              <w:t>- HS lắng nghe</w:t>
            </w:r>
          </w:p>
          <w:p w:rsidR="00E60231" w:rsidRPr="0059727B" w:rsidRDefault="00E60231" w:rsidP="007B1DB4">
            <w:pPr>
              <w:pStyle w:val="NormalWeb"/>
              <w:spacing w:beforeAutospacing="0" w:afterAutospacing="0"/>
              <w:jc w:val="both"/>
            </w:pPr>
          </w:p>
          <w:p w:rsidR="00E60231" w:rsidRPr="0059727B" w:rsidRDefault="00E60231" w:rsidP="007B1DB4">
            <w:pPr>
              <w:widowControl w:val="0"/>
              <w:tabs>
                <w:tab w:val="left" w:pos="1496"/>
              </w:tabs>
              <w:autoSpaceDE w:val="0"/>
              <w:autoSpaceDN w:val="0"/>
              <w:spacing w:after="0" w:line="240" w:lineRule="auto"/>
              <w:jc w:val="both"/>
              <w:rPr>
                <w:rFonts w:ascii="Times New Roman" w:hAnsi="Times New Roman"/>
                <w:sz w:val="24"/>
                <w:szCs w:val="24"/>
              </w:rPr>
            </w:pPr>
            <w:r w:rsidRPr="0059727B">
              <w:rPr>
                <w:rFonts w:ascii="Times New Roman" w:hAnsi="Times New Roman"/>
                <w:sz w:val="24"/>
                <w:szCs w:val="24"/>
              </w:rPr>
              <w:t>- HS thảo luận nhóm 2, làm VBT</w:t>
            </w: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r w:rsidRPr="0059727B">
              <w:t>- Đại diện các nhóm trình bày trước lớp.</w:t>
            </w:r>
          </w:p>
          <w:p w:rsidR="00E60231" w:rsidRPr="0059727B" w:rsidRDefault="00E60231" w:rsidP="007B1DB4">
            <w:pPr>
              <w:pStyle w:val="NormalWeb"/>
              <w:spacing w:beforeAutospacing="0" w:afterAutospacing="0"/>
              <w:jc w:val="both"/>
            </w:pPr>
            <w:r w:rsidRPr="0059727B">
              <w:t>- Nhóm khác nhận xét</w:t>
            </w:r>
          </w:p>
          <w:p w:rsidR="00E60231" w:rsidRPr="0059727B" w:rsidRDefault="00E60231" w:rsidP="007B1DB4">
            <w:pPr>
              <w:pStyle w:val="NormalWeb"/>
              <w:spacing w:beforeAutospacing="0" w:afterAutospacing="0"/>
              <w:jc w:val="both"/>
            </w:pPr>
            <w:r w:rsidRPr="0059727B">
              <w:t>- HS lắng nghe</w:t>
            </w: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r w:rsidRPr="0059727B">
              <w:t>- HS lắng nghe</w:t>
            </w: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r w:rsidRPr="0059727B">
              <w:t xml:space="preserve">- HS trả lời: </w:t>
            </w:r>
            <w:r w:rsidRPr="0059727B">
              <w:rPr>
                <w:i/>
                <w:iCs/>
              </w:rPr>
              <w:t>Từ đa nghĩa là từ nhiều nghĩa, trong đó có nghĩa gốc và nghĩa chuyển có mối liên hệ với nhau</w:t>
            </w:r>
            <w:r w:rsidRPr="0059727B">
              <w:t>.</w:t>
            </w:r>
          </w:p>
          <w:p w:rsidR="00E60231" w:rsidRPr="0059727B" w:rsidRDefault="00E60231" w:rsidP="007B1DB4">
            <w:pPr>
              <w:pStyle w:val="NormalWeb"/>
              <w:spacing w:beforeAutospacing="0" w:afterAutospacing="0"/>
              <w:jc w:val="both"/>
            </w:pPr>
            <w:r w:rsidRPr="0059727B">
              <w:t>- HS lắng nghe, ghi nhớ</w:t>
            </w: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r w:rsidRPr="0059727B">
              <w:t>- Vài HS nhắc lại phần Bài học</w:t>
            </w:r>
          </w:p>
          <w:p w:rsidR="00E60231" w:rsidRPr="0059727B" w:rsidRDefault="00E60231" w:rsidP="007B1DB4">
            <w:pPr>
              <w:pStyle w:val="NormalWeb"/>
              <w:spacing w:beforeAutospacing="0" w:afterAutospacing="0"/>
              <w:jc w:val="both"/>
            </w:pPr>
            <w:r w:rsidRPr="0059727B">
              <w:t>- HS phân tích lại nghĩa gốc, nghĩa chuyển của 3 từ “chân” ở bảng.</w:t>
            </w:r>
          </w:p>
        </w:tc>
      </w:tr>
      <w:tr w:rsidR="00E60231" w:rsidRPr="00F41A54" w:rsidTr="007460D1">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13'</w:t>
            </w:r>
          </w:p>
        </w:tc>
        <w:tc>
          <w:tcPr>
            <w:tcW w:w="9498" w:type="dxa"/>
            <w:gridSpan w:val="2"/>
          </w:tcPr>
          <w:p w:rsidR="00E60231" w:rsidRPr="0059727B" w:rsidRDefault="00E60231" w:rsidP="007B1DB4">
            <w:pPr>
              <w:pStyle w:val="NormalWeb"/>
              <w:spacing w:beforeAutospacing="0" w:afterAutospacing="0"/>
              <w:jc w:val="both"/>
            </w:pPr>
            <w:r w:rsidRPr="0059727B">
              <w:rPr>
                <w:rStyle w:val="Strong"/>
                <w:rFonts w:eastAsia="Times New Roman"/>
              </w:rPr>
              <w:t xml:space="preserve"> C. HOẠT ĐỘNG THỰC HÀNH, LUYỆN TẬP</w:t>
            </w:r>
          </w:p>
          <w:p w:rsidR="00E60231" w:rsidRPr="0059727B" w:rsidRDefault="00E60231" w:rsidP="007B1DB4">
            <w:pPr>
              <w:pStyle w:val="NormalWeb"/>
              <w:spacing w:beforeAutospacing="0" w:afterAutospacing="0"/>
              <w:jc w:val="both"/>
              <w:rPr>
                <w:rStyle w:val="Strong"/>
                <w:rFonts w:eastAsia="Times New Roman"/>
              </w:rPr>
            </w:pPr>
            <w:r w:rsidRPr="0059727B">
              <w:rPr>
                <w:rStyle w:val="Strong"/>
                <w:rFonts w:eastAsia="Times New Roman"/>
              </w:rPr>
              <w:t xml:space="preserve">    Mục tiêu: </w:t>
            </w:r>
          </w:p>
          <w:p w:rsidR="00E60231" w:rsidRPr="0059727B" w:rsidRDefault="00E60231" w:rsidP="007B1DB4">
            <w:pPr>
              <w:spacing w:after="0" w:line="240" w:lineRule="auto"/>
              <w:jc w:val="both"/>
              <w:rPr>
                <w:rFonts w:ascii="Times New Roman" w:hAnsi="Times New Roman"/>
                <w:sz w:val="24"/>
                <w:szCs w:val="24"/>
              </w:rPr>
            </w:pPr>
            <w:r w:rsidRPr="0059727B">
              <w:rPr>
                <w:rFonts w:ascii="Times New Roman" w:hAnsi="Times New Roman"/>
                <w:sz w:val="24"/>
                <w:szCs w:val="24"/>
              </w:rPr>
              <w:t xml:space="preserve"> - Luyện tập nhận biết được từ đa nghĩa; nghĩa gốc và nghĩa chuyển trong từ đa nghĩa.</w:t>
            </w:r>
          </w:p>
          <w:p w:rsidR="00E60231" w:rsidRPr="0059727B" w:rsidRDefault="00E60231" w:rsidP="007B1DB4">
            <w:pPr>
              <w:pStyle w:val="NormalWeb"/>
              <w:spacing w:beforeAutospacing="0" w:afterAutospacing="0"/>
              <w:jc w:val="both"/>
              <w:rPr>
                <w:rFonts w:eastAsia="Times New Roman"/>
                <w:lang w:val="vi-VN"/>
              </w:rPr>
            </w:pPr>
            <w:r w:rsidRPr="0059727B">
              <w:t xml:space="preserve"> - Giúp HS hiểu đặc điểm của từ đa nghĩa, tìm được nghĩa chuyển của các từ đa nghĩa từ nghĩa gốc của nó.</w:t>
            </w:r>
          </w:p>
        </w:tc>
      </w:tr>
      <w:tr w:rsidR="00E60231" w:rsidRPr="00877C97" w:rsidTr="007460D1">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5387" w:type="dxa"/>
          </w:tcPr>
          <w:p w:rsidR="00E60231" w:rsidRPr="0059727B" w:rsidRDefault="00E60231" w:rsidP="007B1DB4">
            <w:pPr>
              <w:pStyle w:val="NormalWeb"/>
              <w:spacing w:beforeAutospacing="0" w:afterAutospacing="0"/>
              <w:jc w:val="both"/>
              <w:rPr>
                <w:b/>
                <w:bCs/>
              </w:rPr>
            </w:pPr>
            <w:r w:rsidRPr="0059727B">
              <w:rPr>
                <w:rStyle w:val="Strong"/>
                <w:rFonts w:eastAsia="Times New Roman"/>
              </w:rPr>
              <w:t xml:space="preserve">  </w:t>
            </w:r>
            <w:r w:rsidRPr="0059727B">
              <w:rPr>
                <w:rStyle w:val="Strong"/>
                <w:rFonts w:eastAsia="Times New Roman"/>
                <w:u w:val="single"/>
              </w:rPr>
              <w:t>Hoạt động 3:</w:t>
            </w:r>
            <w:r w:rsidRPr="0059727B">
              <w:rPr>
                <w:rStyle w:val="Strong"/>
                <w:rFonts w:eastAsia="Times New Roman"/>
              </w:rPr>
              <w:t xml:space="preserve"> </w:t>
            </w:r>
            <w:r w:rsidRPr="0059727B">
              <w:rPr>
                <w:b/>
                <w:bCs/>
              </w:rPr>
              <w:t>Nhận biết được nghĩa gốc và nghĩa chuyển trong từ đa nghĩa; tìm được nghĩa chuyển của các từ đa nghĩa từ nghĩa gốc của nó. (BT 1, BT 2 – Phần Luyện tập)</w:t>
            </w:r>
          </w:p>
          <w:p w:rsidR="00E60231" w:rsidRPr="0059727B" w:rsidRDefault="00E60231" w:rsidP="007B1DB4">
            <w:pPr>
              <w:pStyle w:val="NormalWeb"/>
              <w:spacing w:beforeAutospacing="0" w:afterAutospacing="0"/>
              <w:jc w:val="both"/>
            </w:pPr>
            <w:r w:rsidRPr="0059727B">
              <w:rPr>
                <w:rStyle w:val="Strong"/>
                <w:rFonts w:eastAsia="Times New Roman"/>
              </w:rPr>
              <w:t xml:space="preserve">  *Cách tiến hành:</w:t>
            </w: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b/>
                <w:bCs/>
                <w:i/>
                <w:iCs/>
                <w:sz w:val="24"/>
                <w:szCs w:val="24"/>
                <w:u w:val="single"/>
              </w:rPr>
            </w:pPr>
            <w:r w:rsidRPr="0059727B">
              <w:rPr>
                <w:rFonts w:ascii="Times New Roman" w:hAnsi="Times New Roman"/>
                <w:sz w:val="24"/>
                <w:szCs w:val="24"/>
              </w:rPr>
              <w:t xml:space="preserve">  </w:t>
            </w:r>
            <w:r w:rsidRPr="0059727B">
              <w:rPr>
                <w:rFonts w:ascii="Times New Roman" w:hAnsi="Times New Roman"/>
                <w:b/>
                <w:bCs/>
                <w:i/>
                <w:iCs/>
                <w:sz w:val="24"/>
                <w:szCs w:val="24"/>
                <w:u w:val="single"/>
              </w:rPr>
              <w:t>*Bài tập 1:</w:t>
            </w: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spacing w:val="-4"/>
                <w:sz w:val="24"/>
                <w:szCs w:val="24"/>
              </w:rPr>
            </w:pPr>
            <w:r w:rsidRPr="0059727B">
              <w:rPr>
                <w:rFonts w:ascii="Times New Roman" w:hAnsi="Times New Roman"/>
                <w:sz w:val="24"/>
                <w:szCs w:val="24"/>
              </w:rPr>
              <w:t>- Mời 1 HS</w:t>
            </w:r>
            <w:r w:rsidRPr="0059727B">
              <w:rPr>
                <w:rFonts w:ascii="Times New Roman" w:hAnsi="Times New Roman"/>
                <w:spacing w:val="-1"/>
                <w:sz w:val="24"/>
                <w:szCs w:val="24"/>
              </w:rPr>
              <w:t xml:space="preserve"> đọc yêu cầu BT 1</w:t>
            </w:r>
            <w:r w:rsidRPr="0059727B">
              <w:rPr>
                <w:rFonts w:ascii="Times New Roman" w:hAnsi="Times New Roman"/>
                <w:spacing w:val="-4"/>
                <w:sz w:val="24"/>
                <w:szCs w:val="24"/>
              </w:rPr>
              <w:t xml:space="preserve">. </w:t>
            </w:r>
          </w:p>
          <w:p w:rsidR="00E60231" w:rsidRPr="0059727B" w:rsidRDefault="00E60231" w:rsidP="007B1DB4">
            <w:pPr>
              <w:tabs>
                <w:tab w:val="left" w:pos="545"/>
              </w:tabs>
              <w:spacing w:after="0" w:line="240" w:lineRule="auto"/>
              <w:jc w:val="both"/>
              <w:rPr>
                <w:rFonts w:ascii="Times New Roman" w:hAnsi="Times New Roman"/>
                <w:i/>
                <w:iCs/>
                <w:sz w:val="24"/>
                <w:szCs w:val="24"/>
              </w:rPr>
            </w:pPr>
            <w:r w:rsidRPr="0059727B">
              <w:rPr>
                <w:rFonts w:ascii="Times New Roman" w:hAnsi="Times New Roman"/>
                <w:i/>
                <w:iCs/>
                <w:sz w:val="24"/>
                <w:szCs w:val="24"/>
              </w:rPr>
              <w:t xml:space="preserve"> </w:t>
            </w:r>
          </w:p>
          <w:p w:rsidR="00E60231" w:rsidRPr="0059727B" w:rsidRDefault="00E60231" w:rsidP="007B1DB4">
            <w:pPr>
              <w:tabs>
                <w:tab w:val="left" w:pos="545"/>
              </w:tabs>
              <w:spacing w:after="0" w:line="240" w:lineRule="auto"/>
              <w:jc w:val="both"/>
              <w:rPr>
                <w:rFonts w:ascii="Times New Roman" w:hAnsi="Times New Roman"/>
                <w:i/>
                <w:iCs/>
                <w:sz w:val="24"/>
                <w:szCs w:val="24"/>
              </w:rPr>
            </w:pPr>
            <w:r w:rsidRPr="0059727B">
              <w:rPr>
                <w:rFonts w:ascii="Times New Roman" w:hAnsi="Times New Roman"/>
                <w:sz w:val="24"/>
                <w:szCs w:val="24"/>
              </w:rPr>
              <w:t xml:space="preserve"> - GV nhắc lại yêu cầu BT 1: </w:t>
            </w:r>
            <w:r w:rsidRPr="0059727B">
              <w:rPr>
                <w:rFonts w:ascii="Times New Roman" w:hAnsi="Times New Roman"/>
                <w:i/>
                <w:iCs/>
                <w:sz w:val="24"/>
                <w:szCs w:val="24"/>
              </w:rPr>
              <w:t xml:space="preserve">Tìm nghĩa gốc và nghĩa chuyển các từ </w:t>
            </w:r>
            <w:r w:rsidRPr="0059727B">
              <w:rPr>
                <w:rFonts w:ascii="Times New Roman" w:hAnsi="Times New Roman"/>
                <w:b/>
                <w:bCs/>
                <w:i/>
                <w:iCs/>
                <w:sz w:val="24"/>
                <w:szCs w:val="24"/>
              </w:rPr>
              <w:t>“mặt”, “xanh”, “chạy”</w:t>
            </w:r>
            <w:r w:rsidRPr="0059727B">
              <w:rPr>
                <w:rFonts w:ascii="Times New Roman" w:hAnsi="Times New Roman"/>
                <w:i/>
                <w:iCs/>
                <w:sz w:val="24"/>
                <w:szCs w:val="24"/>
              </w:rPr>
              <w:t xml:space="preserve"> trong các câu dưới đây.</w:t>
            </w:r>
          </w:p>
          <w:p w:rsidR="00E60231" w:rsidRPr="0059727B" w:rsidRDefault="00E60231" w:rsidP="007B1DB4">
            <w:pPr>
              <w:widowControl w:val="0"/>
              <w:tabs>
                <w:tab w:val="left" w:pos="1311"/>
              </w:tabs>
              <w:autoSpaceDE w:val="0"/>
              <w:autoSpaceDN w:val="0"/>
              <w:spacing w:after="0" w:line="240" w:lineRule="auto"/>
              <w:jc w:val="both"/>
              <w:rPr>
                <w:rFonts w:ascii="Times New Roman" w:hAnsi="Times New Roman"/>
                <w:sz w:val="24"/>
                <w:szCs w:val="24"/>
              </w:rPr>
            </w:pPr>
            <w:r w:rsidRPr="0059727B">
              <w:rPr>
                <w:rFonts w:ascii="Times New Roman" w:hAnsi="Times New Roman"/>
                <w:sz w:val="24"/>
                <w:szCs w:val="24"/>
              </w:rPr>
              <w:t xml:space="preserve"> - GV</w:t>
            </w:r>
            <w:r w:rsidRPr="0059727B">
              <w:rPr>
                <w:rFonts w:ascii="Times New Roman" w:hAnsi="Times New Roman"/>
                <w:spacing w:val="-9"/>
                <w:sz w:val="24"/>
                <w:szCs w:val="24"/>
              </w:rPr>
              <w:t xml:space="preserve"> </w:t>
            </w:r>
            <w:r w:rsidRPr="0059727B">
              <w:rPr>
                <w:rFonts w:ascii="Times New Roman" w:hAnsi="Times New Roman"/>
                <w:sz w:val="24"/>
                <w:szCs w:val="24"/>
              </w:rPr>
              <w:t>hướng</w:t>
            </w:r>
            <w:r w:rsidRPr="0059727B">
              <w:rPr>
                <w:rFonts w:ascii="Times New Roman" w:hAnsi="Times New Roman"/>
                <w:spacing w:val="-4"/>
                <w:sz w:val="24"/>
                <w:szCs w:val="24"/>
              </w:rPr>
              <w:t xml:space="preserve"> </w:t>
            </w:r>
            <w:r w:rsidRPr="0059727B">
              <w:rPr>
                <w:rFonts w:ascii="Times New Roman" w:hAnsi="Times New Roman"/>
                <w:sz w:val="24"/>
                <w:szCs w:val="24"/>
              </w:rPr>
              <w:t>dẫn</w:t>
            </w:r>
            <w:r w:rsidRPr="0059727B">
              <w:rPr>
                <w:rFonts w:ascii="Times New Roman" w:hAnsi="Times New Roman"/>
                <w:spacing w:val="-4"/>
                <w:sz w:val="24"/>
                <w:szCs w:val="24"/>
              </w:rPr>
              <w:t xml:space="preserve"> </w:t>
            </w:r>
            <w:r w:rsidRPr="0059727B">
              <w:rPr>
                <w:rFonts w:ascii="Times New Roman" w:hAnsi="Times New Roman"/>
                <w:sz w:val="24"/>
                <w:szCs w:val="24"/>
              </w:rPr>
              <w:t>HS</w:t>
            </w:r>
            <w:r w:rsidRPr="0059727B">
              <w:rPr>
                <w:rFonts w:ascii="Times New Roman" w:hAnsi="Times New Roman"/>
                <w:spacing w:val="-4"/>
                <w:sz w:val="24"/>
                <w:szCs w:val="24"/>
              </w:rPr>
              <w:t xml:space="preserve"> </w:t>
            </w:r>
            <w:r w:rsidRPr="0059727B">
              <w:rPr>
                <w:rFonts w:ascii="Times New Roman" w:hAnsi="Times New Roman"/>
                <w:sz w:val="24"/>
                <w:szCs w:val="24"/>
              </w:rPr>
              <w:t>làm</w:t>
            </w:r>
            <w:r w:rsidRPr="0059727B">
              <w:rPr>
                <w:rFonts w:ascii="Times New Roman" w:hAnsi="Times New Roman"/>
                <w:spacing w:val="-4"/>
                <w:sz w:val="24"/>
                <w:szCs w:val="24"/>
              </w:rPr>
              <w:t xml:space="preserve"> </w:t>
            </w:r>
            <w:r w:rsidRPr="0059727B">
              <w:rPr>
                <w:rFonts w:ascii="Times New Roman" w:hAnsi="Times New Roman"/>
                <w:sz w:val="24"/>
                <w:szCs w:val="24"/>
              </w:rPr>
              <w:t>mẫu</w:t>
            </w:r>
            <w:r w:rsidRPr="0059727B">
              <w:rPr>
                <w:rFonts w:ascii="Times New Roman" w:hAnsi="Times New Roman"/>
                <w:spacing w:val="-4"/>
                <w:sz w:val="24"/>
                <w:szCs w:val="24"/>
              </w:rPr>
              <w:t xml:space="preserve"> </w:t>
            </w:r>
            <w:r w:rsidRPr="0059727B">
              <w:rPr>
                <w:rFonts w:ascii="Times New Roman" w:hAnsi="Times New Roman"/>
                <w:sz w:val="24"/>
                <w:szCs w:val="24"/>
              </w:rPr>
              <w:t>với</w:t>
            </w:r>
            <w:r w:rsidRPr="0059727B">
              <w:rPr>
                <w:rFonts w:ascii="Times New Roman" w:hAnsi="Times New Roman"/>
                <w:spacing w:val="-4"/>
                <w:sz w:val="24"/>
                <w:szCs w:val="24"/>
              </w:rPr>
              <w:t xml:space="preserve"> </w:t>
            </w:r>
            <w:r w:rsidRPr="0059727B">
              <w:rPr>
                <w:rFonts w:ascii="Times New Roman" w:hAnsi="Times New Roman"/>
                <w:sz w:val="24"/>
                <w:szCs w:val="24"/>
              </w:rPr>
              <w:t xml:space="preserve">từ </w:t>
            </w:r>
            <w:r w:rsidRPr="0059727B">
              <w:rPr>
                <w:rFonts w:ascii="Times New Roman" w:hAnsi="Times New Roman"/>
                <w:b/>
                <w:bCs/>
                <w:i/>
                <w:iCs/>
                <w:sz w:val="24"/>
                <w:szCs w:val="24"/>
              </w:rPr>
              <w:t>“mặt”</w:t>
            </w:r>
            <w:r w:rsidRPr="0059727B">
              <w:rPr>
                <w:rFonts w:ascii="Times New Roman" w:hAnsi="Times New Roman"/>
                <w:spacing w:val="-4"/>
                <w:sz w:val="24"/>
                <w:szCs w:val="24"/>
              </w:rPr>
              <w:t xml:space="preserve"> của câu </w:t>
            </w:r>
            <w:r w:rsidRPr="0059727B">
              <w:rPr>
                <w:rFonts w:ascii="Times New Roman" w:hAnsi="Times New Roman"/>
                <w:b/>
                <w:bCs/>
                <w:spacing w:val="-4"/>
                <w:sz w:val="24"/>
                <w:szCs w:val="24"/>
              </w:rPr>
              <w:t>1a</w:t>
            </w:r>
            <w:r w:rsidRPr="0059727B">
              <w:rPr>
                <w:rFonts w:ascii="Times New Roman" w:hAnsi="Times New Roman"/>
                <w:spacing w:val="-4"/>
                <w:sz w:val="24"/>
                <w:szCs w:val="24"/>
              </w:rPr>
              <w:t xml:space="preserve"> </w:t>
            </w:r>
            <w:r w:rsidRPr="0059727B">
              <w:rPr>
                <w:rFonts w:ascii="Times New Roman" w:hAnsi="Times New Roman"/>
                <w:sz w:val="24"/>
                <w:szCs w:val="24"/>
              </w:rPr>
              <w:t>để</w:t>
            </w:r>
            <w:r w:rsidRPr="0059727B">
              <w:rPr>
                <w:rFonts w:ascii="Times New Roman" w:hAnsi="Times New Roman"/>
                <w:spacing w:val="-4"/>
                <w:sz w:val="24"/>
                <w:szCs w:val="24"/>
              </w:rPr>
              <w:t xml:space="preserve"> </w:t>
            </w:r>
            <w:r w:rsidRPr="0059727B">
              <w:rPr>
                <w:rFonts w:ascii="Times New Roman" w:hAnsi="Times New Roman"/>
                <w:sz w:val="24"/>
                <w:szCs w:val="24"/>
              </w:rPr>
              <w:t>HS</w:t>
            </w:r>
            <w:r w:rsidRPr="0059727B">
              <w:rPr>
                <w:rFonts w:ascii="Times New Roman" w:hAnsi="Times New Roman"/>
                <w:spacing w:val="-4"/>
                <w:sz w:val="24"/>
                <w:szCs w:val="24"/>
              </w:rPr>
              <w:t xml:space="preserve"> </w:t>
            </w:r>
            <w:r w:rsidRPr="0059727B">
              <w:rPr>
                <w:rFonts w:ascii="Times New Roman" w:hAnsi="Times New Roman"/>
                <w:sz w:val="24"/>
                <w:szCs w:val="24"/>
              </w:rPr>
              <w:t>hiểu</w:t>
            </w:r>
            <w:r w:rsidRPr="0059727B">
              <w:rPr>
                <w:rFonts w:ascii="Times New Roman" w:hAnsi="Times New Roman"/>
                <w:spacing w:val="-4"/>
                <w:sz w:val="24"/>
                <w:szCs w:val="24"/>
              </w:rPr>
              <w:t xml:space="preserve"> </w:t>
            </w:r>
            <w:r w:rsidRPr="0059727B">
              <w:rPr>
                <w:rFonts w:ascii="Times New Roman" w:hAnsi="Times New Roman"/>
                <w:sz w:val="24"/>
                <w:szCs w:val="24"/>
              </w:rPr>
              <w:t>thế</w:t>
            </w:r>
            <w:r w:rsidRPr="0059727B">
              <w:rPr>
                <w:rFonts w:ascii="Times New Roman" w:hAnsi="Times New Roman"/>
                <w:spacing w:val="-4"/>
                <w:sz w:val="24"/>
                <w:szCs w:val="24"/>
              </w:rPr>
              <w:t xml:space="preserve"> </w:t>
            </w:r>
            <w:r w:rsidRPr="0059727B">
              <w:rPr>
                <w:rFonts w:ascii="Times New Roman" w:hAnsi="Times New Roman"/>
                <w:sz w:val="24"/>
                <w:szCs w:val="24"/>
              </w:rPr>
              <w:t>nào</w:t>
            </w:r>
            <w:r w:rsidRPr="0059727B">
              <w:rPr>
                <w:rFonts w:ascii="Times New Roman" w:hAnsi="Times New Roman"/>
                <w:spacing w:val="-4"/>
                <w:sz w:val="24"/>
                <w:szCs w:val="24"/>
              </w:rPr>
              <w:t xml:space="preserve"> </w:t>
            </w:r>
            <w:r w:rsidRPr="0059727B">
              <w:rPr>
                <w:rFonts w:ascii="Times New Roman" w:hAnsi="Times New Roman"/>
                <w:sz w:val="24"/>
                <w:szCs w:val="24"/>
              </w:rPr>
              <w:t>là</w:t>
            </w:r>
            <w:r w:rsidRPr="0059727B">
              <w:rPr>
                <w:rFonts w:ascii="Times New Roman" w:hAnsi="Times New Roman"/>
                <w:spacing w:val="-4"/>
                <w:sz w:val="24"/>
                <w:szCs w:val="24"/>
              </w:rPr>
              <w:t xml:space="preserve"> </w:t>
            </w:r>
            <w:r w:rsidRPr="0059727B">
              <w:rPr>
                <w:rFonts w:ascii="Times New Roman" w:hAnsi="Times New Roman"/>
                <w:sz w:val="24"/>
                <w:szCs w:val="24"/>
              </w:rPr>
              <w:t>nghĩa</w:t>
            </w:r>
            <w:r w:rsidRPr="0059727B">
              <w:rPr>
                <w:rFonts w:ascii="Times New Roman" w:hAnsi="Times New Roman"/>
                <w:spacing w:val="-4"/>
                <w:sz w:val="24"/>
                <w:szCs w:val="24"/>
              </w:rPr>
              <w:t xml:space="preserve"> </w:t>
            </w:r>
            <w:r w:rsidRPr="0059727B">
              <w:rPr>
                <w:rFonts w:ascii="Times New Roman" w:hAnsi="Times New Roman"/>
                <w:sz w:val="24"/>
                <w:szCs w:val="24"/>
              </w:rPr>
              <w:t>gốc (nghĩa ban đầu, từ đó sinh ra các nghĩa khác), thế nào là nghĩa chuyển (nghĩa sinh ra từ nghĩa gốc).</w:t>
            </w:r>
          </w:p>
          <w:p w:rsidR="00E60231" w:rsidRPr="0059727B" w:rsidRDefault="00E60231" w:rsidP="007B1DB4">
            <w:pPr>
              <w:tabs>
                <w:tab w:val="left" w:pos="545"/>
              </w:tabs>
              <w:spacing w:after="0" w:line="240" w:lineRule="auto"/>
              <w:jc w:val="both"/>
              <w:rPr>
                <w:rFonts w:ascii="Times New Roman" w:hAnsi="Times New Roman"/>
                <w:sz w:val="24"/>
                <w:szCs w:val="24"/>
              </w:rPr>
            </w:pPr>
          </w:p>
          <w:p w:rsidR="00E60231" w:rsidRPr="0059727B" w:rsidRDefault="00E60231" w:rsidP="007B1DB4">
            <w:pPr>
              <w:tabs>
                <w:tab w:val="left" w:pos="545"/>
              </w:tabs>
              <w:spacing w:after="0" w:line="240" w:lineRule="auto"/>
              <w:jc w:val="both"/>
              <w:rPr>
                <w:rFonts w:ascii="Times New Roman" w:hAnsi="Times New Roman"/>
                <w:i/>
                <w:iCs/>
                <w:sz w:val="24"/>
                <w:szCs w:val="24"/>
              </w:rPr>
            </w:pPr>
          </w:p>
          <w:p w:rsidR="00E60231" w:rsidRPr="0059727B" w:rsidRDefault="00E60231" w:rsidP="007B1DB4">
            <w:pPr>
              <w:tabs>
                <w:tab w:val="left" w:pos="545"/>
              </w:tabs>
              <w:spacing w:after="0" w:line="240" w:lineRule="auto"/>
              <w:jc w:val="both"/>
              <w:rPr>
                <w:rFonts w:ascii="Times New Roman" w:hAnsi="Times New Roman"/>
                <w:i/>
                <w:iCs/>
                <w:sz w:val="24"/>
                <w:szCs w:val="24"/>
              </w:rPr>
            </w:pPr>
          </w:p>
          <w:p w:rsidR="00E60231" w:rsidRPr="0059727B" w:rsidRDefault="00E60231" w:rsidP="007B1DB4">
            <w:pPr>
              <w:tabs>
                <w:tab w:val="left" w:pos="545"/>
              </w:tabs>
              <w:spacing w:after="0" w:line="240" w:lineRule="auto"/>
              <w:jc w:val="both"/>
              <w:rPr>
                <w:rFonts w:ascii="Times New Roman" w:hAnsi="Times New Roman"/>
                <w:i/>
                <w:iCs/>
                <w:sz w:val="24"/>
                <w:szCs w:val="24"/>
              </w:rPr>
            </w:pPr>
          </w:p>
          <w:p w:rsidR="00E60231" w:rsidRPr="0059727B" w:rsidRDefault="00E60231" w:rsidP="007B1DB4">
            <w:pPr>
              <w:tabs>
                <w:tab w:val="left" w:pos="545"/>
              </w:tabs>
              <w:spacing w:after="0" w:line="240" w:lineRule="auto"/>
              <w:jc w:val="both"/>
              <w:rPr>
                <w:rFonts w:ascii="Times New Roman" w:hAnsi="Times New Roman"/>
                <w:i/>
                <w:iCs/>
                <w:sz w:val="24"/>
                <w:szCs w:val="24"/>
              </w:rPr>
            </w:pPr>
            <w:r w:rsidRPr="0059727B">
              <w:rPr>
                <w:rFonts w:ascii="Times New Roman" w:hAnsi="Times New Roman"/>
                <w:i/>
                <w:iCs/>
                <w:sz w:val="24"/>
                <w:szCs w:val="24"/>
              </w:rPr>
              <w:t xml:space="preserve"> </w:t>
            </w:r>
          </w:p>
          <w:p w:rsidR="00E60231" w:rsidRPr="0059727B" w:rsidRDefault="00E60231" w:rsidP="007B1DB4">
            <w:pPr>
              <w:tabs>
                <w:tab w:val="left" w:pos="545"/>
              </w:tabs>
              <w:spacing w:after="0" w:line="240" w:lineRule="auto"/>
              <w:jc w:val="both"/>
              <w:rPr>
                <w:rFonts w:ascii="Times New Roman" w:hAnsi="Times New Roman"/>
                <w:b/>
                <w:sz w:val="24"/>
                <w:szCs w:val="24"/>
              </w:rPr>
            </w:pPr>
            <w:r w:rsidRPr="0059727B">
              <w:rPr>
                <w:rFonts w:ascii="Times New Roman" w:hAnsi="Times New Roman"/>
                <w:i/>
                <w:iCs/>
                <w:sz w:val="24"/>
                <w:szCs w:val="24"/>
              </w:rPr>
              <w:t xml:space="preserve"> - </w:t>
            </w:r>
            <w:r w:rsidRPr="0059727B">
              <w:rPr>
                <w:rFonts w:ascii="Times New Roman" w:hAnsi="Times New Roman"/>
                <w:sz w:val="24"/>
                <w:szCs w:val="24"/>
              </w:rPr>
              <w:t xml:space="preserve">GV </w:t>
            </w:r>
            <w:r w:rsidRPr="0059727B">
              <w:rPr>
                <w:rFonts w:ascii="Times New Roman" w:hAnsi="Times New Roman"/>
                <w:bCs/>
                <w:sz w:val="24"/>
                <w:szCs w:val="24"/>
              </w:rPr>
              <w:t xml:space="preserve">tổ chức cho HS thảo luận nhóm đôi làm vào VBT câu </w:t>
            </w:r>
            <w:r w:rsidRPr="0059727B">
              <w:rPr>
                <w:rFonts w:ascii="Times New Roman" w:hAnsi="Times New Roman"/>
                <w:b/>
                <w:sz w:val="24"/>
                <w:szCs w:val="24"/>
              </w:rPr>
              <w:t>1b, 1c</w:t>
            </w:r>
            <w:r w:rsidRPr="0059727B">
              <w:rPr>
                <w:rFonts w:ascii="Times New Roman" w:hAnsi="Times New Roman"/>
                <w:b/>
                <w:sz w:val="24"/>
                <w:szCs w:val="24"/>
                <w:lang w:val="vi-VN"/>
              </w:rPr>
              <w:t>.</w:t>
            </w:r>
          </w:p>
          <w:p w:rsidR="00E60231" w:rsidRPr="0059727B" w:rsidRDefault="00E60231" w:rsidP="007B1DB4">
            <w:pPr>
              <w:pStyle w:val="Other0"/>
              <w:shd w:val="clear" w:color="auto" w:fill="auto"/>
              <w:spacing w:after="0" w:line="240" w:lineRule="auto"/>
              <w:ind w:firstLine="0"/>
              <w:jc w:val="both"/>
              <w:rPr>
                <w:i/>
                <w:iCs/>
                <w:sz w:val="24"/>
                <w:szCs w:val="24"/>
              </w:rPr>
            </w:pPr>
            <w:r w:rsidRPr="0059727B">
              <w:rPr>
                <w:i/>
                <w:iCs/>
                <w:sz w:val="24"/>
                <w:szCs w:val="24"/>
              </w:rPr>
              <w:t xml:space="preserve"> </w:t>
            </w:r>
            <w:r w:rsidRPr="0059727B">
              <w:rPr>
                <w:bCs/>
                <w:iCs/>
                <w:sz w:val="24"/>
                <w:szCs w:val="24"/>
              </w:rPr>
              <w:t>- GV tổ chức cho các nhóm trình bày trước lớp.</w:t>
            </w:r>
          </w:p>
          <w:p w:rsidR="00E60231" w:rsidRPr="0059727B" w:rsidRDefault="00E60231" w:rsidP="007B1DB4">
            <w:pPr>
              <w:tabs>
                <w:tab w:val="left" w:pos="720"/>
              </w:tabs>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xml:space="preserve"> </w:t>
            </w:r>
          </w:p>
          <w:p w:rsidR="00E60231" w:rsidRPr="0059727B" w:rsidRDefault="00E60231" w:rsidP="007B1DB4">
            <w:pPr>
              <w:tabs>
                <w:tab w:val="left" w:pos="720"/>
              </w:tabs>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xml:space="preserve"> </w:t>
            </w:r>
          </w:p>
          <w:p w:rsidR="00E60231" w:rsidRPr="0059727B" w:rsidRDefault="00E60231" w:rsidP="007B1DB4">
            <w:pPr>
              <w:tabs>
                <w:tab w:val="left" w:pos="720"/>
              </w:tabs>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xml:space="preserve"> - GV nhận xét, chốt:</w:t>
            </w:r>
          </w:p>
          <w:p w:rsidR="00E60231" w:rsidRPr="0059727B" w:rsidRDefault="00E60231" w:rsidP="007B1DB4">
            <w:pPr>
              <w:tabs>
                <w:tab w:val="left" w:pos="720"/>
              </w:tabs>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xml:space="preserve"> </w:t>
            </w:r>
            <w:r w:rsidRPr="0059727B">
              <w:rPr>
                <w:rFonts w:ascii="Times New Roman" w:hAnsi="Times New Roman"/>
                <w:b/>
                <w:sz w:val="24"/>
                <w:szCs w:val="24"/>
                <w:lang w:val="vi-VN"/>
              </w:rPr>
              <w:t>b)</w:t>
            </w:r>
            <w:r w:rsidRPr="0059727B">
              <w:rPr>
                <w:rFonts w:ascii="Times New Roman" w:hAnsi="Times New Roman"/>
                <w:bCs/>
                <w:sz w:val="24"/>
                <w:szCs w:val="24"/>
                <w:lang w:val="vi-VN"/>
              </w:rPr>
              <w:t xml:space="preserve"> </w:t>
            </w:r>
            <w:r w:rsidRPr="0059727B">
              <w:rPr>
                <w:rFonts w:ascii="Times New Roman" w:hAnsi="Times New Roman"/>
                <w:iCs/>
                <w:spacing w:val="-1"/>
                <w:sz w:val="24"/>
                <w:szCs w:val="24"/>
                <w:lang w:val="vi-VN"/>
              </w:rPr>
              <w:t xml:space="preserve">+ </w:t>
            </w:r>
            <w:r w:rsidRPr="0059727B">
              <w:rPr>
                <w:rFonts w:ascii="Times New Roman" w:hAnsi="Times New Roman"/>
                <w:sz w:val="24"/>
                <w:szCs w:val="24"/>
                <w:lang w:val="vi-VN"/>
              </w:rPr>
              <w:t>Hoa càng đỏ, lá càng</w:t>
            </w:r>
            <w:r w:rsidRPr="0059727B">
              <w:rPr>
                <w:rFonts w:ascii="Times New Roman" w:hAnsi="Times New Roman"/>
                <w:spacing w:val="-1"/>
                <w:sz w:val="24"/>
                <w:szCs w:val="24"/>
                <w:lang w:val="vi-VN"/>
              </w:rPr>
              <w:t xml:space="preserve"> </w:t>
            </w:r>
            <w:r w:rsidRPr="0059727B">
              <w:rPr>
                <w:rFonts w:ascii="Times New Roman" w:hAnsi="Times New Roman"/>
                <w:b/>
                <w:spacing w:val="-2"/>
                <w:sz w:val="24"/>
                <w:szCs w:val="24"/>
                <w:lang w:val="vi-VN"/>
              </w:rPr>
              <w:t>xanh</w:t>
            </w:r>
            <w:r w:rsidRPr="0059727B">
              <w:rPr>
                <w:rFonts w:ascii="Times New Roman" w:hAnsi="Times New Roman"/>
                <w:spacing w:val="-2"/>
                <w:sz w:val="24"/>
                <w:szCs w:val="24"/>
                <w:lang w:val="vi-VN"/>
              </w:rPr>
              <w:t>. : nghĩa gốc (“xanh” ở câu này mang nghĩa ban đầu)</w:t>
            </w:r>
          </w:p>
          <w:p w:rsidR="00E60231" w:rsidRPr="0059727B" w:rsidRDefault="00E60231" w:rsidP="007B1DB4">
            <w:pPr>
              <w:pStyle w:val="NormalWeb"/>
              <w:spacing w:beforeAutospacing="0" w:afterAutospacing="0"/>
              <w:jc w:val="both"/>
              <w:rPr>
                <w:spacing w:val="-2"/>
                <w:lang w:val="vi-VN"/>
              </w:rPr>
            </w:pPr>
            <w:r w:rsidRPr="0059727B">
              <w:rPr>
                <w:iCs/>
                <w:spacing w:val="-1"/>
                <w:lang w:val="vi-VN"/>
              </w:rPr>
              <w:t xml:space="preserve">      + </w:t>
            </w:r>
            <w:r w:rsidRPr="0059727B">
              <w:rPr>
                <w:lang w:val="vi-VN"/>
              </w:rPr>
              <w:t>… mái tóc cho thật dài, thật</w:t>
            </w:r>
            <w:r w:rsidRPr="0059727B">
              <w:rPr>
                <w:spacing w:val="-1"/>
                <w:lang w:val="vi-VN"/>
              </w:rPr>
              <w:t xml:space="preserve"> </w:t>
            </w:r>
            <w:r w:rsidRPr="0059727B">
              <w:rPr>
                <w:b/>
                <w:spacing w:val="-2"/>
                <w:lang w:val="vi-VN"/>
              </w:rPr>
              <w:t>xanh</w:t>
            </w:r>
            <w:r w:rsidRPr="0059727B">
              <w:rPr>
                <w:spacing w:val="-2"/>
                <w:lang w:val="vi-VN"/>
              </w:rPr>
              <w:t>. : nghĩa chuyển (“xanh” ở câu này là nghĩa biến đổi từ nghĩa gốc - màu xanh)</w:t>
            </w:r>
          </w:p>
          <w:p w:rsidR="00E60231" w:rsidRPr="0059727B" w:rsidRDefault="00E60231" w:rsidP="007B1DB4">
            <w:pPr>
              <w:pStyle w:val="NormalWeb"/>
              <w:spacing w:beforeAutospacing="0" w:afterAutospacing="0"/>
              <w:jc w:val="both"/>
              <w:rPr>
                <w:spacing w:val="-2"/>
                <w:lang w:val="vi-VN"/>
              </w:rPr>
            </w:pPr>
            <w:r w:rsidRPr="0059727B">
              <w:rPr>
                <w:spacing w:val="-2"/>
                <w:lang w:val="vi-VN"/>
              </w:rPr>
              <w:t xml:space="preserve"> </w:t>
            </w:r>
            <w:r w:rsidRPr="0059727B">
              <w:rPr>
                <w:b/>
                <w:bCs/>
                <w:spacing w:val="-2"/>
                <w:lang w:val="vi-VN"/>
              </w:rPr>
              <w:t xml:space="preserve">c) </w:t>
            </w:r>
            <w:r w:rsidRPr="0059727B">
              <w:rPr>
                <w:iCs/>
                <w:spacing w:val="-1"/>
                <w:lang w:val="vi-VN"/>
              </w:rPr>
              <w:t xml:space="preserve">+ </w:t>
            </w:r>
            <w:r w:rsidRPr="0059727B">
              <w:rPr>
                <w:lang w:val="vi-VN"/>
              </w:rPr>
              <w:t>… mấy chiếc thuyền đang</w:t>
            </w:r>
            <w:r w:rsidRPr="0059727B">
              <w:rPr>
                <w:spacing w:val="-1"/>
                <w:lang w:val="vi-VN"/>
              </w:rPr>
              <w:t xml:space="preserve"> </w:t>
            </w:r>
            <w:r w:rsidRPr="0059727B">
              <w:rPr>
                <w:b/>
                <w:lang w:val="vi-VN"/>
              </w:rPr>
              <w:t xml:space="preserve">chạy </w:t>
            </w:r>
            <w:r w:rsidRPr="0059727B">
              <w:rPr>
                <w:lang w:val="vi-VN"/>
              </w:rPr>
              <w:t xml:space="preserve">ra </w:t>
            </w:r>
            <w:r w:rsidRPr="0059727B">
              <w:rPr>
                <w:spacing w:val="-2"/>
                <w:lang w:val="vi-VN"/>
              </w:rPr>
              <w:t>khơi,… : nghĩa chuyển (“chạy” ở câu này là nghĩa biến đổi từ nghĩa gốc - hoạt động chạy của người)</w:t>
            </w:r>
          </w:p>
          <w:p w:rsidR="00E60231" w:rsidRPr="0059727B" w:rsidRDefault="00E60231" w:rsidP="007B1DB4">
            <w:pPr>
              <w:tabs>
                <w:tab w:val="left" w:pos="720"/>
              </w:tabs>
              <w:spacing w:after="0" w:line="240" w:lineRule="auto"/>
              <w:jc w:val="both"/>
              <w:rPr>
                <w:rFonts w:ascii="Times New Roman" w:hAnsi="Times New Roman"/>
                <w:bCs/>
                <w:sz w:val="24"/>
                <w:szCs w:val="24"/>
                <w:lang w:val="vi-VN"/>
              </w:rPr>
            </w:pPr>
            <w:r w:rsidRPr="0059727B">
              <w:rPr>
                <w:rFonts w:ascii="Times New Roman" w:hAnsi="Times New Roman"/>
                <w:iCs/>
                <w:spacing w:val="-1"/>
                <w:sz w:val="24"/>
                <w:szCs w:val="24"/>
                <w:lang w:val="vi-VN"/>
              </w:rPr>
              <w:t xml:space="preserve">    + </w:t>
            </w:r>
            <w:r w:rsidRPr="0059727B">
              <w:rPr>
                <w:rFonts w:ascii="Times New Roman" w:hAnsi="Times New Roman"/>
                <w:sz w:val="24"/>
                <w:szCs w:val="24"/>
                <w:lang w:val="vi-VN"/>
              </w:rPr>
              <w:t>… em</w:t>
            </w:r>
            <w:r w:rsidRPr="0059727B">
              <w:rPr>
                <w:rFonts w:ascii="Times New Roman" w:hAnsi="Times New Roman"/>
                <w:spacing w:val="-1"/>
                <w:sz w:val="24"/>
                <w:szCs w:val="24"/>
                <w:lang w:val="vi-VN"/>
              </w:rPr>
              <w:t xml:space="preserve"> </w:t>
            </w:r>
            <w:r w:rsidRPr="0059727B">
              <w:rPr>
                <w:rFonts w:ascii="Times New Roman" w:hAnsi="Times New Roman"/>
                <w:b/>
                <w:sz w:val="24"/>
                <w:szCs w:val="24"/>
                <w:lang w:val="vi-VN"/>
              </w:rPr>
              <w:t xml:space="preserve">chạy </w:t>
            </w:r>
            <w:r w:rsidRPr="0059727B">
              <w:rPr>
                <w:rFonts w:ascii="Times New Roman" w:hAnsi="Times New Roman"/>
                <w:sz w:val="24"/>
                <w:szCs w:val="24"/>
                <w:lang w:val="vi-VN"/>
              </w:rPr>
              <w:t xml:space="preserve">vội ra phía bờ </w:t>
            </w:r>
            <w:r w:rsidRPr="0059727B">
              <w:rPr>
                <w:rFonts w:ascii="Times New Roman" w:hAnsi="Times New Roman"/>
                <w:spacing w:val="-2"/>
                <w:sz w:val="24"/>
                <w:szCs w:val="24"/>
                <w:lang w:val="vi-VN"/>
              </w:rPr>
              <w:t>sông. : nghĩa gốc (“chạy” ở câu này mang nghĩa ban đầu)</w:t>
            </w:r>
          </w:p>
          <w:p w:rsidR="00E60231" w:rsidRPr="0059727B" w:rsidRDefault="00E60231" w:rsidP="007B1DB4">
            <w:pPr>
              <w:pStyle w:val="NormalWeb"/>
              <w:spacing w:beforeAutospacing="0" w:afterAutospacing="0"/>
              <w:jc w:val="both"/>
              <w:rPr>
                <w:spacing w:val="-2"/>
                <w:lang w:val="vi-VN"/>
              </w:rPr>
            </w:pPr>
            <w:r w:rsidRPr="0059727B">
              <w:rPr>
                <w:spacing w:val="-2"/>
                <w:lang w:val="vi-VN"/>
              </w:rPr>
              <w:t xml:space="preserve"> - GV hỏi: Các từ </w:t>
            </w:r>
            <w:r w:rsidRPr="0059727B">
              <w:rPr>
                <w:i/>
                <w:iCs/>
                <w:lang w:val="vi-VN"/>
              </w:rPr>
              <w:t>“mặt”, “xanh”, “chạy</w:t>
            </w:r>
            <w:r w:rsidRPr="0059727B">
              <w:rPr>
                <w:lang w:val="vi-VN"/>
              </w:rPr>
              <w:t>” trong các câu trên là từ gì?</w:t>
            </w: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b/>
                <w:bCs/>
                <w:i/>
                <w:iCs/>
                <w:sz w:val="24"/>
                <w:szCs w:val="24"/>
                <w:u w:val="single"/>
                <w:lang w:val="vi-VN"/>
              </w:rPr>
            </w:pPr>
            <w:r w:rsidRPr="0059727B">
              <w:rPr>
                <w:rFonts w:ascii="Times New Roman" w:hAnsi="Times New Roman"/>
                <w:sz w:val="24"/>
                <w:szCs w:val="24"/>
                <w:lang w:val="vi-VN"/>
              </w:rPr>
              <w:t xml:space="preserve">  </w:t>
            </w:r>
            <w:r w:rsidRPr="0059727B">
              <w:rPr>
                <w:rFonts w:ascii="Times New Roman" w:hAnsi="Times New Roman"/>
                <w:b/>
                <w:bCs/>
                <w:i/>
                <w:iCs/>
                <w:sz w:val="24"/>
                <w:szCs w:val="24"/>
                <w:u w:val="single"/>
                <w:lang w:val="vi-VN"/>
              </w:rPr>
              <w:t>*Bài tập 2:</w:t>
            </w:r>
          </w:p>
          <w:p w:rsidR="00E60231" w:rsidRPr="00471FFC" w:rsidRDefault="00E60231" w:rsidP="00471FFC">
            <w:pPr>
              <w:widowControl w:val="0"/>
              <w:tabs>
                <w:tab w:val="left" w:pos="1313"/>
              </w:tabs>
              <w:autoSpaceDE w:val="0"/>
              <w:autoSpaceDN w:val="0"/>
              <w:spacing w:after="0" w:line="240" w:lineRule="auto"/>
              <w:jc w:val="both"/>
              <w:rPr>
                <w:rFonts w:ascii="Times New Roman" w:hAnsi="Times New Roman"/>
                <w:spacing w:val="-4"/>
                <w:sz w:val="24"/>
                <w:szCs w:val="24"/>
                <w:lang w:val="vi-VN"/>
              </w:rPr>
            </w:pPr>
            <w:r w:rsidRPr="00471FFC">
              <w:rPr>
                <w:rFonts w:ascii="Times New Roman" w:hAnsi="Times New Roman"/>
                <w:sz w:val="24"/>
                <w:szCs w:val="24"/>
                <w:lang w:val="vi-VN"/>
              </w:rPr>
              <w:t xml:space="preserve"> - Mời 1 HS đọc yêu cầu BT 2</w:t>
            </w:r>
            <w:r w:rsidRPr="00471FFC">
              <w:rPr>
                <w:rFonts w:ascii="Times New Roman" w:hAnsi="Times New Roman"/>
                <w:spacing w:val="-4"/>
                <w:sz w:val="24"/>
                <w:szCs w:val="24"/>
                <w:lang w:val="vi-VN"/>
              </w:rPr>
              <w:t xml:space="preserve">. </w:t>
            </w:r>
          </w:p>
          <w:p w:rsidR="00E60231" w:rsidRPr="0059727B" w:rsidRDefault="00E60231" w:rsidP="007B1DB4">
            <w:pPr>
              <w:pStyle w:val="NormalWeb"/>
              <w:spacing w:beforeAutospacing="0" w:afterAutospacing="0"/>
              <w:jc w:val="both"/>
              <w:rPr>
                <w:lang w:val="vi-VN"/>
              </w:rPr>
            </w:pPr>
            <w:r w:rsidRPr="0059727B">
              <w:rPr>
                <w:spacing w:val="-2"/>
                <w:lang w:val="vi-VN"/>
              </w:rPr>
              <w:t xml:space="preserve"> - GV hỏi: Theo yêu cầu BT 2, c</w:t>
            </w:r>
            <w:r w:rsidRPr="0059727B">
              <w:rPr>
                <w:lang w:val="vi-VN"/>
              </w:rPr>
              <w:t>ác từ chỉ bộ phận cơ thể người và động vật thường là loại từ gì?</w:t>
            </w:r>
          </w:p>
          <w:p w:rsidR="00E60231" w:rsidRPr="0059727B" w:rsidRDefault="00E60231" w:rsidP="007B1DB4">
            <w:pPr>
              <w:pStyle w:val="NormalWeb"/>
              <w:spacing w:beforeAutospacing="0" w:afterAutospacing="0"/>
              <w:jc w:val="both"/>
              <w:rPr>
                <w:i/>
                <w:iCs/>
                <w:lang w:val="vi-VN"/>
              </w:rPr>
            </w:pPr>
            <w:r w:rsidRPr="0059727B">
              <w:rPr>
                <w:lang w:val="vi-VN"/>
              </w:rPr>
              <w:t xml:space="preserve"> - GV</w:t>
            </w:r>
            <w:r w:rsidRPr="0059727B">
              <w:rPr>
                <w:spacing w:val="-9"/>
                <w:lang w:val="vi-VN"/>
              </w:rPr>
              <w:t xml:space="preserve"> </w:t>
            </w:r>
            <w:r w:rsidRPr="0059727B">
              <w:rPr>
                <w:lang w:val="vi-VN"/>
              </w:rPr>
              <w:t>hướng</w:t>
            </w:r>
            <w:r w:rsidRPr="0059727B">
              <w:rPr>
                <w:spacing w:val="-4"/>
                <w:lang w:val="vi-VN"/>
              </w:rPr>
              <w:t xml:space="preserve"> </w:t>
            </w:r>
            <w:r w:rsidRPr="0059727B">
              <w:rPr>
                <w:lang w:val="vi-VN"/>
              </w:rPr>
              <w:t>dẫn</w:t>
            </w:r>
            <w:r w:rsidRPr="0059727B">
              <w:rPr>
                <w:spacing w:val="-4"/>
                <w:lang w:val="vi-VN"/>
              </w:rPr>
              <w:t xml:space="preserve"> </w:t>
            </w:r>
            <w:r w:rsidRPr="0059727B">
              <w:rPr>
                <w:lang w:val="vi-VN"/>
              </w:rPr>
              <w:t>HS</w:t>
            </w:r>
            <w:r w:rsidRPr="0059727B">
              <w:rPr>
                <w:spacing w:val="-4"/>
                <w:lang w:val="vi-VN"/>
              </w:rPr>
              <w:t xml:space="preserve"> </w:t>
            </w:r>
            <w:r w:rsidRPr="0059727B">
              <w:rPr>
                <w:lang w:val="vi-VN"/>
              </w:rPr>
              <w:t>làm</w:t>
            </w:r>
            <w:r w:rsidRPr="0059727B">
              <w:rPr>
                <w:spacing w:val="-4"/>
                <w:lang w:val="vi-VN"/>
              </w:rPr>
              <w:t xml:space="preserve"> </w:t>
            </w:r>
            <w:r w:rsidRPr="0059727B">
              <w:rPr>
                <w:lang w:val="vi-VN"/>
              </w:rPr>
              <w:t>mẫu: tìm một số ví dụ về nghĩa chuyển của</w:t>
            </w:r>
            <w:r w:rsidRPr="0059727B">
              <w:rPr>
                <w:spacing w:val="-4"/>
                <w:lang w:val="vi-VN"/>
              </w:rPr>
              <w:t xml:space="preserve"> </w:t>
            </w:r>
            <w:r w:rsidRPr="0059727B">
              <w:rPr>
                <w:lang w:val="vi-VN"/>
              </w:rPr>
              <w:t xml:space="preserve">từ </w:t>
            </w:r>
            <w:r w:rsidRPr="0059727B">
              <w:rPr>
                <w:b/>
                <w:bCs/>
                <w:i/>
                <w:iCs/>
                <w:lang w:val="vi-VN"/>
              </w:rPr>
              <w:t>“răng”</w:t>
            </w:r>
            <w:r w:rsidRPr="0059727B">
              <w:rPr>
                <w:spacing w:val="-4"/>
                <w:lang w:val="vi-VN"/>
              </w:rPr>
              <w:t xml:space="preserve"> – GV có thể chiếu 1 số hình ảnh </w:t>
            </w:r>
            <w:r w:rsidRPr="0059727B">
              <w:rPr>
                <w:i/>
                <w:iCs/>
                <w:lang w:val="vi-VN"/>
              </w:rPr>
              <w:t xml:space="preserve">răng cào, răng bừa, bánh răng, … </w:t>
            </w:r>
            <w:r w:rsidRPr="0059727B">
              <w:rPr>
                <w:lang w:val="vi-VN"/>
              </w:rPr>
              <w:t>cho HS xem</w:t>
            </w:r>
          </w:p>
          <w:p w:rsidR="00E60231" w:rsidRPr="0059727B" w:rsidRDefault="00E60231" w:rsidP="007B1DB4">
            <w:pPr>
              <w:tabs>
                <w:tab w:val="left" w:pos="545"/>
              </w:tabs>
              <w:spacing w:after="0" w:line="240" w:lineRule="auto"/>
              <w:jc w:val="both"/>
              <w:rPr>
                <w:rFonts w:ascii="Times New Roman" w:hAnsi="Times New Roman"/>
                <w:bCs/>
                <w:sz w:val="24"/>
                <w:szCs w:val="24"/>
                <w:lang w:val="vi-VN"/>
              </w:rPr>
            </w:pPr>
            <w:r w:rsidRPr="0059727B">
              <w:rPr>
                <w:rFonts w:ascii="Times New Roman" w:hAnsi="Times New Roman"/>
                <w:sz w:val="24"/>
                <w:szCs w:val="24"/>
                <w:lang w:val="vi-VN"/>
              </w:rPr>
              <w:t xml:space="preserve"> - GV </w:t>
            </w:r>
            <w:r w:rsidRPr="0059727B">
              <w:rPr>
                <w:rFonts w:ascii="Times New Roman" w:hAnsi="Times New Roman"/>
                <w:bCs/>
                <w:sz w:val="24"/>
                <w:szCs w:val="24"/>
                <w:lang w:val="vi-VN"/>
              </w:rPr>
              <w:t xml:space="preserve">tổ chức cho HS thảo luận nhóm 4 làm vào PHT (theo kĩ thuật khăn trải bàn) </w:t>
            </w:r>
            <w:r w:rsidRPr="0059727B">
              <w:rPr>
                <w:rFonts w:ascii="Times New Roman" w:hAnsi="Times New Roman"/>
                <w:sz w:val="24"/>
                <w:szCs w:val="24"/>
                <w:lang w:val="vi-VN"/>
              </w:rPr>
              <w:t>tìm một số ví dụ về nghĩa chuyển của các</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từ</w:t>
            </w:r>
            <w:r w:rsidRPr="0059727B">
              <w:rPr>
                <w:rFonts w:ascii="Times New Roman" w:hAnsi="Times New Roman"/>
                <w:bCs/>
                <w:sz w:val="24"/>
                <w:szCs w:val="24"/>
                <w:lang w:val="vi-VN"/>
              </w:rPr>
              <w:t xml:space="preserve">: </w:t>
            </w:r>
            <w:r w:rsidRPr="0059727B">
              <w:rPr>
                <w:rFonts w:ascii="Times New Roman" w:hAnsi="Times New Roman"/>
                <w:bCs/>
                <w:i/>
                <w:iCs/>
                <w:sz w:val="24"/>
                <w:szCs w:val="24"/>
                <w:lang w:val="vi-VN"/>
              </w:rPr>
              <w:t>cổ, miệng, tay, mắt</w:t>
            </w:r>
          </w:p>
          <w:p w:rsidR="00E60231" w:rsidRPr="0059727B" w:rsidRDefault="00E60231" w:rsidP="007B1DB4">
            <w:pPr>
              <w:widowControl w:val="0"/>
              <w:tabs>
                <w:tab w:val="left" w:pos="1487"/>
              </w:tabs>
              <w:autoSpaceDE w:val="0"/>
              <w:autoSpaceDN w:val="0"/>
              <w:spacing w:after="0" w:line="240" w:lineRule="auto"/>
              <w:jc w:val="both"/>
              <w:rPr>
                <w:rFonts w:ascii="Times New Roman" w:hAnsi="Times New Roman"/>
                <w:i/>
                <w:iCs/>
                <w:sz w:val="24"/>
                <w:szCs w:val="24"/>
                <w:lang w:val="vi-VN"/>
              </w:rPr>
            </w:pPr>
            <w:r w:rsidRPr="0059727B">
              <w:rPr>
                <w:rFonts w:ascii="Times New Roman" w:hAnsi="Times New Roman"/>
                <w:b/>
                <w:sz w:val="24"/>
                <w:szCs w:val="24"/>
                <w:lang w:val="vi-VN"/>
              </w:rPr>
              <w:t xml:space="preserve"> </w:t>
            </w:r>
            <w:r w:rsidRPr="0059727B">
              <w:rPr>
                <w:rFonts w:ascii="Times New Roman" w:hAnsi="Times New Roman"/>
                <w:bCs/>
                <w:iCs/>
                <w:sz w:val="24"/>
                <w:szCs w:val="24"/>
                <w:lang w:val="vi-VN"/>
              </w:rPr>
              <w:t xml:space="preserve">- GV tổ chức cho các nhóm trình bày trước lớp theo trò chơi </w:t>
            </w:r>
            <w:r w:rsidRPr="0059727B">
              <w:rPr>
                <w:rFonts w:ascii="Times New Roman" w:hAnsi="Times New Roman"/>
                <w:bCs/>
                <w:i/>
                <w:sz w:val="24"/>
                <w:szCs w:val="24"/>
                <w:lang w:val="vi-VN"/>
              </w:rPr>
              <w:t xml:space="preserve">Xì điện. </w:t>
            </w:r>
            <w:r w:rsidRPr="0059727B">
              <w:rPr>
                <w:rFonts w:ascii="Times New Roman" w:hAnsi="Times New Roman"/>
                <w:bCs/>
                <w:iCs/>
                <w:sz w:val="24"/>
                <w:szCs w:val="24"/>
                <w:lang w:val="vi-VN"/>
              </w:rPr>
              <w:t>Trong lúc chơi,</w:t>
            </w:r>
            <w:r w:rsidRPr="0059727B">
              <w:rPr>
                <w:rFonts w:ascii="Times New Roman" w:hAnsi="Times New Roman"/>
                <w:bCs/>
                <w:i/>
                <w:sz w:val="24"/>
                <w:szCs w:val="24"/>
                <w:lang w:val="vi-VN"/>
              </w:rPr>
              <w:t xml:space="preserve"> </w:t>
            </w:r>
            <w:r w:rsidRPr="0059727B">
              <w:rPr>
                <w:rFonts w:ascii="Times New Roman" w:hAnsi="Times New Roman"/>
                <w:bCs/>
                <w:iCs/>
                <w:sz w:val="24"/>
                <w:szCs w:val="24"/>
                <w:lang w:val="vi-VN"/>
              </w:rPr>
              <w:t xml:space="preserve">GV có thể vừa nhận xét, vừa hỏi: </w:t>
            </w:r>
            <w:r w:rsidRPr="0059727B">
              <w:rPr>
                <w:rFonts w:ascii="Times New Roman" w:hAnsi="Times New Roman"/>
                <w:i/>
                <w:iCs/>
                <w:sz w:val="24"/>
                <w:szCs w:val="24"/>
                <w:lang w:val="vi-VN"/>
              </w:rPr>
              <w:t>Từ đa nghĩa mà em vừa nêu được dùng với nghĩa gốc hay nghĩa chuyển?</w:t>
            </w:r>
          </w:p>
          <w:p w:rsidR="00E60231" w:rsidRPr="0059727B" w:rsidRDefault="00E60231" w:rsidP="007B1DB4">
            <w:pPr>
              <w:widowControl w:val="0"/>
              <w:tabs>
                <w:tab w:val="left" w:pos="1487"/>
              </w:tabs>
              <w:autoSpaceDE w:val="0"/>
              <w:autoSpaceDN w:val="0"/>
              <w:spacing w:after="0" w:line="240" w:lineRule="auto"/>
              <w:jc w:val="both"/>
              <w:rPr>
                <w:rFonts w:ascii="Times New Roman" w:hAnsi="Times New Roman"/>
                <w:i/>
                <w:iCs/>
                <w:sz w:val="24"/>
                <w:szCs w:val="24"/>
                <w:lang w:val="vi-VN"/>
              </w:rPr>
            </w:pPr>
            <w:r w:rsidRPr="0059727B">
              <w:rPr>
                <w:rFonts w:ascii="Times New Roman" w:hAnsi="Times New Roman"/>
                <w:bCs/>
                <w:iCs/>
                <w:sz w:val="24"/>
                <w:szCs w:val="24"/>
                <w:lang w:val="vi-VN"/>
              </w:rPr>
              <w:t xml:space="preserve"> - GV nhận xét, tuyên dương, chốt đáp án đúng. </w:t>
            </w:r>
          </w:p>
          <w:p w:rsidR="00E60231" w:rsidRPr="004F1B88" w:rsidRDefault="00E60231" w:rsidP="007B1DB4">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 xml:space="preserve">     </w:t>
            </w:r>
            <w:r w:rsidRPr="004F1B88">
              <w:rPr>
                <w:rFonts w:ascii="Times New Roman" w:hAnsi="Times New Roman" w:cs="Times New Roman"/>
                <w:color w:val="auto"/>
                <w:sz w:val="24"/>
                <w:szCs w:val="24"/>
                <w:lang w:val="vi-VN"/>
              </w:rPr>
              <w:t>+</w:t>
            </w:r>
            <w:r w:rsidRPr="0059727B">
              <w:rPr>
                <w:rFonts w:ascii="Times New Roman" w:hAnsi="Times New Roman" w:cs="Times New Roman"/>
                <w:color w:val="auto"/>
                <w:sz w:val="24"/>
                <w:szCs w:val="24"/>
                <w:lang w:val="vi-VN"/>
              </w:rPr>
              <w:t xml:space="preserve"> </w:t>
            </w:r>
            <w:r w:rsidRPr="004F1B88">
              <w:rPr>
                <w:rFonts w:ascii="Times New Roman" w:hAnsi="Times New Roman" w:cs="Times New Roman"/>
                <w:b/>
                <w:bCs/>
                <w:i/>
                <w:color w:val="auto"/>
                <w:sz w:val="24"/>
                <w:szCs w:val="24"/>
                <w:lang w:val="vi-VN"/>
              </w:rPr>
              <w:t>Cổ</w:t>
            </w:r>
            <w:r w:rsidRPr="004F1B88">
              <w:rPr>
                <w:rFonts w:ascii="Times New Roman" w:hAnsi="Times New Roman" w:cs="Times New Roman"/>
                <w:b/>
                <w:bCs/>
                <w:color w:val="auto"/>
                <w:sz w:val="24"/>
                <w:szCs w:val="24"/>
                <w:lang w:val="vi-VN"/>
              </w:rPr>
              <w:t>:</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cổ</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chai,</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cổ</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hũ,</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cổ</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lọ,</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cổ</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bình,</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cổ</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tay,</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cổ</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chân,</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cổ</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pacing w:val="-4"/>
                <w:sz w:val="24"/>
                <w:szCs w:val="24"/>
                <w:lang w:val="vi-VN"/>
              </w:rPr>
              <w:t>áo,…</w:t>
            </w:r>
          </w:p>
          <w:p w:rsidR="00E60231" w:rsidRPr="0059727B" w:rsidRDefault="00E60231" w:rsidP="007B1DB4">
            <w:pPr>
              <w:widowControl w:val="0"/>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r w:rsidRPr="004F1B88">
              <w:rPr>
                <w:rFonts w:ascii="Times New Roman" w:hAnsi="Times New Roman"/>
                <w:sz w:val="24"/>
                <w:szCs w:val="24"/>
                <w:lang w:val="vi-VN"/>
              </w:rPr>
              <w:t>+</w:t>
            </w:r>
            <w:r w:rsidRPr="0059727B">
              <w:rPr>
                <w:rFonts w:ascii="Times New Roman" w:hAnsi="Times New Roman"/>
                <w:sz w:val="24"/>
                <w:szCs w:val="24"/>
                <w:lang w:val="vi-VN"/>
              </w:rPr>
              <w:t xml:space="preserve"> </w:t>
            </w:r>
            <w:r w:rsidRPr="004F1B88">
              <w:rPr>
                <w:rFonts w:ascii="Times New Roman" w:hAnsi="Times New Roman"/>
                <w:b/>
                <w:bCs/>
                <w:i/>
                <w:sz w:val="24"/>
                <w:szCs w:val="24"/>
                <w:lang w:val="vi-VN"/>
              </w:rPr>
              <w:t>Miệng</w:t>
            </w:r>
            <w:r w:rsidRPr="004F1B88">
              <w:rPr>
                <w:rFonts w:ascii="Times New Roman" w:hAnsi="Times New Roman"/>
                <w:b/>
                <w:bCs/>
                <w:sz w:val="24"/>
                <w:szCs w:val="24"/>
                <w:lang w:val="vi-VN"/>
              </w:rPr>
              <w:t>:</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miệng</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chai,</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miệng</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bát,</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miệng</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chén,</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miệng</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giếng,</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miệng</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nồi,</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miệng</w:t>
            </w:r>
            <w:r w:rsidRPr="004F1B88">
              <w:rPr>
                <w:rFonts w:ascii="Times New Roman" w:hAnsi="Times New Roman"/>
                <w:spacing w:val="-14"/>
                <w:sz w:val="24"/>
                <w:szCs w:val="24"/>
                <w:lang w:val="vi-VN"/>
              </w:rPr>
              <w:t xml:space="preserve"> </w:t>
            </w:r>
            <w:r w:rsidRPr="004F1B88">
              <w:rPr>
                <w:rFonts w:ascii="Times New Roman" w:hAnsi="Times New Roman"/>
                <w:sz w:val="24"/>
                <w:szCs w:val="24"/>
                <w:lang w:val="vi-VN"/>
              </w:rPr>
              <w:t>núi lửa, miệng ăn (chỉ người ăn trong gia đình),…</w:t>
            </w:r>
          </w:p>
          <w:p w:rsidR="00E60231" w:rsidRPr="004F1B88" w:rsidRDefault="00E60231" w:rsidP="007B1DB4">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 xml:space="preserve">     </w:t>
            </w:r>
            <w:r w:rsidRPr="004F1B88">
              <w:rPr>
                <w:rFonts w:ascii="Times New Roman" w:hAnsi="Times New Roman" w:cs="Times New Roman"/>
                <w:color w:val="auto"/>
                <w:sz w:val="24"/>
                <w:szCs w:val="24"/>
                <w:lang w:val="vi-VN"/>
              </w:rPr>
              <w:t>+</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b/>
                <w:bCs/>
                <w:i/>
                <w:color w:val="auto"/>
                <w:sz w:val="24"/>
                <w:szCs w:val="24"/>
                <w:lang w:val="vi-VN"/>
              </w:rPr>
              <w:t>Tay</w:t>
            </w:r>
            <w:r w:rsidRPr="004F1B88">
              <w:rPr>
                <w:rFonts w:ascii="Times New Roman" w:hAnsi="Times New Roman" w:cs="Times New Roman"/>
                <w:b/>
                <w:bCs/>
                <w:color w:val="auto"/>
                <w:sz w:val="24"/>
                <w:szCs w:val="24"/>
                <w:lang w:val="vi-VN"/>
              </w:rPr>
              <w:t>:</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tay</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áo,</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tay</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lái</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(bộ</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phận</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của</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cái</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xe),</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tay</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lái</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(chỉ</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người</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lái</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xe),</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tay</w:t>
            </w:r>
            <w:r w:rsidRPr="004F1B88">
              <w:rPr>
                <w:rFonts w:ascii="Times New Roman" w:hAnsi="Times New Roman" w:cs="Times New Roman"/>
                <w:color w:val="auto"/>
                <w:spacing w:val="-2"/>
                <w:sz w:val="24"/>
                <w:szCs w:val="24"/>
                <w:lang w:val="vi-VN"/>
              </w:rPr>
              <w:t xml:space="preserve"> </w:t>
            </w:r>
            <w:r w:rsidRPr="004F1B88">
              <w:rPr>
                <w:rFonts w:ascii="Times New Roman" w:hAnsi="Times New Roman" w:cs="Times New Roman"/>
                <w:color w:val="auto"/>
                <w:sz w:val="24"/>
                <w:szCs w:val="24"/>
                <w:lang w:val="vi-VN"/>
              </w:rPr>
              <w:t>vợt</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(chỉ người</w:t>
            </w:r>
            <w:r w:rsidRPr="004F1B88">
              <w:rPr>
                <w:rFonts w:ascii="Times New Roman" w:hAnsi="Times New Roman" w:cs="Times New Roman"/>
                <w:color w:val="auto"/>
                <w:spacing w:val="-15"/>
                <w:sz w:val="24"/>
                <w:szCs w:val="24"/>
                <w:lang w:val="vi-VN"/>
              </w:rPr>
              <w:t xml:space="preserve"> </w:t>
            </w:r>
            <w:r w:rsidRPr="004F1B88">
              <w:rPr>
                <w:rFonts w:ascii="Times New Roman" w:hAnsi="Times New Roman" w:cs="Times New Roman"/>
                <w:color w:val="auto"/>
                <w:sz w:val="24"/>
                <w:szCs w:val="24"/>
                <w:lang w:val="vi-VN"/>
              </w:rPr>
              <w:t>chơi</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bộ</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môn</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thể</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thao</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dùng</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vợt,</w:t>
            </w:r>
            <w:r w:rsidRPr="004F1B88">
              <w:rPr>
                <w:rFonts w:ascii="Times New Roman" w:hAnsi="Times New Roman" w:cs="Times New Roman"/>
                <w:color w:val="auto"/>
                <w:spacing w:val="-15"/>
                <w:sz w:val="24"/>
                <w:szCs w:val="24"/>
                <w:lang w:val="vi-VN"/>
              </w:rPr>
              <w:t xml:space="preserve"> </w:t>
            </w:r>
            <w:r w:rsidRPr="004F1B88">
              <w:rPr>
                <w:rFonts w:ascii="Times New Roman" w:hAnsi="Times New Roman" w:cs="Times New Roman"/>
                <w:color w:val="auto"/>
                <w:sz w:val="24"/>
                <w:szCs w:val="24"/>
                <w:lang w:val="vi-VN"/>
              </w:rPr>
              <w:t>VD:</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tay</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vợt</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ten</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nít),</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tay</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tre</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(cành</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của</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cây</w:t>
            </w:r>
            <w:r w:rsidRPr="004F1B88">
              <w:rPr>
                <w:rFonts w:ascii="Times New Roman" w:hAnsi="Times New Roman" w:cs="Times New Roman"/>
                <w:color w:val="auto"/>
                <w:spacing w:val="-13"/>
                <w:sz w:val="24"/>
                <w:szCs w:val="24"/>
                <w:lang w:val="vi-VN"/>
              </w:rPr>
              <w:t xml:space="preserve"> </w:t>
            </w:r>
            <w:r w:rsidRPr="004F1B88">
              <w:rPr>
                <w:rFonts w:ascii="Times New Roman" w:hAnsi="Times New Roman" w:cs="Times New Roman"/>
                <w:color w:val="auto"/>
                <w:sz w:val="24"/>
                <w:szCs w:val="24"/>
                <w:lang w:val="vi-VN"/>
              </w:rPr>
              <w:t>tre), tay mướp / su su / bí (tua bám của cây mướp / su su / bí),…</w:t>
            </w:r>
          </w:p>
          <w:p w:rsidR="00E60231" w:rsidRPr="004F1B88" w:rsidRDefault="00E60231" w:rsidP="007B1DB4">
            <w:pPr>
              <w:widowControl w:val="0"/>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r w:rsidRPr="004F1B88">
              <w:rPr>
                <w:rFonts w:ascii="Times New Roman" w:hAnsi="Times New Roman"/>
                <w:sz w:val="24"/>
                <w:szCs w:val="24"/>
                <w:lang w:val="vi-VN"/>
              </w:rPr>
              <w:t>+</w:t>
            </w:r>
            <w:r w:rsidRPr="004F1B88">
              <w:rPr>
                <w:rFonts w:ascii="Times New Roman" w:hAnsi="Times New Roman"/>
                <w:spacing w:val="-8"/>
                <w:sz w:val="24"/>
                <w:szCs w:val="24"/>
                <w:lang w:val="vi-VN"/>
              </w:rPr>
              <w:t xml:space="preserve"> </w:t>
            </w:r>
            <w:r w:rsidRPr="004F1B88">
              <w:rPr>
                <w:rFonts w:ascii="Times New Roman" w:hAnsi="Times New Roman"/>
                <w:b/>
                <w:bCs/>
                <w:i/>
                <w:sz w:val="24"/>
                <w:szCs w:val="24"/>
                <w:lang w:val="vi-VN"/>
              </w:rPr>
              <w:t>Mắt</w:t>
            </w:r>
            <w:r w:rsidRPr="004F1B88">
              <w:rPr>
                <w:rFonts w:ascii="Times New Roman" w:hAnsi="Times New Roman"/>
                <w:b/>
                <w:bCs/>
                <w:sz w:val="24"/>
                <w:szCs w:val="24"/>
                <w:lang w:val="vi-VN"/>
              </w:rPr>
              <w: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mắt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kính,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mắt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của</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quả</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na,</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mắt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cây</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(cục</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u</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nổi</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trên</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thân</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cây),</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mắt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bão,</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mắt thần (của thiết bị điện tử),…</w:t>
            </w:r>
          </w:p>
          <w:p w:rsidR="00E60231" w:rsidRPr="0059727B" w:rsidRDefault="00E60231" w:rsidP="007B1DB4">
            <w:pPr>
              <w:widowControl w:val="0"/>
              <w:tabs>
                <w:tab w:val="left" w:pos="1481"/>
              </w:tabs>
              <w:autoSpaceDE w:val="0"/>
              <w:autoSpaceDN w:val="0"/>
              <w:spacing w:after="0" w:line="240" w:lineRule="auto"/>
              <w:jc w:val="both"/>
              <w:rPr>
                <w:rFonts w:ascii="Times New Roman" w:hAnsi="Times New Roman"/>
                <w:sz w:val="24"/>
                <w:szCs w:val="24"/>
                <w:lang w:val="vi-VN"/>
              </w:rPr>
            </w:pPr>
            <w:r w:rsidRPr="0059727B">
              <w:rPr>
                <w:rFonts w:ascii="Times New Roman" w:hAnsi="Times New Roman"/>
                <w:bCs/>
                <w:sz w:val="24"/>
                <w:szCs w:val="24"/>
                <w:lang w:val="vi-VN"/>
              </w:rPr>
              <w:t xml:space="preserve"> - </w:t>
            </w:r>
            <w:r w:rsidRPr="0059727B">
              <w:rPr>
                <w:rFonts w:ascii="Times New Roman" w:hAnsi="Times New Roman"/>
                <w:sz w:val="24"/>
                <w:szCs w:val="24"/>
                <w:lang w:val="vi-VN"/>
              </w:rPr>
              <w:t>GV</w:t>
            </w:r>
            <w:r w:rsidRPr="0059727B">
              <w:rPr>
                <w:rFonts w:ascii="Times New Roman" w:hAnsi="Times New Roman"/>
                <w:spacing w:val="-8"/>
                <w:sz w:val="24"/>
                <w:szCs w:val="24"/>
                <w:lang w:val="vi-VN"/>
              </w:rPr>
              <w:t xml:space="preserve"> </w:t>
            </w:r>
            <w:r w:rsidRPr="0059727B">
              <w:rPr>
                <w:rFonts w:ascii="Times New Roman" w:hAnsi="Times New Roman"/>
                <w:sz w:val="24"/>
                <w:szCs w:val="24"/>
                <w:lang w:val="vi-VN"/>
              </w:rPr>
              <w:t>nhận</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xét,</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hướng</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dẫn</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HS</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tìm</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hiểu</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mối</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liên</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hệ</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giữa</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các</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nghĩa</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trong</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mỗi</w:t>
            </w:r>
            <w:r w:rsidRPr="0059727B">
              <w:rPr>
                <w:rFonts w:ascii="Times New Roman" w:hAnsi="Times New Roman"/>
                <w:spacing w:val="-4"/>
                <w:sz w:val="24"/>
                <w:szCs w:val="24"/>
                <w:lang w:val="vi-VN"/>
              </w:rPr>
              <w:t xml:space="preserve"> </w:t>
            </w:r>
            <w:r w:rsidRPr="0059727B">
              <w:rPr>
                <w:rFonts w:ascii="Times New Roman" w:hAnsi="Times New Roman"/>
                <w:sz w:val="24"/>
                <w:szCs w:val="24"/>
                <w:lang w:val="vi-VN"/>
              </w:rPr>
              <w:t xml:space="preserve">từ. </w:t>
            </w:r>
          </w:p>
          <w:p w:rsidR="00E60231" w:rsidRPr="0059727B" w:rsidRDefault="00E60231" w:rsidP="007B1DB4">
            <w:pPr>
              <w:widowControl w:val="0"/>
              <w:tabs>
                <w:tab w:val="left" w:pos="1481"/>
              </w:tabs>
              <w:autoSpaceDE w:val="0"/>
              <w:autoSpaceDN w:val="0"/>
              <w:spacing w:after="0" w:line="240" w:lineRule="auto"/>
              <w:jc w:val="both"/>
              <w:rPr>
                <w:rStyle w:val="Strong"/>
                <w:rFonts w:ascii="Times New Roman" w:hAnsi="Times New Roman"/>
                <w:b w:val="0"/>
                <w:bCs w:val="0"/>
                <w:sz w:val="24"/>
                <w:szCs w:val="24"/>
                <w:lang w:val="vi-VN"/>
              </w:rPr>
            </w:pPr>
            <w:r w:rsidRPr="0059727B">
              <w:rPr>
                <w:rFonts w:ascii="Times New Roman" w:hAnsi="Times New Roman"/>
                <w:sz w:val="24"/>
                <w:szCs w:val="24"/>
                <w:lang w:val="vi-VN"/>
              </w:rPr>
              <w:t xml:space="preserve">     VD:</w:t>
            </w:r>
            <w:r w:rsidRPr="0059727B">
              <w:rPr>
                <w:rFonts w:ascii="Times New Roman" w:hAnsi="Times New Roman"/>
                <w:spacing w:val="-10"/>
                <w:sz w:val="24"/>
                <w:szCs w:val="24"/>
                <w:lang w:val="vi-VN"/>
              </w:rPr>
              <w:t xml:space="preserve"> </w:t>
            </w:r>
            <w:r w:rsidRPr="0059727B">
              <w:rPr>
                <w:rFonts w:ascii="Times New Roman" w:hAnsi="Times New Roman"/>
                <w:i/>
                <w:sz w:val="24"/>
                <w:szCs w:val="24"/>
                <w:lang w:val="vi-VN"/>
              </w:rPr>
              <w:t>cổ</w:t>
            </w:r>
            <w:r w:rsidRPr="0059727B">
              <w:rPr>
                <w:rFonts w:ascii="Times New Roman" w:hAnsi="Times New Roman"/>
                <w:i/>
                <w:spacing w:val="-10"/>
                <w:sz w:val="24"/>
                <w:szCs w:val="24"/>
                <w:lang w:val="vi-VN"/>
              </w:rPr>
              <w:t xml:space="preserve"> </w:t>
            </w:r>
            <w:r w:rsidRPr="0059727B">
              <w:rPr>
                <w:rFonts w:ascii="Times New Roman" w:hAnsi="Times New Roman"/>
                <w:i/>
                <w:sz w:val="24"/>
                <w:szCs w:val="24"/>
                <w:lang w:val="vi-VN"/>
              </w:rPr>
              <w:t>chai</w:t>
            </w:r>
            <w:r w:rsidRPr="0059727B">
              <w:rPr>
                <w:rFonts w:ascii="Times New Roman" w:hAnsi="Times New Roman"/>
                <w:sz w:val="24"/>
                <w:szCs w:val="24"/>
                <w:lang w:val="vi-VN"/>
              </w:rPr>
              <w:t>:</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một</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vị</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trí</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trên</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cái</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chai,</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có</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hình</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dáng</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giống</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với</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cổ</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của</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người;</w:t>
            </w:r>
            <w:r w:rsidRPr="0059727B">
              <w:rPr>
                <w:rFonts w:ascii="Times New Roman" w:hAnsi="Times New Roman"/>
                <w:spacing w:val="-10"/>
                <w:sz w:val="24"/>
                <w:szCs w:val="24"/>
                <w:lang w:val="vi-VN"/>
              </w:rPr>
              <w:t xml:space="preserve"> </w:t>
            </w:r>
            <w:r w:rsidRPr="0059727B">
              <w:rPr>
                <w:rFonts w:ascii="Times New Roman" w:hAnsi="Times New Roman"/>
                <w:i/>
                <w:sz w:val="24"/>
                <w:szCs w:val="24"/>
                <w:lang w:val="vi-VN"/>
              </w:rPr>
              <w:t>cổ</w:t>
            </w:r>
            <w:r w:rsidRPr="0059727B">
              <w:rPr>
                <w:rFonts w:ascii="Times New Roman" w:hAnsi="Times New Roman"/>
                <w:i/>
                <w:spacing w:val="-10"/>
                <w:sz w:val="24"/>
                <w:szCs w:val="24"/>
                <w:lang w:val="vi-VN"/>
              </w:rPr>
              <w:t xml:space="preserve"> </w:t>
            </w:r>
            <w:r w:rsidRPr="0059727B">
              <w:rPr>
                <w:rFonts w:ascii="Times New Roman" w:hAnsi="Times New Roman"/>
                <w:i/>
                <w:sz w:val="24"/>
                <w:szCs w:val="24"/>
                <w:lang w:val="vi-VN"/>
              </w:rPr>
              <w:t>áo</w:t>
            </w:r>
            <w:r w:rsidRPr="0059727B">
              <w:rPr>
                <w:rFonts w:ascii="Times New Roman" w:hAnsi="Times New Roman"/>
                <w:sz w:val="24"/>
                <w:szCs w:val="24"/>
                <w:lang w:val="vi-VN"/>
              </w:rPr>
              <w:t>:</w:t>
            </w:r>
            <w:r w:rsidRPr="0059727B">
              <w:rPr>
                <w:rFonts w:ascii="Times New Roman" w:hAnsi="Times New Roman"/>
                <w:spacing w:val="-10"/>
                <w:sz w:val="24"/>
                <w:szCs w:val="24"/>
                <w:lang w:val="vi-VN"/>
              </w:rPr>
              <w:t xml:space="preserve"> </w:t>
            </w:r>
            <w:r w:rsidRPr="0059727B">
              <w:rPr>
                <w:rFonts w:ascii="Times New Roman" w:hAnsi="Times New Roman"/>
                <w:sz w:val="24"/>
                <w:szCs w:val="24"/>
                <w:lang w:val="vi-VN"/>
              </w:rPr>
              <w:t>bộ phận của cái áo, khi mặc sẽ ôm lấy phần cổ của người mặc.</w:t>
            </w:r>
          </w:p>
        </w:tc>
        <w:tc>
          <w:tcPr>
            <w:tcW w:w="4111" w:type="dxa"/>
          </w:tcPr>
          <w:p w:rsidR="00E60231" w:rsidRPr="0059727B" w:rsidRDefault="00E60231" w:rsidP="007B1DB4">
            <w:pPr>
              <w:widowControl w:val="0"/>
              <w:autoSpaceDE w:val="0"/>
              <w:autoSpaceDN w:val="0"/>
              <w:spacing w:after="0" w:line="240" w:lineRule="auto"/>
              <w:jc w:val="both"/>
              <w:rPr>
                <w:rFonts w:ascii="Times New Roman" w:hAnsi="Times New Roman"/>
                <w:i/>
                <w:sz w:val="24"/>
                <w:szCs w:val="24"/>
                <w:lang w:val="vi-VN"/>
              </w:rPr>
            </w:pPr>
          </w:p>
          <w:p w:rsidR="00E60231" w:rsidRPr="004F1B88" w:rsidRDefault="00E60231" w:rsidP="007B1DB4">
            <w:pPr>
              <w:widowControl w:val="0"/>
              <w:autoSpaceDE w:val="0"/>
              <w:autoSpaceDN w:val="0"/>
              <w:spacing w:after="0" w:line="240" w:lineRule="auto"/>
              <w:jc w:val="both"/>
              <w:rPr>
                <w:rFonts w:ascii="Times New Roman" w:hAnsi="Times New Roman"/>
                <w:i/>
                <w:sz w:val="24"/>
                <w:szCs w:val="24"/>
                <w:lang w:val="vi-VN"/>
              </w:rPr>
            </w:pP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i/>
                <w:sz w:val="24"/>
                <w:szCs w:val="24"/>
                <w:lang w:val="vi-VN"/>
              </w:rPr>
            </w:pP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i/>
                <w:sz w:val="24"/>
                <w:szCs w:val="24"/>
                <w:lang w:val="vi-VN"/>
              </w:rPr>
            </w:pP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iCs/>
                <w:sz w:val="24"/>
                <w:szCs w:val="24"/>
                <w:lang w:val="vi-VN"/>
              </w:rPr>
            </w:pP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iCs/>
                <w:sz w:val="24"/>
                <w:szCs w:val="24"/>
                <w:lang w:val="vi-VN"/>
              </w:rPr>
            </w:pP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iCs/>
                <w:spacing w:val="-1"/>
                <w:sz w:val="24"/>
                <w:szCs w:val="24"/>
                <w:lang w:val="vi-VN"/>
              </w:rPr>
            </w:pPr>
            <w:r w:rsidRPr="0059727B">
              <w:rPr>
                <w:rFonts w:ascii="Times New Roman" w:hAnsi="Times New Roman"/>
                <w:iCs/>
                <w:sz w:val="24"/>
                <w:szCs w:val="24"/>
                <w:lang w:val="vi-VN"/>
              </w:rPr>
              <w:t>- HS</w:t>
            </w:r>
            <w:r w:rsidRPr="0059727B">
              <w:rPr>
                <w:rFonts w:ascii="Times New Roman" w:hAnsi="Times New Roman"/>
                <w:iCs/>
                <w:spacing w:val="-1"/>
                <w:sz w:val="24"/>
                <w:szCs w:val="24"/>
                <w:lang w:val="vi-VN"/>
              </w:rPr>
              <w:t xml:space="preserve"> đọc yêu cầu BT 1. Cả lớp đọc thầm.</w:t>
            </w:r>
          </w:p>
          <w:p w:rsidR="00E60231" w:rsidRPr="0059727B" w:rsidRDefault="00E60231" w:rsidP="007B1DB4">
            <w:pPr>
              <w:pStyle w:val="NormalWeb"/>
              <w:spacing w:beforeAutospacing="0" w:afterAutospacing="0"/>
              <w:jc w:val="both"/>
              <w:rPr>
                <w:iCs/>
                <w:spacing w:val="-1"/>
                <w:lang w:val="vi-VN"/>
              </w:rPr>
            </w:pPr>
            <w:r w:rsidRPr="0059727B">
              <w:rPr>
                <w:iCs/>
                <w:spacing w:val="-1"/>
                <w:lang w:val="vi-VN"/>
              </w:rPr>
              <w:t>- HS lắng nghe</w:t>
            </w:r>
          </w:p>
          <w:p w:rsidR="00E60231" w:rsidRPr="0059727B" w:rsidRDefault="00E60231" w:rsidP="007B1DB4">
            <w:pPr>
              <w:pStyle w:val="NormalWeb"/>
              <w:spacing w:beforeAutospacing="0" w:afterAutospacing="0"/>
              <w:jc w:val="both"/>
              <w:rPr>
                <w:iCs/>
                <w:spacing w:val="-1"/>
                <w:lang w:val="vi-VN"/>
              </w:rPr>
            </w:pPr>
          </w:p>
          <w:p w:rsidR="00E60231" w:rsidRPr="0059727B" w:rsidRDefault="00E60231" w:rsidP="007B1DB4">
            <w:pPr>
              <w:pStyle w:val="NormalWeb"/>
              <w:spacing w:beforeAutospacing="0" w:afterAutospacing="0"/>
              <w:jc w:val="both"/>
              <w:rPr>
                <w:iCs/>
                <w:spacing w:val="-1"/>
                <w:lang w:val="vi-VN"/>
              </w:rPr>
            </w:pPr>
          </w:p>
          <w:p w:rsidR="00E60231" w:rsidRPr="0059727B" w:rsidRDefault="00E60231" w:rsidP="007B1DB4">
            <w:pPr>
              <w:pStyle w:val="NormalWeb"/>
              <w:spacing w:beforeAutospacing="0" w:afterAutospacing="0"/>
              <w:jc w:val="both"/>
              <w:rPr>
                <w:iCs/>
                <w:spacing w:val="-1"/>
                <w:lang w:val="vi-VN"/>
              </w:rPr>
            </w:pPr>
            <w:r w:rsidRPr="0059727B">
              <w:rPr>
                <w:iCs/>
                <w:spacing w:val="-1"/>
                <w:lang w:val="vi-VN"/>
              </w:rPr>
              <w:t xml:space="preserve">- 1 HS trả lời theo yêu cầu của GV câu </w:t>
            </w:r>
            <w:r w:rsidRPr="0059727B">
              <w:rPr>
                <w:b/>
                <w:bCs/>
                <w:iCs/>
                <w:spacing w:val="-1"/>
                <w:lang w:val="vi-VN"/>
              </w:rPr>
              <w:t>1a</w:t>
            </w:r>
            <w:r w:rsidRPr="0059727B">
              <w:rPr>
                <w:iCs/>
                <w:spacing w:val="-1"/>
                <w:lang w:val="vi-VN"/>
              </w:rPr>
              <w:t xml:space="preserve">: </w:t>
            </w:r>
          </w:p>
          <w:p w:rsidR="00E60231" w:rsidRPr="0059727B" w:rsidRDefault="00E60231" w:rsidP="007B1DB4">
            <w:pPr>
              <w:pStyle w:val="NormalWeb"/>
              <w:spacing w:beforeAutospacing="0" w:afterAutospacing="0"/>
              <w:jc w:val="both"/>
              <w:rPr>
                <w:spacing w:val="-2"/>
                <w:lang w:val="vi-VN"/>
              </w:rPr>
            </w:pPr>
            <w:r w:rsidRPr="0059727B">
              <w:rPr>
                <w:iCs/>
                <w:spacing w:val="-1"/>
                <w:lang w:val="vi-VN"/>
              </w:rPr>
              <w:t xml:space="preserve">+ </w:t>
            </w:r>
            <w:r w:rsidRPr="0059727B">
              <w:rPr>
                <w:lang w:val="vi-VN"/>
              </w:rPr>
              <w:t>Bác đội mũ, khăn trùm gần kín</w:t>
            </w:r>
            <w:r w:rsidRPr="0059727B">
              <w:rPr>
                <w:spacing w:val="-1"/>
                <w:lang w:val="vi-VN"/>
              </w:rPr>
              <w:t xml:space="preserve"> </w:t>
            </w:r>
            <w:r w:rsidRPr="0059727B">
              <w:rPr>
                <w:b/>
                <w:spacing w:val="-2"/>
                <w:lang w:val="vi-VN"/>
              </w:rPr>
              <w:t>mặt</w:t>
            </w:r>
            <w:r w:rsidRPr="0059727B">
              <w:rPr>
                <w:spacing w:val="-2"/>
                <w:lang w:val="vi-VN"/>
              </w:rPr>
              <w:t>,… : nghĩa gốc (“mặt” ở câu này mang nghĩa ban đầu)</w:t>
            </w:r>
          </w:p>
          <w:p w:rsidR="00E60231" w:rsidRPr="0059727B" w:rsidRDefault="00E60231" w:rsidP="007B1DB4">
            <w:pPr>
              <w:pStyle w:val="NormalWeb"/>
              <w:spacing w:beforeAutospacing="0" w:afterAutospacing="0"/>
              <w:jc w:val="both"/>
              <w:rPr>
                <w:spacing w:val="-2"/>
                <w:lang w:val="vi-VN"/>
              </w:rPr>
            </w:pPr>
            <w:r w:rsidRPr="0059727B">
              <w:rPr>
                <w:iCs/>
                <w:spacing w:val="-1"/>
                <w:lang w:val="vi-VN"/>
              </w:rPr>
              <w:t xml:space="preserve"> + </w:t>
            </w:r>
            <w:r w:rsidRPr="0059727B">
              <w:rPr>
                <w:lang w:val="vi-VN"/>
              </w:rPr>
              <w:t>… những miếng vá trên</w:t>
            </w:r>
            <w:r w:rsidRPr="0059727B">
              <w:rPr>
                <w:spacing w:val="-1"/>
                <w:lang w:val="vi-VN"/>
              </w:rPr>
              <w:t xml:space="preserve"> </w:t>
            </w:r>
            <w:r w:rsidRPr="0059727B">
              <w:rPr>
                <w:b/>
                <w:lang w:val="vi-VN"/>
              </w:rPr>
              <w:t xml:space="preserve">mặt </w:t>
            </w:r>
            <w:r w:rsidRPr="0059727B">
              <w:rPr>
                <w:spacing w:val="-2"/>
                <w:lang w:val="vi-VN"/>
              </w:rPr>
              <w:t>đường. : nghĩa chuyển (“mặt” ở câu này là nghĩa biến đổi từ nghĩa gốc - mặt người)</w:t>
            </w:r>
          </w:p>
          <w:p w:rsidR="00E60231" w:rsidRPr="0059727B" w:rsidRDefault="00E60231" w:rsidP="007B1DB4">
            <w:pPr>
              <w:pStyle w:val="NormalWeb"/>
              <w:spacing w:beforeAutospacing="0" w:afterAutospacing="0"/>
              <w:jc w:val="both"/>
              <w:rPr>
                <w:iCs/>
                <w:spacing w:val="-1"/>
                <w:lang w:val="vi-VN"/>
              </w:rPr>
            </w:pPr>
            <w:r w:rsidRPr="0059727B">
              <w:rPr>
                <w:iCs/>
                <w:spacing w:val="-1"/>
                <w:lang w:val="vi-VN"/>
              </w:rPr>
              <w:t>- HS thảo luận nhóm đôi làm vào VBT.</w:t>
            </w:r>
          </w:p>
          <w:p w:rsidR="00E60231" w:rsidRPr="0059727B" w:rsidRDefault="00E60231" w:rsidP="007B1DB4">
            <w:pPr>
              <w:tabs>
                <w:tab w:val="left" w:pos="545"/>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Đại diện HS các nhóm trình bày ý kiến trước lớp </w:t>
            </w:r>
          </w:p>
          <w:p w:rsidR="00E60231" w:rsidRPr="0059727B" w:rsidRDefault="00E60231" w:rsidP="007B1DB4">
            <w:pPr>
              <w:tabs>
                <w:tab w:val="left" w:pos="720"/>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HS khác nhận xét</w:t>
            </w:r>
          </w:p>
          <w:p w:rsidR="00E60231" w:rsidRPr="0059727B" w:rsidRDefault="00E60231" w:rsidP="007B1DB4">
            <w:pPr>
              <w:tabs>
                <w:tab w:val="left" w:pos="720"/>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HS lắng nghe</w:t>
            </w: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9A427C"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HS trả lời: Các từ </w:t>
            </w:r>
            <w:r w:rsidRPr="0059727B">
              <w:rPr>
                <w:rFonts w:ascii="Times New Roman" w:hAnsi="Times New Roman"/>
                <w:i/>
                <w:iCs/>
                <w:sz w:val="24"/>
                <w:szCs w:val="24"/>
                <w:lang w:val="vi-VN"/>
              </w:rPr>
              <w:t>“mặt”, “xanh”, “chạy”</w:t>
            </w:r>
            <w:r w:rsidRPr="0059727B">
              <w:rPr>
                <w:rFonts w:ascii="Times New Roman" w:hAnsi="Times New Roman"/>
                <w:sz w:val="24"/>
                <w:szCs w:val="24"/>
                <w:lang w:val="vi-VN"/>
              </w:rPr>
              <w:t xml:space="preserve"> là từ đa nghĩa.</w:t>
            </w:r>
          </w:p>
          <w:p w:rsidR="00E60231" w:rsidRPr="009A427C" w:rsidRDefault="00E60231" w:rsidP="007B1DB4">
            <w:pPr>
              <w:tabs>
                <w:tab w:val="left" w:pos="720"/>
              </w:tabs>
              <w:spacing w:after="0" w:line="240" w:lineRule="auto"/>
              <w:jc w:val="both"/>
              <w:rPr>
                <w:rFonts w:ascii="Times New Roman" w:hAnsi="Times New Roman"/>
                <w:sz w:val="24"/>
                <w:szCs w:val="24"/>
                <w:lang w:val="vi-VN"/>
              </w:rPr>
            </w:pPr>
          </w:p>
          <w:p w:rsidR="00E60231" w:rsidRPr="009A427C" w:rsidRDefault="00E60231" w:rsidP="007B1DB4">
            <w:pPr>
              <w:tabs>
                <w:tab w:val="left" w:pos="720"/>
              </w:tabs>
              <w:spacing w:after="0" w:line="240" w:lineRule="auto"/>
              <w:jc w:val="both"/>
              <w:rPr>
                <w:rFonts w:ascii="Times New Roman" w:hAnsi="Times New Roman"/>
                <w:sz w:val="24"/>
                <w:szCs w:val="24"/>
                <w:lang w:val="vi-VN"/>
              </w:rPr>
            </w:pPr>
          </w:p>
          <w:p w:rsidR="00E60231" w:rsidRPr="009A427C" w:rsidRDefault="00E60231" w:rsidP="007B1DB4">
            <w:pPr>
              <w:tabs>
                <w:tab w:val="left" w:pos="720"/>
              </w:tabs>
              <w:spacing w:after="0" w:line="240" w:lineRule="auto"/>
              <w:jc w:val="both"/>
              <w:rPr>
                <w:rFonts w:ascii="Times New Roman" w:hAnsi="Times New Roman"/>
                <w:sz w:val="24"/>
                <w:szCs w:val="24"/>
                <w:lang w:val="vi-VN"/>
              </w:rPr>
            </w:pPr>
          </w:p>
          <w:p w:rsidR="00E60231" w:rsidRPr="009A427C" w:rsidRDefault="00E60231" w:rsidP="007B1DB4">
            <w:pPr>
              <w:tabs>
                <w:tab w:val="left" w:pos="720"/>
              </w:tabs>
              <w:spacing w:after="0" w:line="240" w:lineRule="auto"/>
              <w:jc w:val="both"/>
              <w:rPr>
                <w:rFonts w:ascii="Times New Roman" w:hAnsi="Times New Roman"/>
                <w:sz w:val="24"/>
                <w:szCs w:val="24"/>
                <w:lang w:val="vi-VN"/>
              </w:rPr>
            </w:pPr>
          </w:p>
          <w:p w:rsidR="00E60231" w:rsidRPr="00877C97"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iCs/>
                <w:spacing w:val="-1"/>
                <w:sz w:val="24"/>
                <w:szCs w:val="24"/>
                <w:lang w:val="vi-VN"/>
              </w:rPr>
            </w:pPr>
            <w:r w:rsidRPr="0059727B">
              <w:rPr>
                <w:rFonts w:ascii="Times New Roman" w:hAnsi="Times New Roman"/>
                <w:iCs/>
                <w:sz w:val="24"/>
                <w:szCs w:val="24"/>
                <w:lang w:val="vi-VN"/>
              </w:rPr>
              <w:t>- HS</w:t>
            </w:r>
            <w:r w:rsidRPr="0059727B">
              <w:rPr>
                <w:rFonts w:ascii="Times New Roman" w:hAnsi="Times New Roman"/>
                <w:iCs/>
                <w:spacing w:val="-1"/>
                <w:sz w:val="24"/>
                <w:szCs w:val="24"/>
                <w:lang w:val="vi-VN"/>
              </w:rPr>
              <w:t xml:space="preserve"> đọc yêu cầu BT 2. Cả lớp đọc thầm.</w:t>
            </w: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iCs/>
                <w:spacing w:val="-1"/>
                <w:sz w:val="24"/>
                <w:szCs w:val="24"/>
                <w:lang w:val="vi-VN"/>
              </w:rPr>
            </w:pPr>
            <w:r w:rsidRPr="0059727B">
              <w:rPr>
                <w:rFonts w:ascii="Times New Roman" w:hAnsi="Times New Roman"/>
                <w:iCs/>
                <w:spacing w:val="-1"/>
                <w:sz w:val="24"/>
                <w:szCs w:val="24"/>
                <w:lang w:val="vi-VN"/>
              </w:rPr>
              <w:t>- HS trả lời: Từ đa nghĩa</w:t>
            </w: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iCs/>
                <w:spacing w:val="-1"/>
                <w:sz w:val="24"/>
                <w:szCs w:val="24"/>
                <w:lang w:val="vi-VN"/>
              </w:rPr>
            </w:pP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i/>
                <w:iCs/>
                <w:spacing w:val="-1"/>
                <w:sz w:val="24"/>
                <w:szCs w:val="24"/>
                <w:lang w:val="vi-VN"/>
              </w:rPr>
            </w:pPr>
            <w:r w:rsidRPr="0059727B">
              <w:rPr>
                <w:rFonts w:ascii="Times New Roman" w:hAnsi="Times New Roman"/>
                <w:iCs/>
                <w:spacing w:val="-1"/>
                <w:sz w:val="24"/>
                <w:szCs w:val="24"/>
                <w:lang w:val="vi-VN"/>
              </w:rPr>
              <w:t xml:space="preserve">- HS trả lời: </w:t>
            </w:r>
            <w:r w:rsidRPr="0059727B">
              <w:rPr>
                <w:rFonts w:ascii="Times New Roman" w:hAnsi="Times New Roman"/>
                <w:i/>
                <w:iCs/>
                <w:sz w:val="24"/>
                <w:szCs w:val="24"/>
                <w:lang w:val="vi-VN"/>
              </w:rPr>
              <w:t xml:space="preserve">răng cào, răng bừa, răng lược, răng cưa, bánh răng (của máy </w:t>
            </w:r>
            <w:r w:rsidRPr="0059727B">
              <w:rPr>
                <w:rFonts w:ascii="Times New Roman" w:hAnsi="Times New Roman"/>
                <w:i/>
                <w:iCs/>
                <w:spacing w:val="-2"/>
                <w:sz w:val="24"/>
                <w:szCs w:val="24"/>
                <w:lang w:val="vi-VN"/>
              </w:rPr>
              <w:t xml:space="preserve">móc),… </w:t>
            </w:r>
            <w:r w:rsidRPr="0059727B">
              <w:rPr>
                <w:rFonts w:ascii="Times New Roman" w:hAnsi="Times New Roman"/>
                <w:spacing w:val="-2"/>
                <w:sz w:val="24"/>
                <w:szCs w:val="24"/>
                <w:lang w:val="vi-VN"/>
              </w:rPr>
              <w:t>- HS quan sát</w:t>
            </w: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HS thảo luận nhóm 4 làm vào PHT</w:t>
            </w: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Các nhóm trả lời theo hình thức trò chơi Xì điện</w:t>
            </w: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HS lắng nghe</w:t>
            </w: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p>
          <w:p w:rsidR="00E60231" w:rsidRPr="0059727B" w:rsidRDefault="00E60231" w:rsidP="007B1DB4">
            <w:pPr>
              <w:tabs>
                <w:tab w:val="left" w:pos="720"/>
              </w:tabs>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HS trả lời theo yêu cầu của GV.</w:t>
            </w:r>
          </w:p>
        </w:tc>
      </w:tr>
      <w:tr w:rsidR="00E60231" w:rsidRPr="009A427C" w:rsidTr="007460D1">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5387" w:type="dxa"/>
          </w:tcPr>
          <w:p w:rsidR="00E60231" w:rsidRPr="0059727B" w:rsidRDefault="00E60231" w:rsidP="007B1DB4">
            <w:pPr>
              <w:pStyle w:val="NormalWeb"/>
              <w:spacing w:beforeAutospacing="0" w:afterAutospacing="0"/>
              <w:jc w:val="both"/>
              <w:rPr>
                <w:lang w:val="vi-VN"/>
              </w:rPr>
            </w:pPr>
            <w:r w:rsidRPr="0059727B">
              <w:rPr>
                <w:rFonts w:eastAsia="Times New Roman"/>
                <w:b/>
                <w:bCs/>
                <w:lang w:val="vi-VN"/>
              </w:rPr>
              <w:t xml:space="preserve"> D. </w:t>
            </w:r>
            <w:r w:rsidRPr="0059727B">
              <w:rPr>
                <w:b/>
                <w:bCs/>
                <w:lang w:val="vi-VN"/>
              </w:rPr>
              <w:t>HOẠT ĐỘNG VẬN DỤNG</w:t>
            </w:r>
          </w:p>
        </w:tc>
        <w:tc>
          <w:tcPr>
            <w:tcW w:w="4111" w:type="dxa"/>
          </w:tcPr>
          <w:p w:rsidR="00E60231" w:rsidRPr="0059727B" w:rsidRDefault="00E60231" w:rsidP="007B1DB4">
            <w:pPr>
              <w:widowControl w:val="0"/>
              <w:autoSpaceDE w:val="0"/>
              <w:autoSpaceDN w:val="0"/>
              <w:spacing w:after="0" w:line="240" w:lineRule="auto"/>
              <w:jc w:val="both"/>
              <w:rPr>
                <w:rFonts w:ascii="Times New Roman" w:hAnsi="Times New Roman"/>
                <w:i/>
                <w:sz w:val="24"/>
                <w:szCs w:val="24"/>
                <w:lang w:val="vi-VN"/>
              </w:rPr>
            </w:pPr>
          </w:p>
        </w:tc>
      </w:tr>
      <w:tr w:rsidR="00E60231" w:rsidRPr="007460D1" w:rsidTr="007460D1">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5387" w:type="dxa"/>
          </w:tcPr>
          <w:p w:rsidR="00E60231" w:rsidRPr="0059727B" w:rsidRDefault="00E60231" w:rsidP="007B1DB4">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 GV hỏi: + Bài học hôm nay giúp các em biết được điều gì?</w:t>
            </w:r>
          </w:p>
          <w:p w:rsidR="00E60231" w:rsidRPr="00471FFC" w:rsidRDefault="00E60231" w:rsidP="007B1DB4">
            <w:pPr>
              <w:spacing w:after="0" w:line="240" w:lineRule="auto"/>
              <w:jc w:val="both"/>
              <w:rPr>
                <w:rFonts w:ascii="Times New Roman" w:hAnsi="Times New Roman"/>
                <w:sz w:val="24"/>
                <w:szCs w:val="24"/>
                <w:lang w:val="vi-VN"/>
              </w:rPr>
            </w:pPr>
            <w:r>
              <w:rPr>
                <w:rFonts w:ascii="Times New Roman" w:hAnsi="Times New Roman"/>
                <w:sz w:val="24"/>
                <w:szCs w:val="24"/>
                <w:lang w:val="vi-VN"/>
              </w:rPr>
              <w:t xml:space="preserve">     </w:t>
            </w:r>
          </w:p>
          <w:p w:rsidR="00E60231" w:rsidRPr="00471FFC" w:rsidRDefault="00E60231" w:rsidP="00471FFC">
            <w:pPr>
              <w:spacing w:after="0" w:line="240" w:lineRule="auto"/>
              <w:jc w:val="both"/>
              <w:rPr>
                <w:rFonts w:ascii="Times New Roman" w:hAnsi="Times New Roman"/>
                <w:sz w:val="24"/>
                <w:szCs w:val="24"/>
                <w:lang w:val="vi-VN"/>
              </w:rPr>
            </w:pPr>
            <w:r w:rsidRPr="0059727B">
              <w:rPr>
                <w:lang w:val="vi-VN"/>
              </w:rPr>
              <w:t xml:space="preserve">               </w:t>
            </w:r>
            <w:r w:rsidRPr="00471FFC">
              <w:rPr>
                <w:rFonts w:ascii="Times New Roman" w:hAnsi="Times New Roman"/>
                <w:sz w:val="24"/>
                <w:szCs w:val="24"/>
                <w:lang w:val="vi-VN"/>
              </w:rPr>
              <w:t>+ Điều đó giúp em việc gì?</w:t>
            </w:r>
          </w:p>
          <w:p w:rsidR="00E60231" w:rsidRPr="0059727B" w:rsidRDefault="00E60231" w:rsidP="007B1DB4">
            <w:pPr>
              <w:pStyle w:val="NormalWeb"/>
              <w:spacing w:beforeAutospacing="0" w:afterAutospacing="0"/>
              <w:jc w:val="both"/>
              <w:rPr>
                <w:rFonts w:eastAsia="Times New Roman"/>
                <w:lang w:val="vi-VN"/>
              </w:rPr>
            </w:pPr>
            <w:r w:rsidRPr="0059727B">
              <w:rPr>
                <w:rFonts w:eastAsia="Times New Roman"/>
                <w:lang w:val="vi-VN"/>
              </w:rPr>
              <w:t>- GV nhận xét tiết học, khen ngợi, biểu dương những HS làm bài tốt.</w:t>
            </w:r>
          </w:p>
          <w:p w:rsidR="00E60231" w:rsidRPr="0059727B" w:rsidRDefault="00E60231" w:rsidP="007B1DB4">
            <w:pPr>
              <w:pStyle w:val="BodyText"/>
              <w:spacing w:line="240" w:lineRule="auto"/>
              <w:ind w:firstLine="0"/>
              <w:jc w:val="both"/>
              <w:rPr>
                <w:rStyle w:val="Strong"/>
                <w:rFonts w:ascii="Times New Roman" w:hAnsi="Times New Roman"/>
                <w:b w:val="0"/>
                <w:bCs w:val="0"/>
                <w:color w:val="auto"/>
                <w:sz w:val="24"/>
                <w:szCs w:val="24"/>
                <w:lang w:val="vi-VN"/>
              </w:rPr>
            </w:pPr>
            <w:r w:rsidRPr="0059727B">
              <w:rPr>
                <w:rStyle w:val="Emphasis"/>
                <w:rFonts w:ascii="Times New Roman" w:eastAsia="SimSun" w:hAnsi="Times New Roman"/>
                <w:color w:val="auto"/>
                <w:sz w:val="24"/>
                <w:szCs w:val="24"/>
                <w:lang w:val="vi-VN"/>
              </w:rPr>
              <w:t xml:space="preserve"> - Dặn dò:</w:t>
            </w:r>
            <w:r w:rsidRPr="0059727B">
              <w:rPr>
                <w:rFonts w:ascii="Times New Roman" w:hAnsi="Times New Roman" w:cs="Times New Roman"/>
                <w:color w:val="auto"/>
                <w:sz w:val="24"/>
                <w:szCs w:val="24"/>
                <w:lang w:val="vi-VN"/>
              </w:rPr>
              <w:t xml:space="preserve"> Dặn HS về nhà tìm thêm những từ đa nghĩa để chia sẻ trước lớp vào tiết sau.</w:t>
            </w:r>
          </w:p>
        </w:tc>
        <w:tc>
          <w:tcPr>
            <w:tcW w:w="4111" w:type="dxa"/>
          </w:tcPr>
          <w:p w:rsidR="00E60231" w:rsidRPr="007460D1" w:rsidRDefault="00E60231" w:rsidP="007B1DB4">
            <w:pPr>
              <w:pStyle w:val="NormalWeb"/>
              <w:spacing w:beforeAutospacing="0" w:afterAutospacing="0"/>
              <w:jc w:val="both"/>
              <w:rPr>
                <w:rFonts w:eastAsia="Times New Roman"/>
                <w:i/>
                <w:sz w:val="22"/>
                <w:szCs w:val="22"/>
                <w:lang w:val="vi-VN"/>
              </w:rPr>
            </w:pPr>
            <w:r w:rsidRPr="007460D1">
              <w:rPr>
                <w:rFonts w:eastAsia="Times New Roman"/>
                <w:i/>
                <w:sz w:val="22"/>
                <w:szCs w:val="22"/>
                <w:lang w:val="vi-VN"/>
              </w:rPr>
              <w:t xml:space="preserve">- HS trả lời: + Nhận biết các từ đa nghĩa, nghĩa gốc và nghĩa chuyển trong từ đa nghĩa. </w:t>
            </w:r>
          </w:p>
          <w:p w:rsidR="00E60231" w:rsidRPr="007460D1" w:rsidRDefault="00E60231" w:rsidP="007B1DB4">
            <w:pPr>
              <w:pStyle w:val="NormalWeb"/>
              <w:spacing w:beforeAutospacing="0" w:afterAutospacing="0"/>
              <w:jc w:val="both"/>
              <w:rPr>
                <w:rFonts w:eastAsia="Times New Roman"/>
                <w:i/>
                <w:sz w:val="22"/>
                <w:szCs w:val="22"/>
                <w:lang w:val="vi-VN"/>
              </w:rPr>
            </w:pPr>
            <w:r w:rsidRPr="007460D1">
              <w:rPr>
                <w:rFonts w:eastAsia="Times New Roman"/>
                <w:i/>
                <w:sz w:val="22"/>
                <w:szCs w:val="22"/>
                <w:lang w:val="vi-VN"/>
              </w:rPr>
              <w:t xml:space="preserve"> + Hiểu biết đó giúp em hiểu rơ hơn về nội dung của câu văn, bài văn; giúp em lựa chọn từ đúng trong nói và viết. K</w:t>
            </w:r>
            <w:r w:rsidRPr="007460D1">
              <w:rPr>
                <w:rStyle w:val="hgkelc"/>
                <w:i/>
                <w:sz w:val="22"/>
                <w:szCs w:val="22"/>
                <w:lang w:val="vi-VN"/>
              </w:rPr>
              <w:t>hi gặp một từ có nhiều nghĩa, em có thể dựa vào ngữ cảnh để xác định ý nghĩa chính xác của từ trong trường hợp cụ thể.</w:t>
            </w:r>
            <w:r w:rsidRPr="007460D1">
              <w:rPr>
                <w:rFonts w:eastAsia="Times New Roman"/>
                <w:i/>
                <w:sz w:val="22"/>
                <w:szCs w:val="22"/>
                <w:lang w:val="vi-VN"/>
              </w:rPr>
              <w:t xml:space="preserve"> </w:t>
            </w:r>
          </w:p>
          <w:p w:rsidR="00E60231" w:rsidRPr="007460D1" w:rsidRDefault="00E60231" w:rsidP="007B1DB4">
            <w:pPr>
              <w:pStyle w:val="NormalWeb"/>
              <w:spacing w:beforeAutospacing="0" w:afterAutospacing="0"/>
              <w:jc w:val="both"/>
              <w:rPr>
                <w:rFonts w:eastAsia="Times New Roman"/>
                <w:i/>
                <w:sz w:val="22"/>
                <w:szCs w:val="22"/>
              </w:rPr>
            </w:pPr>
            <w:r w:rsidRPr="007460D1">
              <w:rPr>
                <w:rFonts w:eastAsia="Times New Roman"/>
                <w:i/>
                <w:sz w:val="22"/>
                <w:szCs w:val="22"/>
                <w:lang w:val="vi-VN"/>
              </w:rPr>
              <w:t>- HS lắng nghe</w:t>
            </w:r>
          </w:p>
        </w:tc>
      </w:tr>
    </w:tbl>
    <w:p w:rsidR="00E60231" w:rsidRPr="007460D1" w:rsidRDefault="00E60231" w:rsidP="0059727B">
      <w:pPr>
        <w:spacing w:after="0" w:line="240" w:lineRule="auto"/>
        <w:jc w:val="both"/>
        <w:rPr>
          <w:rFonts w:ascii="Times New Roman" w:hAnsi="Times New Roman"/>
          <w:b/>
          <w:sz w:val="24"/>
          <w:szCs w:val="24"/>
        </w:rPr>
      </w:pPr>
    </w:p>
    <w:p w:rsidR="00E60231" w:rsidRPr="0059727B" w:rsidRDefault="00E60231" w:rsidP="0059727B">
      <w:pPr>
        <w:spacing w:after="0" w:line="240" w:lineRule="auto"/>
        <w:jc w:val="center"/>
        <w:rPr>
          <w:rFonts w:ascii="Times New Roman" w:hAnsi="Times New Roman"/>
          <w:b/>
          <w:sz w:val="24"/>
          <w:szCs w:val="24"/>
          <w:lang w:val="vi-VN"/>
        </w:rPr>
      </w:pPr>
      <w:r w:rsidRPr="0059727B">
        <w:rPr>
          <w:rFonts w:ascii="Times New Roman" w:hAnsi="Times New Roman"/>
          <w:b/>
          <w:sz w:val="24"/>
          <w:szCs w:val="24"/>
          <w:lang w:val="vi-VN"/>
        </w:rPr>
        <w:t>BÀI VIẾT 2</w:t>
      </w:r>
    </w:p>
    <w:p w:rsidR="00E60231" w:rsidRPr="0059727B" w:rsidRDefault="00E60231" w:rsidP="0059727B">
      <w:pPr>
        <w:spacing w:after="0" w:line="240" w:lineRule="auto"/>
        <w:jc w:val="center"/>
        <w:rPr>
          <w:rFonts w:ascii="Times New Roman" w:hAnsi="Times New Roman"/>
          <w:b/>
          <w:sz w:val="24"/>
          <w:szCs w:val="24"/>
          <w:lang w:val="nl-NL"/>
        </w:rPr>
      </w:pPr>
      <w:r w:rsidRPr="0059727B">
        <w:rPr>
          <w:rFonts w:ascii="Times New Roman" w:hAnsi="Times New Roman"/>
          <w:b/>
          <w:sz w:val="24"/>
          <w:szCs w:val="24"/>
          <w:lang w:val="vi-VN"/>
        </w:rPr>
        <w:t xml:space="preserve">LUYỆN TẬP </w:t>
      </w:r>
      <w:r w:rsidRPr="0059727B">
        <w:rPr>
          <w:rFonts w:ascii="Times New Roman" w:hAnsi="Times New Roman"/>
          <w:b/>
          <w:sz w:val="24"/>
          <w:szCs w:val="24"/>
          <w:lang w:val="nl-NL"/>
        </w:rPr>
        <w:t>TẢ NGƯỜI</w:t>
      </w:r>
    </w:p>
    <w:p w:rsidR="00E60231" w:rsidRPr="0059727B" w:rsidRDefault="00E60231" w:rsidP="0059727B">
      <w:pPr>
        <w:spacing w:after="0" w:line="240" w:lineRule="auto"/>
        <w:jc w:val="center"/>
        <w:rPr>
          <w:rFonts w:ascii="Times New Roman" w:hAnsi="Times New Roman"/>
          <w:b/>
          <w:i/>
          <w:iCs/>
          <w:sz w:val="24"/>
          <w:szCs w:val="24"/>
          <w:lang w:val="vi-VN"/>
        </w:rPr>
      </w:pPr>
      <w:r w:rsidRPr="0059727B">
        <w:rPr>
          <w:rFonts w:ascii="Times New Roman" w:hAnsi="Times New Roman"/>
          <w:b/>
          <w:i/>
          <w:iCs/>
          <w:sz w:val="24"/>
          <w:szCs w:val="24"/>
          <w:lang w:val="vi-VN"/>
        </w:rPr>
        <w:t>(</w:t>
      </w:r>
      <w:r w:rsidRPr="0059727B">
        <w:rPr>
          <w:rFonts w:ascii="Times New Roman" w:hAnsi="Times New Roman"/>
          <w:b/>
          <w:i/>
          <w:iCs/>
          <w:sz w:val="24"/>
          <w:szCs w:val="24"/>
          <w:lang w:val="nl-NL"/>
        </w:rPr>
        <w:t>Tả hoạt động, tính cách</w:t>
      </w:r>
      <w:r w:rsidRPr="0059727B">
        <w:rPr>
          <w:rFonts w:ascii="Times New Roman" w:hAnsi="Times New Roman"/>
          <w:b/>
          <w:i/>
          <w:iCs/>
          <w:sz w:val="24"/>
          <w:szCs w:val="24"/>
          <w:lang w:val="vi-VN"/>
        </w:rPr>
        <w:t>)</w:t>
      </w:r>
    </w:p>
    <w:p w:rsidR="00E60231" w:rsidRPr="0059727B" w:rsidRDefault="00E60231" w:rsidP="0059727B">
      <w:pPr>
        <w:spacing w:after="0" w:line="240" w:lineRule="auto"/>
        <w:jc w:val="center"/>
        <w:rPr>
          <w:rFonts w:ascii="Times New Roman" w:hAnsi="Times New Roman"/>
          <w:sz w:val="24"/>
          <w:szCs w:val="24"/>
          <w:lang w:val="vi-VN"/>
        </w:rPr>
      </w:pPr>
      <w:r w:rsidRPr="0059727B">
        <w:rPr>
          <w:rFonts w:ascii="Times New Roman" w:hAnsi="Times New Roman"/>
          <w:sz w:val="24"/>
          <w:szCs w:val="24"/>
          <w:lang w:val="vi-VN"/>
        </w:rPr>
        <w:t>(1 tiết)</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 xml:space="preserve">I. YÊU CẦU CẦN ĐẠT  </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1. Phát triển các năng lực đặc thù</w:t>
      </w:r>
    </w:p>
    <w:p w:rsidR="00E60231" w:rsidRPr="0059727B" w:rsidRDefault="00E60231" w:rsidP="0059727B">
      <w:pPr>
        <w:spacing w:after="0" w:line="240" w:lineRule="auto"/>
        <w:jc w:val="both"/>
        <w:rPr>
          <w:rFonts w:ascii="Times New Roman" w:hAnsi="Times New Roman"/>
          <w:b/>
          <w:i/>
          <w:sz w:val="24"/>
          <w:szCs w:val="24"/>
          <w:lang w:val="vi-VN"/>
        </w:rPr>
      </w:pPr>
      <w:r w:rsidRPr="0059727B">
        <w:rPr>
          <w:rFonts w:ascii="Times New Roman" w:hAnsi="Times New Roman"/>
          <w:b/>
          <w:i/>
          <w:sz w:val="24"/>
          <w:szCs w:val="24"/>
          <w:lang w:val="vi-VN"/>
        </w:rPr>
        <w:t>1.1. Phát triển năng lực ngôn ngữ</w:t>
      </w:r>
    </w:p>
    <w:p w:rsidR="00E60231" w:rsidRPr="0059727B" w:rsidRDefault="00E60231" w:rsidP="0059727B">
      <w:pPr>
        <w:spacing w:after="0" w:line="240" w:lineRule="auto"/>
        <w:jc w:val="both"/>
        <w:rPr>
          <w:rFonts w:ascii="Times New Roman" w:hAnsi="Times New Roman"/>
          <w:b/>
          <w:i/>
          <w:sz w:val="24"/>
          <w:szCs w:val="24"/>
          <w:lang w:val="vi-VN"/>
        </w:rPr>
      </w:pPr>
      <w:r w:rsidRPr="0059727B">
        <w:rPr>
          <w:rFonts w:ascii="Times New Roman" w:hAnsi="Times New Roman"/>
          <w:bCs/>
          <w:iCs/>
          <w:sz w:val="24"/>
          <w:szCs w:val="24"/>
          <w:lang w:val="vi-VN"/>
        </w:rPr>
        <w:t xml:space="preserve">- </w:t>
      </w:r>
      <w:r w:rsidRPr="004F1B88">
        <w:rPr>
          <w:rFonts w:ascii="Times New Roman" w:hAnsi="Times New Roman"/>
          <w:sz w:val="24"/>
          <w:szCs w:val="24"/>
          <w:lang w:val="vi-VN"/>
        </w:rPr>
        <w:t>Viết được đoạn văn tả hoạt động, tính cách của người; thể hiện được tình cảm của mình đối với người được tả. Đoạn văn mắc ít lỗi chính tả, ngữ pháp.</w:t>
      </w:r>
    </w:p>
    <w:p w:rsidR="00E60231" w:rsidRPr="004F1B88"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b/>
          <w:i/>
          <w:sz w:val="24"/>
          <w:szCs w:val="24"/>
          <w:lang w:val="vi-VN"/>
        </w:rPr>
        <w:t>1.2. Phát triển năng lực văn học</w:t>
      </w:r>
    </w:p>
    <w:p w:rsidR="00E60231" w:rsidRPr="004F1B88" w:rsidRDefault="00E60231" w:rsidP="0059727B">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Viết</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được</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đoạn</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văn</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mạch</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lạc</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có</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một</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số</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từ</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ngữ</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giàu</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hình</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ảnh,</w:t>
      </w:r>
      <w:r w:rsidRPr="004F1B88">
        <w:rPr>
          <w:rFonts w:ascii="Times New Roman" w:hAnsi="Times New Roman"/>
          <w:spacing w:val="-1"/>
          <w:sz w:val="24"/>
          <w:szCs w:val="24"/>
          <w:lang w:val="vi-VN"/>
        </w:rPr>
        <w:t xml:space="preserve"> </w:t>
      </w:r>
      <w:r w:rsidRPr="004F1B88">
        <w:rPr>
          <w:rFonts w:ascii="Times New Roman" w:hAnsi="Times New Roman"/>
          <w:sz w:val="24"/>
          <w:szCs w:val="24"/>
          <w:lang w:val="vi-VN"/>
        </w:rPr>
        <w:t>cảm</w:t>
      </w:r>
      <w:r w:rsidRPr="004F1B88">
        <w:rPr>
          <w:rFonts w:ascii="Times New Roman" w:hAnsi="Times New Roman"/>
          <w:spacing w:val="-1"/>
          <w:sz w:val="24"/>
          <w:szCs w:val="24"/>
          <w:lang w:val="vi-VN"/>
        </w:rPr>
        <w:t xml:space="preserve"> </w:t>
      </w:r>
      <w:r w:rsidRPr="004F1B88">
        <w:rPr>
          <w:rFonts w:ascii="Times New Roman" w:hAnsi="Times New Roman"/>
          <w:spacing w:val="-4"/>
          <w:sz w:val="24"/>
          <w:szCs w:val="24"/>
          <w:lang w:val="vi-VN"/>
        </w:rPr>
        <w:t>xúc.</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b/>
          <w:sz w:val="24"/>
          <w:szCs w:val="24"/>
          <w:lang w:val="vi-VN"/>
        </w:rPr>
        <w:t>2. Góp phần phát triển các năng lực chung và phẩm chất</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Phát triển NL giao tiếp và hợp tác: HS biết </w:t>
      </w:r>
      <w:r w:rsidRPr="004F1B88">
        <w:rPr>
          <w:rFonts w:ascii="Times New Roman" w:hAnsi="Times New Roman"/>
          <w:sz w:val="24"/>
          <w:szCs w:val="24"/>
          <w:lang w:val="vi-VN"/>
        </w:rPr>
        <w:t>giới thiệu bài viết, thể hiện rõ ràng suy nghĩ, tình cảm của bản thân</w:t>
      </w:r>
      <w:r w:rsidRPr="0059727B">
        <w:rPr>
          <w:rFonts w:ascii="Times New Roman" w:hAnsi="Times New Roman"/>
          <w:sz w:val="24"/>
          <w:szCs w:val="24"/>
          <w:lang w:val="vi-VN"/>
        </w:rPr>
        <w:t xml:space="preserve"> </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Phát triển NL tự chủ và tự học: HS tự giải quyết nhiệm vụ học tập, </w:t>
      </w:r>
      <w:r w:rsidRPr="004F1B88">
        <w:rPr>
          <w:rFonts w:ascii="Times New Roman" w:hAnsi="Times New Roman"/>
          <w:sz w:val="24"/>
          <w:szCs w:val="24"/>
          <w:lang w:val="vi-VN"/>
        </w:rPr>
        <w:t>viết được đoạn văn; sửa lỗi và hoàn thiện đoạn văn</w:t>
      </w:r>
      <w:r w:rsidRPr="0059727B">
        <w:rPr>
          <w:rFonts w:ascii="Times New Roman" w:hAnsi="Times New Roman"/>
          <w:sz w:val="24"/>
          <w:szCs w:val="24"/>
          <w:lang w:val="vi-VN"/>
        </w:rPr>
        <w:t>.</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Phát triển NL giải quyết vấn đề và sáng tạo: HS </w:t>
      </w:r>
      <w:r w:rsidRPr="004F1B88">
        <w:rPr>
          <w:rFonts w:ascii="Times New Roman" w:hAnsi="Times New Roman"/>
          <w:sz w:val="24"/>
          <w:szCs w:val="24"/>
          <w:lang w:val="vi-VN"/>
        </w:rPr>
        <w:t>bước đầu biết sử dụng từ ngữ sáng tạo để biểu đạt</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nội</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dung</w:t>
      </w:r>
      <w:r w:rsidRPr="0059727B">
        <w:rPr>
          <w:rFonts w:ascii="Times New Roman" w:hAnsi="Times New Roman"/>
          <w:sz w:val="24"/>
          <w:szCs w:val="24"/>
          <w:lang w:val="vi-VN"/>
        </w:rPr>
        <w:t>.</w:t>
      </w:r>
    </w:p>
    <w:p w:rsidR="00E60231" w:rsidRPr="0059727B" w:rsidRDefault="00E60231" w:rsidP="0059727B">
      <w:pPr>
        <w:widowControl w:val="0"/>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r w:rsidRPr="004F1B88">
        <w:rPr>
          <w:rFonts w:ascii="Times New Roman" w:hAnsi="Times New Roman"/>
          <w:sz w:val="24"/>
          <w:szCs w:val="24"/>
          <w:lang w:val="vi-VN"/>
        </w:rPr>
        <w:t>Bồi</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dưỡng</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PC</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chăm</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chỉ,</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trách</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nhiệm</w:t>
      </w:r>
      <w:r w:rsidRPr="0059727B">
        <w:rPr>
          <w:rFonts w:ascii="Times New Roman" w:hAnsi="Times New Roman"/>
          <w:spacing w:val="-9"/>
          <w:sz w:val="24"/>
          <w:szCs w:val="24"/>
          <w:lang w:val="vi-VN"/>
        </w:rPr>
        <w:t xml:space="preserve">: </w:t>
      </w:r>
      <w:r w:rsidRPr="004F1B88">
        <w:rPr>
          <w:rFonts w:ascii="Times New Roman" w:hAnsi="Times New Roman"/>
          <w:sz w:val="24"/>
          <w:szCs w:val="24"/>
          <w:lang w:val="vi-VN"/>
        </w:rPr>
        <w:t>hoàn</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thành</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nhiệm</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vụ</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học</w:t>
      </w:r>
      <w:r w:rsidRPr="004F1B88">
        <w:rPr>
          <w:rFonts w:ascii="Times New Roman" w:hAnsi="Times New Roman"/>
          <w:spacing w:val="-9"/>
          <w:sz w:val="24"/>
          <w:szCs w:val="24"/>
          <w:lang w:val="vi-VN"/>
        </w:rPr>
        <w:t xml:space="preserve"> </w:t>
      </w:r>
      <w:r w:rsidRPr="004F1B88">
        <w:rPr>
          <w:rFonts w:ascii="Times New Roman" w:hAnsi="Times New Roman"/>
          <w:sz w:val="24"/>
          <w:szCs w:val="24"/>
          <w:lang w:val="vi-VN"/>
        </w:rPr>
        <w:t>tậ</w:t>
      </w:r>
      <w:r w:rsidRPr="0059727B">
        <w:rPr>
          <w:rFonts w:ascii="Times New Roman" w:hAnsi="Times New Roman"/>
          <w:sz w:val="24"/>
          <w:szCs w:val="24"/>
          <w:lang w:val="vi-VN"/>
        </w:rPr>
        <w:t>p; PC</w:t>
      </w:r>
      <w:r w:rsidRPr="004F1B88">
        <w:rPr>
          <w:rFonts w:ascii="Times New Roman" w:hAnsi="Times New Roman"/>
          <w:sz w:val="24"/>
          <w:szCs w:val="24"/>
          <w:lang w:val="vi-VN"/>
        </w:rPr>
        <w:t xml:space="preserve"> nhân ái</w:t>
      </w:r>
      <w:r w:rsidRPr="0059727B">
        <w:rPr>
          <w:rFonts w:ascii="Times New Roman" w:hAnsi="Times New Roman"/>
          <w:sz w:val="24"/>
          <w:szCs w:val="24"/>
          <w:lang w:val="vi-VN"/>
        </w:rPr>
        <w:t xml:space="preserve">: </w:t>
      </w:r>
      <w:r w:rsidRPr="004F1B88">
        <w:rPr>
          <w:rFonts w:ascii="Times New Roman" w:hAnsi="Times New Roman"/>
          <w:sz w:val="24"/>
          <w:szCs w:val="24"/>
          <w:lang w:val="vi-VN"/>
        </w:rPr>
        <w:t>nhìn nhận những điểm tích cực ở bạn, yêu quý bạn.</w:t>
      </w:r>
    </w:p>
    <w:p w:rsidR="00E60231" w:rsidRPr="0059727B"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II. ĐỒ DÙNG DẠY HỌC</w:t>
      </w:r>
    </w:p>
    <w:p w:rsidR="00E60231" w:rsidRPr="0059727B" w:rsidRDefault="00E60231" w:rsidP="0059727B">
      <w:pPr>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GV chuẩn bị: máy tính, máy chiếu; phiếu học tập hoặc vở ôli dành cho HS.</w:t>
      </w:r>
    </w:p>
    <w:p w:rsidR="00E60231" w:rsidRPr="0059727B" w:rsidRDefault="00E60231" w:rsidP="0059727B">
      <w:pPr>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xml:space="preserve">- HS chuẩn bị: SGK </w:t>
      </w:r>
      <w:r w:rsidRPr="0059727B">
        <w:rPr>
          <w:rFonts w:ascii="Times New Roman" w:hAnsi="Times New Roman"/>
          <w:bCs/>
          <w:i/>
          <w:iCs/>
          <w:sz w:val="24"/>
          <w:szCs w:val="24"/>
          <w:lang w:val="vi-VN"/>
        </w:rPr>
        <w:t>Tiếng Việt 5</w:t>
      </w:r>
      <w:r w:rsidRPr="0059727B">
        <w:rPr>
          <w:rFonts w:ascii="Times New Roman" w:hAnsi="Times New Roman"/>
          <w:bCs/>
          <w:sz w:val="24"/>
          <w:szCs w:val="24"/>
          <w:lang w:val="vi-VN"/>
        </w:rPr>
        <w:t>, tập một.</w:t>
      </w:r>
    </w:p>
    <w:p w:rsidR="00E60231" w:rsidRPr="004F1B88" w:rsidRDefault="00E60231" w:rsidP="0059727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III. CÁC HOẠT ĐỘNG DẠY VÀ 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0D1E98">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4962" w:type="dxa"/>
          </w:tcPr>
          <w:p w:rsidR="00E60231" w:rsidRPr="0059727B" w:rsidRDefault="00E60231" w:rsidP="007B1DB4">
            <w:pPr>
              <w:pStyle w:val="NormalWeb"/>
              <w:spacing w:beforeAutospacing="0" w:afterAutospacing="0"/>
              <w:jc w:val="both"/>
              <w:rPr>
                <w:rStyle w:val="Strong"/>
                <w:b w:val="0"/>
                <w:bCs w:val="0"/>
                <w:lang w:val="vi-VN"/>
              </w:rPr>
            </w:pPr>
            <w:r w:rsidRPr="0059727B">
              <w:rPr>
                <w:rStyle w:val="Strong"/>
                <w:rFonts w:eastAsia="Times New Roman"/>
                <w:lang w:val="vi-VN"/>
              </w:rPr>
              <w:t xml:space="preserve"> A. HOẠT ĐỘNG KHỞI ĐỘNG</w:t>
            </w:r>
          </w:p>
        </w:tc>
        <w:tc>
          <w:tcPr>
            <w:tcW w:w="4677" w:type="dxa"/>
          </w:tcPr>
          <w:p w:rsidR="00E60231" w:rsidRPr="000D1E98" w:rsidRDefault="00E60231" w:rsidP="000D1E98">
            <w:pPr>
              <w:spacing w:after="0" w:line="240" w:lineRule="auto"/>
              <w:jc w:val="both"/>
              <w:rPr>
                <w:rFonts w:ascii="Times New Roman" w:hAnsi="Times New Roman"/>
                <w:sz w:val="24"/>
                <w:szCs w:val="24"/>
                <w:lang w:val="vi-VN"/>
              </w:rPr>
            </w:pPr>
          </w:p>
        </w:tc>
      </w:tr>
      <w:tr w:rsidR="00E60231" w:rsidRPr="00877C97"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9727B" w:rsidRDefault="00E60231" w:rsidP="007B1DB4">
            <w:pPr>
              <w:spacing w:after="0" w:line="240" w:lineRule="auto"/>
              <w:jc w:val="both"/>
              <w:rPr>
                <w:rFonts w:ascii="Times New Roman" w:hAnsi="Times New Roman"/>
                <w:sz w:val="24"/>
                <w:szCs w:val="24"/>
                <w:lang w:val="vi-VN"/>
              </w:rPr>
            </w:pPr>
            <w:r w:rsidRPr="0059727B">
              <w:rPr>
                <w:rStyle w:val="Strong"/>
                <w:rFonts w:ascii="Times New Roman" w:hAnsi="Times New Roman"/>
                <w:sz w:val="24"/>
                <w:szCs w:val="24"/>
                <w:lang w:val="vi-VN"/>
              </w:rPr>
              <w:t xml:space="preserve"> - </w:t>
            </w:r>
            <w:r w:rsidRPr="0059727B">
              <w:rPr>
                <w:rFonts w:ascii="Times New Roman" w:hAnsi="Times New Roman"/>
                <w:sz w:val="24"/>
                <w:szCs w:val="24"/>
                <w:lang w:val="vi-VN"/>
              </w:rPr>
              <w:t>GV có thể kiểm tra bài cũ bằng trò chơi “Lật mảnh ghép” với các nội dung dưới đây:</w:t>
            </w:r>
          </w:p>
          <w:p w:rsidR="00E60231" w:rsidRPr="0059727B" w:rsidRDefault="00E60231" w:rsidP="007B1DB4">
            <w:pPr>
              <w:spacing w:after="0" w:line="240" w:lineRule="auto"/>
              <w:jc w:val="both"/>
              <w:rPr>
                <w:rFonts w:ascii="Times New Roman" w:hAnsi="Times New Roman"/>
                <w:i/>
                <w:iCs/>
                <w:sz w:val="24"/>
                <w:szCs w:val="24"/>
                <w:lang w:val="vi-VN"/>
              </w:rPr>
            </w:pPr>
            <w:r w:rsidRPr="0059727B">
              <w:rPr>
                <w:rFonts w:ascii="Times New Roman" w:hAnsi="Times New Roman"/>
                <w:sz w:val="24"/>
                <w:szCs w:val="24"/>
                <w:lang w:val="vi-VN"/>
              </w:rPr>
              <w:t xml:space="preserve">    +MG1: </w:t>
            </w:r>
            <w:r w:rsidRPr="0059727B">
              <w:rPr>
                <w:rFonts w:ascii="Times New Roman" w:hAnsi="Times New Roman"/>
                <w:i/>
                <w:iCs/>
                <w:sz w:val="24"/>
                <w:szCs w:val="24"/>
                <w:lang w:val="vi-VN"/>
              </w:rPr>
              <w:t>- Đoạn văn tả ngoại hình của người nằm ở phần nào của bài văn tả người?</w:t>
            </w:r>
          </w:p>
          <w:p w:rsidR="00E60231" w:rsidRPr="0059727B" w:rsidRDefault="00E60231" w:rsidP="007B1DB4">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+MG2: </w:t>
            </w:r>
            <w:r w:rsidRPr="0059727B">
              <w:rPr>
                <w:rFonts w:ascii="Times New Roman" w:hAnsi="Times New Roman"/>
                <w:i/>
                <w:iCs/>
                <w:sz w:val="24"/>
                <w:szCs w:val="24"/>
                <w:lang w:val="vi-VN"/>
              </w:rPr>
              <w:t>- Hát một bài hát về bạn bè mà bạn biết.</w:t>
            </w:r>
          </w:p>
          <w:p w:rsidR="00E60231" w:rsidRPr="0059727B" w:rsidRDefault="00E60231" w:rsidP="007B1DB4">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+MG3: - </w:t>
            </w:r>
            <w:r w:rsidRPr="0059727B">
              <w:rPr>
                <w:rFonts w:ascii="Times New Roman" w:hAnsi="Times New Roman"/>
                <w:i/>
                <w:iCs/>
                <w:sz w:val="24"/>
                <w:szCs w:val="24"/>
                <w:lang w:val="vi-VN"/>
              </w:rPr>
              <w:t>Phần thân bài của bài văn tả người sẽ tả những gì của người?</w:t>
            </w:r>
          </w:p>
          <w:p w:rsidR="00E60231" w:rsidRPr="004F1B88" w:rsidRDefault="00E60231" w:rsidP="007B1DB4">
            <w:pPr>
              <w:pStyle w:val="BodyText"/>
              <w:spacing w:line="240" w:lineRule="auto"/>
              <w:ind w:firstLine="0"/>
              <w:jc w:val="both"/>
              <w:rPr>
                <w:rFonts w:ascii="Times New Roman" w:hAnsi="Times New Roman" w:cs="Times New Roman"/>
                <w:i/>
                <w:iCs/>
                <w:color w:val="auto"/>
                <w:sz w:val="24"/>
                <w:szCs w:val="24"/>
                <w:lang w:val="vi-VN"/>
              </w:rPr>
            </w:pPr>
            <w:r w:rsidRPr="0059727B">
              <w:rPr>
                <w:rStyle w:val="Strong"/>
                <w:rFonts w:ascii="Times New Roman" w:hAnsi="Times New Roman"/>
                <w:b w:val="0"/>
                <w:bCs w:val="0"/>
                <w:color w:val="auto"/>
                <w:sz w:val="24"/>
                <w:szCs w:val="24"/>
                <w:lang w:val="vi-VN"/>
              </w:rPr>
              <w:t xml:space="preserve"> - GV giới thiệu bài: </w:t>
            </w:r>
            <w:r w:rsidRPr="004F1B88">
              <w:rPr>
                <w:rFonts w:ascii="Times New Roman" w:hAnsi="Times New Roman" w:cs="Times New Roman"/>
                <w:color w:val="auto"/>
                <w:sz w:val="24"/>
                <w:szCs w:val="24"/>
                <w:lang w:val="vi-VN"/>
              </w:rPr>
              <w:t>Ở</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Bài</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viết</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1,</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các</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em</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đã</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tập</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viết</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đoạn</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văn</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tả</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ngoại</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hình</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của</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người.</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Hôm</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nay,</w:t>
            </w:r>
            <w:r w:rsidRPr="004F1B88">
              <w:rPr>
                <w:rFonts w:ascii="Times New Roman" w:hAnsi="Times New Roman" w:cs="Times New Roman"/>
                <w:color w:val="auto"/>
                <w:spacing w:val="-7"/>
                <w:sz w:val="24"/>
                <w:szCs w:val="24"/>
                <w:lang w:val="vi-VN"/>
              </w:rPr>
              <w:t xml:space="preserve"> </w:t>
            </w:r>
            <w:r w:rsidRPr="004F1B88">
              <w:rPr>
                <w:rFonts w:ascii="Times New Roman" w:hAnsi="Times New Roman" w:cs="Times New Roman"/>
                <w:color w:val="auto"/>
                <w:sz w:val="24"/>
                <w:szCs w:val="24"/>
                <w:lang w:val="vi-VN"/>
              </w:rPr>
              <w:t xml:space="preserve">các em sẽ tập viết đoạn văn tả hoạt động, tính cách của người qua bài: </w:t>
            </w:r>
            <w:r w:rsidRPr="004F1B88">
              <w:rPr>
                <w:rFonts w:ascii="Times New Roman" w:hAnsi="Times New Roman" w:cs="Times New Roman"/>
                <w:i/>
                <w:iCs/>
                <w:color w:val="auto"/>
                <w:sz w:val="24"/>
                <w:szCs w:val="24"/>
                <w:lang w:val="vi-VN"/>
              </w:rPr>
              <w:t>Luyện tập tả người (tả hoạt động, tính cách)</w:t>
            </w:r>
          </w:p>
        </w:tc>
        <w:tc>
          <w:tcPr>
            <w:tcW w:w="4677" w:type="dxa"/>
          </w:tcPr>
          <w:p w:rsidR="00E60231" w:rsidRPr="004F1B88" w:rsidRDefault="00E60231" w:rsidP="007B1DB4">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Học sinh chơi trò chơi khởi động “Lật mảnh ghép”.</w:t>
            </w: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p>
          <w:p w:rsidR="00E60231" w:rsidRPr="004F1B88" w:rsidRDefault="00E60231" w:rsidP="007B1DB4">
            <w:pPr>
              <w:pStyle w:val="NormalWeb"/>
              <w:spacing w:beforeAutospacing="0" w:afterAutospacing="0"/>
              <w:jc w:val="both"/>
              <w:rPr>
                <w:rFonts w:eastAsia="Times New Roman"/>
                <w:lang w:val="vi-VN"/>
              </w:rPr>
            </w:pPr>
            <w:r w:rsidRPr="004F1B88">
              <w:rPr>
                <w:rFonts w:eastAsia="Times New Roman"/>
                <w:lang w:val="vi-VN"/>
              </w:rPr>
              <w:t>- HS lắng nghe GV giới thiệu, đọc thầm đề bài.</w:t>
            </w:r>
          </w:p>
          <w:p w:rsidR="00E60231" w:rsidRPr="004F1B88" w:rsidRDefault="00E60231" w:rsidP="007B1DB4">
            <w:pPr>
              <w:pStyle w:val="NormalWeb"/>
              <w:spacing w:beforeAutospacing="0" w:afterAutospacing="0"/>
              <w:jc w:val="both"/>
              <w:rPr>
                <w:lang w:val="vi-VN"/>
              </w:rPr>
            </w:pPr>
            <w:r w:rsidRPr="004F1B88">
              <w:rPr>
                <w:rFonts w:eastAsia="Times New Roman"/>
                <w:lang w:val="vi-VN"/>
              </w:rPr>
              <w:t> </w:t>
            </w:r>
          </w:p>
          <w:p w:rsidR="00E60231" w:rsidRPr="004F1B88" w:rsidRDefault="00E60231" w:rsidP="007B1DB4">
            <w:pPr>
              <w:pStyle w:val="NormalWeb"/>
              <w:spacing w:beforeAutospacing="0" w:afterAutospacing="0"/>
              <w:jc w:val="both"/>
              <w:rPr>
                <w:lang w:val="vi-VN"/>
              </w:rPr>
            </w:pPr>
            <w:r w:rsidRPr="004F1B88">
              <w:rPr>
                <w:rFonts w:eastAsia="Times New Roman"/>
                <w:lang w:val="vi-VN"/>
              </w:rPr>
              <w:t> </w:t>
            </w:r>
          </w:p>
          <w:p w:rsidR="00E60231" w:rsidRPr="004F1B88" w:rsidRDefault="00E60231" w:rsidP="007B1DB4">
            <w:pPr>
              <w:pStyle w:val="NormalWeb"/>
              <w:spacing w:beforeAutospacing="0" w:afterAutospacing="0"/>
              <w:jc w:val="both"/>
              <w:rPr>
                <w:lang w:val="vi-VN"/>
              </w:rPr>
            </w:pPr>
            <w:r w:rsidRPr="004F1B88">
              <w:rPr>
                <w:rFonts w:eastAsia="Times New Roman"/>
                <w:lang w:val="vi-VN"/>
              </w:rPr>
              <w:t> </w:t>
            </w:r>
          </w:p>
        </w:tc>
      </w:tr>
      <w:tr w:rsidR="00E60231" w:rsidRPr="00877C97" w:rsidTr="006D737D">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12'</w:t>
            </w:r>
          </w:p>
        </w:tc>
        <w:tc>
          <w:tcPr>
            <w:tcW w:w="9639" w:type="dxa"/>
            <w:gridSpan w:val="2"/>
          </w:tcPr>
          <w:p w:rsidR="00E60231" w:rsidRPr="004F1B88" w:rsidRDefault="00E60231" w:rsidP="007B1DB4">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B. HOẠT ĐỘNG H̀NH THÀNH KIẾN</w:t>
            </w:r>
            <w:r w:rsidRPr="004F1B88">
              <w:rPr>
                <w:rFonts w:eastAsia="Times New Roman"/>
                <w:lang w:val="vi-VN"/>
              </w:rPr>
              <w:t> </w:t>
            </w:r>
            <w:r w:rsidRPr="004F1B88">
              <w:rPr>
                <w:rStyle w:val="Strong"/>
                <w:rFonts w:eastAsia="Times New Roman"/>
                <w:lang w:val="vi-VN"/>
              </w:rPr>
              <w:t>THỨC</w:t>
            </w:r>
          </w:p>
          <w:p w:rsidR="00E60231" w:rsidRPr="004F1B88" w:rsidRDefault="00E60231" w:rsidP="007B1DB4">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Mục tiêu:</w:t>
            </w:r>
          </w:p>
          <w:p w:rsidR="00E60231" w:rsidRPr="004F1B88" w:rsidRDefault="00E60231" w:rsidP="007B1DB4">
            <w:pPr>
              <w:pStyle w:val="NormalWeb"/>
              <w:spacing w:beforeAutospacing="0" w:afterAutospacing="0"/>
              <w:jc w:val="both"/>
              <w:rPr>
                <w:spacing w:val="-2"/>
                <w:lang w:val="vi-VN"/>
              </w:rPr>
            </w:pPr>
            <w:r w:rsidRPr="004F1B88">
              <w:rPr>
                <w:rFonts w:eastAsia="Times New Roman"/>
                <w:lang w:val="vi-VN"/>
              </w:rPr>
              <w:t xml:space="preserve"> - </w:t>
            </w:r>
            <w:r w:rsidRPr="004F1B88">
              <w:rPr>
                <w:lang w:val="vi-VN"/>
              </w:rPr>
              <w:t xml:space="preserve">Biết nhận xét đoạn văn tả hoạt động, tính cách của </w:t>
            </w:r>
            <w:r w:rsidRPr="004F1B88">
              <w:rPr>
                <w:spacing w:val="-2"/>
                <w:lang w:val="vi-VN"/>
              </w:rPr>
              <w:t>người qua BT1.</w:t>
            </w:r>
          </w:p>
          <w:p w:rsidR="00E60231" w:rsidRPr="004F1B88" w:rsidRDefault="00E60231" w:rsidP="007B1DB4">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 Biết chọn những chi tiết tiêu biểu để </w:t>
            </w:r>
            <w:r w:rsidRPr="004F1B88">
              <w:rPr>
                <w:rFonts w:ascii="Times New Roman" w:hAnsi="Times New Roman"/>
                <w:spacing w:val="-5"/>
                <w:sz w:val="24"/>
                <w:szCs w:val="24"/>
                <w:lang w:val="vi-VN"/>
              </w:rPr>
              <w:t xml:space="preserve">tả </w:t>
            </w:r>
            <w:r w:rsidRPr="004F1B88">
              <w:rPr>
                <w:rFonts w:ascii="Times New Roman" w:hAnsi="Times New Roman"/>
                <w:sz w:val="24"/>
                <w:szCs w:val="24"/>
                <w:lang w:val="vi-VN"/>
              </w:rPr>
              <w:t>hoạt động, tính cách.</w:t>
            </w:r>
          </w:p>
          <w:p w:rsidR="00E60231" w:rsidRPr="000D1E98" w:rsidRDefault="00E60231" w:rsidP="000D1E98">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 Bước</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đầu</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biết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sử</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dụng</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từ</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ngữ</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gợi</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tả</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một</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cách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sinh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động,</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thể</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hiện</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tình</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cảm</w:t>
            </w:r>
            <w:r w:rsidRPr="004F1B88">
              <w:rPr>
                <w:rFonts w:ascii="Times New Roman" w:hAnsi="Times New Roman"/>
                <w:spacing w:val="-8"/>
                <w:sz w:val="24"/>
                <w:szCs w:val="24"/>
                <w:lang w:val="vi-VN"/>
              </w:rPr>
              <w:t xml:space="preserve"> </w:t>
            </w:r>
            <w:r w:rsidRPr="004F1B88">
              <w:rPr>
                <w:rFonts w:ascii="Times New Roman" w:hAnsi="Times New Roman"/>
                <w:sz w:val="24"/>
                <w:szCs w:val="24"/>
                <w:lang w:val="vi-VN"/>
              </w:rPr>
              <w:t>của bản thân đối với người được tả.</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4F1B88" w:rsidRDefault="00E60231" w:rsidP="007B1DB4">
            <w:pPr>
              <w:pStyle w:val="NormalWeb"/>
              <w:spacing w:beforeAutospacing="0" w:afterAutospacing="0"/>
              <w:jc w:val="both"/>
              <w:rPr>
                <w:b/>
                <w:bCs/>
                <w:lang w:val="vi-VN"/>
              </w:rPr>
            </w:pPr>
            <w:r w:rsidRPr="004F1B88">
              <w:rPr>
                <w:rStyle w:val="Strong"/>
                <w:rFonts w:eastAsia="Times New Roman"/>
                <w:lang w:val="vi-VN"/>
              </w:rPr>
              <w:t xml:space="preserve"> </w:t>
            </w:r>
            <w:r w:rsidRPr="004F1B88">
              <w:rPr>
                <w:rStyle w:val="Strong"/>
                <w:rFonts w:eastAsia="Times New Roman"/>
                <w:u w:val="single"/>
                <w:lang w:val="vi-VN"/>
              </w:rPr>
              <w:t>Hoạt động 1:</w:t>
            </w:r>
            <w:r w:rsidRPr="004F1B88">
              <w:rPr>
                <w:rStyle w:val="Strong"/>
                <w:rFonts w:eastAsia="Times New Roman"/>
                <w:lang w:val="vi-VN"/>
              </w:rPr>
              <w:t xml:space="preserve"> Nhận xét về cách tả </w:t>
            </w:r>
            <w:r w:rsidRPr="004F1B88">
              <w:rPr>
                <w:b/>
                <w:bCs/>
                <w:lang w:val="vi-VN"/>
              </w:rPr>
              <w:t>hoạt động, tính cách</w:t>
            </w:r>
            <w:r w:rsidRPr="004F1B88">
              <w:rPr>
                <w:rStyle w:val="Strong"/>
                <w:rFonts w:eastAsia="Times New Roman"/>
                <w:b w:val="0"/>
                <w:bCs w:val="0"/>
                <w:lang w:val="vi-VN"/>
              </w:rPr>
              <w:t xml:space="preserve"> </w:t>
            </w:r>
            <w:r w:rsidRPr="004F1B88">
              <w:rPr>
                <w:rStyle w:val="Strong"/>
                <w:rFonts w:eastAsia="Times New Roman"/>
                <w:lang w:val="vi-VN"/>
              </w:rPr>
              <w:t>của người trong các đoạn văn (BT1)</w:t>
            </w:r>
          </w:p>
          <w:p w:rsidR="00E60231" w:rsidRPr="004F1B88" w:rsidRDefault="00E60231" w:rsidP="007B1DB4">
            <w:pPr>
              <w:pStyle w:val="NormalWeb"/>
              <w:spacing w:beforeAutospacing="0" w:afterAutospacing="0"/>
              <w:jc w:val="both"/>
              <w:rPr>
                <w:rStyle w:val="Strong"/>
                <w:rFonts w:eastAsia="Times New Roman"/>
                <w:lang w:val="vi-VN"/>
              </w:rPr>
            </w:pPr>
            <w:r w:rsidRPr="004F1B88">
              <w:rPr>
                <w:rStyle w:val="Strong"/>
                <w:rFonts w:eastAsia="Times New Roman"/>
                <w:lang w:val="vi-VN"/>
              </w:rPr>
              <w:t xml:space="preserve"> *Cách tiến hành:</w:t>
            </w:r>
          </w:p>
          <w:p w:rsidR="00E60231" w:rsidRPr="004F1B88" w:rsidRDefault="00E60231" w:rsidP="007B1DB4">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w:t>
            </w:r>
            <w:r w:rsidRPr="0059727B">
              <w:rPr>
                <w:rFonts w:ascii="Times New Roman" w:hAnsi="Times New Roman"/>
                <w:sz w:val="24"/>
                <w:szCs w:val="24"/>
                <w:lang w:val="vi-VN"/>
              </w:rPr>
              <w:t xml:space="preserve"> GV mời 2 HS đọc nối tiếp yêu cầu của bài tập 1</w:t>
            </w:r>
            <w:r w:rsidRPr="004F1B88">
              <w:rPr>
                <w:rFonts w:ascii="Times New Roman" w:hAnsi="Times New Roman"/>
                <w:sz w:val="24"/>
                <w:szCs w:val="24"/>
                <w:lang w:val="vi-VN"/>
              </w:rPr>
              <w:t>, phần Gợi ý</w:t>
            </w:r>
            <w:r w:rsidRPr="0059727B">
              <w:rPr>
                <w:rFonts w:ascii="Times New Roman" w:hAnsi="Times New Roman"/>
                <w:sz w:val="24"/>
                <w:szCs w:val="24"/>
                <w:lang w:val="vi-VN"/>
              </w:rPr>
              <w:t>. Cả lớp đọc thầm theo.</w:t>
            </w:r>
          </w:p>
          <w:p w:rsidR="00E60231" w:rsidRPr="004F1B88" w:rsidRDefault="00E60231" w:rsidP="007B1DB4">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 GV hỏi: Hai đoạn văn vừa đọc tả hoạt động và tính cách của ai?</w:t>
            </w:r>
          </w:p>
          <w:p w:rsidR="00E60231" w:rsidRPr="004F1B88" w:rsidRDefault="00E60231" w:rsidP="007B1DB4">
            <w:pPr>
              <w:widowControl w:val="0"/>
              <w:tabs>
                <w:tab w:val="left" w:pos="1483"/>
              </w:tabs>
              <w:autoSpaceDE w:val="0"/>
              <w:autoSpaceDN w:val="0"/>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 GV</w:t>
            </w:r>
            <w:r w:rsidRPr="004F1B88">
              <w:rPr>
                <w:rFonts w:ascii="Times New Roman" w:hAnsi="Times New Roman"/>
                <w:spacing w:val="-6"/>
                <w:sz w:val="24"/>
                <w:szCs w:val="24"/>
                <w:lang w:val="vi-VN"/>
              </w:rPr>
              <w:t xml:space="preserve"> </w:t>
            </w:r>
            <w:r w:rsidRPr="004F1B88">
              <w:rPr>
                <w:rFonts w:ascii="Times New Roman" w:hAnsi="Times New Roman"/>
                <w:sz w:val="24"/>
                <w:szCs w:val="24"/>
                <w:lang w:val="vi-VN"/>
              </w:rPr>
              <w:t xml:space="preserve">nêu một số việc chính cần thực </w:t>
            </w:r>
            <w:r w:rsidRPr="004F1B88">
              <w:rPr>
                <w:rFonts w:ascii="Times New Roman" w:hAnsi="Times New Roman"/>
                <w:spacing w:val="-2"/>
                <w:sz w:val="24"/>
                <w:szCs w:val="24"/>
                <w:lang w:val="vi-VN"/>
              </w:rPr>
              <w:t>hiện:</w:t>
            </w:r>
          </w:p>
          <w:p w:rsidR="00E60231" w:rsidRPr="004F1B88" w:rsidRDefault="00E60231" w:rsidP="007B1DB4">
            <w:pPr>
              <w:pStyle w:val="BodyText"/>
              <w:spacing w:line="240" w:lineRule="auto"/>
              <w:ind w:firstLine="0"/>
              <w:jc w:val="both"/>
              <w:rPr>
                <w:rFonts w:ascii="Times New Roman" w:hAnsi="Times New Roman" w:cs="Times New Roman"/>
                <w:color w:val="auto"/>
                <w:sz w:val="24"/>
                <w:szCs w:val="24"/>
                <w:lang w:val="vi-VN"/>
              </w:rPr>
            </w:pPr>
            <w:r w:rsidRPr="004F1B88">
              <w:rPr>
                <w:rFonts w:ascii="Times New Roman" w:hAnsi="Times New Roman" w:cs="Times New Roman"/>
                <w:color w:val="auto"/>
                <w:spacing w:val="-1"/>
                <w:sz w:val="24"/>
                <w:szCs w:val="24"/>
                <w:lang w:val="vi-VN"/>
              </w:rPr>
              <w:t xml:space="preserve">   + </w:t>
            </w:r>
            <w:r w:rsidRPr="004F1B88">
              <w:rPr>
                <w:rFonts w:ascii="Times New Roman" w:hAnsi="Times New Roman" w:cs="Times New Roman"/>
                <w:color w:val="auto"/>
                <w:sz w:val="24"/>
                <w:szCs w:val="24"/>
                <w:lang w:val="vi-VN"/>
              </w:rPr>
              <w:t>Đọc 2 đoạn văn và các CH</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 xml:space="preserve">yêu cầu trong khung Gợi </w:t>
            </w:r>
            <w:r w:rsidRPr="004F1B88">
              <w:rPr>
                <w:rFonts w:ascii="Times New Roman" w:hAnsi="Times New Roman" w:cs="Times New Roman"/>
                <w:color w:val="auto"/>
                <w:spacing w:val="-5"/>
                <w:sz w:val="24"/>
                <w:szCs w:val="24"/>
                <w:lang w:val="vi-VN"/>
              </w:rPr>
              <w:t>ý.</w:t>
            </w:r>
          </w:p>
          <w:p w:rsidR="00E60231" w:rsidRPr="004F1B88" w:rsidRDefault="00E60231" w:rsidP="007B1DB4">
            <w:pPr>
              <w:pStyle w:val="BodyText"/>
              <w:spacing w:line="240" w:lineRule="auto"/>
              <w:ind w:firstLine="0"/>
              <w:jc w:val="both"/>
              <w:rPr>
                <w:rFonts w:ascii="Times New Roman" w:hAnsi="Times New Roman" w:cs="Times New Roman"/>
                <w:color w:val="auto"/>
                <w:sz w:val="24"/>
                <w:szCs w:val="24"/>
                <w:lang w:val="vi-VN"/>
              </w:rPr>
            </w:pPr>
            <w:r w:rsidRPr="004F1B88">
              <w:rPr>
                <w:rFonts w:ascii="Times New Roman" w:hAnsi="Times New Roman" w:cs="Times New Roman"/>
                <w:color w:val="auto"/>
                <w:sz w:val="24"/>
                <w:szCs w:val="24"/>
                <w:lang w:val="vi-VN"/>
              </w:rPr>
              <w:t xml:space="preserve">  + Trả</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lời yêu cầu:</w:t>
            </w:r>
            <w:r w:rsidRPr="004F1B88">
              <w:rPr>
                <w:rFonts w:ascii="Times New Roman" w:hAnsi="Times New Roman" w:cs="Times New Roman"/>
                <w:color w:val="auto"/>
                <w:spacing w:val="-1"/>
                <w:sz w:val="24"/>
                <w:szCs w:val="24"/>
                <w:lang w:val="vi-VN"/>
              </w:rPr>
              <w:t xml:space="preserve"> </w:t>
            </w:r>
            <w:r w:rsidRPr="004F1B88">
              <w:rPr>
                <w:rFonts w:ascii="Times New Roman" w:hAnsi="Times New Roman" w:cs="Times New Roman"/>
                <w:color w:val="auto"/>
                <w:sz w:val="24"/>
                <w:szCs w:val="24"/>
                <w:lang w:val="vi-VN"/>
              </w:rPr>
              <w:t>nhận</w:t>
            </w:r>
            <w:r w:rsidRPr="004F1B88">
              <w:rPr>
                <w:rFonts w:ascii="Times New Roman" w:hAnsi="Times New Roman" w:cs="Times New Roman"/>
                <w:color w:val="auto"/>
                <w:spacing w:val="29"/>
                <w:sz w:val="24"/>
                <w:szCs w:val="24"/>
                <w:lang w:val="vi-VN"/>
              </w:rPr>
              <w:t xml:space="preserve"> </w:t>
            </w:r>
            <w:r w:rsidRPr="004F1B88">
              <w:rPr>
                <w:rFonts w:ascii="Times New Roman" w:hAnsi="Times New Roman" w:cs="Times New Roman"/>
                <w:color w:val="auto"/>
                <w:sz w:val="24"/>
                <w:szCs w:val="24"/>
                <w:lang w:val="vi-VN"/>
              </w:rPr>
              <w:t>xét</w:t>
            </w:r>
            <w:r w:rsidRPr="004F1B88">
              <w:rPr>
                <w:rFonts w:ascii="Times New Roman" w:hAnsi="Times New Roman" w:cs="Times New Roman"/>
                <w:color w:val="auto"/>
                <w:spacing w:val="29"/>
                <w:sz w:val="24"/>
                <w:szCs w:val="24"/>
                <w:lang w:val="vi-VN"/>
              </w:rPr>
              <w:t xml:space="preserve"> </w:t>
            </w:r>
            <w:r w:rsidRPr="004F1B88">
              <w:rPr>
                <w:rFonts w:ascii="Times New Roman" w:hAnsi="Times New Roman" w:cs="Times New Roman"/>
                <w:color w:val="auto"/>
                <w:sz w:val="24"/>
                <w:szCs w:val="24"/>
                <w:lang w:val="vi-VN"/>
              </w:rPr>
              <w:t>về</w:t>
            </w:r>
            <w:r w:rsidRPr="004F1B88">
              <w:rPr>
                <w:rFonts w:ascii="Times New Roman" w:hAnsi="Times New Roman" w:cs="Times New Roman"/>
                <w:color w:val="auto"/>
                <w:spacing w:val="29"/>
                <w:sz w:val="24"/>
                <w:szCs w:val="24"/>
                <w:lang w:val="vi-VN"/>
              </w:rPr>
              <w:t xml:space="preserve"> </w:t>
            </w:r>
            <w:r w:rsidRPr="004F1B88">
              <w:rPr>
                <w:rFonts w:ascii="Times New Roman" w:hAnsi="Times New Roman" w:cs="Times New Roman"/>
                <w:color w:val="auto"/>
                <w:sz w:val="24"/>
                <w:szCs w:val="24"/>
                <w:lang w:val="vi-VN"/>
              </w:rPr>
              <w:t>cách</w:t>
            </w:r>
            <w:r w:rsidRPr="004F1B88">
              <w:rPr>
                <w:rFonts w:ascii="Times New Roman" w:hAnsi="Times New Roman" w:cs="Times New Roman"/>
                <w:color w:val="auto"/>
                <w:spacing w:val="29"/>
                <w:sz w:val="24"/>
                <w:szCs w:val="24"/>
                <w:lang w:val="vi-VN"/>
              </w:rPr>
              <w:t xml:space="preserve"> </w:t>
            </w:r>
            <w:r w:rsidRPr="004F1B88">
              <w:rPr>
                <w:rFonts w:ascii="Times New Roman" w:hAnsi="Times New Roman" w:cs="Times New Roman"/>
                <w:color w:val="auto"/>
                <w:sz w:val="24"/>
                <w:szCs w:val="24"/>
                <w:lang w:val="vi-VN"/>
              </w:rPr>
              <w:t>tả</w:t>
            </w:r>
            <w:r w:rsidRPr="004F1B88">
              <w:rPr>
                <w:rFonts w:ascii="Times New Roman" w:hAnsi="Times New Roman" w:cs="Times New Roman"/>
                <w:color w:val="auto"/>
                <w:spacing w:val="29"/>
                <w:sz w:val="24"/>
                <w:szCs w:val="24"/>
                <w:lang w:val="vi-VN"/>
              </w:rPr>
              <w:t xml:space="preserve"> </w:t>
            </w:r>
            <w:r w:rsidRPr="004F1B88">
              <w:rPr>
                <w:rFonts w:ascii="Times New Roman" w:hAnsi="Times New Roman" w:cs="Times New Roman"/>
                <w:color w:val="auto"/>
                <w:sz w:val="24"/>
                <w:szCs w:val="24"/>
                <w:lang w:val="vi-VN"/>
              </w:rPr>
              <w:t>hoạt</w:t>
            </w:r>
            <w:r w:rsidRPr="004F1B88">
              <w:rPr>
                <w:rFonts w:ascii="Times New Roman" w:hAnsi="Times New Roman" w:cs="Times New Roman"/>
                <w:color w:val="auto"/>
                <w:spacing w:val="29"/>
                <w:sz w:val="24"/>
                <w:szCs w:val="24"/>
                <w:lang w:val="vi-VN"/>
              </w:rPr>
              <w:t xml:space="preserve"> </w:t>
            </w:r>
            <w:r w:rsidRPr="004F1B88">
              <w:rPr>
                <w:rFonts w:ascii="Times New Roman" w:hAnsi="Times New Roman" w:cs="Times New Roman"/>
                <w:color w:val="auto"/>
                <w:sz w:val="24"/>
                <w:szCs w:val="24"/>
                <w:lang w:val="vi-VN"/>
              </w:rPr>
              <w:t>động,</w:t>
            </w:r>
            <w:r w:rsidRPr="004F1B88">
              <w:rPr>
                <w:rFonts w:ascii="Times New Roman" w:hAnsi="Times New Roman" w:cs="Times New Roman"/>
                <w:color w:val="auto"/>
                <w:spacing w:val="29"/>
                <w:sz w:val="24"/>
                <w:szCs w:val="24"/>
                <w:lang w:val="vi-VN"/>
              </w:rPr>
              <w:t xml:space="preserve"> </w:t>
            </w:r>
            <w:r w:rsidRPr="004F1B88">
              <w:rPr>
                <w:rFonts w:ascii="Times New Roman" w:hAnsi="Times New Roman" w:cs="Times New Roman"/>
                <w:color w:val="auto"/>
                <w:sz w:val="24"/>
                <w:szCs w:val="24"/>
                <w:lang w:val="vi-VN"/>
              </w:rPr>
              <w:t>tính</w:t>
            </w:r>
            <w:r w:rsidRPr="004F1B88">
              <w:rPr>
                <w:rFonts w:ascii="Times New Roman" w:hAnsi="Times New Roman" w:cs="Times New Roman"/>
                <w:color w:val="auto"/>
                <w:spacing w:val="29"/>
                <w:sz w:val="24"/>
                <w:szCs w:val="24"/>
                <w:lang w:val="vi-VN"/>
              </w:rPr>
              <w:t xml:space="preserve"> </w:t>
            </w:r>
            <w:r w:rsidRPr="004F1B88">
              <w:rPr>
                <w:rFonts w:ascii="Times New Roman" w:hAnsi="Times New Roman" w:cs="Times New Roman"/>
                <w:color w:val="auto"/>
                <w:sz w:val="24"/>
                <w:szCs w:val="24"/>
                <w:lang w:val="vi-VN"/>
              </w:rPr>
              <w:t>cách</w:t>
            </w:r>
            <w:r w:rsidRPr="004F1B88">
              <w:rPr>
                <w:rFonts w:ascii="Times New Roman" w:hAnsi="Times New Roman" w:cs="Times New Roman"/>
                <w:color w:val="auto"/>
                <w:spacing w:val="29"/>
                <w:sz w:val="24"/>
                <w:szCs w:val="24"/>
                <w:lang w:val="vi-VN"/>
              </w:rPr>
              <w:t xml:space="preserve"> </w:t>
            </w:r>
            <w:r w:rsidRPr="004F1B88">
              <w:rPr>
                <w:rFonts w:ascii="Times New Roman" w:hAnsi="Times New Roman" w:cs="Times New Roman"/>
                <w:color w:val="auto"/>
                <w:sz w:val="24"/>
                <w:szCs w:val="24"/>
                <w:lang w:val="vi-VN"/>
              </w:rPr>
              <w:t>của</w:t>
            </w:r>
            <w:r w:rsidRPr="004F1B88">
              <w:rPr>
                <w:rFonts w:ascii="Times New Roman" w:hAnsi="Times New Roman" w:cs="Times New Roman"/>
                <w:color w:val="auto"/>
                <w:spacing w:val="29"/>
                <w:sz w:val="24"/>
                <w:szCs w:val="24"/>
                <w:lang w:val="vi-VN"/>
              </w:rPr>
              <w:t xml:space="preserve"> </w:t>
            </w:r>
            <w:r w:rsidRPr="004F1B88">
              <w:rPr>
                <w:rFonts w:ascii="Times New Roman" w:hAnsi="Times New Roman" w:cs="Times New Roman"/>
                <w:color w:val="auto"/>
                <w:sz w:val="24"/>
                <w:szCs w:val="24"/>
                <w:lang w:val="vi-VN"/>
              </w:rPr>
              <w:t>bạn Thắng và cô Chấm</w:t>
            </w:r>
          </w:p>
          <w:p w:rsidR="00E60231" w:rsidRPr="0059727B" w:rsidRDefault="00E60231" w:rsidP="007B1DB4">
            <w:pPr>
              <w:spacing w:after="0" w:line="240" w:lineRule="auto"/>
              <w:jc w:val="both"/>
              <w:rPr>
                <w:rFonts w:ascii="Times New Roman" w:hAnsi="Times New Roman"/>
                <w:sz w:val="24"/>
                <w:szCs w:val="24"/>
                <w:lang w:val="vi-VN"/>
              </w:rPr>
            </w:pPr>
            <w:r w:rsidRPr="004F1B88">
              <w:rPr>
                <w:rFonts w:ascii="Times New Roman" w:hAnsi="Times New Roman"/>
                <w:sz w:val="24"/>
                <w:szCs w:val="24"/>
                <w:lang w:val="vi-VN"/>
              </w:rPr>
              <w:t xml:space="preserve"> -</w:t>
            </w:r>
            <w:r w:rsidRPr="0059727B">
              <w:rPr>
                <w:rFonts w:ascii="Times New Roman" w:hAnsi="Times New Roman"/>
                <w:sz w:val="24"/>
                <w:szCs w:val="24"/>
                <w:lang w:val="vi-VN"/>
              </w:rPr>
              <w:t xml:space="preserve"> GV cho HS thảo luận nhóm </w:t>
            </w:r>
            <w:r w:rsidRPr="004F1B88">
              <w:rPr>
                <w:rFonts w:ascii="Times New Roman" w:hAnsi="Times New Roman"/>
                <w:sz w:val="24"/>
                <w:szCs w:val="24"/>
                <w:lang w:val="vi-VN"/>
              </w:rPr>
              <w:t>4</w:t>
            </w:r>
            <w:r w:rsidRPr="0059727B">
              <w:rPr>
                <w:rFonts w:ascii="Times New Roman" w:hAnsi="Times New Roman"/>
                <w:sz w:val="24"/>
                <w:szCs w:val="24"/>
                <w:lang w:val="vi-VN"/>
              </w:rPr>
              <w:t xml:space="preserve"> để trả lời các câu hỏi ở BT1. Sau đó cho các nhóm hỏi đáp trước lớp (có thể cho hỏi đáp xen kẽ, mỗi người hỏi 1 câu, hoặc cho hỏi đáp hết lượt và đổi vai hỏi lại).</w:t>
            </w:r>
          </w:p>
          <w:p w:rsidR="00E60231" w:rsidRPr="0059727B" w:rsidRDefault="00E60231" w:rsidP="007B1DB4">
            <w:pPr>
              <w:pStyle w:val="TableParagraph"/>
              <w:spacing w:before="0"/>
              <w:ind w:left="0"/>
              <w:jc w:val="both"/>
              <w:rPr>
                <w:i/>
                <w:iCs/>
                <w:sz w:val="24"/>
                <w:szCs w:val="24"/>
                <w:lang w:val="vi-VN"/>
              </w:rPr>
            </w:pPr>
            <w:r w:rsidRPr="0059727B">
              <w:rPr>
                <w:i/>
                <w:iCs/>
                <w:sz w:val="24"/>
                <w:szCs w:val="24"/>
                <w:lang w:val="vi-VN"/>
              </w:rPr>
              <w:t>+ Cách tả hoạt động,</w:t>
            </w:r>
            <w:r w:rsidRPr="0059727B">
              <w:rPr>
                <w:i/>
                <w:iCs/>
                <w:spacing w:val="-15"/>
                <w:sz w:val="24"/>
                <w:szCs w:val="24"/>
                <w:lang w:val="vi-VN"/>
              </w:rPr>
              <w:t xml:space="preserve"> </w:t>
            </w:r>
            <w:r w:rsidRPr="0059727B">
              <w:rPr>
                <w:i/>
                <w:iCs/>
                <w:sz w:val="24"/>
                <w:szCs w:val="24"/>
                <w:lang w:val="vi-VN"/>
              </w:rPr>
              <w:t>tính</w:t>
            </w:r>
            <w:r w:rsidRPr="0059727B">
              <w:rPr>
                <w:i/>
                <w:iCs/>
                <w:spacing w:val="-15"/>
                <w:sz w:val="24"/>
                <w:szCs w:val="24"/>
                <w:lang w:val="vi-VN"/>
              </w:rPr>
              <w:t xml:space="preserve"> </w:t>
            </w:r>
            <w:r w:rsidRPr="0059727B">
              <w:rPr>
                <w:i/>
                <w:iCs/>
                <w:sz w:val="24"/>
                <w:szCs w:val="24"/>
                <w:lang w:val="vi-VN"/>
              </w:rPr>
              <w:t>cách của</w:t>
            </w:r>
            <w:r w:rsidRPr="0059727B">
              <w:rPr>
                <w:i/>
                <w:iCs/>
                <w:spacing w:val="-2"/>
                <w:sz w:val="24"/>
                <w:szCs w:val="24"/>
                <w:lang w:val="vi-VN"/>
              </w:rPr>
              <w:t xml:space="preserve"> </w:t>
            </w:r>
            <w:r w:rsidRPr="0059727B">
              <w:rPr>
                <w:i/>
                <w:iCs/>
                <w:sz w:val="24"/>
                <w:szCs w:val="24"/>
                <w:lang w:val="vi-VN"/>
              </w:rPr>
              <w:t>nhân</w:t>
            </w:r>
            <w:r w:rsidRPr="0059727B">
              <w:rPr>
                <w:i/>
                <w:iCs/>
                <w:spacing w:val="-2"/>
                <w:sz w:val="24"/>
                <w:szCs w:val="24"/>
                <w:lang w:val="vi-VN"/>
              </w:rPr>
              <w:t xml:space="preserve"> </w:t>
            </w:r>
            <w:r w:rsidRPr="0059727B">
              <w:rPr>
                <w:i/>
                <w:iCs/>
                <w:spacing w:val="-4"/>
                <w:sz w:val="24"/>
                <w:szCs w:val="24"/>
                <w:lang w:val="vi-VN"/>
              </w:rPr>
              <w:t>vật.</w:t>
            </w:r>
          </w:p>
          <w:p w:rsidR="00E60231" w:rsidRPr="0059727B" w:rsidRDefault="00E60231" w:rsidP="007B1DB4">
            <w:pPr>
              <w:spacing w:after="0" w:line="240" w:lineRule="auto"/>
              <w:jc w:val="both"/>
              <w:rPr>
                <w:rFonts w:ascii="Times New Roman" w:hAnsi="Times New Roman"/>
                <w:sz w:val="24"/>
                <w:szCs w:val="24"/>
                <w:lang w:val="vi-VN"/>
              </w:rPr>
            </w:pPr>
          </w:p>
          <w:p w:rsidR="00E60231" w:rsidRPr="0059727B" w:rsidRDefault="00E60231" w:rsidP="007B1DB4">
            <w:pPr>
              <w:spacing w:after="0" w:line="240" w:lineRule="auto"/>
              <w:jc w:val="both"/>
              <w:rPr>
                <w:rFonts w:ascii="Times New Roman" w:hAnsi="Times New Roman"/>
                <w:sz w:val="24"/>
                <w:szCs w:val="24"/>
                <w:lang w:val="vi-VN"/>
              </w:rPr>
            </w:pPr>
          </w:p>
          <w:p w:rsidR="00E60231" w:rsidRPr="0059727B" w:rsidRDefault="00E60231" w:rsidP="007B1DB4">
            <w:pPr>
              <w:spacing w:after="0" w:line="240" w:lineRule="auto"/>
              <w:jc w:val="both"/>
              <w:rPr>
                <w:rFonts w:ascii="Times New Roman" w:hAnsi="Times New Roman"/>
                <w:sz w:val="24"/>
                <w:szCs w:val="24"/>
                <w:lang w:val="vi-VN"/>
              </w:rPr>
            </w:pPr>
          </w:p>
          <w:p w:rsidR="00E60231" w:rsidRPr="0059727B" w:rsidRDefault="00E60231" w:rsidP="007B1DB4">
            <w:pPr>
              <w:spacing w:after="0" w:line="240" w:lineRule="auto"/>
              <w:jc w:val="both"/>
              <w:rPr>
                <w:rFonts w:ascii="Times New Roman" w:hAnsi="Times New Roman"/>
                <w:sz w:val="24"/>
                <w:szCs w:val="24"/>
                <w:lang w:val="vi-VN"/>
              </w:rPr>
            </w:pPr>
          </w:p>
          <w:p w:rsidR="00E60231" w:rsidRPr="0059727B" w:rsidRDefault="00E60231" w:rsidP="007B1DB4">
            <w:pPr>
              <w:pStyle w:val="TableParagraph"/>
              <w:spacing w:before="0"/>
              <w:ind w:left="0"/>
              <w:jc w:val="both"/>
              <w:rPr>
                <w:i/>
                <w:iCs/>
                <w:sz w:val="24"/>
                <w:szCs w:val="24"/>
                <w:lang w:val="vi-VN"/>
              </w:rPr>
            </w:pPr>
            <w:r w:rsidRPr="0059727B">
              <w:rPr>
                <w:i/>
                <w:iCs/>
                <w:sz w:val="24"/>
                <w:szCs w:val="24"/>
                <w:lang w:val="vi-VN"/>
              </w:rPr>
              <w:t>+ Tác giả tả những hoạt động nào của nhân vật?</w:t>
            </w: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pStyle w:val="TableParagraph"/>
              <w:spacing w:before="0"/>
              <w:ind w:left="0"/>
              <w:jc w:val="both"/>
              <w:rPr>
                <w:bCs/>
                <w:i/>
                <w:iCs/>
                <w:sz w:val="24"/>
                <w:szCs w:val="24"/>
                <w:lang w:val="vi-VN"/>
              </w:rPr>
            </w:pPr>
          </w:p>
          <w:p w:rsidR="00E60231" w:rsidRPr="0059727B" w:rsidRDefault="00E60231" w:rsidP="007B1DB4">
            <w:pPr>
              <w:pStyle w:val="TableParagraph"/>
              <w:spacing w:before="0"/>
              <w:ind w:left="0"/>
              <w:jc w:val="both"/>
              <w:rPr>
                <w:bCs/>
                <w:i/>
                <w:iCs/>
                <w:sz w:val="24"/>
                <w:szCs w:val="24"/>
                <w:lang w:val="vi-VN"/>
              </w:rPr>
            </w:pPr>
            <w:r w:rsidRPr="0059727B">
              <w:rPr>
                <w:bCs/>
                <w:i/>
                <w:iCs/>
                <w:sz w:val="24"/>
                <w:szCs w:val="24"/>
                <w:lang w:val="vi-VN"/>
              </w:rPr>
              <w:t>+ Các hoạt động đó được miêu tả</w:t>
            </w:r>
            <w:r w:rsidRPr="0059727B">
              <w:rPr>
                <w:bCs/>
                <w:i/>
                <w:iCs/>
                <w:spacing w:val="-13"/>
                <w:sz w:val="24"/>
                <w:szCs w:val="24"/>
                <w:lang w:val="vi-VN"/>
              </w:rPr>
              <w:t xml:space="preserve"> </w:t>
            </w:r>
            <w:r w:rsidRPr="0059727B">
              <w:rPr>
                <w:bCs/>
                <w:i/>
                <w:iCs/>
                <w:sz w:val="24"/>
                <w:szCs w:val="24"/>
                <w:lang w:val="vi-VN"/>
              </w:rPr>
              <w:t>theo</w:t>
            </w:r>
            <w:r w:rsidRPr="0059727B">
              <w:rPr>
                <w:bCs/>
                <w:i/>
                <w:iCs/>
                <w:spacing w:val="-13"/>
                <w:sz w:val="24"/>
                <w:szCs w:val="24"/>
                <w:lang w:val="vi-VN"/>
              </w:rPr>
              <w:t xml:space="preserve"> </w:t>
            </w:r>
            <w:r w:rsidRPr="0059727B">
              <w:rPr>
                <w:bCs/>
                <w:i/>
                <w:iCs/>
                <w:sz w:val="24"/>
                <w:szCs w:val="24"/>
                <w:lang w:val="vi-VN"/>
              </w:rPr>
              <w:t>trình</w:t>
            </w:r>
            <w:r w:rsidRPr="0059727B">
              <w:rPr>
                <w:bCs/>
                <w:i/>
                <w:iCs/>
                <w:spacing w:val="-14"/>
                <w:sz w:val="24"/>
                <w:szCs w:val="24"/>
                <w:lang w:val="vi-VN"/>
              </w:rPr>
              <w:t xml:space="preserve"> </w:t>
            </w:r>
            <w:r w:rsidRPr="0059727B">
              <w:rPr>
                <w:bCs/>
                <w:i/>
                <w:iCs/>
                <w:sz w:val="24"/>
                <w:szCs w:val="24"/>
                <w:lang w:val="vi-VN"/>
              </w:rPr>
              <w:t>tự như</w:t>
            </w:r>
            <w:r w:rsidRPr="0059727B">
              <w:rPr>
                <w:bCs/>
                <w:i/>
                <w:iCs/>
                <w:spacing w:val="-2"/>
                <w:sz w:val="24"/>
                <w:szCs w:val="24"/>
                <w:lang w:val="vi-VN"/>
              </w:rPr>
              <w:t xml:space="preserve"> </w:t>
            </w:r>
            <w:r w:rsidRPr="0059727B">
              <w:rPr>
                <w:bCs/>
                <w:i/>
                <w:iCs/>
                <w:sz w:val="24"/>
                <w:szCs w:val="24"/>
                <w:lang w:val="vi-VN"/>
              </w:rPr>
              <w:t>thế</w:t>
            </w:r>
            <w:r w:rsidRPr="0059727B">
              <w:rPr>
                <w:bCs/>
                <w:i/>
                <w:iCs/>
                <w:spacing w:val="-1"/>
                <w:sz w:val="24"/>
                <w:szCs w:val="24"/>
                <w:lang w:val="vi-VN"/>
              </w:rPr>
              <w:t xml:space="preserve"> </w:t>
            </w:r>
            <w:r w:rsidRPr="0059727B">
              <w:rPr>
                <w:bCs/>
                <w:i/>
                <w:iCs/>
                <w:spacing w:val="-4"/>
                <w:sz w:val="24"/>
                <w:szCs w:val="24"/>
                <w:lang w:val="vi-VN"/>
              </w:rPr>
              <w:t>nào?</w:t>
            </w: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r w:rsidRPr="0059727B">
              <w:rPr>
                <w:rFonts w:ascii="Times New Roman" w:hAnsi="Times New Roman"/>
                <w:i/>
                <w:iCs/>
                <w:sz w:val="24"/>
                <w:szCs w:val="24"/>
                <w:lang w:val="vi-VN"/>
              </w:rPr>
              <w:t xml:space="preserve"> + Hoạt</w:t>
            </w:r>
            <w:r w:rsidRPr="0059727B">
              <w:rPr>
                <w:rFonts w:ascii="Times New Roman" w:hAnsi="Times New Roman"/>
                <w:i/>
                <w:iCs/>
                <w:spacing w:val="-15"/>
                <w:sz w:val="24"/>
                <w:szCs w:val="24"/>
                <w:lang w:val="vi-VN"/>
              </w:rPr>
              <w:t xml:space="preserve"> </w:t>
            </w:r>
            <w:r w:rsidRPr="0059727B">
              <w:rPr>
                <w:rFonts w:ascii="Times New Roman" w:hAnsi="Times New Roman"/>
                <w:i/>
                <w:iCs/>
                <w:sz w:val="24"/>
                <w:szCs w:val="24"/>
                <w:lang w:val="vi-VN"/>
              </w:rPr>
              <w:t>động</w:t>
            </w:r>
            <w:r w:rsidRPr="0059727B">
              <w:rPr>
                <w:rFonts w:ascii="Times New Roman" w:hAnsi="Times New Roman"/>
                <w:i/>
                <w:iCs/>
                <w:spacing w:val="-15"/>
                <w:sz w:val="24"/>
                <w:szCs w:val="24"/>
                <w:lang w:val="vi-VN"/>
              </w:rPr>
              <w:t xml:space="preserve"> </w:t>
            </w:r>
            <w:r w:rsidRPr="0059727B">
              <w:rPr>
                <w:rFonts w:ascii="Times New Roman" w:hAnsi="Times New Roman"/>
                <w:i/>
                <w:iCs/>
                <w:sz w:val="24"/>
                <w:szCs w:val="24"/>
                <w:lang w:val="vi-VN"/>
              </w:rPr>
              <w:t>của người được tả thể hiện điều gì</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về</w:t>
            </w:r>
            <w:r w:rsidRPr="0059727B">
              <w:rPr>
                <w:rFonts w:ascii="Times New Roman" w:hAnsi="Times New Roman"/>
                <w:i/>
                <w:iCs/>
                <w:spacing w:val="-6"/>
                <w:sz w:val="24"/>
                <w:szCs w:val="24"/>
                <w:lang w:val="vi-VN"/>
              </w:rPr>
              <w:t xml:space="preserve"> </w:t>
            </w:r>
            <w:r w:rsidRPr="0059727B">
              <w:rPr>
                <w:rFonts w:ascii="Times New Roman" w:hAnsi="Times New Roman"/>
                <w:i/>
                <w:iCs/>
                <w:sz w:val="24"/>
                <w:szCs w:val="24"/>
                <w:lang w:val="vi-VN"/>
              </w:rPr>
              <w:t>tính</w:t>
            </w:r>
            <w:r w:rsidRPr="0059727B">
              <w:rPr>
                <w:rFonts w:ascii="Times New Roman" w:hAnsi="Times New Roman"/>
                <w:i/>
                <w:iCs/>
                <w:spacing w:val="-7"/>
                <w:sz w:val="24"/>
                <w:szCs w:val="24"/>
                <w:lang w:val="vi-VN"/>
              </w:rPr>
              <w:t xml:space="preserve"> </w:t>
            </w:r>
            <w:r w:rsidRPr="0059727B">
              <w:rPr>
                <w:rFonts w:ascii="Times New Roman" w:hAnsi="Times New Roman"/>
                <w:i/>
                <w:iCs/>
                <w:sz w:val="24"/>
                <w:szCs w:val="24"/>
                <w:lang w:val="vi-VN"/>
              </w:rPr>
              <w:t>cách của</w:t>
            </w:r>
            <w:r w:rsidRPr="0059727B">
              <w:rPr>
                <w:rFonts w:ascii="Times New Roman" w:hAnsi="Times New Roman"/>
                <w:i/>
                <w:iCs/>
                <w:spacing w:val="-2"/>
                <w:sz w:val="24"/>
                <w:szCs w:val="24"/>
                <w:lang w:val="vi-VN"/>
              </w:rPr>
              <w:t xml:space="preserve"> </w:t>
            </w:r>
            <w:r w:rsidRPr="0059727B">
              <w:rPr>
                <w:rFonts w:ascii="Times New Roman" w:hAnsi="Times New Roman"/>
                <w:i/>
                <w:iCs/>
                <w:sz w:val="24"/>
                <w:szCs w:val="24"/>
                <w:lang w:val="vi-VN"/>
              </w:rPr>
              <w:t>nhân</w:t>
            </w:r>
            <w:r w:rsidRPr="0059727B">
              <w:rPr>
                <w:rFonts w:ascii="Times New Roman" w:hAnsi="Times New Roman"/>
                <w:i/>
                <w:iCs/>
                <w:spacing w:val="-2"/>
                <w:sz w:val="24"/>
                <w:szCs w:val="24"/>
                <w:lang w:val="vi-VN"/>
              </w:rPr>
              <w:t xml:space="preserve"> </w:t>
            </w:r>
            <w:r w:rsidRPr="0059727B">
              <w:rPr>
                <w:rFonts w:ascii="Times New Roman" w:hAnsi="Times New Roman"/>
                <w:i/>
                <w:iCs/>
                <w:spacing w:val="-4"/>
                <w:sz w:val="24"/>
                <w:szCs w:val="24"/>
                <w:lang w:val="vi-VN"/>
              </w:rPr>
              <w:t>vật?</w:t>
            </w: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r w:rsidRPr="0059727B">
              <w:rPr>
                <w:rFonts w:ascii="Times New Roman" w:hAnsi="Times New Roman"/>
                <w:i/>
                <w:iCs/>
                <w:sz w:val="24"/>
                <w:szCs w:val="24"/>
                <w:lang w:val="vi-VN"/>
              </w:rPr>
              <w:t>+ Tìm những từ ngữ,</w:t>
            </w:r>
            <w:r w:rsidRPr="0059727B">
              <w:rPr>
                <w:rFonts w:ascii="Times New Roman" w:hAnsi="Times New Roman"/>
                <w:i/>
                <w:iCs/>
                <w:spacing w:val="-13"/>
                <w:sz w:val="24"/>
                <w:szCs w:val="24"/>
                <w:lang w:val="vi-VN"/>
              </w:rPr>
              <w:t xml:space="preserve"> </w:t>
            </w:r>
            <w:r w:rsidRPr="0059727B">
              <w:rPr>
                <w:rFonts w:ascii="Times New Roman" w:hAnsi="Times New Roman"/>
                <w:i/>
                <w:iCs/>
                <w:sz w:val="24"/>
                <w:szCs w:val="24"/>
                <w:lang w:val="vi-VN"/>
              </w:rPr>
              <w:t>chi</w:t>
            </w:r>
            <w:r w:rsidRPr="0059727B">
              <w:rPr>
                <w:rFonts w:ascii="Times New Roman" w:hAnsi="Times New Roman"/>
                <w:i/>
                <w:iCs/>
                <w:spacing w:val="-13"/>
                <w:sz w:val="24"/>
                <w:szCs w:val="24"/>
                <w:lang w:val="vi-VN"/>
              </w:rPr>
              <w:t xml:space="preserve"> </w:t>
            </w:r>
            <w:r w:rsidRPr="0059727B">
              <w:rPr>
                <w:rFonts w:ascii="Times New Roman" w:hAnsi="Times New Roman"/>
                <w:i/>
                <w:iCs/>
                <w:sz w:val="24"/>
                <w:szCs w:val="24"/>
                <w:lang w:val="vi-VN"/>
              </w:rPr>
              <w:t>tiết</w:t>
            </w:r>
            <w:r w:rsidRPr="0059727B">
              <w:rPr>
                <w:rFonts w:ascii="Times New Roman" w:hAnsi="Times New Roman"/>
                <w:i/>
                <w:iCs/>
                <w:spacing w:val="-13"/>
                <w:sz w:val="24"/>
                <w:szCs w:val="24"/>
                <w:lang w:val="vi-VN"/>
              </w:rPr>
              <w:t xml:space="preserve"> </w:t>
            </w:r>
            <w:r w:rsidRPr="0059727B">
              <w:rPr>
                <w:rFonts w:ascii="Times New Roman" w:hAnsi="Times New Roman"/>
                <w:i/>
                <w:iCs/>
                <w:sz w:val="24"/>
                <w:szCs w:val="24"/>
                <w:lang w:val="vi-VN"/>
              </w:rPr>
              <w:t>thể hiện sự quan sát tinh tế và chính xác của tác giả.</w:t>
            </w: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r w:rsidRPr="0059727B">
              <w:rPr>
                <w:rFonts w:ascii="Times New Roman" w:hAnsi="Times New Roman"/>
                <w:i/>
                <w:iCs/>
                <w:sz w:val="24"/>
                <w:szCs w:val="24"/>
                <w:lang w:val="vi-VN"/>
              </w:rPr>
              <w:t xml:space="preserve">+ </w:t>
            </w:r>
            <w:r w:rsidRPr="0059727B">
              <w:rPr>
                <w:rFonts w:ascii="Times New Roman" w:hAnsi="Times New Roman"/>
                <w:i/>
                <w:iCs/>
                <w:spacing w:val="-2"/>
                <w:sz w:val="24"/>
                <w:szCs w:val="24"/>
                <w:lang w:val="vi-VN"/>
              </w:rPr>
              <w:t>Tác</w:t>
            </w:r>
            <w:r w:rsidRPr="0059727B">
              <w:rPr>
                <w:rFonts w:ascii="Times New Roman" w:hAnsi="Times New Roman"/>
                <w:i/>
                <w:iCs/>
                <w:spacing w:val="-15"/>
                <w:sz w:val="24"/>
                <w:szCs w:val="24"/>
                <w:lang w:val="vi-VN"/>
              </w:rPr>
              <w:t xml:space="preserve"> </w:t>
            </w:r>
            <w:r w:rsidRPr="0059727B">
              <w:rPr>
                <w:rFonts w:ascii="Times New Roman" w:hAnsi="Times New Roman"/>
                <w:i/>
                <w:iCs/>
                <w:spacing w:val="-2"/>
                <w:sz w:val="24"/>
                <w:szCs w:val="24"/>
                <w:lang w:val="vi-VN"/>
              </w:rPr>
              <w:t>giả</w:t>
            </w:r>
            <w:r w:rsidRPr="0059727B">
              <w:rPr>
                <w:rFonts w:ascii="Times New Roman" w:hAnsi="Times New Roman"/>
                <w:i/>
                <w:iCs/>
                <w:spacing w:val="-13"/>
                <w:sz w:val="24"/>
                <w:szCs w:val="24"/>
                <w:lang w:val="vi-VN"/>
              </w:rPr>
              <w:t xml:space="preserve"> </w:t>
            </w:r>
            <w:r w:rsidRPr="0059727B">
              <w:rPr>
                <w:rFonts w:ascii="Times New Roman" w:hAnsi="Times New Roman"/>
                <w:i/>
                <w:iCs/>
                <w:spacing w:val="-2"/>
                <w:sz w:val="24"/>
                <w:szCs w:val="24"/>
                <w:lang w:val="vi-VN"/>
              </w:rPr>
              <w:t>thể</w:t>
            </w:r>
            <w:r w:rsidRPr="0059727B">
              <w:rPr>
                <w:rFonts w:ascii="Times New Roman" w:hAnsi="Times New Roman"/>
                <w:i/>
                <w:iCs/>
                <w:spacing w:val="-13"/>
                <w:sz w:val="24"/>
                <w:szCs w:val="24"/>
                <w:lang w:val="vi-VN"/>
              </w:rPr>
              <w:t xml:space="preserve"> </w:t>
            </w:r>
            <w:r w:rsidRPr="0059727B">
              <w:rPr>
                <w:rFonts w:ascii="Times New Roman" w:hAnsi="Times New Roman"/>
                <w:i/>
                <w:iCs/>
                <w:spacing w:val="-2"/>
                <w:sz w:val="24"/>
                <w:szCs w:val="24"/>
                <w:lang w:val="vi-VN"/>
              </w:rPr>
              <w:t xml:space="preserve">hiện </w:t>
            </w:r>
            <w:r w:rsidRPr="0059727B">
              <w:rPr>
                <w:rFonts w:ascii="Times New Roman" w:hAnsi="Times New Roman"/>
                <w:i/>
                <w:iCs/>
                <w:spacing w:val="-4"/>
                <w:sz w:val="24"/>
                <w:szCs w:val="24"/>
                <w:lang w:val="vi-VN"/>
              </w:rPr>
              <w:t>tình</w:t>
            </w:r>
            <w:r w:rsidRPr="0059727B">
              <w:rPr>
                <w:rFonts w:ascii="Times New Roman" w:hAnsi="Times New Roman"/>
                <w:i/>
                <w:iCs/>
                <w:spacing w:val="-11"/>
                <w:sz w:val="24"/>
                <w:szCs w:val="24"/>
                <w:lang w:val="vi-VN"/>
              </w:rPr>
              <w:t xml:space="preserve"> </w:t>
            </w:r>
            <w:r w:rsidRPr="0059727B">
              <w:rPr>
                <w:rFonts w:ascii="Times New Roman" w:hAnsi="Times New Roman"/>
                <w:i/>
                <w:iCs/>
                <w:spacing w:val="-4"/>
                <w:sz w:val="24"/>
                <w:szCs w:val="24"/>
                <w:lang w:val="vi-VN"/>
              </w:rPr>
              <w:t>cảm</w:t>
            </w:r>
            <w:r w:rsidRPr="0059727B">
              <w:rPr>
                <w:rFonts w:ascii="Times New Roman" w:hAnsi="Times New Roman"/>
                <w:i/>
                <w:iCs/>
                <w:spacing w:val="-11"/>
                <w:sz w:val="24"/>
                <w:szCs w:val="24"/>
                <w:lang w:val="vi-VN"/>
              </w:rPr>
              <w:t xml:space="preserve"> </w:t>
            </w:r>
            <w:r w:rsidRPr="0059727B">
              <w:rPr>
                <w:rFonts w:ascii="Times New Roman" w:hAnsi="Times New Roman"/>
                <w:i/>
                <w:iCs/>
                <w:spacing w:val="-4"/>
                <w:sz w:val="24"/>
                <w:szCs w:val="24"/>
                <w:lang w:val="vi-VN"/>
              </w:rPr>
              <w:t>đối</w:t>
            </w:r>
            <w:r w:rsidRPr="0059727B">
              <w:rPr>
                <w:rFonts w:ascii="Times New Roman" w:hAnsi="Times New Roman"/>
                <w:i/>
                <w:iCs/>
                <w:spacing w:val="-11"/>
                <w:sz w:val="24"/>
                <w:szCs w:val="24"/>
                <w:lang w:val="vi-VN"/>
              </w:rPr>
              <w:t xml:space="preserve"> </w:t>
            </w:r>
            <w:r w:rsidRPr="0059727B">
              <w:rPr>
                <w:rFonts w:ascii="Times New Roman" w:hAnsi="Times New Roman"/>
                <w:i/>
                <w:iCs/>
                <w:spacing w:val="-4"/>
                <w:sz w:val="24"/>
                <w:szCs w:val="24"/>
                <w:lang w:val="vi-VN"/>
              </w:rPr>
              <w:t xml:space="preserve">với </w:t>
            </w:r>
            <w:r w:rsidRPr="0059727B">
              <w:rPr>
                <w:rFonts w:ascii="Times New Roman" w:hAnsi="Times New Roman"/>
                <w:i/>
                <w:iCs/>
                <w:sz w:val="24"/>
                <w:szCs w:val="24"/>
                <w:lang w:val="vi-VN"/>
              </w:rPr>
              <w:t>nhân vật qua những từ ngữ, chi tiết nào?</w:t>
            </w: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r w:rsidRPr="0059727B">
              <w:rPr>
                <w:rFonts w:ascii="Times New Roman" w:hAnsi="Times New Roman"/>
                <w:i/>
                <w:iCs/>
                <w:sz w:val="24"/>
                <w:szCs w:val="24"/>
                <w:lang w:val="vi-VN"/>
              </w:rPr>
              <w:t xml:space="preserve"> </w:t>
            </w: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i/>
                <w:iCs/>
                <w:sz w:val="24"/>
                <w:szCs w:val="24"/>
                <w:lang w:val="vi-VN"/>
              </w:rPr>
            </w:pPr>
          </w:p>
          <w:p w:rsidR="00E60231" w:rsidRPr="0059727B" w:rsidRDefault="00E60231" w:rsidP="007B1DB4">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p>
          <w:p w:rsidR="00E60231" w:rsidRPr="0059727B" w:rsidRDefault="00E60231" w:rsidP="007B1DB4">
            <w:pPr>
              <w:spacing w:after="0" w:line="240" w:lineRule="auto"/>
              <w:jc w:val="both"/>
              <w:rPr>
                <w:rFonts w:ascii="Times New Roman" w:hAnsi="Times New Roman"/>
                <w:sz w:val="24"/>
                <w:szCs w:val="24"/>
                <w:lang w:val="vi-VN"/>
              </w:rPr>
            </w:pPr>
          </w:p>
          <w:p w:rsidR="00E60231" w:rsidRPr="0059727B" w:rsidRDefault="00E60231" w:rsidP="007B1DB4">
            <w:pPr>
              <w:spacing w:after="0" w:line="240" w:lineRule="auto"/>
              <w:jc w:val="both"/>
              <w:rPr>
                <w:rFonts w:ascii="Times New Roman" w:hAnsi="Times New Roman"/>
                <w:b/>
                <w:bCs/>
                <w:sz w:val="24"/>
                <w:szCs w:val="24"/>
                <w:lang w:val="vi-VN"/>
              </w:rPr>
            </w:pPr>
            <w:r w:rsidRPr="0059727B">
              <w:rPr>
                <w:rFonts w:ascii="Times New Roman" w:hAnsi="Times New Roman"/>
                <w:sz w:val="24"/>
                <w:szCs w:val="24"/>
                <w:lang w:val="vi-VN"/>
              </w:rPr>
              <w:t xml:space="preserve"> - Gọi đại diện một số nhóm báo cáo kết quả thảo luận</w:t>
            </w:r>
          </w:p>
          <w:p w:rsidR="00E60231" w:rsidRPr="0059727B" w:rsidRDefault="00E60231" w:rsidP="007B1DB4">
            <w:pPr>
              <w:spacing w:after="0" w:line="240" w:lineRule="auto"/>
              <w:jc w:val="both"/>
              <w:rPr>
                <w:rFonts w:ascii="Times New Roman" w:hAnsi="Times New Roman"/>
                <w:sz w:val="24"/>
                <w:szCs w:val="24"/>
                <w:lang w:val="vi-VN"/>
              </w:rPr>
            </w:pPr>
            <w:r w:rsidRPr="0059727B">
              <w:rPr>
                <w:rFonts w:ascii="Times New Roman" w:hAnsi="Times New Roman"/>
                <w:i/>
                <w:iCs/>
                <w:sz w:val="24"/>
                <w:szCs w:val="24"/>
                <w:lang w:val="vi-VN"/>
              </w:rPr>
              <w:t xml:space="preserve"> - </w:t>
            </w:r>
            <w:r w:rsidRPr="0059727B">
              <w:rPr>
                <w:rFonts w:ascii="Times New Roman" w:hAnsi="Times New Roman"/>
                <w:sz w:val="24"/>
                <w:szCs w:val="24"/>
                <w:lang w:val="vi-VN"/>
              </w:rPr>
              <w:t>GV nói thêm:</w:t>
            </w:r>
          </w:p>
          <w:p w:rsidR="00E60231" w:rsidRPr="004F1B88" w:rsidRDefault="00E60231" w:rsidP="007B1DB4">
            <w:pPr>
              <w:pStyle w:val="BodyText"/>
              <w:spacing w:line="240" w:lineRule="auto"/>
              <w:ind w:firstLine="0"/>
              <w:jc w:val="both"/>
              <w:rPr>
                <w:rFonts w:ascii="Times New Roman" w:hAnsi="Times New Roman" w:cs="Times New Roman"/>
                <w:color w:val="auto"/>
                <w:sz w:val="24"/>
                <w:szCs w:val="24"/>
                <w:lang w:val="vi-VN"/>
              </w:rPr>
            </w:pPr>
            <w:r w:rsidRPr="0059727B">
              <w:rPr>
                <w:rFonts w:ascii="Times New Roman" w:hAnsi="Times New Roman" w:cs="Times New Roman"/>
                <w:color w:val="auto"/>
                <w:sz w:val="24"/>
                <w:szCs w:val="24"/>
                <w:lang w:val="vi-VN"/>
              </w:rPr>
              <w:t xml:space="preserve">   </w:t>
            </w:r>
            <w:r w:rsidRPr="004F1B88">
              <w:rPr>
                <w:rFonts w:ascii="Times New Roman" w:hAnsi="Times New Roman" w:cs="Times New Roman"/>
                <w:color w:val="auto"/>
                <w:sz w:val="24"/>
                <w:szCs w:val="24"/>
                <w:lang w:val="vi-VN"/>
              </w:rPr>
              <w:t>+ Nên chọn miêu tả những chi tiết tiêu biểu về hoạt động, tính cách của người được tả.</w:t>
            </w:r>
          </w:p>
          <w:p w:rsidR="00E60231" w:rsidRPr="004F1B88" w:rsidRDefault="00E60231" w:rsidP="007B1DB4">
            <w:pPr>
              <w:widowControl w:val="0"/>
              <w:autoSpaceDE w:val="0"/>
              <w:autoSpaceDN w:val="0"/>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xml:space="preserve">   </w:t>
            </w:r>
            <w:r w:rsidRPr="004F1B88">
              <w:rPr>
                <w:rFonts w:ascii="Times New Roman" w:hAnsi="Times New Roman"/>
                <w:sz w:val="24"/>
                <w:szCs w:val="24"/>
                <w:lang w:val="vi-VN"/>
              </w:rPr>
              <w:t>+ Cách sắp xếp các chi tiết thường thấy là theo trật tự trước – sau của các hoạt động</w:t>
            </w:r>
            <w:r w:rsidRPr="0059727B">
              <w:rPr>
                <w:rFonts w:ascii="Times New Roman" w:hAnsi="Times New Roman"/>
                <w:sz w:val="24"/>
                <w:szCs w:val="24"/>
                <w:lang w:val="vi-VN"/>
              </w:rPr>
              <w:t xml:space="preserve"> </w:t>
            </w:r>
            <w:r w:rsidRPr="004F1B88">
              <w:rPr>
                <w:rFonts w:ascii="Times New Roman" w:hAnsi="Times New Roman"/>
                <w:sz w:val="24"/>
                <w:szCs w:val="24"/>
                <w:lang w:val="vi-VN"/>
              </w:rPr>
              <w:t>(theo thời gian), nhưng người viết có thể sắp xếp theo ý của mình.</w:t>
            </w:r>
          </w:p>
          <w:p w:rsidR="00E60231" w:rsidRPr="0059727B" w:rsidRDefault="00E60231" w:rsidP="007B1DB4">
            <w:pPr>
              <w:widowControl w:val="0"/>
              <w:autoSpaceDE w:val="0"/>
              <w:autoSpaceDN w:val="0"/>
              <w:spacing w:after="0" w:line="240" w:lineRule="auto"/>
              <w:jc w:val="both"/>
              <w:rPr>
                <w:rStyle w:val="Strong"/>
                <w:rFonts w:ascii="Times New Roman" w:hAnsi="Times New Roman"/>
                <w:b w:val="0"/>
                <w:bCs w:val="0"/>
                <w:sz w:val="24"/>
                <w:szCs w:val="24"/>
                <w:lang w:val="vi-VN"/>
              </w:rPr>
            </w:pPr>
            <w:r w:rsidRPr="0059727B">
              <w:rPr>
                <w:rFonts w:ascii="Times New Roman" w:hAnsi="Times New Roman"/>
                <w:sz w:val="24"/>
                <w:szCs w:val="24"/>
                <w:lang w:val="vi-VN"/>
              </w:rPr>
              <w:t xml:space="preserve">   </w:t>
            </w:r>
            <w:r w:rsidRPr="004F1B88">
              <w:rPr>
                <w:rFonts w:ascii="Times New Roman" w:hAnsi="Times New Roman"/>
                <w:sz w:val="24"/>
                <w:szCs w:val="24"/>
                <w:lang w:val="vi-VN"/>
              </w:rPr>
              <w:t>+</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Cần</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thể</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hiện</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tình</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cảm</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của</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bản</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thân</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đối</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với</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người</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được</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tả;</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nên</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sử</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dụng</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từ</w:t>
            </w:r>
            <w:r w:rsidRPr="004F1B88">
              <w:rPr>
                <w:rFonts w:ascii="Times New Roman" w:hAnsi="Times New Roman"/>
                <w:spacing w:val="-5"/>
                <w:sz w:val="24"/>
                <w:szCs w:val="24"/>
                <w:lang w:val="vi-VN"/>
              </w:rPr>
              <w:t xml:space="preserve"> </w:t>
            </w:r>
            <w:r w:rsidRPr="004F1B88">
              <w:rPr>
                <w:rFonts w:ascii="Times New Roman" w:hAnsi="Times New Roman"/>
                <w:sz w:val="24"/>
                <w:szCs w:val="24"/>
                <w:lang w:val="vi-VN"/>
              </w:rPr>
              <w:t>ngữ giàu hình ảnh, cách nói so sánh,... ðể miêu tả một cách sinh ðộng.</w:t>
            </w:r>
          </w:p>
        </w:tc>
        <w:tc>
          <w:tcPr>
            <w:tcW w:w="4677" w:type="dxa"/>
          </w:tcPr>
          <w:p w:rsidR="00E60231" w:rsidRPr="0059727B" w:rsidRDefault="00E60231" w:rsidP="007B1DB4">
            <w:pPr>
              <w:pStyle w:val="NormalWeb"/>
              <w:spacing w:beforeAutospacing="0" w:afterAutospacing="0"/>
              <w:jc w:val="both"/>
              <w:rPr>
                <w:rFonts w:eastAsia="Times New Roman"/>
                <w:lang w:val="vi-VN"/>
              </w:rPr>
            </w:pPr>
          </w:p>
          <w:p w:rsidR="00E60231" w:rsidRPr="0059727B" w:rsidRDefault="00E60231" w:rsidP="007B1DB4">
            <w:pPr>
              <w:pStyle w:val="NormalWeb"/>
              <w:spacing w:beforeAutospacing="0" w:afterAutospacing="0"/>
              <w:jc w:val="both"/>
              <w:rPr>
                <w:rFonts w:eastAsia="Times New Roman"/>
                <w:lang w:val="vi-VN"/>
              </w:rPr>
            </w:pPr>
          </w:p>
          <w:p w:rsidR="00E60231" w:rsidRPr="0059727B" w:rsidRDefault="00E60231" w:rsidP="007B1DB4">
            <w:pPr>
              <w:pStyle w:val="NormalWeb"/>
              <w:spacing w:beforeAutospacing="0" w:afterAutospacing="0"/>
              <w:jc w:val="both"/>
              <w:rPr>
                <w:rFonts w:eastAsia="Times New Roman"/>
                <w:lang w:val="vi-VN"/>
              </w:rPr>
            </w:pPr>
          </w:p>
          <w:p w:rsidR="00E60231" w:rsidRPr="0059727B" w:rsidRDefault="00E60231" w:rsidP="007B1DB4">
            <w:pPr>
              <w:pStyle w:val="NormalWeb"/>
              <w:spacing w:beforeAutospacing="0" w:afterAutospacing="0"/>
              <w:jc w:val="both"/>
              <w:rPr>
                <w:rFonts w:eastAsia="Times New Roman"/>
                <w:lang w:val="vi-VN"/>
              </w:rPr>
            </w:pPr>
            <w:r w:rsidRPr="0059727B">
              <w:rPr>
                <w:rFonts w:eastAsia="Times New Roman"/>
                <w:lang w:val="vi-VN"/>
              </w:rPr>
              <w:t>- HS đọc nối tiếp yêu cầu bài tập 1, phần Gợi ư. Cả lớp đọc thầm.</w:t>
            </w:r>
          </w:p>
          <w:p w:rsidR="00E60231" w:rsidRPr="0059727B" w:rsidRDefault="00E60231" w:rsidP="007B1DB4">
            <w:pPr>
              <w:pStyle w:val="NormalWeb"/>
              <w:spacing w:beforeAutospacing="0" w:afterAutospacing="0"/>
              <w:jc w:val="both"/>
              <w:rPr>
                <w:rFonts w:eastAsia="Times New Roman"/>
                <w:lang w:val="vi-VN"/>
              </w:rPr>
            </w:pPr>
            <w:r w:rsidRPr="0059727B">
              <w:rPr>
                <w:rFonts w:eastAsia="Times New Roman"/>
                <w:lang w:val="vi-VN"/>
              </w:rPr>
              <w:t>- HS trả lời: Đoạn văn a: Tả bạn Thắng</w:t>
            </w:r>
          </w:p>
          <w:p w:rsidR="00E60231" w:rsidRPr="0059727B" w:rsidRDefault="00E60231" w:rsidP="007B1DB4">
            <w:pPr>
              <w:pStyle w:val="NormalWeb"/>
              <w:spacing w:beforeAutospacing="0" w:afterAutospacing="0"/>
              <w:jc w:val="both"/>
              <w:rPr>
                <w:rFonts w:eastAsia="Times New Roman"/>
                <w:lang w:val="vi-VN"/>
              </w:rPr>
            </w:pPr>
            <w:r w:rsidRPr="0059727B">
              <w:rPr>
                <w:rFonts w:eastAsia="Times New Roman"/>
                <w:lang w:val="vi-VN"/>
              </w:rPr>
              <w:t xml:space="preserve">                    Đoạn văn b: Tả cô Chấm</w:t>
            </w:r>
          </w:p>
          <w:p w:rsidR="00E60231" w:rsidRPr="0059727B" w:rsidRDefault="00E60231" w:rsidP="007B1DB4">
            <w:pPr>
              <w:pStyle w:val="NormalWeb"/>
              <w:spacing w:beforeAutospacing="0" w:afterAutospacing="0"/>
              <w:jc w:val="both"/>
              <w:rPr>
                <w:rFonts w:eastAsia="Times New Roman"/>
                <w:lang w:val="vi-VN"/>
              </w:rPr>
            </w:pPr>
            <w:r w:rsidRPr="0059727B">
              <w:rPr>
                <w:rFonts w:eastAsia="Times New Roman"/>
                <w:lang w:val="vi-VN"/>
              </w:rPr>
              <w:t>- HS lắng nghe</w:t>
            </w:r>
          </w:p>
          <w:p w:rsidR="00E60231" w:rsidRPr="0059727B" w:rsidRDefault="00E60231" w:rsidP="007B1DB4">
            <w:pPr>
              <w:pStyle w:val="NormalWeb"/>
              <w:spacing w:beforeAutospacing="0" w:afterAutospacing="0"/>
              <w:jc w:val="both"/>
              <w:rPr>
                <w:rFonts w:eastAsia="Times New Roman"/>
                <w:lang w:val="vi-VN"/>
              </w:rPr>
            </w:pPr>
          </w:p>
          <w:p w:rsidR="00E60231" w:rsidRPr="0059727B" w:rsidRDefault="00E60231" w:rsidP="007B1DB4">
            <w:pPr>
              <w:pStyle w:val="NormalWeb"/>
              <w:spacing w:beforeAutospacing="0" w:afterAutospacing="0"/>
              <w:jc w:val="both"/>
              <w:rPr>
                <w:rFonts w:eastAsia="Times New Roman"/>
                <w:lang w:val="vi-VN"/>
              </w:rPr>
            </w:pPr>
          </w:p>
          <w:p w:rsidR="00E60231" w:rsidRPr="0059727B" w:rsidRDefault="00E60231" w:rsidP="007B1DB4">
            <w:pPr>
              <w:pStyle w:val="NormalWeb"/>
              <w:spacing w:beforeAutospacing="0" w:afterAutospacing="0"/>
              <w:jc w:val="both"/>
              <w:rPr>
                <w:lang w:val="vi-VN"/>
              </w:rPr>
            </w:pPr>
          </w:p>
          <w:p w:rsidR="00E60231" w:rsidRPr="0059727B" w:rsidRDefault="00E60231" w:rsidP="007B1DB4">
            <w:pPr>
              <w:pStyle w:val="NormalWeb"/>
              <w:spacing w:beforeAutospacing="0" w:afterAutospacing="0"/>
              <w:jc w:val="both"/>
              <w:rPr>
                <w:lang w:val="vi-VN"/>
              </w:rPr>
            </w:pPr>
          </w:p>
          <w:p w:rsidR="00E60231" w:rsidRPr="0059727B" w:rsidRDefault="00E60231" w:rsidP="007B1DB4">
            <w:pPr>
              <w:pStyle w:val="NormalWeb"/>
              <w:spacing w:beforeAutospacing="0" w:afterAutospacing="0"/>
              <w:jc w:val="both"/>
              <w:rPr>
                <w:lang w:val="vi-VN"/>
              </w:rPr>
            </w:pPr>
            <w:r w:rsidRPr="0059727B">
              <w:rPr>
                <w:lang w:val="vi-VN"/>
              </w:rPr>
              <w:t xml:space="preserve">- </w:t>
            </w:r>
            <w:r w:rsidRPr="0059727B">
              <w:rPr>
                <w:rFonts w:eastAsia="Times New Roman"/>
                <w:lang w:val="vi-VN"/>
              </w:rPr>
              <w:t>HS thảo luận nhóm 4 để trả lời các câu hỏi ở BT1.</w:t>
            </w:r>
          </w:p>
          <w:p w:rsidR="00E60231" w:rsidRPr="009A427C" w:rsidRDefault="00E60231" w:rsidP="007B1DB4">
            <w:pPr>
              <w:pStyle w:val="NormalWeb"/>
              <w:spacing w:beforeAutospacing="0" w:afterAutospacing="0"/>
              <w:jc w:val="both"/>
              <w:rPr>
                <w:rFonts w:eastAsia="Times New Roman"/>
                <w:lang w:val="vi-VN"/>
              </w:rPr>
            </w:pPr>
          </w:p>
          <w:p w:rsidR="00E60231" w:rsidRPr="0059727B" w:rsidRDefault="00E60231" w:rsidP="007B1DB4">
            <w:pPr>
              <w:pStyle w:val="NormalWeb"/>
              <w:spacing w:beforeAutospacing="0" w:afterAutospacing="0"/>
              <w:jc w:val="both"/>
              <w:rPr>
                <w:rFonts w:eastAsia="Times New Roman"/>
                <w:lang w:val="vi-VN"/>
              </w:rPr>
            </w:pPr>
          </w:p>
          <w:p w:rsidR="00E60231" w:rsidRPr="0059727B" w:rsidRDefault="00E60231" w:rsidP="007B1DB4">
            <w:pPr>
              <w:pStyle w:val="NormalWeb"/>
              <w:spacing w:beforeAutospacing="0" w:afterAutospacing="0"/>
              <w:jc w:val="both"/>
              <w:rPr>
                <w:spacing w:val="-4"/>
                <w:lang w:val="vi-VN"/>
              </w:rPr>
            </w:pPr>
            <w:r w:rsidRPr="0059727B">
              <w:rPr>
                <w:rFonts w:eastAsia="Times New Roman"/>
                <w:lang w:val="vi-VN"/>
              </w:rPr>
              <w:t xml:space="preserve">+ a) </w:t>
            </w:r>
            <w:r w:rsidRPr="0059727B">
              <w:rPr>
                <w:lang w:val="vi-VN"/>
              </w:rPr>
              <w:t>Tả</w:t>
            </w:r>
            <w:r w:rsidRPr="0059727B">
              <w:rPr>
                <w:spacing w:val="40"/>
                <w:lang w:val="vi-VN"/>
              </w:rPr>
              <w:t xml:space="preserve"> </w:t>
            </w:r>
            <w:r w:rsidRPr="0059727B">
              <w:rPr>
                <w:lang w:val="vi-VN"/>
              </w:rPr>
              <w:t>hoạt</w:t>
            </w:r>
            <w:r w:rsidRPr="0059727B">
              <w:rPr>
                <w:spacing w:val="40"/>
                <w:lang w:val="vi-VN"/>
              </w:rPr>
              <w:t xml:space="preserve"> </w:t>
            </w:r>
            <w:r w:rsidRPr="0059727B">
              <w:rPr>
                <w:lang w:val="vi-VN"/>
              </w:rPr>
              <w:t>động,</w:t>
            </w:r>
            <w:r w:rsidRPr="0059727B">
              <w:rPr>
                <w:spacing w:val="40"/>
                <w:lang w:val="vi-VN"/>
              </w:rPr>
              <w:t xml:space="preserve"> </w:t>
            </w:r>
            <w:r w:rsidRPr="0059727B">
              <w:rPr>
                <w:lang w:val="vi-VN"/>
              </w:rPr>
              <w:t>qua</w:t>
            </w:r>
            <w:r w:rsidRPr="0059727B">
              <w:rPr>
                <w:spacing w:val="40"/>
                <w:lang w:val="vi-VN"/>
              </w:rPr>
              <w:t xml:space="preserve"> </w:t>
            </w:r>
            <w:r w:rsidRPr="0059727B">
              <w:rPr>
                <w:lang w:val="vi-VN"/>
              </w:rPr>
              <w:t>đó</w:t>
            </w:r>
            <w:r w:rsidRPr="0059727B">
              <w:rPr>
                <w:spacing w:val="40"/>
                <w:lang w:val="vi-VN"/>
              </w:rPr>
              <w:t xml:space="preserve"> </w:t>
            </w:r>
            <w:r w:rsidRPr="0059727B">
              <w:rPr>
                <w:lang w:val="vi-VN"/>
              </w:rPr>
              <w:t>nói lên</w:t>
            </w:r>
            <w:r w:rsidRPr="0059727B">
              <w:rPr>
                <w:spacing w:val="27"/>
                <w:lang w:val="vi-VN"/>
              </w:rPr>
              <w:t xml:space="preserve"> </w:t>
            </w:r>
            <w:r w:rsidRPr="0059727B">
              <w:rPr>
                <w:lang w:val="vi-VN"/>
              </w:rPr>
              <w:t>tính</w:t>
            </w:r>
            <w:r w:rsidRPr="0059727B">
              <w:rPr>
                <w:spacing w:val="29"/>
                <w:lang w:val="vi-VN"/>
              </w:rPr>
              <w:t xml:space="preserve"> </w:t>
            </w:r>
            <w:r w:rsidRPr="0059727B">
              <w:rPr>
                <w:lang w:val="vi-VN"/>
              </w:rPr>
              <w:t>cách</w:t>
            </w:r>
            <w:r w:rsidRPr="0059727B">
              <w:rPr>
                <w:spacing w:val="29"/>
                <w:lang w:val="vi-VN"/>
              </w:rPr>
              <w:t xml:space="preserve"> </w:t>
            </w:r>
            <w:r w:rsidRPr="0059727B">
              <w:rPr>
                <w:lang w:val="vi-VN"/>
              </w:rPr>
              <w:t>của</w:t>
            </w:r>
            <w:r w:rsidRPr="0059727B">
              <w:rPr>
                <w:spacing w:val="29"/>
                <w:lang w:val="vi-VN"/>
              </w:rPr>
              <w:t xml:space="preserve"> </w:t>
            </w:r>
            <w:r w:rsidRPr="0059727B">
              <w:rPr>
                <w:lang w:val="vi-VN"/>
              </w:rPr>
              <w:t>nhân</w:t>
            </w:r>
            <w:r w:rsidRPr="0059727B">
              <w:rPr>
                <w:spacing w:val="30"/>
                <w:lang w:val="vi-VN"/>
              </w:rPr>
              <w:t xml:space="preserve"> </w:t>
            </w:r>
            <w:r w:rsidRPr="0059727B">
              <w:rPr>
                <w:spacing w:val="-4"/>
                <w:lang w:val="vi-VN"/>
              </w:rPr>
              <w:t>vật.</w:t>
            </w:r>
          </w:p>
          <w:p w:rsidR="00E60231" w:rsidRPr="0059727B" w:rsidRDefault="00E60231" w:rsidP="007B1DB4">
            <w:pPr>
              <w:pStyle w:val="NormalWeb"/>
              <w:spacing w:beforeAutospacing="0" w:afterAutospacing="0"/>
              <w:jc w:val="both"/>
              <w:rPr>
                <w:lang w:val="vi-VN"/>
              </w:rPr>
            </w:pPr>
            <w:r w:rsidRPr="0059727B">
              <w:rPr>
                <w:spacing w:val="-2"/>
                <w:lang w:val="vi-VN"/>
              </w:rPr>
              <w:t xml:space="preserve">b) </w:t>
            </w:r>
            <w:r w:rsidRPr="0059727B">
              <w:rPr>
                <w:lang w:val="vi-VN"/>
              </w:rPr>
              <w:t>Nêu nhận xét về tính cách của nhân vật và minh hoạ cho mỗi nhận</w:t>
            </w:r>
            <w:r w:rsidRPr="0059727B">
              <w:rPr>
                <w:spacing w:val="71"/>
                <w:lang w:val="vi-VN"/>
              </w:rPr>
              <w:t xml:space="preserve"> </w:t>
            </w:r>
            <w:r w:rsidRPr="0059727B">
              <w:rPr>
                <w:lang w:val="vi-VN"/>
              </w:rPr>
              <w:t>xét</w:t>
            </w:r>
            <w:r w:rsidRPr="0059727B">
              <w:rPr>
                <w:spacing w:val="71"/>
                <w:lang w:val="vi-VN"/>
              </w:rPr>
              <w:t xml:space="preserve"> </w:t>
            </w:r>
            <w:r w:rsidRPr="0059727B">
              <w:rPr>
                <w:lang w:val="vi-VN"/>
              </w:rPr>
              <w:t>bằng</w:t>
            </w:r>
            <w:r w:rsidRPr="0059727B">
              <w:rPr>
                <w:spacing w:val="72"/>
                <w:lang w:val="vi-VN"/>
              </w:rPr>
              <w:t xml:space="preserve"> </w:t>
            </w:r>
            <w:r w:rsidRPr="0059727B">
              <w:rPr>
                <w:lang w:val="vi-VN"/>
              </w:rPr>
              <w:t>một</w:t>
            </w:r>
            <w:r w:rsidRPr="0059727B">
              <w:rPr>
                <w:spacing w:val="71"/>
                <w:lang w:val="vi-VN"/>
              </w:rPr>
              <w:t xml:space="preserve"> </w:t>
            </w:r>
            <w:r w:rsidRPr="0059727B">
              <w:rPr>
                <w:lang w:val="vi-VN"/>
              </w:rPr>
              <w:t>hoặc một vài hoạt động.</w:t>
            </w:r>
          </w:p>
          <w:p w:rsidR="00E60231" w:rsidRPr="0059727B" w:rsidRDefault="00E60231" w:rsidP="007B1DB4">
            <w:pPr>
              <w:pStyle w:val="NormalWeb"/>
              <w:spacing w:beforeAutospacing="0" w:afterAutospacing="0"/>
              <w:jc w:val="both"/>
              <w:rPr>
                <w:spacing w:val="-5"/>
                <w:lang w:val="vi-VN"/>
              </w:rPr>
            </w:pPr>
            <w:r w:rsidRPr="0059727B">
              <w:rPr>
                <w:rFonts w:eastAsia="Times New Roman"/>
                <w:lang w:val="vi-VN"/>
              </w:rPr>
              <w:t xml:space="preserve">+ a) </w:t>
            </w:r>
            <w:r w:rsidRPr="0059727B">
              <w:rPr>
                <w:lang w:val="vi-VN"/>
              </w:rPr>
              <w:t>Tác</w:t>
            </w:r>
            <w:r w:rsidRPr="0059727B">
              <w:rPr>
                <w:spacing w:val="65"/>
                <w:lang w:val="vi-VN"/>
              </w:rPr>
              <w:t xml:space="preserve"> </w:t>
            </w:r>
            <w:r w:rsidRPr="0059727B">
              <w:rPr>
                <w:lang w:val="vi-VN"/>
              </w:rPr>
              <w:t>giả</w:t>
            </w:r>
            <w:r w:rsidRPr="0059727B">
              <w:rPr>
                <w:spacing w:val="65"/>
                <w:lang w:val="vi-VN"/>
              </w:rPr>
              <w:t xml:space="preserve"> </w:t>
            </w:r>
            <w:r w:rsidRPr="0059727B">
              <w:rPr>
                <w:lang w:val="vi-VN"/>
              </w:rPr>
              <w:t>tả</w:t>
            </w:r>
            <w:r w:rsidRPr="0059727B">
              <w:rPr>
                <w:spacing w:val="65"/>
                <w:lang w:val="vi-VN"/>
              </w:rPr>
              <w:t xml:space="preserve"> </w:t>
            </w:r>
            <w:r w:rsidRPr="0059727B">
              <w:rPr>
                <w:lang w:val="vi-VN"/>
              </w:rPr>
              <w:t>các</w:t>
            </w:r>
            <w:r w:rsidRPr="0059727B">
              <w:rPr>
                <w:spacing w:val="65"/>
                <w:lang w:val="vi-VN"/>
              </w:rPr>
              <w:t xml:space="preserve"> </w:t>
            </w:r>
            <w:r w:rsidRPr="0059727B">
              <w:rPr>
                <w:lang w:val="vi-VN"/>
              </w:rPr>
              <w:t>hoạt</w:t>
            </w:r>
            <w:r w:rsidRPr="0059727B">
              <w:rPr>
                <w:spacing w:val="65"/>
                <w:lang w:val="vi-VN"/>
              </w:rPr>
              <w:t xml:space="preserve"> </w:t>
            </w:r>
            <w:r w:rsidRPr="0059727B">
              <w:rPr>
                <w:spacing w:val="-2"/>
                <w:lang w:val="vi-VN"/>
              </w:rPr>
              <w:t>động:</w:t>
            </w:r>
            <w:r w:rsidRPr="0059727B">
              <w:rPr>
                <w:lang w:val="vi-VN"/>
              </w:rPr>
              <w:t xml:space="preserve"> vá</w:t>
            </w:r>
            <w:r w:rsidRPr="0059727B">
              <w:rPr>
                <w:spacing w:val="41"/>
                <w:lang w:val="vi-VN"/>
              </w:rPr>
              <w:t xml:space="preserve"> </w:t>
            </w:r>
            <w:r w:rsidRPr="0059727B">
              <w:rPr>
                <w:lang w:val="vi-VN"/>
              </w:rPr>
              <w:t>lưới,</w:t>
            </w:r>
            <w:r w:rsidRPr="0059727B">
              <w:rPr>
                <w:spacing w:val="41"/>
                <w:lang w:val="vi-VN"/>
              </w:rPr>
              <w:t xml:space="preserve"> </w:t>
            </w:r>
            <w:r w:rsidRPr="0059727B">
              <w:rPr>
                <w:lang w:val="vi-VN"/>
              </w:rPr>
              <w:t>ngóng</w:t>
            </w:r>
            <w:r w:rsidRPr="0059727B">
              <w:rPr>
                <w:spacing w:val="41"/>
                <w:lang w:val="vi-VN"/>
              </w:rPr>
              <w:t xml:space="preserve"> </w:t>
            </w:r>
            <w:r w:rsidRPr="0059727B">
              <w:rPr>
                <w:lang w:val="vi-VN"/>
              </w:rPr>
              <w:t>chờ</w:t>
            </w:r>
            <w:r w:rsidRPr="0059727B">
              <w:rPr>
                <w:spacing w:val="41"/>
                <w:lang w:val="vi-VN"/>
              </w:rPr>
              <w:t xml:space="preserve"> </w:t>
            </w:r>
            <w:r w:rsidRPr="0059727B">
              <w:rPr>
                <w:lang w:val="vi-VN"/>
              </w:rPr>
              <w:t>bạn,</w:t>
            </w:r>
            <w:r w:rsidRPr="0059727B">
              <w:rPr>
                <w:spacing w:val="41"/>
                <w:lang w:val="vi-VN"/>
              </w:rPr>
              <w:t xml:space="preserve"> </w:t>
            </w:r>
            <w:r w:rsidRPr="0059727B">
              <w:rPr>
                <w:spacing w:val="-5"/>
                <w:lang w:val="vi-VN"/>
              </w:rPr>
              <w:t>ra</w:t>
            </w:r>
            <w:r w:rsidRPr="0059727B">
              <w:rPr>
                <w:spacing w:val="-2"/>
                <w:lang w:val="vi-VN"/>
              </w:rPr>
              <w:t xml:space="preserve"> </w:t>
            </w:r>
            <w:r w:rsidRPr="0059727B">
              <w:rPr>
                <w:lang w:val="vi-VN"/>
              </w:rPr>
              <w:t>hiệu</w:t>
            </w:r>
            <w:r w:rsidRPr="0059727B">
              <w:rPr>
                <w:spacing w:val="-8"/>
                <w:lang w:val="vi-VN"/>
              </w:rPr>
              <w:t xml:space="preserve"> </w:t>
            </w:r>
            <w:r w:rsidRPr="0059727B">
              <w:rPr>
                <w:lang w:val="vi-VN"/>
              </w:rPr>
              <w:t>với</w:t>
            </w:r>
            <w:r w:rsidRPr="0059727B">
              <w:rPr>
                <w:spacing w:val="-8"/>
                <w:lang w:val="vi-VN"/>
              </w:rPr>
              <w:t xml:space="preserve"> </w:t>
            </w:r>
            <w:r w:rsidRPr="0059727B">
              <w:rPr>
                <w:lang w:val="vi-VN"/>
              </w:rPr>
              <w:t>bạn,</w:t>
            </w:r>
            <w:r w:rsidRPr="0059727B">
              <w:rPr>
                <w:spacing w:val="-8"/>
                <w:lang w:val="vi-VN"/>
              </w:rPr>
              <w:t xml:space="preserve"> </w:t>
            </w:r>
            <w:r w:rsidRPr="0059727B">
              <w:rPr>
                <w:lang w:val="vi-VN"/>
              </w:rPr>
              <w:t>đu</w:t>
            </w:r>
            <w:r w:rsidRPr="0059727B">
              <w:rPr>
                <w:spacing w:val="-8"/>
                <w:lang w:val="vi-VN"/>
              </w:rPr>
              <w:t xml:space="preserve"> </w:t>
            </w:r>
            <w:r w:rsidRPr="0059727B">
              <w:rPr>
                <w:lang w:val="vi-VN"/>
              </w:rPr>
              <w:t>mình</w:t>
            </w:r>
            <w:r w:rsidRPr="0059727B">
              <w:rPr>
                <w:spacing w:val="-8"/>
                <w:lang w:val="vi-VN"/>
              </w:rPr>
              <w:t xml:space="preserve"> </w:t>
            </w:r>
            <w:r w:rsidRPr="0059727B">
              <w:rPr>
                <w:spacing w:val="-4"/>
                <w:lang w:val="vi-VN"/>
              </w:rPr>
              <w:t>xuống</w:t>
            </w:r>
            <w:r w:rsidRPr="0059727B">
              <w:rPr>
                <w:spacing w:val="-2"/>
                <w:lang w:val="vi-VN"/>
              </w:rPr>
              <w:t xml:space="preserve"> </w:t>
            </w:r>
            <w:r w:rsidRPr="0059727B">
              <w:rPr>
                <w:lang w:val="vi-VN"/>
              </w:rPr>
              <w:t xml:space="preserve">nước, lặn biến </w:t>
            </w:r>
            <w:r w:rsidRPr="0059727B">
              <w:rPr>
                <w:spacing w:val="-5"/>
                <w:lang w:val="vi-VN"/>
              </w:rPr>
              <w:t>đi.</w:t>
            </w:r>
          </w:p>
          <w:p w:rsidR="00E60231" w:rsidRPr="0059727B" w:rsidRDefault="00E60231" w:rsidP="007B1DB4">
            <w:pPr>
              <w:pStyle w:val="TableParagraph"/>
              <w:tabs>
                <w:tab w:val="left" w:pos="280"/>
              </w:tabs>
              <w:spacing w:before="0"/>
              <w:ind w:left="0"/>
              <w:jc w:val="both"/>
              <w:rPr>
                <w:spacing w:val="-2"/>
                <w:sz w:val="24"/>
                <w:szCs w:val="24"/>
                <w:lang w:val="vi-VN"/>
              </w:rPr>
            </w:pPr>
            <w:r w:rsidRPr="0059727B">
              <w:rPr>
                <w:spacing w:val="-2"/>
                <w:sz w:val="24"/>
                <w:szCs w:val="24"/>
                <w:lang w:val="vi-VN"/>
              </w:rPr>
              <w:t xml:space="preserve">b) </w:t>
            </w:r>
            <w:r w:rsidRPr="0059727B">
              <w:rPr>
                <w:sz w:val="24"/>
                <w:szCs w:val="24"/>
                <w:lang w:val="vi-VN"/>
              </w:rPr>
              <w:t>Tác</w:t>
            </w:r>
            <w:r w:rsidRPr="0059727B">
              <w:rPr>
                <w:spacing w:val="-22"/>
                <w:sz w:val="24"/>
                <w:szCs w:val="24"/>
                <w:lang w:val="vi-VN"/>
              </w:rPr>
              <w:t xml:space="preserve"> </w:t>
            </w:r>
            <w:r w:rsidRPr="0059727B">
              <w:rPr>
                <w:sz w:val="24"/>
                <w:szCs w:val="24"/>
                <w:lang w:val="vi-VN"/>
              </w:rPr>
              <w:t>giả</w:t>
            </w:r>
            <w:r w:rsidRPr="0059727B">
              <w:rPr>
                <w:spacing w:val="-22"/>
                <w:sz w:val="24"/>
                <w:szCs w:val="24"/>
                <w:lang w:val="vi-VN"/>
              </w:rPr>
              <w:t xml:space="preserve"> </w:t>
            </w:r>
            <w:r w:rsidRPr="0059727B">
              <w:rPr>
                <w:sz w:val="24"/>
                <w:szCs w:val="24"/>
                <w:lang w:val="vi-VN"/>
              </w:rPr>
              <w:t>tả</w:t>
            </w:r>
            <w:r w:rsidRPr="0059727B">
              <w:rPr>
                <w:spacing w:val="-22"/>
                <w:sz w:val="24"/>
                <w:szCs w:val="24"/>
                <w:lang w:val="vi-VN"/>
              </w:rPr>
              <w:t xml:space="preserve"> </w:t>
            </w:r>
            <w:r w:rsidRPr="0059727B">
              <w:rPr>
                <w:sz w:val="24"/>
                <w:szCs w:val="24"/>
                <w:lang w:val="vi-VN"/>
              </w:rPr>
              <w:t>các</w:t>
            </w:r>
            <w:r w:rsidRPr="0059727B">
              <w:rPr>
                <w:spacing w:val="-22"/>
                <w:sz w:val="24"/>
                <w:szCs w:val="24"/>
                <w:lang w:val="vi-VN"/>
              </w:rPr>
              <w:t xml:space="preserve"> </w:t>
            </w:r>
            <w:r w:rsidRPr="0059727B">
              <w:rPr>
                <w:sz w:val="24"/>
                <w:szCs w:val="24"/>
                <w:lang w:val="vi-VN"/>
              </w:rPr>
              <w:t>hoạt</w:t>
            </w:r>
            <w:r w:rsidRPr="0059727B">
              <w:rPr>
                <w:spacing w:val="-22"/>
                <w:sz w:val="24"/>
                <w:szCs w:val="24"/>
                <w:lang w:val="vi-VN"/>
              </w:rPr>
              <w:t xml:space="preserve"> </w:t>
            </w:r>
            <w:r w:rsidRPr="0059727B">
              <w:rPr>
                <w:sz w:val="24"/>
                <w:szCs w:val="24"/>
                <w:lang w:val="vi-VN"/>
              </w:rPr>
              <w:t>động:</w:t>
            </w:r>
            <w:r w:rsidRPr="0059727B">
              <w:rPr>
                <w:spacing w:val="-22"/>
                <w:sz w:val="24"/>
                <w:szCs w:val="24"/>
                <w:lang w:val="vi-VN"/>
              </w:rPr>
              <w:t xml:space="preserve"> </w:t>
            </w:r>
            <w:r w:rsidRPr="0059727B">
              <w:rPr>
                <w:sz w:val="24"/>
                <w:szCs w:val="24"/>
                <w:lang w:val="vi-VN"/>
              </w:rPr>
              <w:t>ra</w:t>
            </w:r>
            <w:r w:rsidRPr="0059727B">
              <w:rPr>
                <w:spacing w:val="-22"/>
                <w:sz w:val="24"/>
                <w:szCs w:val="24"/>
                <w:lang w:val="vi-VN"/>
              </w:rPr>
              <w:t xml:space="preserve"> </w:t>
            </w:r>
            <w:r w:rsidRPr="0059727B">
              <w:rPr>
                <w:spacing w:val="-2"/>
                <w:sz w:val="24"/>
                <w:szCs w:val="24"/>
                <w:lang w:val="vi-VN"/>
              </w:rPr>
              <w:t>đồng,</w:t>
            </w:r>
            <w:r w:rsidRPr="0059727B">
              <w:rPr>
                <w:sz w:val="24"/>
                <w:szCs w:val="24"/>
                <w:lang w:val="vi-VN"/>
              </w:rPr>
              <w:t xml:space="preserve"> ăn mặc, đi xem phim, </w:t>
            </w:r>
            <w:r w:rsidRPr="0059727B">
              <w:rPr>
                <w:spacing w:val="-2"/>
                <w:sz w:val="24"/>
                <w:szCs w:val="24"/>
                <w:lang w:val="vi-VN"/>
              </w:rPr>
              <w:t>khóc.</w:t>
            </w:r>
          </w:p>
          <w:p w:rsidR="00E60231" w:rsidRPr="0059727B" w:rsidRDefault="00E60231" w:rsidP="007B1DB4">
            <w:pPr>
              <w:pStyle w:val="TableParagraph"/>
              <w:tabs>
                <w:tab w:val="left" w:pos="301"/>
              </w:tabs>
              <w:spacing w:before="0"/>
              <w:ind w:left="0"/>
              <w:jc w:val="both"/>
              <w:rPr>
                <w:sz w:val="24"/>
                <w:szCs w:val="24"/>
                <w:lang w:val="vi-VN"/>
              </w:rPr>
            </w:pPr>
            <w:r w:rsidRPr="0059727B">
              <w:rPr>
                <w:sz w:val="24"/>
                <w:szCs w:val="24"/>
                <w:lang w:val="vi-VN"/>
              </w:rPr>
              <w:t>+ a) Các</w:t>
            </w:r>
            <w:r w:rsidRPr="0059727B">
              <w:rPr>
                <w:spacing w:val="-15"/>
                <w:sz w:val="24"/>
                <w:szCs w:val="24"/>
                <w:lang w:val="vi-VN"/>
              </w:rPr>
              <w:t xml:space="preserve"> </w:t>
            </w:r>
            <w:r w:rsidRPr="0059727B">
              <w:rPr>
                <w:sz w:val="24"/>
                <w:szCs w:val="24"/>
                <w:lang w:val="vi-VN"/>
              </w:rPr>
              <w:t>hoạt</w:t>
            </w:r>
            <w:r w:rsidRPr="0059727B">
              <w:rPr>
                <w:spacing w:val="-15"/>
                <w:sz w:val="24"/>
                <w:szCs w:val="24"/>
                <w:lang w:val="vi-VN"/>
              </w:rPr>
              <w:t xml:space="preserve"> </w:t>
            </w:r>
            <w:r w:rsidRPr="0059727B">
              <w:rPr>
                <w:sz w:val="24"/>
                <w:szCs w:val="24"/>
                <w:lang w:val="vi-VN"/>
              </w:rPr>
              <w:t>động</w:t>
            </w:r>
            <w:r w:rsidRPr="0059727B">
              <w:rPr>
                <w:spacing w:val="-15"/>
                <w:sz w:val="24"/>
                <w:szCs w:val="24"/>
                <w:lang w:val="vi-VN"/>
              </w:rPr>
              <w:t xml:space="preserve"> </w:t>
            </w:r>
            <w:r w:rsidRPr="0059727B">
              <w:rPr>
                <w:sz w:val="24"/>
                <w:szCs w:val="24"/>
                <w:lang w:val="vi-VN"/>
              </w:rPr>
              <w:t>đó</w:t>
            </w:r>
            <w:r w:rsidRPr="0059727B">
              <w:rPr>
                <w:spacing w:val="-15"/>
                <w:sz w:val="24"/>
                <w:szCs w:val="24"/>
                <w:lang w:val="vi-VN"/>
              </w:rPr>
              <w:t xml:space="preserve"> </w:t>
            </w:r>
            <w:r w:rsidRPr="0059727B">
              <w:rPr>
                <w:sz w:val="24"/>
                <w:szCs w:val="24"/>
                <w:lang w:val="vi-VN"/>
              </w:rPr>
              <w:t>được</w:t>
            </w:r>
            <w:r w:rsidRPr="0059727B">
              <w:rPr>
                <w:spacing w:val="-15"/>
                <w:sz w:val="24"/>
                <w:szCs w:val="24"/>
                <w:lang w:val="vi-VN"/>
              </w:rPr>
              <w:t xml:space="preserve"> </w:t>
            </w:r>
            <w:r w:rsidRPr="0059727B">
              <w:rPr>
                <w:sz w:val="24"/>
                <w:szCs w:val="24"/>
                <w:lang w:val="vi-VN"/>
              </w:rPr>
              <w:t>miêu tả theo trình tự thời gian</w:t>
            </w:r>
          </w:p>
          <w:p w:rsidR="00E60231" w:rsidRPr="0059727B" w:rsidRDefault="00E60231" w:rsidP="007B1DB4">
            <w:pPr>
              <w:pStyle w:val="TableParagraph"/>
              <w:spacing w:before="0"/>
              <w:ind w:left="0"/>
              <w:jc w:val="both"/>
              <w:rPr>
                <w:sz w:val="24"/>
                <w:szCs w:val="24"/>
                <w:lang w:val="vi-VN"/>
              </w:rPr>
            </w:pPr>
            <w:r w:rsidRPr="0059727B">
              <w:rPr>
                <w:spacing w:val="-2"/>
                <w:sz w:val="24"/>
                <w:szCs w:val="24"/>
                <w:lang w:val="vi-VN"/>
              </w:rPr>
              <w:t xml:space="preserve">b) </w:t>
            </w:r>
            <w:r w:rsidRPr="0059727B">
              <w:rPr>
                <w:sz w:val="24"/>
                <w:szCs w:val="24"/>
                <w:lang w:val="vi-VN"/>
              </w:rPr>
              <w:t>Các hoạt động đó được miêu tả theo trình tự từ hoạt động lao động</w:t>
            </w:r>
            <w:r w:rsidRPr="0059727B">
              <w:rPr>
                <w:spacing w:val="73"/>
                <w:sz w:val="24"/>
                <w:szCs w:val="24"/>
                <w:lang w:val="vi-VN"/>
              </w:rPr>
              <w:t xml:space="preserve"> </w:t>
            </w:r>
            <w:r w:rsidRPr="0059727B">
              <w:rPr>
                <w:sz w:val="24"/>
                <w:szCs w:val="24"/>
                <w:lang w:val="vi-VN"/>
              </w:rPr>
              <w:t>đến</w:t>
            </w:r>
            <w:r w:rsidRPr="0059727B">
              <w:rPr>
                <w:spacing w:val="73"/>
                <w:sz w:val="24"/>
                <w:szCs w:val="24"/>
                <w:lang w:val="vi-VN"/>
              </w:rPr>
              <w:t xml:space="preserve"> </w:t>
            </w:r>
            <w:r w:rsidRPr="0059727B">
              <w:rPr>
                <w:sz w:val="24"/>
                <w:szCs w:val="24"/>
                <w:lang w:val="vi-VN"/>
              </w:rPr>
              <w:t>cách</w:t>
            </w:r>
            <w:r w:rsidRPr="0059727B">
              <w:rPr>
                <w:spacing w:val="74"/>
                <w:sz w:val="24"/>
                <w:szCs w:val="24"/>
                <w:lang w:val="vi-VN"/>
              </w:rPr>
              <w:t xml:space="preserve"> </w:t>
            </w:r>
            <w:r w:rsidRPr="0059727B">
              <w:rPr>
                <w:sz w:val="24"/>
                <w:szCs w:val="24"/>
                <w:lang w:val="vi-VN"/>
              </w:rPr>
              <w:t>ăn</w:t>
            </w:r>
            <w:r w:rsidRPr="0059727B">
              <w:rPr>
                <w:spacing w:val="73"/>
                <w:sz w:val="24"/>
                <w:szCs w:val="24"/>
                <w:lang w:val="vi-VN"/>
              </w:rPr>
              <w:t xml:space="preserve"> </w:t>
            </w:r>
            <w:r w:rsidRPr="0059727B">
              <w:rPr>
                <w:sz w:val="24"/>
                <w:szCs w:val="24"/>
                <w:lang w:val="vi-VN"/>
              </w:rPr>
              <w:t>mặc</w:t>
            </w:r>
            <w:r w:rsidRPr="0059727B">
              <w:rPr>
                <w:spacing w:val="74"/>
                <w:sz w:val="24"/>
                <w:szCs w:val="24"/>
                <w:lang w:val="vi-VN"/>
              </w:rPr>
              <w:t xml:space="preserve"> </w:t>
            </w:r>
            <w:r w:rsidRPr="0059727B">
              <w:rPr>
                <w:spacing w:val="-4"/>
                <w:sz w:val="24"/>
                <w:szCs w:val="24"/>
                <w:lang w:val="vi-VN"/>
              </w:rPr>
              <w:t>(chọn trang</w:t>
            </w:r>
            <w:r w:rsidRPr="0059727B">
              <w:rPr>
                <w:spacing w:val="-9"/>
                <w:sz w:val="24"/>
                <w:szCs w:val="24"/>
                <w:lang w:val="vi-VN"/>
              </w:rPr>
              <w:t xml:space="preserve"> </w:t>
            </w:r>
            <w:r w:rsidRPr="0059727B">
              <w:rPr>
                <w:spacing w:val="-4"/>
                <w:sz w:val="24"/>
                <w:szCs w:val="24"/>
                <w:lang w:val="vi-VN"/>
              </w:rPr>
              <w:t>phục),</w:t>
            </w:r>
            <w:r w:rsidRPr="0059727B">
              <w:rPr>
                <w:spacing w:val="-8"/>
                <w:sz w:val="24"/>
                <w:szCs w:val="24"/>
                <w:lang w:val="vi-VN"/>
              </w:rPr>
              <w:t xml:space="preserve"> </w:t>
            </w:r>
            <w:r w:rsidRPr="0059727B">
              <w:rPr>
                <w:spacing w:val="-4"/>
                <w:sz w:val="24"/>
                <w:szCs w:val="24"/>
                <w:lang w:val="vi-VN"/>
              </w:rPr>
              <w:t>cách</w:t>
            </w:r>
            <w:r w:rsidRPr="0059727B">
              <w:rPr>
                <w:spacing w:val="-8"/>
                <w:sz w:val="24"/>
                <w:szCs w:val="24"/>
                <w:lang w:val="vi-VN"/>
              </w:rPr>
              <w:t xml:space="preserve"> </w:t>
            </w:r>
            <w:r w:rsidRPr="0059727B">
              <w:rPr>
                <w:spacing w:val="-4"/>
                <w:sz w:val="24"/>
                <w:szCs w:val="24"/>
                <w:lang w:val="vi-VN"/>
              </w:rPr>
              <w:t>bộc</w:t>
            </w:r>
            <w:r w:rsidRPr="0059727B">
              <w:rPr>
                <w:spacing w:val="-8"/>
                <w:sz w:val="24"/>
                <w:szCs w:val="24"/>
                <w:lang w:val="vi-VN"/>
              </w:rPr>
              <w:t xml:space="preserve"> </w:t>
            </w:r>
            <w:r w:rsidRPr="0059727B">
              <w:rPr>
                <w:spacing w:val="-4"/>
                <w:sz w:val="24"/>
                <w:szCs w:val="24"/>
                <w:lang w:val="vi-VN"/>
              </w:rPr>
              <w:t>lộ</w:t>
            </w:r>
            <w:r w:rsidRPr="0059727B">
              <w:rPr>
                <w:spacing w:val="-8"/>
                <w:sz w:val="24"/>
                <w:szCs w:val="24"/>
                <w:lang w:val="vi-VN"/>
              </w:rPr>
              <w:t xml:space="preserve"> </w:t>
            </w:r>
            <w:r w:rsidRPr="0059727B">
              <w:rPr>
                <w:spacing w:val="-4"/>
                <w:sz w:val="24"/>
                <w:szCs w:val="24"/>
                <w:lang w:val="vi-VN"/>
              </w:rPr>
              <w:t>cảm</w:t>
            </w:r>
            <w:r w:rsidRPr="0059727B">
              <w:rPr>
                <w:spacing w:val="-8"/>
                <w:sz w:val="24"/>
                <w:szCs w:val="24"/>
                <w:lang w:val="vi-VN"/>
              </w:rPr>
              <w:t xml:space="preserve"> </w:t>
            </w:r>
            <w:r w:rsidRPr="0059727B">
              <w:rPr>
                <w:spacing w:val="-4"/>
                <w:sz w:val="24"/>
                <w:szCs w:val="24"/>
                <w:lang w:val="vi-VN"/>
              </w:rPr>
              <w:t>xúc.</w:t>
            </w:r>
            <w:r w:rsidRPr="0059727B">
              <w:rPr>
                <w:sz w:val="24"/>
                <w:szCs w:val="24"/>
                <w:lang w:val="vi-VN"/>
              </w:rPr>
              <w:t xml:space="preserve">     </w:t>
            </w:r>
          </w:p>
          <w:p w:rsidR="00E60231" w:rsidRPr="0059727B" w:rsidRDefault="00E60231" w:rsidP="007B1DB4">
            <w:pPr>
              <w:pStyle w:val="TableParagraph"/>
              <w:spacing w:before="0"/>
              <w:ind w:left="0"/>
              <w:jc w:val="both"/>
              <w:rPr>
                <w:spacing w:val="-2"/>
                <w:sz w:val="24"/>
                <w:szCs w:val="24"/>
                <w:lang w:val="vi-VN"/>
              </w:rPr>
            </w:pPr>
            <w:r w:rsidRPr="0059727B">
              <w:rPr>
                <w:sz w:val="24"/>
                <w:szCs w:val="24"/>
                <w:lang w:val="vi-VN"/>
              </w:rPr>
              <w:t>+ a) Thắng là cậu bé chăm chỉ, nhanh</w:t>
            </w:r>
            <w:r w:rsidRPr="0059727B">
              <w:rPr>
                <w:spacing w:val="-5"/>
                <w:sz w:val="24"/>
                <w:szCs w:val="24"/>
                <w:lang w:val="vi-VN"/>
              </w:rPr>
              <w:t xml:space="preserve"> </w:t>
            </w:r>
            <w:r w:rsidRPr="0059727B">
              <w:rPr>
                <w:sz w:val="24"/>
                <w:szCs w:val="24"/>
                <w:lang w:val="vi-VN"/>
              </w:rPr>
              <w:t>nhẹn,</w:t>
            </w:r>
            <w:r w:rsidRPr="0059727B">
              <w:rPr>
                <w:spacing w:val="-5"/>
                <w:sz w:val="24"/>
                <w:szCs w:val="24"/>
                <w:lang w:val="vi-VN"/>
              </w:rPr>
              <w:t xml:space="preserve"> </w:t>
            </w:r>
            <w:r w:rsidRPr="0059727B">
              <w:rPr>
                <w:sz w:val="24"/>
                <w:szCs w:val="24"/>
                <w:lang w:val="vi-VN"/>
              </w:rPr>
              <w:t>khéo</w:t>
            </w:r>
            <w:r w:rsidRPr="0059727B">
              <w:rPr>
                <w:spacing w:val="-5"/>
                <w:sz w:val="24"/>
                <w:szCs w:val="24"/>
                <w:lang w:val="vi-VN"/>
              </w:rPr>
              <w:t xml:space="preserve"> </w:t>
            </w:r>
            <w:r w:rsidRPr="0059727B">
              <w:rPr>
                <w:sz w:val="24"/>
                <w:szCs w:val="24"/>
                <w:lang w:val="vi-VN"/>
              </w:rPr>
              <w:t>léo</w:t>
            </w:r>
            <w:r w:rsidRPr="0059727B">
              <w:rPr>
                <w:spacing w:val="-5"/>
                <w:sz w:val="24"/>
                <w:szCs w:val="24"/>
                <w:lang w:val="vi-VN"/>
              </w:rPr>
              <w:t xml:space="preserve"> </w:t>
            </w:r>
            <w:r w:rsidRPr="0059727B">
              <w:rPr>
                <w:sz w:val="24"/>
                <w:szCs w:val="24"/>
                <w:lang w:val="vi-VN"/>
              </w:rPr>
              <w:t>(chăm vá</w:t>
            </w:r>
            <w:r w:rsidRPr="0059727B">
              <w:rPr>
                <w:spacing w:val="-7"/>
                <w:sz w:val="24"/>
                <w:szCs w:val="24"/>
                <w:lang w:val="vi-VN"/>
              </w:rPr>
              <w:t xml:space="preserve"> </w:t>
            </w:r>
            <w:r w:rsidRPr="0059727B">
              <w:rPr>
                <w:sz w:val="24"/>
                <w:szCs w:val="24"/>
                <w:lang w:val="vi-VN"/>
              </w:rPr>
              <w:t>lưới,</w:t>
            </w:r>
            <w:r w:rsidRPr="0059727B">
              <w:rPr>
                <w:spacing w:val="-7"/>
                <w:sz w:val="24"/>
                <w:szCs w:val="24"/>
                <w:lang w:val="vi-VN"/>
              </w:rPr>
              <w:t xml:space="preserve"> </w:t>
            </w:r>
            <w:r w:rsidRPr="0059727B">
              <w:rPr>
                <w:sz w:val="24"/>
                <w:szCs w:val="24"/>
                <w:lang w:val="vi-VN"/>
              </w:rPr>
              <w:t>vá</w:t>
            </w:r>
            <w:r w:rsidRPr="0059727B">
              <w:rPr>
                <w:spacing w:val="-7"/>
                <w:sz w:val="24"/>
                <w:szCs w:val="24"/>
                <w:lang w:val="vi-VN"/>
              </w:rPr>
              <w:t xml:space="preserve"> </w:t>
            </w:r>
            <w:r w:rsidRPr="0059727B">
              <w:rPr>
                <w:sz w:val="24"/>
                <w:szCs w:val="24"/>
                <w:lang w:val="vi-VN"/>
              </w:rPr>
              <w:t>rất</w:t>
            </w:r>
            <w:r w:rsidRPr="0059727B">
              <w:rPr>
                <w:spacing w:val="-7"/>
                <w:sz w:val="24"/>
                <w:szCs w:val="24"/>
                <w:lang w:val="vi-VN"/>
              </w:rPr>
              <w:t xml:space="preserve"> </w:t>
            </w:r>
            <w:r w:rsidRPr="0059727B">
              <w:rPr>
                <w:sz w:val="24"/>
                <w:szCs w:val="24"/>
                <w:lang w:val="vi-VN"/>
              </w:rPr>
              <w:t>khéo);</w:t>
            </w:r>
            <w:r w:rsidRPr="0059727B">
              <w:rPr>
                <w:spacing w:val="-7"/>
                <w:sz w:val="24"/>
                <w:szCs w:val="24"/>
                <w:lang w:val="vi-VN"/>
              </w:rPr>
              <w:t xml:space="preserve"> </w:t>
            </w:r>
            <w:r w:rsidRPr="0059727B">
              <w:rPr>
                <w:sz w:val="24"/>
                <w:szCs w:val="24"/>
                <w:lang w:val="vi-VN"/>
              </w:rPr>
              <w:t>bơi</w:t>
            </w:r>
            <w:r w:rsidRPr="0059727B">
              <w:rPr>
                <w:spacing w:val="-7"/>
                <w:sz w:val="24"/>
                <w:szCs w:val="24"/>
                <w:lang w:val="vi-VN"/>
              </w:rPr>
              <w:t xml:space="preserve"> </w:t>
            </w:r>
            <w:r w:rsidRPr="0059727B">
              <w:rPr>
                <w:sz w:val="24"/>
                <w:szCs w:val="24"/>
                <w:lang w:val="vi-VN"/>
              </w:rPr>
              <w:t xml:space="preserve">lặn giỏi (đu mình xuống nước êm không một tiếng động, lặn biến đi như một con </w:t>
            </w:r>
            <w:r w:rsidRPr="0059727B">
              <w:rPr>
                <w:spacing w:val="-4"/>
                <w:sz w:val="24"/>
                <w:szCs w:val="24"/>
                <w:lang w:val="vi-VN"/>
              </w:rPr>
              <w:t>cá).</w:t>
            </w:r>
          </w:p>
          <w:p w:rsidR="00E60231" w:rsidRPr="0059727B" w:rsidRDefault="00E60231" w:rsidP="007B1DB4">
            <w:pPr>
              <w:pStyle w:val="TableParagraph"/>
              <w:tabs>
                <w:tab w:val="left" w:pos="306"/>
              </w:tabs>
              <w:spacing w:before="0"/>
              <w:ind w:left="0"/>
              <w:jc w:val="both"/>
              <w:rPr>
                <w:sz w:val="24"/>
                <w:szCs w:val="24"/>
                <w:lang w:val="vi-VN"/>
              </w:rPr>
            </w:pPr>
            <w:r w:rsidRPr="0059727B">
              <w:rPr>
                <w:spacing w:val="-2"/>
                <w:sz w:val="24"/>
                <w:szCs w:val="24"/>
                <w:lang w:val="vi-VN"/>
              </w:rPr>
              <w:t xml:space="preserve">b)  </w:t>
            </w:r>
            <w:r w:rsidRPr="0059727B">
              <w:rPr>
                <w:sz w:val="24"/>
                <w:szCs w:val="24"/>
                <w:lang w:val="vi-VN"/>
              </w:rPr>
              <w:t xml:space="preserve">Cô Chấm là người chăm chỉ </w:t>
            </w:r>
            <w:r w:rsidRPr="0059727B">
              <w:rPr>
                <w:spacing w:val="-8"/>
                <w:sz w:val="24"/>
                <w:szCs w:val="24"/>
                <w:lang w:val="vi-VN"/>
              </w:rPr>
              <w:t>(không</w:t>
            </w:r>
            <w:r w:rsidRPr="0059727B">
              <w:rPr>
                <w:spacing w:val="-9"/>
                <w:sz w:val="24"/>
                <w:szCs w:val="24"/>
                <w:lang w:val="vi-VN"/>
              </w:rPr>
              <w:t xml:space="preserve"> </w:t>
            </w:r>
            <w:r w:rsidRPr="0059727B">
              <w:rPr>
                <w:spacing w:val="-8"/>
                <w:sz w:val="24"/>
                <w:szCs w:val="24"/>
                <w:lang w:val="vi-VN"/>
              </w:rPr>
              <w:t>làm</w:t>
            </w:r>
            <w:r w:rsidRPr="0059727B">
              <w:rPr>
                <w:spacing w:val="-7"/>
                <w:sz w:val="24"/>
                <w:szCs w:val="24"/>
                <w:lang w:val="vi-VN"/>
              </w:rPr>
              <w:t xml:space="preserve"> </w:t>
            </w:r>
            <w:r w:rsidRPr="0059727B">
              <w:rPr>
                <w:spacing w:val="-8"/>
                <w:sz w:val="24"/>
                <w:szCs w:val="24"/>
                <w:lang w:val="vi-VN"/>
              </w:rPr>
              <w:t>thì</w:t>
            </w:r>
            <w:r w:rsidRPr="0059727B">
              <w:rPr>
                <w:spacing w:val="-7"/>
                <w:sz w:val="24"/>
                <w:szCs w:val="24"/>
                <w:lang w:val="vi-VN"/>
              </w:rPr>
              <w:t xml:space="preserve"> </w:t>
            </w:r>
            <w:r w:rsidRPr="0059727B">
              <w:rPr>
                <w:spacing w:val="-8"/>
                <w:sz w:val="24"/>
                <w:szCs w:val="24"/>
                <w:lang w:val="vi-VN"/>
              </w:rPr>
              <w:t>chân</w:t>
            </w:r>
            <w:r w:rsidRPr="0059727B">
              <w:rPr>
                <w:spacing w:val="-7"/>
                <w:sz w:val="24"/>
                <w:szCs w:val="24"/>
                <w:lang w:val="vi-VN"/>
              </w:rPr>
              <w:t xml:space="preserve"> </w:t>
            </w:r>
            <w:r w:rsidRPr="0059727B">
              <w:rPr>
                <w:spacing w:val="-8"/>
                <w:sz w:val="24"/>
                <w:szCs w:val="24"/>
                <w:lang w:val="vi-VN"/>
              </w:rPr>
              <w:t>tay</w:t>
            </w:r>
            <w:r w:rsidRPr="0059727B">
              <w:rPr>
                <w:spacing w:val="-7"/>
                <w:sz w:val="24"/>
                <w:szCs w:val="24"/>
                <w:lang w:val="vi-VN"/>
              </w:rPr>
              <w:t xml:space="preserve"> </w:t>
            </w:r>
            <w:r w:rsidRPr="0059727B">
              <w:rPr>
                <w:spacing w:val="-8"/>
                <w:sz w:val="24"/>
                <w:szCs w:val="24"/>
                <w:lang w:val="vi-VN"/>
              </w:rPr>
              <w:t>cứ</w:t>
            </w:r>
            <w:r w:rsidRPr="0059727B">
              <w:rPr>
                <w:spacing w:val="-7"/>
                <w:sz w:val="24"/>
                <w:szCs w:val="24"/>
                <w:lang w:val="vi-VN"/>
              </w:rPr>
              <w:t xml:space="preserve"> </w:t>
            </w:r>
            <w:r w:rsidRPr="0059727B">
              <w:rPr>
                <w:spacing w:val="-8"/>
                <w:sz w:val="24"/>
                <w:szCs w:val="24"/>
                <w:lang w:val="vi-VN"/>
              </w:rPr>
              <w:t>bứt</w:t>
            </w:r>
            <w:r w:rsidRPr="0059727B">
              <w:rPr>
                <w:spacing w:val="-7"/>
                <w:sz w:val="24"/>
                <w:szCs w:val="24"/>
                <w:lang w:val="vi-VN"/>
              </w:rPr>
              <w:t xml:space="preserve"> </w:t>
            </w:r>
            <w:r w:rsidRPr="0059727B">
              <w:rPr>
                <w:spacing w:val="-8"/>
                <w:sz w:val="24"/>
                <w:szCs w:val="24"/>
                <w:lang w:val="vi-VN"/>
              </w:rPr>
              <w:t>rứt; ra</w:t>
            </w:r>
            <w:r w:rsidRPr="0059727B">
              <w:rPr>
                <w:spacing w:val="-7"/>
                <w:sz w:val="24"/>
                <w:szCs w:val="24"/>
                <w:lang w:val="vi-VN"/>
              </w:rPr>
              <w:t xml:space="preserve"> </w:t>
            </w:r>
            <w:r w:rsidRPr="0059727B">
              <w:rPr>
                <w:spacing w:val="-8"/>
                <w:sz w:val="24"/>
                <w:szCs w:val="24"/>
                <w:lang w:val="vi-VN"/>
              </w:rPr>
              <w:t>đồng</w:t>
            </w:r>
            <w:r w:rsidRPr="0059727B">
              <w:rPr>
                <w:spacing w:val="-7"/>
                <w:sz w:val="24"/>
                <w:szCs w:val="24"/>
                <w:lang w:val="vi-VN"/>
              </w:rPr>
              <w:t xml:space="preserve"> </w:t>
            </w:r>
            <w:r w:rsidRPr="0059727B">
              <w:rPr>
                <w:spacing w:val="-8"/>
                <w:sz w:val="24"/>
                <w:szCs w:val="24"/>
                <w:lang w:val="vi-VN"/>
              </w:rPr>
              <w:t>từ</w:t>
            </w:r>
            <w:r w:rsidRPr="0059727B">
              <w:rPr>
                <w:spacing w:val="-7"/>
                <w:sz w:val="24"/>
                <w:szCs w:val="24"/>
                <w:lang w:val="vi-VN"/>
              </w:rPr>
              <w:t xml:space="preserve"> </w:t>
            </w:r>
            <w:r w:rsidRPr="0059727B">
              <w:rPr>
                <w:spacing w:val="-8"/>
                <w:sz w:val="24"/>
                <w:szCs w:val="24"/>
                <w:lang w:val="vi-VN"/>
              </w:rPr>
              <w:t>sớm</w:t>
            </w:r>
            <w:r w:rsidRPr="0059727B">
              <w:rPr>
                <w:spacing w:val="-7"/>
                <w:sz w:val="24"/>
                <w:szCs w:val="24"/>
                <w:lang w:val="vi-VN"/>
              </w:rPr>
              <w:t xml:space="preserve"> </w:t>
            </w:r>
            <w:r w:rsidRPr="0059727B">
              <w:rPr>
                <w:spacing w:val="-8"/>
                <w:sz w:val="24"/>
                <w:szCs w:val="24"/>
                <w:lang w:val="vi-VN"/>
              </w:rPr>
              <w:t>mồng</w:t>
            </w:r>
            <w:r w:rsidRPr="0059727B">
              <w:rPr>
                <w:spacing w:val="-6"/>
                <w:sz w:val="24"/>
                <w:szCs w:val="24"/>
                <w:lang w:val="vi-VN"/>
              </w:rPr>
              <w:t xml:space="preserve"> </w:t>
            </w:r>
            <w:r w:rsidRPr="0059727B">
              <w:rPr>
                <w:spacing w:val="-8"/>
                <w:sz w:val="24"/>
                <w:szCs w:val="24"/>
                <w:lang w:val="vi-VN"/>
              </w:rPr>
              <w:t>Hai</w:t>
            </w:r>
            <w:r w:rsidRPr="0059727B">
              <w:rPr>
                <w:spacing w:val="-7"/>
                <w:sz w:val="24"/>
                <w:szCs w:val="24"/>
                <w:lang w:val="vi-VN"/>
              </w:rPr>
              <w:t xml:space="preserve"> </w:t>
            </w:r>
            <w:r w:rsidRPr="0059727B">
              <w:rPr>
                <w:spacing w:val="-8"/>
                <w:sz w:val="24"/>
                <w:szCs w:val="24"/>
                <w:lang w:val="vi-VN"/>
              </w:rPr>
              <w:t>Tết,</w:t>
            </w:r>
            <w:r w:rsidRPr="0059727B">
              <w:rPr>
                <w:spacing w:val="-6"/>
                <w:sz w:val="24"/>
                <w:szCs w:val="24"/>
                <w:lang w:val="vi-VN"/>
              </w:rPr>
              <w:t xml:space="preserve"> </w:t>
            </w:r>
            <w:r w:rsidRPr="0059727B">
              <w:rPr>
                <w:spacing w:val="-8"/>
                <w:sz w:val="24"/>
                <w:szCs w:val="24"/>
                <w:lang w:val="vi-VN"/>
              </w:rPr>
              <w:t xml:space="preserve">dẫu </w:t>
            </w:r>
            <w:r w:rsidRPr="0059727B">
              <w:rPr>
                <w:sz w:val="24"/>
                <w:szCs w:val="24"/>
                <w:lang w:val="vi-VN"/>
              </w:rPr>
              <w:t>có bắt ở nhà cũng không được).</w:t>
            </w:r>
          </w:p>
          <w:p w:rsidR="00E60231" w:rsidRPr="0059727B" w:rsidRDefault="00E60231" w:rsidP="007B1DB4">
            <w:pPr>
              <w:pStyle w:val="TableParagraph"/>
              <w:tabs>
                <w:tab w:val="left" w:pos="330"/>
              </w:tabs>
              <w:spacing w:before="0"/>
              <w:ind w:left="0"/>
              <w:jc w:val="both"/>
              <w:rPr>
                <w:sz w:val="24"/>
                <w:szCs w:val="24"/>
                <w:lang w:val="vi-VN"/>
              </w:rPr>
            </w:pPr>
            <w:r w:rsidRPr="0059727B">
              <w:rPr>
                <w:sz w:val="24"/>
                <w:szCs w:val="24"/>
                <w:lang w:val="vi-VN"/>
              </w:rPr>
              <w:t xml:space="preserve">     Cô Chấm là người giản dị (không đua đòi may mặc; mộc mạc như hòn đất).</w:t>
            </w:r>
          </w:p>
          <w:p w:rsidR="00E60231" w:rsidRPr="0059727B" w:rsidRDefault="00E60231" w:rsidP="007B1DB4">
            <w:pPr>
              <w:pStyle w:val="TableParagraph"/>
              <w:tabs>
                <w:tab w:val="left" w:pos="247"/>
              </w:tabs>
              <w:spacing w:before="0"/>
              <w:ind w:left="0"/>
              <w:jc w:val="both"/>
              <w:rPr>
                <w:sz w:val="24"/>
                <w:szCs w:val="24"/>
                <w:lang w:val="vi-VN"/>
              </w:rPr>
            </w:pPr>
            <w:r w:rsidRPr="0059727B">
              <w:rPr>
                <w:sz w:val="24"/>
                <w:szCs w:val="24"/>
                <w:lang w:val="vi-VN"/>
              </w:rPr>
              <w:t xml:space="preserve">     Cô</w:t>
            </w:r>
            <w:r w:rsidRPr="0059727B">
              <w:rPr>
                <w:spacing w:val="-15"/>
                <w:sz w:val="24"/>
                <w:szCs w:val="24"/>
                <w:lang w:val="vi-VN"/>
              </w:rPr>
              <w:t xml:space="preserve"> </w:t>
            </w:r>
            <w:r w:rsidRPr="0059727B">
              <w:rPr>
                <w:sz w:val="24"/>
                <w:szCs w:val="24"/>
                <w:lang w:val="vi-VN"/>
              </w:rPr>
              <w:t>Chấm</w:t>
            </w:r>
            <w:r w:rsidRPr="0059727B">
              <w:rPr>
                <w:spacing w:val="-15"/>
                <w:sz w:val="24"/>
                <w:szCs w:val="24"/>
                <w:lang w:val="vi-VN"/>
              </w:rPr>
              <w:t xml:space="preserve"> </w:t>
            </w:r>
            <w:r w:rsidRPr="0059727B">
              <w:rPr>
                <w:sz w:val="24"/>
                <w:szCs w:val="24"/>
                <w:lang w:val="vi-VN"/>
              </w:rPr>
              <w:t>rất</w:t>
            </w:r>
            <w:r w:rsidRPr="0059727B">
              <w:rPr>
                <w:spacing w:val="-15"/>
                <w:sz w:val="24"/>
                <w:szCs w:val="24"/>
                <w:lang w:val="vi-VN"/>
              </w:rPr>
              <w:t xml:space="preserve"> </w:t>
            </w:r>
            <w:r w:rsidRPr="0059727B">
              <w:rPr>
                <w:sz w:val="24"/>
                <w:szCs w:val="24"/>
                <w:lang w:val="vi-VN"/>
              </w:rPr>
              <w:t>rắn</w:t>
            </w:r>
            <w:r w:rsidRPr="0059727B">
              <w:rPr>
                <w:spacing w:val="-15"/>
                <w:sz w:val="24"/>
                <w:szCs w:val="24"/>
                <w:lang w:val="vi-VN"/>
              </w:rPr>
              <w:t xml:space="preserve"> </w:t>
            </w:r>
            <w:r w:rsidRPr="0059727B">
              <w:rPr>
                <w:sz w:val="24"/>
                <w:szCs w:val="24"/>
                <w:lang w:val="vi-VN"/>
              </w:rPr>
              <w:t>rỏi</w:t>
            </w:r>
            <w:r w:rsidRPr="0059727B">
              <w:rPr>
                <w:spacing w:val="-15"/>
                <w:sz w:val="24"/>
                <w:szCs w:val="24"/>
                <w:lang w:val="vi-VN"/>
              </w:rPr>
              <w:t xml:space="preserve"> </w:t>
            </w:r>
            <w:r w:rsidRPr="0059727B">
              <w:rPr>
                <w:sz w:val="24"/>
                <w:szCs w:val="24"/>
                <w:lang w:val="vi-VN"/>
              </w:rPr>
              <w:t>nhưng</w:t>
            </w:r>
            <w:r w:rsidRPr="0059727B">
              <w:rPr>
                <w:spacing w:val="-15"/>
                <w:sz w:val="24"/>
                <w:szCs w:val="24"/>
                <w:lang w:val="vi-VN"/>
              </w:rPr>
              <w:t xml:space="preserve"> </w:t>
            </w:r>
            <w:r w:rsidRPr="0059727B">
              <w:rPr>
                <w:sz w:val="24"/>
                <w:szCs w:val="24"/>
                <w:lang w:val="vi-VN"/>
              </w:rPr>
              <w:t>hay nghĩ</w:t>
            </w:r>
            <w:r w:rsidRPr="0059727B">
              <w:rPr>
                <w:spacing w:val="-2"/>
                <w:sz w:val="24"/>
                <w:szCs w:val="24"/>
                <w:lang w:val="vi-VN"/>
              </w:rPr>
              <w:t xml:space="preserve"> </w:t>
            </w:r>
            <w:r w:rsidRPr="0059727B">
              <w:rPr>
                <w:sz w:val="24"/>
                <w:szCs w:val="24"/>
                <w:lang w:val="vi-VN"/>
              </w:rPr>
              <w:t>ngợi,</w:t>
            </w:r>
            <w:r w:rsidRPr="0059727B">
              <w:rPr>
                <w:spacing w:val="-2"/>
                <w:sz w:val="24"/>
                <w:szCs w:val="24"/>
                <w:lang w:val="vi-VN"/>
              </w:rPr>
              <w:t xml:space="preserve"> </w:t>
            </w:r>
            <w:r w:rsidRPr="0059727B">
              <w:rPr>
                <w:sz w:val="24"/>
                <w:szCs w:val="24"/>
                <w:lang w:val="vi-VN"/>
              </w:rPr>
              <w:t>dễ</w:t>
            </w:r>
            <w:r w:rsidRPr="0059727B">
              <w:rPr>
                <w:spacing w:val="-2"/>
                <w:sz w:val="24"/>
                <w:szCs w:val="24"/>
                <w:lang w:val="vi-VN"/>
              </w:rPr>
              <w:t xml:space="preserve"> </w:t>
            </w:r>
            <w:r w:rsidRPr="0059727B">
              <w:rPr>
                <w:sz w:val="24"/>
                <w:szCs w:val="24"/>
                <w:lang w:val="vi-VN"/>
              </w:rPr>
              <w:t>cảm</w:t>
            </w:r>
            <w:r w:rsidRPr="0059727B">
              <w:rPr>
                <w:spacing w:val="-2"/>
                <w:sz w:val="24"/>
                <w:szCs w:val="24"/>
                <w:lang w:val="vi-VN"/>
              </w:rPr>
              <w:t xml:space="preserve"> </w:t>
            </w:r>
            <w:r w:rsidRPr="0059727B">
              <w:rPr>
                <w:sz w:val="24"/>
                <w:szCs w:val="24"/>
                <w:lang w:val="vi-VN"/>
              </w:rPr>
              <w:t>thương</w:t>
            </w:r>
            <w:r w:rsidRPr="0059727B">
              <w:rPr>
                <w:spacing w:val="-2"/>
                <w:sz w:val="24"/>
                <w:szCs w:val="24"/>
                <w:lang w:val="vi-VN"/>
              </w:rPr>
              <w:t xml:space="preserve"> </w:t>
            </w:r>
            <w:r w:rsidRPr="0059727B">
              <w:rPr>
                <w:sz w:val="24"/>
                <w:szCs w:val="24"/>
                <w:lang w:val="vi-VN"/>
              </w:rPr>
              <w:t>(khóc khi</w:t>
            </w:r>
            <w:r w:rsidRPr="0059727B">
              <w:rPr>
                <w:spacing w:val="30"/>
                <w:sz w:val="24"/>
                <w:szCs w:val="24"/>
                <w:lang w:val="vi-VN"/>
              </w:rPr>
              <w:t xml:space="preserve"> </w:t>
            </w:r>
            <w:r w:rsidRPr="0059727B">
              <w:rPr>
                <w:sz w:val="24"/>
                <w:szCs w:val="24"/>
                <w:lang w:val="vi-VN"/>
              </w:rPr>
              <w:t>xem</w:t>
            </w:r>
            <w:r w:rsidRPr="0059727B">
              <w:rPr>
                <w:spacing w:val="30"/>
                <w:sz w:val="24"/>
                <w:szCs w:val="24"/>
                <w:lang w:val="vi-VN"/>
              </w:rPr>
              <w:t xml:space="preserve"> </w:t>
            </w:r>
            <w:r w:rsidRPr="0059727B">
              <w:rPr>
                <w:sz w:val="24"/>
                <w:szCs w:val="24"/>
                <w:lang w:val="vi-VN"/>
              </w:rPr>
              <w:t>những</w:t>
            </w:r>
            <w:r w:rsidRPr="0059727B">
              <w:rPr>
                <w:spacing w:val="30"/>
                <w:sz w:val="24"/>
                <w:szCs w:val="24"/>
                <w:lang w:val="vi-VN"/>
              </w:rPr>
              <w:t xml:space="preserve"> </w:t>
            </w:r>
            <w:r w:rsidRPr="0059727B">
              <w:rPr>
                <w:sz w:val="24"/>
                <w:szCs w:val="24"/>
                <w:lang w:val="vi-VN"/>
              </w:rPr>
              <w:t>cảnh</w:t>
            </w:r>
            <w:r w:rsidRPr="0059727B">
              <w:rPr>
                <w:spacing w:val="30"/>
                <w:sz w:val="24"/>
                <w:szCs w:val="24"/>
                <w:lang w:val="vi-VN"/>
              </w:rPr>
              <w:t xml:space="preserve"> </w:t>
            </w:r>
            <w:r w:rsidRPr="0059727B">
              <w:rPr>
                <w:sz w:val="24"/>
                <w:szCs w:val="24"/>
                <w:lang w:val="vi-VN"/>
              </w:rPr>
              <w:t>ngộ</w:t>
            </w:r>
            <w:r w:rsidRPr="0059727B">
              <w:rPr>
                <w:spacing w:val="30"/>
                <w:sz w:val="24"/>
                <w:szCs w:val="24"/>
                <w:lang w:val="vi-VN"/>
              </w:rPr>
              <w:t xml:space="preserve"> </w:t>
            </w:r>
            <w:r w:rsidRPr="0059727B">
              <w:rPr>
                <w:spacing w:val="-2"/>
                <w:sz w:val="24"/>
                <w:szCs w:val="24"/>
                <w:lang w:val="vi-VN"/>
              </w:rPr>
              <w:t>trong</w:t>
            </w:r>
            <w:r w:rsidRPr="0059727B">
              <w:rPr>
                <w:sz w:val="24"/>
                <w:szCs w:val="24"/>
                <w:lang w:val="vi-VN"/>
              </w:rPr>
              <w:t xml:space="preserve"> phim; khóc cả trong giấc </w:t>
            </w:r>
            <w:r w:rsidRPr="0059727B">
              <w:rPr>
                <w:spacing w:val="-4"/>
                <w:sz w:val="24"/>
                <w:szCs w:val="24"/>
                <w:lang w:val="vi-VN"/>
              </w:rPr>
              <w:t>mơ)</w:t>
            </w:r>
          </w:p>
          <w:p w:rsidR="00E60231" w:rsidRPr="0059727B" w:rsidRDefault="00E60231" w:rsidP="007B1DB4">
            <w:pPr>
              <w:pStyle w:val="TableParagraph"/>
              <w:tabs>
                <w:tab w:val="left" w:pos="301"/>
              </w:tabs>
              <w:spacing w:before="0"/>
              <w:ind w:left="0"/>
              <w:jc w:val="both"/>
              <w:rPr>
                <w:sz w:val="24"/>
                <w:szCs w:val="24"/>
                <w:lang w:val="vi-VN"/>
              </w:rPr>
            </w:pPr>
            <w:r w:rsidRPr="0059727B">
              <w:rPr>
                <w:sz w:val="24"/>
                <w:szCs w:val="24"/>
                <w:lang w:val="vi-VN"/>
              </w:rPr>
              <w:t>+ a) Một số từ ngữ, chi tiết: Tay cậu bé cầm kim tre đưa lên đưa xuống thoăn thoắt; nó rón rén, bám tay vào cọc chèo, đu mình xuống nước êm không một tiếng động; nó ngụp một cái, lặn biến đi như một con cá;...</w:t>
            </w:r>
          </w:p>
          <w:p w:rsidR="00E60231" w:rsidRPr="0059727B" w:rsidRDefault="00E60231" w:rsidP="007B1DB4">
            <w:pPr>
              <w:pStyle w:val="TableParagraph"/>
              <w:spacing w:before="0"/>
              <w:ind w:left="0"/>
              <w:jc w:val="both"/>
              <w:rPr>
                <w:sz w:val="24"/>
                <w:szCs w:val="24"/>
                <w:lang w:val="vi-VN"/>
              </w:rPr>
            </w:pPr>
            <w:r w:rsidRPr="0059727B">
              <w:rPr>
                <w:spacing w:val="-2"/>
                <w:sz w:val="24"/>
                <w:szCs w:val="24"/>
                <w:lang w:val="vi-VN"/>
              </w:rPr>
              <w:t xml:space="preserve">b) </w:t>
            </w:r>
            <w:r w:rsidRPr="0059727B">
              <w:rPr>
                <w:sz w:val="24"/>
                <w:szCs w:val="24"/>
                <w:lang w:val="vi-VN"/>
              </w:rPr>
              <w:t xml:space="preserve">Một số từ ngữ, chi tiết: Mùa hè, </w:t>
            </w:r>
            <w:r w:rsidRPr="0059727B">
              <w:rPr>
                <w:spacing w:val="-2"/>
                <w:sz w:val="24"/>
                <w:szCs w:val="24"/>
                <w:lang w:val="vi-VN"/>
              </w:rPr>
              <w:t>Chấm</w:t>
            </w:r>
            <w:r w:rsidRPr="0059727B">
              <w:rPr>
                <w:spacing w:val="-13"/>
                <w:sz w:val="24"/>
                <w:szCs w:val="24"/>
                <w:lang w:val="vi-VN"/>
              </w:rPr>
              <w:t xml:space="preserve"> </w:t>
            </w:r>
            <w:r w:rsidRPr="0059727B">
              <w:rPr>
                <w:spacing w:val="-2"/>
                <w:sz w:val="24"/>
                <w:szCs w:val="24"/>
                <w:lang w:val="vi-VN"/>
              </w:rPr>
              <w:t>mặc</w:t>
            </w:r>
            <w:r w:rsidRPr="0059727B">
              <w:rPr>
                <w:spacing w:val="-13"/>
                <w:sz w:val="24"/>
                <w:szCs w:val="24"/>
                <w:lang w:val="vi-VN"/>
              </w:rPr>
              <w:t xml:space="preserve"> </w:t>
            </w:r>
            <w:r w:rsidRPr="0059727B">
              <w:rPr>
                <w:spacing w:val="-2"/>
                <w:sz w:val="24"/>
                <w:szCs w:val="24"/>
                <w:lang w:val="vi-VN"/>
              </w:rPr>
              <w:t>một</w:t>
            </w:r>
            <w:r w:rsidRPr="0059727B">
              <w:rPr>
                <w:spacing w:val="-13"/>
                <w:sz w:val="24"/>
                <w:szCs w:val="24"/>
                <w:lang w:val="vi-VN"/>
              </w:rPr>
              <w:t xml:space="preserve"> </w:t>
            </w:r>
            <w:r w:rsidRPr="0059727B">
              <w:rPr>
                <w:spacing w:val="-2"/>
                <w:sz w:val="24"/>
                <w:szCs w:val="24"/>
                <w:lang w:val="vi-VN"/>
              </w:rPr>
              <w:t>áo</w:t>
            </w:r>
            <w:r w:rsidRPr="0059727B">
              <w:rPr>
                <w:spacing w:val="-13"/>
                <w:sz w:val="24"/>
                <w:szCs w:val="24"/>
                <w:lang w:val="vi-VN"/>
              </w:rPr>
              <w:t xml:space="preserve"> </w:t>
            </w:r>
            <w:r w:rsidRPr="0059727B">
              <w:rPr>
                <w:spacing w:val="-2"/>
                <w:sz w:val="24"/>
                <w:szCs w:val="24"/>
                <w:lang w:val="vi-VN"/>
              </w:rPr>
              <w:t>cánh</w:t>
            </w:r>
            <w:r w:rsidRPr="0059727B">
              <w:rPr>
                <w:spacing w:val="-13"/>
                <w:sz w:val="24"/>
                <w:szCs w:val="24"/>
                <w:lang w:val="vi-VN"/>
              </w:rPr>
              <w:t xml:space="preserve"> </w:t>
            </w:r>
            <w:r w:rsidRPr="0059727B">
              <w:rPr>
                <w:spacing w:val="-2"/>
                <w:sz w:val="24"/>
                <w:szCs w:val="24"/>
                <w:lang w:val="vi-VN"/>
              </w:rPr>
              <w:t>nâu;</w:t>
            </w:r>
            <w:r w:rsidRPr="0059727B">
              <w:rPr>
                <w:spacing w:val="-13"/>
                <w:sz w:val="24"/>
                <w:szCs w:val="24"/>
                <w:lang w:val="vi-VN"/>
              </w:rPr>
              <w:t xml:space="preserve"> </w:t>
            </w:r>
            <w:r w:rsidRPr="0059727B">
              <w:rPr>
                <w:spacing w:val="-2"/>
                <w:sz w:val="24"/>
                <w:szCs w:val="24"/>
                <w:lang w:val="vi-VN"/>
              </w:rPr>
              <w:t xml:space="preserve">mùa </w:t>
            </w:r>
            <w:r w:rsidRPr="0059727B">
              <w:rPr>
                <w:sz w:val="24"/>
                <w:szCs w:val="24"/>
                <w:lang w:val="vi-VN"/>
              </w:rPr>
              <w:t>đông hai áo cánh nâu; Chấm mộc mạc như hòn đất; Chấm hay nghĩ ngợi, dễ cảm thương: những</w:t>
            </w:r>
            <w:r w:rsidRPr="0059727B">
              <w:rPr>
                <w:spacing w:val="-4"/>
                <w:sz w:val="24"/>
                <w:szCs w:val="24"/>
                <w:lang w:val="vi-VN"/>
              </w:rPr>
              <w:t xml:space="preserve"> </w:t>
            </w:r>
            <w:r w:rsidRPr="0059727B">
              <w:rPr>
                <w:sz w:val="24"/>
                <w:szCs w:val="24"/>
                <w:lang w:val="vi-VN"/>
              </w:rPr>
              <w:t>cảnh</w:t>
            </w:r>
            <w:r w:rsidRPr="0059727B">
              <w:rPr>
                <w:spacing w:val="-4"/>
                <w:sz w:val="24"/>
                <w:szCs w:val="24"/>
                <w:lang w:val="vi-VN"/>
              </w:rPr>
              <w:t xml:space="preserve"> </w:t>
            </w:r>
            <w:r w:rsidRPr="0059727B">
              <w:rPr>
                <w:sz w:val="24"/>
                <w:szCs w:val="24"/>
                <w:lang w:val="vi-VN"/>
              </w:rPr>
              <w:t>ngộ</w:t>
            </w:r>
            <w:r w:rsidRPr="0059727B">
              <w:rPr>
                <w:spacing w:val="-4"/>
                <w:sz w:val="24"/>
                <w:szCs w:val="24"/>
                <w:lang w:val="vi-VN"/>
              </w:rPr>
              <w:t xml:space="preserve"> </w:t>
            </w:r>
            <w:r w:rsidRPr="0059727B">
              <w:rPr>
                <w:sz w:val="24"/>
                <w:szCs w:val="24"/>
                <w:lang w:val="vi-VN"/>
              </w:rPr>
              <w:t>trong</w:t>
            </w:r>
            <w:r w:rsidRPr="0059727B">
              <w:rPr>
                <w:spacing w:val="-4"/>
                <w:sz w:val="24"/>
                <w:szCs w:val="24"/>
                <w:lang w:val="vi-VN"/>
              </w:rPr>
              <w:t xml:space="preserve"> </w:t>
            </w:r>
            <w:r w:rsidRPr="0059727B">
              <w:rPr>
                <w:sz w:val="24"/>
                <w:szCs w:val="24"/>
                <w:lang w:val="vi-VN"/>
              </w:rPr>
              <w:t>phim</w:t>
            </w:r>
            <w:r w:rsidRPr="0059727B">
              <w:rPr>
                <w:spacing w:val="-4"/>
                <w:sz w:val="24"/>
                <w:szCs w:val="24"/>
                <w:lang w:val="vi-VN"/>
              </w:rPr>
              <w:t xml:space="preserve"> </w:t>
            </w:r>
            <w:r w:rsidRPr="0059727B">
              <w:rPr>
                <w:sz w:val="24"/>
                <w:szCs w:val="24"/>
                <w:lang w:val="vi-VN"/>
              </w:rPr>
              <w:t>làm Chấm</w:t>
            </w:r>
            <w:r w:rsidRPr="0059727B">
              <w:rPr>
                <w:spacing w:val="-4"/>
                <w:sz w:val="24"/>
                <w:szCs w:val="24"/>
                <w:lang w:val="vi-VN"/>
              </w:rPr>
              <w:t xml:space="preserve"> </w:t>
            </w:r>
            <w:r w:rsidRPr="0059727B">
              <w:rPr>
                <w:sz w:val="24"/>
                <w:szCs w:val="24"/>
                <w:lang w:val="vi-VN"/>
              </w:rPr>
              <w:t>khóc</w:t>
            </w:r>
            <w:r w:rsidRPr="0059727B">
              <w:rPr>
                <w:spacing w:val="-4"/>
                <w:sz w:val="24"/>
                <w:szCs w:val="24"/>
                <w:lang w:val="vi-VN"/>
              </w:rPr>
              <w:t xml:space="preserve"> </w:t>
            </w:r>
            <w:r w:rsidRPr="0059727B">
              <w:rPr>
                <w:sz w:val="24"/>
                <w:szCs w:val="24"/>
                <w:lang w:val="vi-VN"/>
              </w:rPr>
              <w:t>gần</w:t>
            </w:r>
            <w:r w:rsidRPr="0059727B">
              <w:rPr>
                <w:spacing w:val="-4"/>
                <w:sz w:val="24"/>
                <w:szCs w:val="24"/>
                <w:lang w:val="vi-VN"/>
              </w:rPr>
              <w:t xml:space="preserve"> </w:t>
            </w:r>
            <w:r w:rsidRPr="0059727B">
              <w:rPr>
                <w:sz w:val="24"/>
                <w:szCs w:val="24"/>
                <w:lang w:val="vi-VN"/>
              </w:rPr>
              <w:t>suốt</w:t>
            </w:r>
            <w:r w:rsidRPr="0059727B">
              <w:rPr>
                <w:spacing w:val="-4"/>
                <w:sz w:val="24"/>
                <w:szCs w:val="24"/>
                <w:lang w:val="vi-VN"/>
              </w:rPr>
              <w:t xml:space="preserve"> </w:t>
            </w:r>
            <w:r w:rsidRPr="0059727B">
              <w:rPr>
                <w:sz w:val="24"/>
                <w:szCs w:val="24"/>
                <w:lang w:val="vi-VN"/>
              </w:rPr>
              <w:t>buổi;</w:t>
            </w:r>
            <w:r w:rsidRPr="0059727B">
              <w:rPr>
                <w:spacing w:val="-4"/>
                <w:sz w:val="24"/>
                <w:szCs w:val="24"/>
                <w:lang w:val="vi-VN"/>
              </w:rPr>
              <w:t xml:space="preserve"> </w:t>
            </w:r>
            <w:r w:rsidRPr="0059727B">
              <w:rPr>
                <w:sz w:val="24"/>
                <w:szCs w:val="24"/>
                <w:lang w:val="vi-VN"/>
              </w:rPr>
              <w:t>trong giấc mơ, Chấm lại khóc.</w:t>
            </w:r>
          </w:p>
          <w:p w:rsidR="00E60231" w:rsidRPr="0059727B" w:rsidRDefault="00E60231" w:rsidP="007B1DB4">
            <w:pPr>
              <w:pStyle w:val="TableParagraph"/>
              <w:spacing w:before="0"/>
              <w:ind w:left="0"/>
              <w:jc w:val="both"/>
              <w:rPr>
                <w:sz w:val="24"/>
                <w:szCs w:val="24"/>
                <w:lang w:val="vi-VN"/>
              </w:rPr>
            </w:pPr>
            <w:r w:rsidRPr="0059727B">
              <w:rPr>
                <w:sz w:val="24"/>
                <w:szCs w:val="24"/>
                <w:lang w:val="vi-VN"/>
              </w:rPr>
              <w:t>+ a) Tác giả chọn một số chi tiết tiêu biểu để thể hiện tình cảm của bản thân, dùng từ ngữ</w:t>
            </w:r>
            <w:r w:rsidRPr="0059727B">
              <w:rPr>
                <w:spacing w:val="-12"/>
                <w:sz w:val="24"/>
                <w:szCs w:val="24"/>
                <w:lang w:val="vi-VN"/>
              </w:rPr>
              <w:t xml:space="preserve"> </w:t>
            </w:r>
            <w:r w:rsidRPr="0059727B">
              <w:rPr>
                <w:sz w:val="24"/>
                <w:szCs w:val="24"/>
                <w:lang w:val="vi-VN"/>
              </w:rPr>
              <w:t>phù</w:t>
            </w:r>
            <w:r w:rsidRPr="0059727B">
              <w:rPr>
                <w:spacing w:val="-12"/>
                <w:sz w:val="24"/>
                <w:szCs w:val="24"/>
                <w:lang w:val="vi-VN"/>
              </w:rPr>
              <w:t xml:space="preserve"> </w:t>
            </w:r>
            <w:r w:rsidRPr="0059727B">
              <w:rPr>
                <w:sz w:val="24"/>
                <w:szCs w:val="24"/>
                <w:lang w:val="vi-VN"/>
              </w:rPr>
              <w:t>hợp</w:t>
            </w:r>
            <w:r w:rsidRPr="0059727B">
              <w:rPr>
                <w:spacing w:val="-12"/>
                <w:sz w:val="24"/>
                <w:szCs w:val="24"/>
                <w:lang w:val="vi-VN"/>
              </w:rPr>
              <w:t xml:space="preserve"> </w:t>
            </w:r>
            <w:r w:rsidRPr="0059727B">
              <w:rPr>
                <w:sz w:val="24"/>
                <w:szCs w:val="24"/>
                <w:lang w:val="vi-VN"/>
              </w:rPr>
              <w:t>để</w:t>
            </w:r>
            <w:r w:rsidRPr="0059727B">
              <w:rPr>
                <w:spacing w:val="-12"/>
                <w:sz w:val="24"/>
                <w:szCs w:val="24"/>
                <w:lang w:val="vi-VN"/>
              </w:rPr>
              <w:t xml:space="preserve"> </w:t>
            </w:r>
            <w:r w:rsidRPr="0059727B">
              <w:rPr>
                <w:sz w:val="24"/>
                <w:szCs w:val="24"/>
                <w:lang w:val="vi-VN"/>
              </w:rPr>
              <w:t>thể</w:t>
            </w:r>
            <w:r w:rsidRPr="0059727B">
              <w:rPr>
                <w:spacing w:val="-12"/>
                <w:sz w:val="24"/>
                <w:szCs w:val="24"/>
                <w:lang w:val="vi-VN"/>
              </w:rPr>
              <w:t xml:space="preserve"> </w:t>
            </w:r>
            <w:r w:rsidRPr="0059727B">
              <w:rPr>
                <w:sz w:val="24"/>
                <w:szCs w:val="24"/>
                <w:lang w:val="vi-VN"/>
              </w:rPr>
              <w:t>hiện</w:t>
            </w:r>
            <w:r w:rsidRPr="0059727B">
              <w:rPr>
                <w:spacing w:val="-12"/>
                <w:sz w:val="24"/>
                <w:szCs w:val="24"/>
                <w:lang w:val="vi-VN"/>
              </w:rPr>
              <w:t xml:space="preserve"> </w:t>
            </w:r>
            <w:r w:rsidRPr="0059727B">
              <w:rPr>
                <w:sz w:val="24"/>
                <w:szCs w:val="24"/>
                <w:lang w:val="vi-VN"/>
              </w:rPr>
              <w:t>tình cảm đối với người được tả (thoăn thoắt, thành thạo, êm không một tiếng động, lặn biến đi như một con cá, bọn trẻ vừa ghen vừa phục).</w:t>
            </w:r>
          </w:p>
          <w:p w:rsidR="00E60231" w:rsidRPr="0059727B" w:rsidRDefault="00E60231" w:rsidP="007B1DB4">
            <w:pPr>
              <w:pStyle w:val="TableParagraph"/>
              <w:spacing w:before="0"/>
              <w:ind w:left="0"/>
              <w:jc w:val="both"/>
              <w:rPr>
                <w:spacing w:val="-4"/>
                <w:sz w:val="24"/>
                <w:szCs w:val="24"/>
                <w:lang w:val="vi-VN"/>
              </w:rPr>
            </w:pPr>
            <w:r w:rsidRPr="0059727B">
              <w:rPr>
                <w:spacing w:val="-2"/>
                <w:sz w:val="24"/>
                <w:szCs w:val="24"/>
                <w:lang w:val="vi-VN"/>
              </w:rPr>
              <w:t xml:space="preserve">b) </w:t>
            </w:r>
            <w:r w:rsidRPr="0059727B">
              <w:rPr>
                <w:sz w:val="24"/>
                <w:szCs w:val="24"/>
                <w:lang w:val="vi-VN"/>
              </w:rPr>
              <w:t>Tác giả chọn một số chi tiết</w:t>
            </w:r>
            <w:r w:rsidRPr="0059727B">
              <w:rPr>
                <w:spacing w:val="80"/>
                <w:sz w:val="24"/>
                <w:szCs w:val="24"/>
                <w:lang w:val="vi-VN"/>
              </w:rPr>
              <w:t xml:space="preserve"> </w:t>
            </w:r>
            <w:r w:rsidRPr="0059727B">
              <w:rPr>
                <w:sz w:val="24"/>
                <w:szCs w:val="24"/>
                <w:lang w:val="vi-VN"/>
              </w:rPr>
              <w:t>tiêu biểu để thể hiện tình cảm của bản thân, dùng từ ngữ phù hợp</w:t>
            </w:r>
            <w:r w:rsidRPr="0059727B">
              <w:rPr>
                <w:spacing w:val="-7"/>
                <w:sz w:val="24"/>
                <w:szCs w:val="24"/>
                <w:lang w:val="vi-VN"/>
              </w:rPr>
              <w:t xml:space="preserve"> </w:t>
            </w:r>
            <w:r w:rsidRPr="0059727B">
              <w:rPr>
                <w:sz w:val="24"/>
                <w:szCs w:val="24"/>
                <w:lang w:val="vi-VN"/>
              </w:rPr>
              <w:t>để</w:t>
            </w:r>
            <w:r w:rsidRPr="0059727B">
              <w:rPr>
                <w:spacing w:val="-7"/>
                <w:sz w:val="24"/>
                <w:szCs w:val="24"/>
                <w:lang w:val="vi-VN"/>
              </w:rPr>
              <w:t xml:space="preserve"> </w:t>
            </w:r>
            <w:r w:rsidRPr="0059727B">
              <w:rPr>
                <w:sz w:val="24"/>
                <w:szCs w:val="24"/>
                <w:lang w:val="vi-VN"/>
              </w:rPr>
              <w:t>thể</w:t>
            </w:r>
            <w:r w:rsidRPr="0059727B">
              <w:rPr>
                <w:spacing w:val="-7"/>
                <w:sz w:val="24"/>
                <w:szCs w:val="24"/>
                <w:lang w:val="vi-VN"/>
              </w:rPr>
              <w:t xml:space="preserve"> </w:t>
            </w:r>
            <w:r w:rsidRPr="0059727B">
              <w:rPr>
                <w:sz w:val="24"/>
                <w:szCs w:val="24"/>
                <w:lang w:val="vi-VN"/>
              </w:rPr>
              <w:t>hiện</w:t>
            </w:r>
            <w:r w:rsidRPr="0059727B">
              <w:rPr>
                <w:spacing w:val="-7"/>
                <w:sz w:val="24"/>
                <w:szCs w:val="24"/>
                <w:lang w:val="vi-VN"/>
              </w:rPr>
              <w:t xml:space="preserve"> </w:t>
            </w:r>
            <w:r w:rsidRPr="0059727B">
              <w:rPr>
                <w:sz w:val="24"/>
                <w:szCs w:val="24"/>
                <w:lang w:val="vi-VN"/>
              </w:rPr>
              <w:t>tình</w:t>
            </w:r>
            <w:r w:rsidRPr="0059727B">
              <w:rPr>
                <w:spacing w:val="-7"/>
                <w:sz w:val="24"/>
                <w:szCs w:val="24"/>
                <w:lang w:val="vi-VN"/>
              </w:rPr>
              <w:t xml:space="preserve"> </w:t>
            </w:r>
            <w:r w:rsidRPr="0059727B">
              <w:rPr>
                <w:sz w:val="24"/>
                <w:szCs w:val="24"/>
                <w:lang w:val="vi-VN"/>
              </w:rPr>
              <w:t>cảm</w:t>
            </w:r>
            <w:r w:rsidRPr="0059727B">
              <w:rPr>
                <w:spacing w:val="-7"/>
                <w:sz w:val="24"/>
                <w:szCs w:val="24"/>
                <w:lang w:val="vi-VN"/>
              </w:rPr>
              <w:t xml:space="preserve"> </w:t>
            </w:r>
            <w:r w:rsidRPr="0059727B">
              <w:rPr>
                <w:sz w:val="24"/>
                <w:szCs w:val="24"/>
                <w:lang w:val="vi-VN"/>
              </w:rPr>
              <w:t>đối</w:t>
            </w:r>
            <w:r w:rsidRPr="0059727B">
              <w:rPr>
                <w:spacing w:val="-7"/>
                <w:sz w:val="24"/>
                <w:szCs w:val="24"/>
                <w:lang w:val="vi-VN"/>
              </w:rPr>
              <w:t xml:space="preserve"> </w:t>
            </w:r>
            <w:r w:rsidRPr="0059727B">
              <w:rPr>
                <w:sz w:val="24"/>
                <w:szCs w:val="24"/>
                <w:lang w:val="vi-VN"/>
              </w:rPr>
              <w:t>với người</w:t>
            </w:r>
            <w:r w:rsidRPr="0059727B">
              <w:rPr>
                <w:spacing w:val="-1"/>
                <w:sz w:val="24"/>
                <w:szCs w:val="24"/>
                <w:lang w:val="vi-VN"/>
              </w:rPr>
              <w:t xml:space="preserve"> </w:t>
            </w:r>
            <w:r w:rsidRPr="0059727B">
              <w:rPr>
                <w:sz w:val="24"/>
                <w:szCs w:val="24"/>
                <w:lang w:val="vi-VN"/>
              </w:rPr>
              <w:t>được</w:t>
            </w:r>
            <w:r w:rsidRPr="0059727B">
              <w:rPr>
                <w:spacing w:val="-1"/>
                <w:sz w:val="24"/>
                <w:szCs w:val="24"/>
                <w:lang w:val="vi-VN"/>
              </w:rPr>
              <w:t xml:space="preserve"> </w:t>
            </w:r>
            <w:r w:rsidRPr="0059727B">
              <w:rPr>
                <w:sz w:val="24"/>
                <w:szCs w:val="24"/>
                <w:lang w:val="vi-VN"/>
              </w:rPr>
              <w:t>tả</w:t>
            </w:r>
            <w:r w:rsidRPr="0059727B">
              <w:rPr>
                <w:spacing w:val="-1"/>
                <w:sz w:val="24"/>
                <w:szCs w:val="24"/>
                <w:lang w:val="vi-VN"/>
              </w:rPr>
              <w:t xml:space="preserve"> </w:t>
            </w:r>
            <w:r w:rsidRPr="0059727B">
              <w:rPr>
                <w:sz w:val="24"/>
                <w:szCs w:val="24"/>
                <w:lang w:val="vi-VN"/>
              </w:rPr>
              <w:t>(hay</w:t>
            </w:r>
            <w:r w:rsidRPr="0059727B">
              <w:rPr>
                <w:spacing w:val="-1"/>
                <w:sz w:val="24"/>
                <w:szCs w:val="24"/>
                <w:lang w:val="vi-VN"/>
              </w:rPr>
              <w:t xml:space="preserve"> </w:t>
            </w:r>
            <w:r w:rsidRPr="0059727B">
              <w:rPr>
                <w:sz w:val="24"/>
                <w:szCs w:val="24"/>
                <w:lang w:val="vi-VN"/>
              </w:rPr>
              <w:t>làm</w:t>
            </w:r>
            <w:r w:rsidRPr="0059727B">
              <w:rPr>
                <w:spacing w:val="-1"/>
                <w:sz w:val="24"/>
                <w:szCs w:val="24"/>
                <w:lang w:val="vi-VN"/>
              </w:rPr>
              <w:t xml:space="preserve"> </w:t>
            </w:r>
            <w:r w:rsidRPr="0059727B">
              <w:rPr>
                <w:sz w:val="24"/>
                <w:szCs w:val="24"/>
                <w:lang w:val="vi-VN"/>
              </w:rPr>
              <w:t>thực</w:t>
            </w:r>
            <w:r w:rsidRPr="0059727B">
              <w:rPr>
                <w:spacing w:val="-1"/>
                <w:sz w:val="24"/>
                <w:szCs w:val="24"/>
                <w:lang w:val="vi-VN"/>
              </w:rPr>
              <w:t xml:space="preserve"> </w:t>
            </w:r>
            <w:r w:rsidRPr="0059727B">
              <w:rPr>
                <w:sz w:val="24"/>
                <w:szCs w:val="24"/>
                <w:lang w:val="vi-VN"/>
              </w:rPr>
              <w:t>sự, không đua đòi; mộc mạc như hòn đất, rắn rỏi, hay nghĩ ngợi, dễ cảm thương).</w:t>
            </w:r>
          </w:p>
          <w:p w:rsidR="00E60231" w:rsidRPr="0059727B" w:rsidRDefault="00E60231" w:rsidP="007B1DB4">
            <w:pPr>
              <w:pStyle w:val="TableParagraph"/>
              <w:spacing w:before="0"/>
              <w:ind w:left="0"/>
              <w:jc w:val="both"/>
              <w:rPr>
                <w:sz w:val="24"/>
                <w:szCs w:val="24"/>
                <w:lang w:val="vi-VN"/>
              </w:rPr>
            </w:pPr>
            <w:r w:rsidRPr="0059727B">
              <w:rPr>
                <w:sz w:val="24"/>
                <w:szCs w:val="24"/>
                <w:lang w:val="vi-VN"/>
              </w:rPr>
              <w:t>- Đại diện các nhóm trả lời.</w:t>
            </w:r>
          </w:p>
          <w:p w:rsidR="00E60231" w:rsidRPr="0059727B" w:rsidRDefault="00E60231" w:rsidP="007B1DB4">
            <w:pPr>
              <w:pStyle w:val="TableParagraph"/>
              <w:spacing w:before="0"/>
              <w:ind w:left="0"/>
              <w:jc w:val="both"/>
              <w:rPr>
                <w:sz w:val="24"/>
                <w:szCs w:val="24"/>
                <w:lang w:val="vi-VN"/>
              </w:rPr>
            </w:pPr>
            <w:r w:rsidRPr="0059727B">
              <w:rPr>
                <w:sz w:val="24"/>
                <w:szCs w:val="24"/>
                <w:lang w:val="vi-VN"/>
              </w:rPr>
              <w:t>- Các nhóm khác nhận xét, bổ sung.</w:t>
            </w:r>
          </w:p>
          <w:p w:rsidR="00E60231" w:rsidRPr="0059727B" w:rsidRDefault="00E60231" w:rsidP="007B1DB4">
            <w:pPr>
              <w:pStyle w:val="TableParagraph"/>
              <w:spacing w:before="0"/>
              <w:ind w:left="0"/>
              <w:jc w:val="both"/>
              <w:rPr>
                <w:sz w:val="24"/>
                <w:szCs w:val="24"/>
              </w:rPr>
            </w:pPr>
            <w:r w:rsidRPr="0059727B">
              <w:rPr>
                <w:sz w:val="24"/>
                <w:szCs w:val="24"/>
              </w:rPr>
              <w:t>- HS lắng nghe</w:t>
            </w:r>
          </w:p>
        </w:tc>
      </w:tr>
      <w:tr w:rsidR="00E60231" w:rsidRPr="00877C97" w:rsidTr="00D81A52">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13'</w:t>
            </w:r>
          </w:p>
        </w:tc>
        <w:tc>
          <w:tcPr>
            <w:tcW w:w="9639" w:type="dxa"/>
            <w:gridSpan w:val="2"/>
          </w:tcPr>
          <w:p w:rsidR="00E60231" w:rsidRPr="007460D1" w:rsidRDefault="00E60231" w:rsidP="007B1DB4">
            <w:pPr>
              <w:pStyle w:val="NormalWeb"/>
              <w:spacing w:beforeAutospacing="0" w:afterAutospacing="0"/>
              <w:jc w:val="both"/>
              <w:rPr>
                <w:lang w:val="vi-VN"/>
              </w:rPr>
            </w:pPr>
            <w:r w:rsidRPr="007460D1">
              <w:rPr>
                <w:rStyle w:val="Strong"/>
                <w:rFonts w:eastAsia="Times New Roman"/>
                <w:lang w:val="vi-VN"/>
              </w:rPr>
              <w:t xml:space="preserve"> C. HOẠT ĐỘNG THỰC HÀNH, LUYỆN TẬP</w:t>
            </w:r>
          </w:p>
          <w:p w:rsidR="00E60231" w:rsidRPr="007460D1" w:rsidRDefault="00E60231" w:rsidP="007B1DB4">
            <w:pPr>
              <w:pStyle w:val="NormalWeb"/>
              <w:spacing w:beforeAutospacing="0" w:afterAutospacing="0"/>
              <w:jc w:val="both"/>
              <w:rPr>
                <w:rStyle w:val="Strong"/>
                <w:rFonts w:eastAsia="Times New Roman"/>
                <w:lang w:val="vi-VN"/>
              </w:rPr>
            </w:pPr>
            <w:r w:rsidRPr="007460D1">
              <w:rPr>
                <w:rStyle w:val="Strong"/>
                <w:rFonts w:eastAsia="Times New Roman"/>
                <w:lang w:val="vi-VN"/>
              </w:rPr>
              <w:t xml:space="preserve">    Mục tiêu: </w:t>
            </w:r>
          </w:p>
          <w:p w:rsidR="00E60231" w:rsidRPr="007460D1" w:rsidRDefault="00E60231" w:rsidP="007B1DB4">
            <w:pPr>
              <w:spacing w:after="0" w:line="240" w:lineRule="auto"/>
              <w:jc w:val="both"/>
              <w:rPr>
                <w:rFonts w:ascii="Times New Roman" w:hAnsi="Times New Roman"/>
                <w:sz w:val="24"/>
                <w:szCs w:val="24"/>
                <w:lang w:val="vi-VN"/>
              </w:rPr>
            </w:pPr>
            <w:r w:rsidRPr="007460D1">
              <w:rPr>
                <w:rFonts w:ascii="Times New Roman" w:hAnsi="Times New Roman"/>
                <w:sz w:val="24"/>
                <w:szCs w:val="24"/>
                <w:lang w:val="vi-VN"/>
              </w:rPr>
              <w:t xml:space="preserve"> - </w:t>
            </w:r>
            <w:r w:rsidRPr="0059727B">
              <w:rPr>
                <w:rFonts w:ascii="Times New Roman" w:hAnsi="Times New Roman"/>
                <w:sz w:val="24"/>
                <w:szCs w:val="24"/>
                <w:lang w:val="vi-VN"/>
              </w:rPr>
              <w:t xml:space="preserve">HS </w:t>
            </w:r>
            <w:r w:rsidRPr="007460D1">
              <w:rPr>
                <w:rFonts w:ascii="Times New Roman" w:hAnsi="Times New Roman"/>
                <w:sz w:val="24"/>
                <w:szCs w:val="24"/>
                <w:lang w:val="vi-VN"/>
              </w:rPr>
              <w:t>viết được đoạn văn tả hoạt động, tính cách của người; thể hiện được tình cảm của mình đối với người được tả. Đoạn văn mắc ít lỗi chính tả, ngữ pháp.</w:t>
            </w:r>
          </w:p>
          <w:p w:rsidR="00E60231" w:rsidRPr="0059727B" w:rsidRDefault="00E60231" w:rsidP="007B1DB4">
            <w:pPr>
              <w:pStyle w:val="NormalWeb"/>
              <w:spacing w:beforeAutospacing="0" w:afterAutospacing="0"/>
              <w:jc w:val="both"/>
              <w:rPr>
                <w:rFonts w:eastAsia="Times New Roman"/>
                <w:lang w:val="vi-VN"/>
              </w:rPr>
            </w:pPr>
            <w:r w:rsidRPr="007460D1">
              <w:rPr>
                <w:bCs/>
                <w:iCs/>
                <w:lang w:val="vi-VN"/>
              </w:rPr>
              <w:t xml:space="preserve"> - HS viết</w:t>
            </w:r>
            <w:r w:rsidRPr="007460D1">
              <w:rPr>
                <w:spacing w:val="-1"/>
                <w:lang w:val="vi-VN"/>
              </w:rPr>
              <w:t xml:space="preserve"> </w:t>
            </w:r>
            <w:r w:rsidRPr="007460D1">
              <w:rPr>
                <w:lang w:val="vi-VN"/>
              </w:rPr>
              <w:t>được</w:t>
            </w:r>
            <w:r w:rsidRPr="007460D1">
              <w:rPr>
                <w:spacing w:val="-1"/>
                <w:lang w:val="vi-VN"/>
              </w:rPr>
              <w:t xml:space="preserve"> </w:t>
            </w:r>
            <w:r w:rsidRPr="007460D1">
              <w:rPr>
                <w:lang w:val="vi-VN"/>
              </w:rPr>
              <w:t>đoạn</w:t>
            </w:r>
            <w:r w:rsidRPr="007460D1">
              <w:rPr>
                <w:spacing w:val="-1"/>
                <w:lang w:val="vi-VN"/>
              </w:rPr>
              <w:t xml:space="preserve"> </w:t>
            </w:r>
            <w:r w:rsidRPr="007460D1">
              <w:rPr>
                <w:lang w:val="vi-VN"/>
              </w:rPr>
              <w:t>văn</w:t>
            </w:r>
            <w:r w:rsidRPr="007460D1">
              <w:rPr>
                <w:spacing w:val="-1"/>
                <w:lang w:val="vi-VN"/>
              </w:rPr>
              <w:t xml:space="preserve"> </w:t>
            </w:r>
            <w:r w:rsidRPr="007460D1">
              <w:rPr>
                <w:lang w:val="vi-VN"/>
              </w:rPr>
              <w:t>mạch</w:t>
            </w:r>
            <w:r w:rsidRPr="007460D1">
              <w:rPr>
                <w:spacing w:val="-1"/>
                <w:lang w:val="vi-VN"/>
              </w:rPr>
              <w:t xml:space="preserve"> </w:t>
            </w:r>
            <w:r w:rsidRPr="007460D1">
              <w:rPr>
                <w:lang w:val="vi-VN"/>
              </w:rPr>
              <w:t>lạc</w:t>
            </w:r>
            <w:r w:rsidRPr="007460D1">
              <w:rPr>
                <w:spacing w:val="-1"/>
                <w:lang w:val="vi-VN"/>
              </w:rPr>
              <w:t xml:space="preserve"> </w:t>
            </w:r>
            <w:r w:rsidRPr="007460D1">
              <w:rPr>
                <w:lang w:val="vi-VN"/>
              </w:rPr>
              <w:t>có</w:t>
            </w:r>
            <w:r w:rsidRPr="007460D1">
              <w:rPr>
                <w:spacing w:val="-1"/>
                <w:lang w:val="vi-VN"/>
              </w:rPr>
              <w:t xml:space="preserve"> </w:t>
            </w:r>
            <w:r w:rsidRPr="007460D1">
              <w:rPr>
                <w:lang w:val="vi-VN"/>
              </w:rPr>
              <w:t>một</w:t>
            </w:r>
            <w:r w:rsidRPr="007460D1">
              <w:rPr>
                <w:spacing w:val="-1"/>
                <w:lang w:val="vi-VN"/>
              </w:rPr>
              <w:t xml:space="preserve"> </w:t>
            </w:r>
            <w:r w:rsidRPr="007460D1">
              <w:rPr>
                <w:lang w:val="vi-VN"/>
              </w:rPr>
              <w:t>số</w:t>
            </w:r>
            <w:r w:rsidRPr="007460D1">
              <w:rPr>
                <w:spacing w:val="-1"/>
                <w:lang w:val="vi-VN"/>
              </w:rPr>
              <w:t xml:space="preserve"> </w:t>
            </w:r>
            <w:r w:rsidRPr="007460D1">
              <w:rPr>
                <w:lang w:val="vi-VN"/>
              </w:rPr>
              <w:t>từ</w:t>
            </w:r>
            <w:r w:rsidRPr="007460D1">
              <w:rPr>
                <w:spacing w:val="-1"/>
                <w:lang w:val="vi-VN"/>
              </w:rPr>
              <w:t xml:space="preserve"> </w:t>
            </w:r>
            <w:r w:rsidRPr="007460D1">
              <w:rPr>
                <w:lang w:val="vi-VN"/>
              </w:rPr>
              <w:t>ngữ</w:t>
            </w:r>
            <w:r w:rsidRPr="007460D1">
              <w:rPr>
                <w:spacing w:val="-1"/>
                <w:lang w:val="vi-VN"/>
              </w:rPr>
              <w:t xml:space="preserve"> </w:t>
            </w:r>
            <w:r w:rsidRPr="007460D1">
              <w:rPr>
                <w:lang w:val="vi-VN"/>
              </w:rPr>
              <w:t>giàu</w:t>
            </w:r>
            <w:r w:rsidRPr="007460D1">
              <w:rPr>
                <w:spacing w:val="-1"/>
                <w:lang w:val="vi-VN"/>
              </w:rPr>
              <w:t xml:space="preserve"> </w:t>
            </w:r>
            <w:r w:rsidRPr="007460D1">
              <w:rPr>
                <w:lang w:val="vi-VN"/>
              </w:rPr>
              <w:t>hình</w:t>
            </w:r>
            <w:r w:rsidRPr="007460D1">
              <w:rPr>
                <w:spacing w:val="-1"/>
                <w:lang w:val="vi-VN"/>
              </w:rPr>
              <w:t xml:space="preserve"> </w:t>
            </w:r>
            <w:r w:rsidRPr="007460D1">
              <w:rPr>
                <w:lang w:val="vi-VN"/>
              </w:rPr>
              <w:t>ảnh,</w:t>
            </w:r>
            <w:r w:rsidRPr="007460D1">
              <w:rPr>
                <w:spacing w:val="-1"/>
                <w:lang w:val="vi-VN"/>
              </w:rPr>
              <w:t xml:space="preserve"> </w:t>
            </w:r>
            <w:r w:rsidRPr="007460D1">
              <w:rPr>
                <w:lang w:val="vi-VN"/>
              </w:rPr>
              <w:t>cảm</w:t>
            </w:r>
            <w:r w:rsidRPr="007460D1">
              <w:rPr>
                <w:spacing w:val="-1"/>
                <w:lang w:val="vi-VN"/>
              </w:rPr>
              <w:t xml:space="preserve"> </w:t>
            </w:r>
            <w:r w:rsidRPr="007460D1">
              <w:rPr>
                <w:spacing w:val="-4"/>
                <w:lang w:val="vi-VN"/>
              </w:rPr>
              <w:t>xúc.</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7460D1" w:rsidRDefault="00E60231" w:rsidP="007B1DB4">
            <w:pPr>
              <w:pStyle w:val="NormalWeb"/>
              <w:spacing w:beforeAutospacing="0" w:afterAutospacing="0"/>
              <w:jc w:val="both"/>
              <w:rPr>
                <w:b/>
                <w:bCs/>
                <w:lang w:val="vi-VN"/>
              </w:rPr>
            </w:pPr>
            <w:r w:rsidRPr="007460D1">
              <w:rPr>
                <w:rStyle w:val="Strong"/>
                <w:rFonts w:eastAsia="Times New Roman"/>
                <w:lang w:val="vi-VN"/>
              </w:rPr>
              <w:t xml:space="preserve"> </w:t>
            </w:r>
            <w:r w:rsidRPr="007460D1">
              <w:rPr>
                <w:rStyle w:val="Strong"/>
                <w:rFonts w:eastAsia="Times New Roman"/>
                <w:u w:val="single"/>
                <w:lang w:val="vi-VN"/>
              </w:rPr>
              <w:t>Hoạt động 2:</w:t>
            </w:r>
            <w:r w:rsidRPr="007460D1">
              <w:rPr>
                <w:rStyle w:val="Strong"/>
                <w:rFonts w:eastAsia="Times New Roman"/>
                <w:lang w:val="vi-VN"/>
              </w:rPr>
              <w:t xml:space="preserve"> </w:t>
            </w:r>
            <w:r w:rsidRPr="007460D1">
              <w:rPr>
                <w:b/>
                <w:bCs/>
                <w:lang w:val="vi-VN"/>
              </w:rPr>
              <w:t>Dựa theo dàn ý đã lập ở Bài 3 (trang 38), viết đoạn văn tả hoạt động, tính cách của một người bạn mà em quý mến. (BT 2)</w:t>
            </w:r>
          </w:p>
          <w:p w:rsidR="00E60231" w:rsidRPr="007460D1" w:rsidRDefault="00E60231" w:rsidP="007B1DB4">
            <w:pPr>
              <w:pStyle w:val="NormalWeb"/>
              <w:spacing w:beforeAutospacing="0" w:afterAutospacing="0"/>
              <w:jc w:val="both"/>
              <w:rPr>
                <w:lang w:val="vi-VN"/>
              </w:rPr>
            </w:pPr>
            <w:r w:rsidRPr="007460D1">
              <w:rPr>
                <w:rStyle w:val="Strong"/>
                <w:rFonts w:eastAsia="Times New Roman"/>
                <w:lang w:val="vi-VN"/>
              </w:rPr>
              <w:t>*Cách tiến hành:</w:t>
            </w: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pacing w:val="-4"/>
                <w:sz w:val="24"/>
                <w:szCs w:val="24"/>
                <w:lang w:val="vi-VN"/>
              </w:rPr>
            </w:pPr>
            <w:r w:rsidRPr="007460D1">
              <w:rPr>
                <w:rFonts w:ascii="Times New Roman" w:hAnsi="Times New Roman"/>
                <w:sz w:val="24"/>
                <w:szCs w:val="24"/>
                <w:lang w:val="vi-VN"/>
              </w:rPr>
              <w:t xml:space="preserve"> - Mời 1 HS</w:t>
            </w:r>
            <w:r w:rsidRPr="007460D1">
              <w:rPr>
                <w:rFonts w:ascii="Times New Roman" w:hAnsi="Times New Roman"/>
                <w:spacing w:val="-1"/>
                <w:sz w:val="24"/>
                <w:szCs w:val="24"/>
                <w:lang w:val="vi-VN"/>
              </w:rPr>
              <w:t xml:space="preserve"> đọc yêu cầu BT 2</w:t>
            </w:r>
            <w:r w:rsidRPr="007460D1">
              <w:rPr>
                <w:rFonts w:ascii="Times New Roman" w:hAnsi="Times New Roman"/>
                <w:spacing w:val="-4"/>
                <w:sz w:val="24"/>
                <w:szCs w:val="24"/>
                <w:lang w:val="vi-VN"/>
              </w:rPr>
              <w:t>.</w:t>
            </w:r>
          </w:p>
          <w:p w:rsidR="00E60231" w:rsidRPr="007460D1" w:rsidRDefault="00E60231" w:rsidP="007B1DB4">
            <w:pPr>
              <w:spacing w:after="0" w:line="240" w:lineRule="auto"/>
              <w:jc w:val="both"/>
              <w:rPr>
                <w:rFonts w:ascii="Times New Roman" w:hAnsi="Times New Roman"/>
                <w:sz w:val="24"/>
                <w:szCs w:val="24"/>
                <w:lang w:val="vi-VN"/>
              </w:rPr>
            </w:pPr>
            <w:r w:rsidRPr="007460D1">
              <w:rPr>
                <w:rFonts w:ascii="Times New Roman" w:hAnsi="Times New Roman"/>
                <w:i/>
                <w:iCs/>
                <w:sz w:val="24"/>
                <w:szCs w:val="24"/>
                <w:lang w:val="vi-VN"/>
              </w:rPr>
              <w:t xml:space="preserve"> - </w:t>
            </w:r>
            <w:r w:rsidRPr="007460D1">
              <w:rPr>
                <w:rFonts w:ascii="Times New Roman" w:hAnsi="Times New Roman"/>
                <w:sz w:val="24"/>
                <w:szCs w:val="24"/>
                <w:lang w:val="vi-VN"/>
              </w:rPr>
              <w:t xml:space="preserve">GV hỏi: </w:t>
            </w:r>
          </w:p>
          <w:p w:rsidR="00E60231" w:rsidRPr="007460D1" w:rsidRDefault="00E60231" w:rsidP="007B1DB4">
            <w:pPr>
              <w:spacing w:after="0" w:line="240" w:lineRule="auto"/>
              <w:jc w:val="both"/>
              <w:rPr>
                <w:rFonts w:ascii="Times New Roman" w:hAnsi="Times New Roman"/>
                <w:sz w:val="24"/>
                <w:szCs w:val="24"/>
                <w:lang w:val="vi-VN"/>
              </w:rPr>
            </w:pPr>
            <w:r w:rsidRPr="007460D1">
              <w:rPr>
                <w:rFonts w:ascii="Times New Roman" w:hAnsi="Times New Roman"/>
                <w:sz w:val="24"/>
                <w:szCs w:val="24"/>
                <w:lang w:val="vi-VN"/>
              </w:rPr>
              <w:t xml:space="preserve"> + Bài tập yêu cầu chúng ta làm gì</w:t>
            </w:r>
            <w:r w:rsidRPr="0059727B">
              <w:rPr>
                <w:rFonts w:ascii="Times New Roman" w:hAnsi="Times New Roman"/>
                <w:bCs/>
                <w:sz w:val="24"/>
                <w:szCs w:val="24"/>
                <w:lang w:val="vi-VN"/>
              </w:rPr>
              <w:t>?</w:t>
            </w:r>
          </w:p>
          <w:p w:rsidR="00E60231" w:rsidRPr="007460D1" w:rsidRDefault="00E60231" w:rsidP="007B1DB4">
            <w:pPr>
              <w:spacing w:after="0" w:line="240" w:lineRule="auto"/>
              <w:jc w:val="both"/>
              <w:rPr>
                <w:rFonts w:ascii="Times New Roman" w:hAnsi="Times New Roman"/>
                <w:bCs/>
                <w:sz w:val="24"/>
                <w:szCs w:val="24"/>
                <w:lang w:val="vi-VN"/>
              </w:rPr>
            </w:pPr>
            <w:r w:rsidRPr="007460D1">
              <w:rPr>
                <w:rFonts w:ascii="Times New Roman" w:hAnsi="Times New Roman"/>
                <w:bCs/>
                <w:sz w:val="24"/>
                <w:szCs w:val="24"/>
                <w:lang w:val="vi-VN"/>
              </w:rPr>
              <w:t xml:space="preserve"> </w:t>
            </w:r>
          </w:p>
          <w:p w:rsidR="00E60231" w:rsidRPr="0059727B" w:rsidRDefault="00E60231" w:rsidP="007B1DB4">
            <w:pPr>
              <w:spacing w:after="0" w:line="240" w:lineRule="auto"/>
              <w:jc w:val="both"/>
              <w:rPr>
                <w:rFonts w:ascii="Times New Roman" w:hAnsi="Times New Roman"/>
                <w:bCs/>
                <w:sz w:val="24"/>
                <w:szCs w:val="24"/>
                <w:lang w:val="vi-VN"/>
              </w:rPr>
            </w:pPr>
          </w:p>
          <w:p w:rsidR="00E60231" w:rsidRPr="0059727B" w:rsidRDefault="00E60231" w:rsidP="007B1DB4">
            <w:pPr>
              <w:spacing w:after="0" w:line="240" w:lineRule="auto"/>
              <w:jc w:val="both"/>
              <w:rPr>
                <w:rFonts w:ascii="Times New Roman" w:hAnsi="Times New Roman"/>
                <w:bCs/>
                <w:sz w:val="24"/>
                <w:szCs w:val="24"/>
                <w:lang w:val="vi-VN"/>
              </w:rPr>
            </w:pPr>
            <w:r w:rsidRPr="007460D1">
              <w:rPr>
                <w:rFonts w:ascii="Times New Roman" w:hAnsi="Times New Roman"/>
                <w:bCs/>
                <w:sz w:val="24"/>
                <w:szCs w:val="24"/>
                <w:lang w:val="vi-VN"/>
              </w:rPr>
              <w:t xml:space="preserve"> </w:t>
            </w:r>
            <w:r w:rsidRPr="0059727B">
              <w:rPr>
                <w:rFonts w:ascii="Times New Roman" w:hAnsi="Times New Roman"/>
                <w:bCs/>
                <w:sz w:val="24"/>
                <w:szCs w:val="24"/>
                <w:lang w:val="vi-VN"/>
              </w:rPr>
              <w:t xml:space="preserve">+ </w:t>
            </w:r>
            <w:r w:rsidRPr="007460D1">
              <w:rPr>
                <w:rFonts w:ascii="Times New Roman" w:hAnsi="Times New Roman"/>
                <w:bCs/>
                <w:sz w:val="24"/>
                <w:szCs w:val="24"/>
                <w:lang w:val="vi-VN"/>
              </w:rPr>
              <w:t xml:space="preserve">Khi tả </w:t>
            </w:r>
            <w:r w:rsidRPr="007460D1">
              <w:rPr>
                <w:rFonts w:ascii="Times New Roman" w:hAnsi="Times New Roman"/>
                <w:sz w:val="24"/>
                <w:szCs w:val="24"/>
                <w:lang w:val="vi-VN"/>
              </w:rPr>
              <w:t xml:space="preserve">hoạt động, tính cách </w:t>
            </w:r>
            <w:r w:rsidRPr="007460D1">
              <w:rPr>
                <w:rFonts w:ascii="Times New Roman" w:hAnsi="Times New Roman"/>
                <w:bCs/>
                <w:sz w:val="24"/>
                <w:szCs w:val="24"/>
                <w:lang w:val="vi-VN"/>
              </w:rPr>
              <w:t>của người, ta viết như thế nào</w:t>
            </w:r>
            <w:r w:rsidRPr="0059727B">
              <w:rPr>
                <w:rFonts w:ascii="Times New Roman" w:hAnsi="Times New Roman"/>
                <w:bCs/>
                <w:sz w:val="24"/>
                <w:szCs w:val="24"/>
                <w:lang w:val="vi-VN"/>
              </w:rPr>
              <w:t>?</w:t>
            </w: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z w:val="24"/>
                <w:szCs w:val="24"/>
                <w:lang w:val="vi-VN"/>
              </w:rPr>
            </w:pPr>
          </w:p>
          <w:p w:rsidR="00E60231" w:rsidRPr="007460D1" w:rsidRDefault="00E60231" w:rsidP="007B1DB4">
            <w:pPr>
              <w:pStyle w:val="NormalWeb"/>
              <w:spacing w:beforeAutospacing="0" w:afterAutospacing="0"/>
              <w:jc w:val="both"/>
              <w:rPr>
                <w:rFonts w:eastAsia="Times New Roman"/>
                <w:lang w:val="vi-VN"/>
              </w:rPr>
            </w:pPr>
          </w:p>
          <w:p w:rsidR="00E60231" w:rsidRPr="007460D1" w:rsidRDefault="00E60231" w:rsidP="007B1DB4">
            <w:pPr>
              <w:pStyle w:val="NormalWeb"/>
              <w:spacing w:beforeAutospacing="0" w:afterAutospacing="0"/>
              <w:jc w:val="both"/>
              <w:rPr>
                <w:rFonts w:eastAsia="Times New Roman"/>
                <w:lang w:val="vi-VN"/>
              </w:rPr>
            </w:pPr>
          </w:p>
          <w:p w:rsidR="00E60231" w:rsidRPr="007460D1" w:rsidRDefault="00E60231" w:rsidP="007B1DB4">
            <w:pPr>
              <w:pStyle w:val="NormalWeb"/>
              <w:spacing w:beforeAutospacing="0" w:afterAutospacing="0"/>
              <w:jc w:val="both"/>
              <w:rPr>
                <w:rFonts w:eastAsia="Times New Roman"/>
                <w:lang w:val="vi-VN"/>
              </w:rPr>
            </w:pPr>
          </w:p>
          <w:p w:rsidR="00E60231" w:rsidRPr="007460D1" w:rsidRDefault="00E60231" w:rsidP="007B1DB4">
            <w:pPr>
              <w:pStyle w:val="NormalWeb"/>
              <w:spacing w:beforeAutospacing="0" w:afterAutospacing="0"/>
              <w:jc w:val="both"/>
              <w:rPr>
                <w:rFonts w:eastAsia="Times New Roman"/>
                <w:lang w:val="vi-VN"/>
              </w:rPr>
            </w:pPr>
          </w:p>
          <w:p w:rsidR="00E60231" w:rsidRPr="007460D1" w:rsidRDefault="00E60231" w:rsidP="007B1DB4">
            <w:pPr>
              <w:pStyle w:val="NormalWeb"/>
              <w:spacing w:beforeAutospacing="0" w:afterAutospacing="0"/>
              <w:jc w:val="both"/>
              <w:rPr>
                <w:rFonts w:eastAsia="Times New Roman"/>
                <w:lang w:val="vi-VN"/>
              </w:rPr>
            </w:pPr>
            <w:r w:rsidRPr="007460D1">
              <w:rPr>
                <w:rFonts w:eastAsia="Times New Roman"/>
                <w:lang w:val="vi-VN"/>
              </w:rPr>
              <w:t xml:space="preserve"> </w:t>
            </w:r>
          </w:p>
          <w:p w:rsidR="00E60231" w:rsidRPr="007460D1" w:rsidRDefault="00E60231" w:rsidP="007B1DB4">
            <w:pPr>
              <w:pStyle w:val="NormalWeb"/>
              <w:spacing w:beforeAutospacing="0" w:afterAutospacing="0"/>
              <w:jc w:val="both"/>
              <w:rPr>
                <w:spacing w:val="-4"/>
                <w:lang w:val="vi-VN"/>
              </w:rPr>
            </w:pPr>
            <w:r w:rsidRPr="007460D1">
              <w:rPr>
                <w:rFonts w:eastAsia="Times New Roman"/>
                <w:lang w:val="vi-VN"/>
              </w:rPr>
              <w:t xml:space="preserve"> - GV yêu cầu </w:t>
            </w:r>
            <w:r w:rsidRPr="007460D1">
              <w:rPr>
                <w:lang w:val="vi-VN"/>
              </w:rPr>
              <w:t>HS</w:t>
            </w:r>
            <w:r w:rsidRPr="007460D1">
              <w:rPr>
                <w:spacing w:val="-10"/>
                <w:lang w:val="vi-VN"/>
              </w:rPr>
              <w:t xml:space="preserve"> </w:t>
            </w:r>
            <w:r w:rsidRPr="007460D1">
              <w:rPr>
                <w:lang w:val="vi-VN"/>
              </w:rPr>
              <w:t>dựa</w:t>
            </w:r>
            <w:r w:rsidRPr="007460D1">
              <w:rPr>
                <w:spacing w:val="-9"/>
                <w:lang w:val="vi-VN"/>
              </w:rPr>
              <w:t xml:space="preserve"> </w:t>
            </w:r>
            <w:r w:rsidRPr="007460D1">
              <w:rPr>
                <w:lang w:val="vi-VN"/>
              </w:rPr>
              <w:t>vào</w:t>
            </w:r>
            <w:r w:rsidRPr="007460D1">
              <w:rPr>
                <w:spacing w:val="-9"/>
                <w:lang w:val="vi-VN"/>
              </w:rPr>
              <w:t xml:space="preserve"> </w:t>
            </w:r>
            <w:r w:rsidRPr="007460D1">
              <w:rPr>
                <w:lang w:val="vi-VN"/>
              </w:rPr>
              <w:t>dàn</w:t>
            </w:r>
            <w:r w:rsidRPr="007460D1">
              <w:rPr>
                <w:spacing w:val="-9"/>
                <w:lang w:val="vi-VN"/>
              </w:rPr>
              <w:t xml:space="preserve"> </w:t>
            </w:r>
            <w:r w:rsidRPr="007460D1">
              <w:rPr>
                <w:lang w:val="vi-VN"/>
              </w:rPr>
              <w:t>ý</w:t>
            </w:r>
            <w:r w:rsidRPr="007460D1">
              <w:rPr>
                <w:spacing w:val="-9"/>
                <w:lang w:val="vi-VN"/>
              </w:rPr>
              <w:t xml:space="preserve"> </w:t>
            </w:r>
            <w:r w:rsidRPr="007460D1">
              <w:rPr>
                <w:lang w:val="vi-VN"/>
              </w:rPr>
              <w:t>đã</w:t>
            </w:r>
            <w:r w:rsidRPr="007460D1">
              <w:rPr>
                <w:spacing w:val="-9"/>
                <w:lang w:val="vi-VN"/>
              </w:rPr>
              <w:t xml:space="preserve"> </w:t>
            </w:r>
            <w:r w:rsidRPr="007460D1">
              <w:rPr>
                <w:lang w:val="vi-VN"/>
              </w:rPr>
              <w:t>lập</w:t>
            </w:r>
            <w:r w:rsidRPr="007460D1">
              <w:rPr>
                <w:spacing w:val="-9"/>
                <w:lang w:val="vi-VN"/>
              </w:rPr>
              <w:t xml:space="preserve"> </w:t>
            </w:r>
            <w:r w:rsidRPr="007460D1">
              <w:rPr>
                <w:lang w:val="vi-VN"/>
              </w:rPr>
              <w:t>ở</w:t>
            </w:r>
            <w:r w:rsidRPr="007460D1">
              <w:rPr>
                <w:spacing w:val="-9"/>
                <w:lang w:val="vi-VN"/>
              </w:rPr>
              <w:t xml:space="preserve"> </w:t>
            </w:r>
            <w:r w:rsidRPr="007460D1">
              <w:rPr>
                <w:lang w:val="vi-VN"/>
              </w:rPr>
              <w:t>Bài</w:t>
            </w:r>
            <w:r w:rsidRPr="007460D1">
              <w:rPr>
                <w:spacing w:val="-9"/>
                <w:lang w:val="vi-VN"/>
              </w:rPr>
              <w:t xml:space="preserve"> </w:t>
            </w:r>
            <w:r w:rsidRPr="007460D1">
              <w:rPr>
                <w:lang w:val="vi-VN"/>
              </w:rPr>
              <w:t>3 (trang 38),</w:t>
            </w:r>
            <w:r w:rsidRPr="007460D1">
              <w:rPr>
                <w:spacing w:val="-9"/>
                <w:lang w:val="vi-VN"/>
              </w:rPr>
              <w:t xml:space="preserve"> </w:t>
            </w:r>
            <w:r w:rsidRPr="007460D1">
              <w:rPr>
                <w:lang w:val="vi-VN"/>
              </w:rPr>
              <w:t>viết</w:t>
            </w:r>
            <w:r w:rsidRPr="007460D1">
              <w:rPr>
                <w:spacing w:val="-10"/>
                <w:lang w:val="vi-VN"/>
              </w:rPr>
              <w:t xml:space="preserve"> </w:t>
            </w:r>
            <w:r w:rsidRPr="007460D1">
              <w:rPr>
                <w:lang w:val="vi-VN"/>
              </w:rPr>
              <w:t>đoạn</w:t>
            </w:r>
            <w:r w:rsidRPr="007460D1">
              <w:rPr>
                <w:spacing w:val="-9"/>
                <w:lang w:val="vi-VN"/>
              </w:rPr>
              <w:t xml:space="preserve"> </w:t>
            </w:r>
            <w:r w:rsidRPr="007460D1">
              <w:rPr>
                <w:lang w:val="vi-VN"/>
              </w:rPr>
              <w:t>văn</w:t>
            </w:r>
            <w:r w:rsidRPr="007460D1">
              <w:rPr>
                <w:spacing w:val="-9"/>
                <w:lang w:val="vi-VN"/>
              </w:rPr>
              <w:t xml:space="preserve"> </w:t>
            </w:r>
            <w:r w:rsidRPr="007460D1">
              <w:rPr>
                <w:lang w:val="vi-VN"/>
              </w:rPr>
              <w:t>vào</w:t>
            </w:r>
            <w:r w:rsidRPr="007460D1">
              <w:rPr>
                <w:spacing w:val="-9"/>
                <w:lang w:val="vi-VN"/>
              </w:rPr>
              <w:t xml:space="preserve"> </w:t>
            </w:r>
            <w:r w:rsidRPr="007460D1">
              <w:rPr>
                <w:lang w:val="vi-VN"/>
              </w:rPr>
              <w:t>phiếu</w:t>
            </w:r>
            <w:r w:rsidRPr="007460D1">
              <w:rPr>
                <w:spacing w:val="-9"/>
                <w:lang w:val="vi-VN"/>
              </w:rPr>
              <w:t xml:space="preserve"> </w:t>
            </w:r>
            <w:r w:rsidRPr="007460D1">
              <w:rPr>
                <w:lang w:val="vi-VN"/>
              </w:rPr>
              <w:t>bài</w:t>
            </w:r>
            <w:r w:rsidRPr="007460D1">
              <w:rPr>
                <w:spacing w:val="-9"/>
                <w:lang w:val="vi-VN"/>
              </w:rPr>
              <w:t xml:space="preserve"> </w:t>
            </w:r>
            <w:r w:rsidRPr="007460D1">
              <w:rPr>
                <w:lang w:val="vi-VN"/>
              </w:rPr>
              <w:t>tập</w:t>
            </w:r>
            <w:r w:rsidRPr="007460D1">
              <w:rPr>
                <w:spacing w:val="-9"/>
                <w:lang w:val="vi-VN"/>
              </w:rPr>
              <w:t xml:space="preserve"> </w:t>
            </w:r>
            <w:r w:rsidRPr="007460D1">
              <w:rPr>
                <w:lang w:val="vi-VN"/>
              </w:rPr>
              <w:t>(hoặc</w:t>
            </w:r>
            <w:r w:rsidRPr="007460D1">
              <w:rPr>
                <w:spacing w:val="-9"/>
                <w:lang w:val="vi-VN"/>
              </w:rPr>
              <w:t xml:space="preserve"> </w:t>
            </w:r>
            <w:r w:rsidRPr="007460D1">
              <w:rPr>
                <w:lang w:val="vi-VN"/>
              </w:rPr>
              <w:t>vở</w:t>
            </w:r>
            <w:r w:rsidRPr="007460D1">
              <w:rPr>
                <w:spacing w:val="-9"/>
                <w:lang w:val="vi-VN"/>
              </w:rPr>
              <w:t xml:space="preserve"> </w:t>
            </w:r>
            <w:r w:rsidRPr="007460D1">
              <w:rPr>
                <w:lang w:val="vi-VN"/>
              </w:rPr>
              <w:t>ô</w:t>
            </w:r>
            <w:r w:rsidRPr="007460D1">
              <w:rPr>
                <w:spacing w:val="-9"/>
                <w:lang w:val="vi-VN"/>
              </w:rPr>
              <w:t xml:space="preserve"> </w:t>
            </w:r>
            <w:r w:rsidRPr="007460D1">
              <w:rPr>
                <w:spacing w:val="-4"/>
                <w:lang w:val="vi-VN"/>
              </w:rPr>
              <w:t>li).</w:t>
            </w:r>
          </w:p>
          <w:p w:rsidR="00E60231" w:rsidRPr="007460D1" w:rsidRDefault="00E60231" w:rsidP="007B1DB4">
            <w:pPr>
              <w:widowControl w:val="0"/>
              <w:tabs>
                <w:tab w:val="left" w:pos="1309"/>
              </w:tabs>
              <w:autoSpaceDE w:val="0"/>
              <w:autoSpaceDN w:val="0"/>
              <w:spacing w:after="0" w:line="240" w:lineRule="auto"/>
              <w:jc w:val="both"/>
              <w:rPr>
                <w:rFonts w:ascii="Times New Roman" w:hAnsi="Times New Roman"/>
                <w:sz w:val="24"/>
                <w:szCs w:val="24"/>
                <w:lang w:val="vi-VN"/>
              </w:rPr>
            </w:pPr>
            <w:r w:rsidRPr="007460D1">
              <w:rPr>
                <w:rFonts w:ascii="Times New Roman" w:hAnsi="Times New Roman"/>
                <w:sz w:val="24"/>
                <w:szCs w:val="24"/>
                <w:lang w:val="vi-VN"/>
              </w:rPr>
              <w:t xml:space="preserve">      GV</w:t>
            </w:r>
            <w:r w:rsidRPr="007460D1">
              <w:rPr>
                <w:rFonts w:ascii="Times New Roman" w:hAnsi="Times New Roman"/>
                <w:spacing w:val="-10"/>
                <w:sz w:val="24"/>
                <w:szCs w:val="24"/>
                <w:lang w:val="vi-VN"/>
              </w:rPr>
              <w:t xml:space="preserve"> </w:t>
            </w:r>
            <w:r w:rsidRPr="007460D1">
              <w:rPr>
                <w:rFonts w:ascii="Times New Roman" w:hAnsi="Times New Roman"/>
                <w:sz w:val="24"/>
                <w:szCs w:val="24"/>
                <w:lang w:val="vi-VN"/>
              </w:rPr>
              <w:t>tạo</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không</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khí</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yên</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tĩnh</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để</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HS</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làm</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bài;</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theo</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dõi,</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giải</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đáp</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thắc</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mắc</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cho</w:t>
            </w:r>
            <w:r w:rsidRPr="007460D1">
              <w:rPr>
                <w:rFonts w:ascii="Times New Roman" w:hAnsi="Times New Roman"/>
                <w:spacing w:val="-6"/>
                <w:sz w:val="24"/>
                <w:szCs w:val="24"/>
                <w:lang w:val="vi-VN"/>
              </w:rPr>
              <w:t xml:space="preserve"> </w:t>
            </w:r>
            <w:r w:rsidRPr="007460D1">
              <w:rPr>
                <w:rFonts w:ascii="Times New Roman" w:hAnsi="Times New Roman"/>
                <w:sz w:val="24"/>
                <w:szCs w:val="24"/>
                <w:lang w:val="vi-VN"/>
              </w:rPr>
              <w:t>HS (nếu</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HS</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thắc</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mắc);</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khuyến</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khích</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HS khá, giỏi</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lựa</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chọn</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từ</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ngữ,</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viết</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câu</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có</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hình</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ảnh,</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thể</w:t>
            </w:r>
            <w:r w:rsidRPr="007460D1">
              <w:rPr>
                <w:rFonts w:ascii="Times New Roman" w:hAnsi="Times New Roman"/>
                <w:spacing w:val="-3"/>
                <w:sz w:val="24"/>
                <w:szCs w:val="24"/>
                <w:lang w:val="vi-VN"/>
              </w:rPr>
              <w:t xml:space="preserve"> </w:t>
            </w:r>
            <w:r w:rsidRPr="007460D1">
              <w:rPr>
                <w:rFonts w:ascii="Times New Roman" w:hAnsi="Times New Roman"/>
                <w:sz w:val="24"/>
                <w:szCs w:val="24"/>
                <w:lang w:val="vi-VN"/>
              </w:rPr>
              <w:t>hiện cảm xúc của bản thân.</w:t>
            </w: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pacing w:val="-2"/>
                <w:sz w:val="24"/>
                <w:szCs w:val="24"/>
                <w:lang w:val="vi-VN"/>
              </w:rPr>
            </w:pPr>
            <w:r w:rsidRPr="007460D1">
              <w:rPr>
                <w:rFonts w:ascii="Times New Roman" w:hAnsi="Times New Roman"/>
                <w:sz w:val="24"/>
                <w:szCs w:val="24"/>
                <w:lang w:val="vi-VN"/>
              </w:rPr>
              <w:t xml:space="preserve"> - Gọi HS</w:t>
            </w:r>
            <w:r w:rsidRPr="007460D1">
              <w:rPr>
                <w:rFonts w:ascii="Times New Roman" w:hAnsi="Times New Roman"/>
                <w:spacing w:val="-2"/>
                <w:sz w:val="24"/>
                <w:szCs w:val="24"/>
                <w:lang w:val="vi-VN"/>
              </w:rPr>
              <w:t xml:space="preserve"> </w:t>
            </w:r>
            <w:r w:rsidRPr="007460D1">
              <w:rPr>
                <w:rFonts w:ascii="Times New Roman" w:hAnsi="Times New Roman"/>
                <w:sz w:val="24"/>
                <w:szCs w:val="24"/>
                <w:lang w:val="vi-VN"/>
              </w:rPr>
              <w:t xml:space="preserve">đọc lại bài viết, sửa lỗi, hoàn thiện bài </w:t>
            </w:r>
            <w:r w:rsidRPr="007460D1">
              <w:rPr>
                <w:rFonts w:ascii="Times New Roman" w:hAnsi="Times New Roman"/>
                <w:spacing w:val="-2"/>
                <w:sz w:val="24"/>
                <w:szCs w:val="24"/>
                <w:lang w:val="vi-VN"/>
              </w:rPr>
              <w:t>viết.</w:t>
            </w:r>
          </w:p>
          <w:p w:rsidR="00E60231" w:rsidRPr="007460D1" w:rsidRDefault="00E60231" w:rsidP="007B1DB4">
            <w:pPr>
              <w:widowControl w:val="0"/>
              <w:tabs>
                <w:tab w:val="left" w:pos="1313"/>
              </w:tabs>
              <w:autoSpaceDE w:val="0"/>
              <w:autoSpaceDN w:val="0"/>
              <w:spacing w:after="0" w:line="240" w:lineRule="auto"/>
              <w:jc w:val="both"/>
              <w:rPr>
                <w:rStyle w:val="Strong"/>
                <w:rFonts w:ascii="Times New Roman" w:hAnsi="Times New Roman"/>
                <w:b w:val="0"/>
                <w:bCs w:val="0"/>
                <w:sz w:val="24"/>
                <w:szCs w:val="24"/>
                <w:lang w:val="vi-VN"/>
              </w:rPr>
            </w:pPr>
            <w:r w:rsidRPr="007460D1">
              <w:rPr>
                <w:rFonts w:ascii="Times New Roman" w:hAnsi="Times New Roman"/>
                <w:sz w:val="24"/>
                <w:szCs w:val="24"/>
                <w:lang w:val="vi-VN"/>
              </w:rPr>
              <w:t xml:space="preserve"> - GV tuyên dương, sửa chữa sai sót (nếu có)</w:t>
            </w:r>
          </w:p>
        </w:tc>
        <w:tc>
          <w:tcPr>
            <w:tcW w:w="4677" w:type="dxa"/>
          </w:tcPr>
          <w:p w:rsidR="00E60231" w:rsidRPr="007460D1" w:rsidRDefault="00E60231" w:rsidP="007B1DB4">
            <w:pPr>
              <w:widowControl w:val="0"/>
              <w:autoSpaceDE w:val="0"/>
              <w:autoSpaceDN w:val="0"/>
              <w:spacing w:after="0" w:line="240" w:lineRule="auto"/>
              <w:jc w:val="both"/>
              <w:rPr>
                <w:rFonts w:ascii="Times New Roman" w:hAnsi="Times New Roman"/>
                <w:i/>
                <w:sz w:val="24"/>
                <w:szCs w:val="24"/>
                <w:lang w:val="vi-VN"/>
              </w:rPr>
            </w:pPr>
          </w:p>
          <w:p w:rsidR="00E60231" w:rsidRPr="007460D1" w:rsidRDefault="00E60231" w:rsidP="007B1DB4">
            <w:pPr>
              <w:widowControl w:val="0"/>
              <w:autoSpaceDE w:val="0"/>
              <w:autoSpaceDN w:val="0"/>
              <w:spacing w:after="0" w:line="240" w:lineRule="auto"/>
              <w:jc w:val="both"/>
              <w:rPr>
                <w:rFonts w:ascii="Times New Roman" w:hAnsi="Times New Roman"/>
                <w:i/>
                <w:sz w:val="24"/>
                <w:szCs w:val="24"/>
                <w:lang w:val="vi-VN"/>
              </w:rPr>
            </w:pP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i/>
                <w:sz w:val="24"/>
                <w:szCs w:val="24"/>
                <w:lang w:val="vi-VN"/>
              </w:rPr>
            </w:pP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i/>
                <w:sz w:val="24"/>
                <w:szCs w:val="24"/>
                <w:lang w:val="vi-VN"/>
              </w:rPr>
            </w:pP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iCs/>
                <w:sz w:val="24"/>
                <w:szCs w:val="24"/>
                <w:lang w:val="vi-VN"/>
              </w:rPr>
            </w:pP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iCs/>
                <w:spacing w:val="-1"/>
                <w:sz w:val="24"/>
                <w:szCs w:val="24"/>
                <w:lang w:val="vi-VN"/>
              </w:rPr>
            </w:pPr>
            <w:r w:rsidRPr="007460D1">
              <w:rPr>
                <w:rFonts w:ascii="Times New Roman" w:hAnsi="Times New Roman"/>
                <w:iCs/>
                <w:sz w:val="24"/>
                <w:szCs w:val="24"/>
                <w:lang w:val="vi-VN"/>
              </w:rPr>
              <w:t>- HS</w:t>
            </w:r>
            <w:r w:rsidRPr="007460D1">
              <w:rPr>
                <w:rFonts w:ascii="Times New Roman" w:hAnsi="Times New Roman"/>
                <w:iCs/>
                <w:spacing w:val="-1"/>
                <w:sz w:val="24"/>
                <w:szCs w:val="24"/>
                <w:lang w:val="vi-VN"/>
              </w:rPr>
              <w:t xml:space="preserve"> đọc yêu cầu BT 2</w:t>
            </w:r>
          </w:p>
          <w:p w:rsidR="00E60231" w:rsidRPr="007460D1" w:rsidRDefault="00E60231" w:rsidP="007B1DB4">
            <w:pPr>
              <w:pStyle w:val="NormalWeb"/>
              <w:spacing w:beforeAutospacing="0" w:afterAutospacing="0"/>
              <w:jc w:val="both"/>
              <w:rPr>
                <w:iCs/>
                <w:spacing w:val="-1"/>
                <w:lang w:val="vi-VN"/>
              </w:rPr>
            </w:pPr>
            <w:r w:rsidRPr="007460D1">
              <w:rPr>
                <w:iCs/>
                <w:spacing w:val="-1"/>
                <w:lang w:val="vi-VN"/>
              </w:rPr>
              <w:t xml:space="preserve">- HS trả lời: </w:t>
            </w:r>
          </w:p>
          <w:p w:rsidR="00E60231" w:rsidRPr="007460D1" w:rsidRDefault="00E60231" w:rsidP="007B1DB4">
            <w:pPr>
              <w:pStyle w:val="NormalWeb"/>
              <w:spacing w:beforeAutospacing="0" w:afterAutospacing="0"/>
              <w:jc w:val="both"/>
              <w:rPr>
                <w:lang w:val="vi-VN"/>
              </w:rPr>
            </w:pPr>
            <w:r w:rsidRPr="007460D1">
              <w:rPr>
                <w:lang w:val="vi-VN"/>
              </w:rPr>
              <w:t>+ Dựa theo dàn ý đã lập ở Bài 3 (trang 38), viết đoạn văn tả hoạt động, tính cách của một người bạn mà em quý mến.</w:t>
            </w: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z w:val="24"/>
                <w:szCs w:val="24"/>
                <w:lang w:val="vi-VN"/>
              </w:rPr>
            </w:pPr>
            <w:r w:rsidRPr="007460D1">
              <w:rPr>
                <w:rFonts w:ascii="Times New Roman" w:hAnsi="Times New Roman"/>
                <w:iCs/>
                <w:sz w:val="24"/>
                <w:szCs w:val="24"/>
                <w:lang w:val="vi-VN"/>
              </w:rPr>
              <w:t xml:space="preserve">+ Đoạn văn cần viết phải theo </w:t>
            </w:r>
            <w:r w:rsidRPr="007460D1">
              <w:rPr>
                <w:rFonts w:ascii="Times New Roman" w:hAnsi="Times New Roman"/>
                <w:sz w:val="24"/>
                <w:szCs w:val="24"/>
                <w:lang w:val="vi-VN"/>
              </w:rPr>
              <w:t xml:space="preserve">trật tự trước – sau của các hoạt động nhưng cũng có thể sắp xếp theo ý của mình. </w:t>
            </w:r>
            <w:r w:rsidRPr="007460D1">
              <w:rPr>
                <w:rFonts w:ascii="Times New Roman" w:hAnsi="Times New Roman"/>
                <w:spacing w:val="-2"/>
                <w:sz w:val="24"/>
                <w:szCs w:val="24"/>
                <w:lang w:val="vi-VN"/>
              </w:rPr>
              <w:t>Khi</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viết,</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cần</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thể</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hiện</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cảm</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xúc</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của</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mình</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đối</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với</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người</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được</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tả;</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nên chọn những đặc điểm nổi bật về hoạt động, tính cách để tả bạn và nhớ</w:t>
            </w:r>
            <w:r w:rsidRPr="007460D1">
              <w:rPr>
                <w:rFonts w:ascii="Times New Roman" w:hAnsi="Times New Roman"/>
                <w:spacing w:val="-13"/>
                <w:sz w:val="24"/>
                <w:szCs w:val="24"/>
                <w:lang w:val="vi-VN"/>
              </w:rPr>
              <w:t xml:space="preserve"> </w:t>
            </w:r>
            <w:r w:rsidRPr="007460D1">
              <w:rPr>
                <w:rFonts w:ascii="Times New Roman" w:hAnsi="Times New Roman"/>
                <w:spacing w:val="-2"/>
                <w:sz w:val="24"/>
                <w:szCs w:val="24"/>
                <w:lang w:val="vi-VN"/>
              </w:rPr>
              <w:t xml:space="preserve">dùng </w:t>
            </w:r>
            <w:r w:rsidRPr="007460D1">
              <w:rPr>
                <w:rFonts w:ascii="Times New Roman" w:hAnsi="Times New Roman"/>
                <w:sz w:val="24"/>
                <w:szCs w:val="24"/>
                <w:lang w:val="vi-VN"/>
              </w:rPr>
              <w:t>từ</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ngữ</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giàu</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hình</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ảnh, cách nói</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so</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sánh</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để</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miêu</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tả</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một</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cách</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sinh</w:t>
            </w:r>
            <w:r w:rsidRPr="007460D1">
              <w:rPr>
                <w:rFonts w:ascii="Times New Roman" w:hAnsi="Times New Roman"/>
                <w:spacing w:val="-15"/>
                <w:sz w:val="24"/>
                <w:szCs w:val="24"/>
                <w:lang w:val="vi-VN"/>
              </w:rPr>
              <w:t xml:space="preserve"> </w:t>
            </w:r>
            <w:r w:rsidRPr="007460D1">
              <w:rPr>
                <w:rFonts w:ascii="Times New Roman" w:hAnsi="Times New Roman"/>
                <w:sz w:val="24"/>
                <w:szCs w:val="24"/>
                <w:lang w:val="vi-VN"/>
              </w:rPr>
              <w:t>động.</w:t>
            </w: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pacing w:val="-4"/>
                <w:sz w:val="24"/>
                <w:szCs w:val="24"/>
                <w:lang w:val="vi-VN"/>
              </w:rPr>
            </w:pPr>
            <w:r w:rsidRPr="007460D1">
              <w:rPr>
                <w:rFonts w:ascii="Times New Roman" w:hAnsi="Times New Roman"/>
                <w:iCs/>
                <w:sz w:val="24"/>
                <w:szCs w:val="24"/>
                <w:lang w:val="vi-VN"/>
              </w:rPr>
              <w:t xml:space="preserve">- HS viết đoạn văn </w:t>
            </w:r>
            <w:r w:rsidRPr="007460D1">
              <w:rPr>
                <w:rFonts w:ascii="Times New Roman" w:hAnsi="Times New Roman"/>
                <w:sz w:val="24"/>
                <w:szCs w:val="24"/>
                <w:lang w:val="vi-VN"/>
              </w:rPr>
              <w:t>tả hoạt động, tính cách của một người bạn mà em quý mến</w:t>
            </w:r>
            <w:r w:rsidRPr="007460D1">
              <w:rPr>
                <w:rFonts w:ascii="Times New Roman" w:hAnsi="Times New Roman"/>
                <w:iCs/>
                <w:sz w:val="24"/>
                <w:szCs w:val="24"/>
                <w:lang w:val="vi-VN"/>
              </w:rPr>
              <w:t xml:space="preserve"> vào </w:t>
            </w:r>
            <w:r w:rsidRPr="007460D1">
              <w:rPr>
                <w:rFonts w:ascii="Times New Roman" w:hAnsi="Times New Roman"/>
                <w:sz w:val="24"/>
                <w:szCs w:val="24"/>
                <w:lang w:val="vi-VN"/>
              </w:rPr>
              <w:t>phiếu</w:t>
            </w:r>
            <w:r w:rsidRPr="007460D1">
              <w:rPr>
                <w:rFonts w:ascii="Times New Roman" w:hAnsi="Times New Roman"/>
                <w:spacing w:val="-9"/>
                <w:sz w:val="24"/>
                <w:szCs w:val="24"/>
                <w:lang w:val="vi-VN"/>
              </w:rPr>
              <w:t xml:space="preserve"> </w:t>
            </w:r>
            <w:r w:rsidRPr="007460D1">
              <w:rPr>
                <w:rFonts w:ascii="Times New Roman" w:hAnsi="Times New Roman"/>
                <w:sz w:val="24"/>
                <w:szCs w:val="24"/>
                <w:lang w:val="vi-VN"/>
              </w:rPr>
              <w:t>bài</w:t>
            </w:r>
            <w:r w:rsidRPr="007460D1">
              <w:rPr>
                <w:rFonts w:ascii="Times New Roman" w:hAnsi="Times New Roman"/>
                <w:spacing w:val="-9"/>
                <w:sz w:val="24"/>
                <w:szCs w:val="24"/>
                <w:lang w:val="vi-VN"/>
              </w:rPr>
              <w:t xml:space="preserve"> </w:t>
            </w:r>
            <w:r w:rsidRPr="007460D1">
              <w:rPr>
                <w:rFonts w:ascii="Times New Roman" w:hAnsi="Times New Roman"/>
                <w:sz w:val="24"/>
                <w:szCs w:val="24"/>
                <w:lang w:val="vi-VN"/>
              </w:rPr>
              <w:t>tập</w:t>
            </w:r>
            <w:r w:rsidRPr="007460D1">
              <w:rPr>
                <w:rFonts w:ascii="Times New Roman" w:hAnsi="Times New Roman"/>
                <w:spacing w:val="-9"/>
                <w:sz w:val="24"/>
                <w:szCs w:val="24"/>
                <w:lang w:val="vi-VN"/>
              </w:rPr>
              <w:t xml:space="preserve"> </w:t>
            </w:r>
            <w:r w:rsidRPr="007460D1">
              <w:rPr>
                <w:rFonts w:ascii="Times New Roman" w:hAnsi="Times New Roman"/>
                <w:sz w:val="24"/>
                <w:szCs w:val="24"/>
                <w:lang w:val="vi-VN"/>
              </w:rPr>
              <w:t>(hoặc</w:t>
            </w:r>
            <w:r w:rsidRPr="007460D1">
              <w:rPr>
                <w:rFonts w:ascii="Times New Roman" w:hAnsi="Times New Roman"/>
                <w:spacing w:val="-9"/>
                <w:sz w:val="24"/>
                <w:szCs w:val="24"/>
                <w:lang w:val="vi-VN"/>
              </w:rPr>
              <w:t xml:space="preserve"> </w:t>
            </w:r>
            <w:r w:rsidRPr="007460D1">
              <w:rPr>
                <w:rFonts w:ascii="Times New Roman" w:hAnsi="Times New Roman"/>
                <w:sz w:val="24"/>
                <w:szCs w:val="24"/>
                <w:lang w:val="vi-VN"/>
              </w:rPr>
              <w:t>vở</w:t>
            </w:r>
            <w:r w:rsidRPr="007460D1">
              <w:rPr>
                <w:rFonts w:ascii="Times New Roman" w:hAnsi="Times New Roman"/>
                <w:spacing w:val="-9"/>
                <w:sz w:val="24"/>
                <w:szCs w:val="24"/>
                <w:lang w:val="vi-VN"/>
              </w:rPr>
              <w:t xml:space="preserve"> </w:t>
            </w:r>
            <w:r w:rsidRPr="007460D1">
              <w:rPr>
                <w:rFonts w:ascii="Times New Roman" w:hAnsi="Times New Roman"/>
                <w:sz w:val="24"/>
                <w:szCs w:val="24"/>
                <w:lang w:val="vi-VN"/>
              </w:rPr>
              <w:t>ô</w:t>
            </w:r>
            <w:r w:rsidRPr="007460D1">
              <w:rPr>
                <w:rFonts w:ascii="Times New Roman" w:hAnsi="Times New Roman"/>
                <w:spacing w:val="-9"/>
                <w:sz w:val="24"/>
                <w:szCs w:val="24"/>
                <w:lang w:val="vi-VN"/>
              </w:rPr>
              <w:t xml:space="preserve"> </w:t>
            </w:r>
            <w:r w:rsidRPr="007460D1">
              <w:rPr>
                <w:rFonts w:ascii="Times New Roman" w:hAnsi="Times New Roman"/>
                <w:spacing w:val="-4"/>
                <w:sz w:val="24"/>
                <w:szCs w:val="24"/>
                <w:lang w:val="vi-VN"/>
              </w:rPr>
              <w:t>li).</w:t>
            </w: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pacing w:val="-4"/>
                <w:sz w:val="24"/>
                <w:szCs w:val="24"/>
                <w:lang w:val="vi-VN"/>
              </w:rPr>
            </w:pPr>
          </w:p>
          <w:p w:rsidR="00E60231" w:rsidRPr="007460D1" w:rsidRDefault="00E60231" w:rsidP="007B1DB4">
            <w:pPr>
              <w:widowControl w:val="0"/>
              <w:tabs>
                <w:tab w:val="left" w:pos="1313"/>
              </w:tabs>
              <w:autoSpaceDE w:val="0"/>
              <w:autoSpaceDN w:val="0"/>
              <w:spacing w:after="0" w:line="240" w:lineRule="auto"/>
              <w:jc w:val="both"/>
              <w:rPr>
                <w:rFonts w:ascii="Times New Roman" w:hAnsi="Times New Roman"/>
                <w:spacing w:val="-4"/>
                <w:sz w:val="24"/>
                <w:szCs w:val="24"/>
                <w:lang w:val="vi-VN"/>
              </w:rPr>
            </w:pPr>
            <w:r w:rsidRPr="007460D1">
              <w:rPr>
                <w:rFonts w:ascii="Times New Roman" w:hAnsi="Times New Roman"/>
                <w:spacing w:val="-4"/>
                <w:sz w:val="24"/>
                <w:szCs w:val="24"/>
                <w:lang w:val="vi-VN"/>
              </w:rPr>
              <w:t>- HS đọc đoạn văn mình viết.</w:t>
            </w:r>
          </w:p>
          <w:p w:rsidR="00E60231" w:rsidRPr="0059727B" w:rsidRDefault="00E60231" w:rsidP="007B1DB4">
            <w:pPr>
              <w:widowControl w:val="0"/>
              <w:tabs>
                <w:tab w:val="left" w:pos="1313"/>
              </w:tabs>
              <w:autoSpaceDE w:val="0"/>
              <w:autoSpaceDN w:val="0"/>
              <w:spacing w:after="0" w:line="240" w:lineRule="auto"/>
              <w:jc w:val="both"/>
              <w:rPr>
                <w:rFonts w:ascii="Times New Roman" w:hAnsi="Times New Roman"/>
                <w:spacing w:val="-4"/>
                <w:sz w:val="24"/>
                <w:szCs w:val="24"/>
              </w:rPr>
            </w:pPr>
            <w:r w:rsidRPr="0059727B">
              <w:rPr>
                <w:rFonts w:ascii="Times New Roman" w:hAnsi="Times New Roman"/>
                <w:spacing w:val="-4"/>
                <w:sz w:val="24"/>
                <w:szCs w:val="24"/>
              </w:rPr>
              <w:t>- HS khác nhận xét.</w:t>
            </w:r>
          </w:p>
        </w:tc>
      </w:tr>
      <w:tr w:rsidR="00E60231" w:rsidRPr="009A427C" w:rsidTr="00F81D1C">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tcPr>
          <w:p w:rsidR="00E60231" w:rsidRPr="007460D1" w:rsidRDefault="00E60231" w:rsidP="007B1DB4">
            <w:pPr>
              <w:widowControl w:val="0"/>
              <w:autoSpaceDE w:val="0"/>
              <w:autoSpaceDN w:val="0"/>
              <w:spacing w:after="0" w:line="240" w:lineRule="auto"/>
              <w:jc w:val="both"/>
              <w:rPr>
                <w:rFonts w:ascii="Times New Roman" w:hAnsi="Times New Roman"/>
                <w:i/>
                <w:sz w:val="24"/>
                <w:szCs w:val="24"/>
                <w:lang w:val="vi-VN"/>
              </w:rPr>
            </w:pPr>
            <w:r w:rsidRPr="007460D1">
              <w:rPr>
                <w:rFonts w:ascii="Times New Roman" w:hAnsi="Times New Roman"/>
                <w:b/>
                <w:bCs/>
                <w:sz w:val="24"/>
                <w:szCs w:val="24"/>
                <w:lang w:val="vi-VN"/>
              </w:rPr>
              <w:t xml:space="preserve"> D. HOẠT ĐỘNG VẬN DỤNG</w:t>
            </w:r>
          </w:p>
        </w:tc>
      </w:tr>
      <w:tr w:rsidR="00E60231" w:rsidRPr="00877C97"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7460D1" w:rsidRDefault="00E60231" w:rsidP="007B1DB4">
            <w:pPr>
              <w:pStyle w:val="NormalWeb"/>
              <w:spacing w:beforeAutospacing="0" w:afterAutospacing="0"/>
              <w:jc w:val="both"/>
              <w:rPr>
                <w:rStyle w:val="Emphasis"/>
                <w:rFonts w:eastAsia="Times New Roman"/>
                <w:i w:val="0"/>
                <w:iCs w:val="0"/>
                <w:lang w:val="vi-VN"/>
              </w:rPr>
            </w:pPr>
            <w:r w:rsidRPr="007460D1">
              <w:rPr>
                <w:rFonts w:eastAsia="Times New Roman"/>
                <w:lang w:val="vi-VN"/>
              </w:rPr>
              <w:t xml:space="preserve"> - GV dặn HS về nhà sửa lại các lỗi mà mắc phải khi viết đoạn văn và viết lại đoạn văn theo yêu cầu.</w:t>
            </w:r>
          </w:p>
          <w:p w:rsidR="00E60231" w:rsidRPr="007460D1" w:rsidRDefault="00E60231" w:rsidP="007B1DB4">
            <w:pPr>
              <w:pStyle w:val="NormalWeb"/>
              <w:spacing w:beforeAutospacing="0" w:afterAutospacing="0"/>
              <w:jc w:val="both"/>
              <w:rPr>
                <w:lang w:val="vi-VN"/>
              </w:rPr>
            </w:pPr>
            <w:r w:rsidRPr="007460D1">
              <w:rPr>
                <w:rFonts w:eastAsia="Times New Roman"/>
                <w:lang w:val="vi-VN"/>
              </w:rPr>
              <w:t xml:space="preserve"> - GV nhận xét tiết học, khen ngợi, biểu dương những HS viết tốt.</w:t>
            </w:r>
          </w:p>
          <w:p w:rsidR="00E60231" w:rsidRPr="007460D1" w:rsidRDefault="00E60231" w:rsidP="007B1DB4">
            <w:pPr>
              <w:pStyle w:val="BodyText"/>
              <w:spacing w:line="240" w:lineRule="auto"/>
              <w:ind w:firstLine="0"/>
              <w:jc w:val="both"/>
              <w:rPr>
                <w:rStyle w:val="Strong"/>
                <w:rFonts w:ascii="Times New Roman" w:hAnsi="Times New Roman"/>
                <w:b w:val="0"/>
                <w:bCs w:val="0"/>
                <w:color w:val="auto"/>
                <w:sz w:val="24"/>
                <w:szCs w:val="24"/>
                <w:lang w:val="vi-VN"/>
              </w:rPr>
            </w:pPr>
            <w:r w:rsidRPr="007460D1">
              <w:rPr>
                <w:rStyle w:val="Emphasis"/>
                <w:rFonts w:ascii="Times New Roman" w:eastAsia="SimSun" w:hAnsi="Times New Roman"/>
                <w:color w:val="auto"/>
                <w:sz w:val="24"/>
                <w:szCs w:val="24"/>
                <w:lang w:val="vi-VN"/>
              </w:rPr>
              <w:t xml:space="preserve"> - Dặn dò:</w:t>
            </w:r>
            <w:r w:rsidRPr="007460D1">
              <w:rPr>
                <w:rFonts w:ascii="Times New Roman" w:hAnsi="Times New Roman" w:cs="Times New Roman"/>
                <w:color w:val="auto"/>
                <w:sz w:val="24"/>
                <w:szCs w:val="24"/>
                <w:lang w:val="vi-VN"/>
              </w:rPr>
              <w:t xml:space="preserve"> Dặn HS xem trước và chuẩn bị cho tiết Bài đọc 3: </w:t>
            </w:r>
            <w:r w:rsidRPr="007460D1">
              <w:rPr>
                <w:rFonts w:ascii="Times New Roman" w:hAnsi="Times New Roman" w:cs="Times New Roman"/>
                <w:i/>
                <w:iCs/>
                <w:color w:val="auto"/>
                <w:sz w:val="24"/>
                <w:szCs w:val="24"/>
                <w:lang w:val="vi-VN"/>
              </w:rPr>
              <w:t>Tục ngữ về ý chí, nghị lực.</w:t>
            </w:r>
          </w:p>
        </w:tc>
        <w:tc>
          <w:tcPr>
            <w:tcW w:w="4677" w:type="dxa"/>
          </w:tcPr>
          <w:p w:rsidR="00E60231" w:rsidRPr="007460D1" w:rsidRDefault="00E60231" w:rsidP="007B1DB4">
            <w:pPr>
              <w:pStyle w:val="NormalWeb"/>
              <w:spacing w:beforeAutospacing="0" w:afterAutospacing="0"/>
              <w:jc w:val="both"/>
              <w:rPr>
                <w:rFonts w:eastAsia="Times New Roman"/>
                <w:lang w:val="vi-VN"/>
              </w:rPr>
            </w:pPr>
            <w:r w:rsidRPr="007460D1">
              <w:rPr>
                <w:rFonts w:eastAsia="Times New Roman"/>
                <w:lang w:val="vi-VN"/>
              </w:rPr>
              <w:t>- HS lắng nghe</w:t>
            </w:r>
          </w:p>
          <w:p w:rsidR="00E60231" w:rsidRPr="007460D1" w:rsidRDefault="00E60231" w:rsidP="007B1DB4">
            <w:pPr>
              <w:pStyle w:val="NormalWeb"/>
              <w:spacing w:beforeAutospacing="0" w:afterAutospacing="0"/>
              <w:jc w:val="both"/>
              <w:rPr>
                <w:rFonts w:eastAsia="Times New Roman"/>
                <w:lang w:val="vi-VN"/>
              </w:rPr>
            </w:pPr>
          </w:p>
          <w:p w:rsidR="00E60231" w:rsidRPr="007460D1" w:rsidRDefault="00E60231" w:rsidP="007B1DB4">
            <w:pPr>
              <w:pStyle w:val="NormalWeb"/>
              <w:spacing w:beforeAutospacing="0" w:afterAutospacing="0"/>
              <w:jc w:val="both"/>
              <w:rPr>
                <w:rFonts w:eastAsia="Times New Roman"/>
                <w:lang w:val="vi-VN"/>
              </w:rPr>
            </w:pPr>
          </w:p>
          <w:p w:rsidR="00E60231" w:rsidRPr="007460D1" w:rsidRDefault="00E60231" w:rsidP="007B1DB4">
            <w:pPr>
              <w:pStyle w:val="NormalWeb"/>
              <w:spacing w:beforeAutospacing="0" w:afterAutospacing="0"/>
              <w:jc w:val="both"/>
              <w:rPr>
                <w:rFonts w:eastAsia="Times New Roman"/>
                <w:lang w:val="vi-VN"/>
              </w:rPr>
            </w:pPr>
          </w:p>
          <w:p w:rsidR="00E60231" w:rsidRPr="007460D1" w:rsidRDefault="00E60231" w:rsidP="007B1DB4">
            <w:pPr>
              <w:pStyle w:val="NormalWeb"/>
              <w:spacing w:beforeAutospacing="0" w:afterAutospacing="0"/>
              <w:jc w:val="both"/>
              <w:rPr>
                <w:rFonts w:eastAsia="Times New Roman"/>
                <w:lang w:val="vi-VN"/>
              </w:rPr>
            </w:pPr>
          </w:p>
          <w:p w:rsidR="00E60231" w:rsidRPr="007460D1" w:rsidRDefault="00E60231" w:rsidP="007B1DB4">
            <w:pPr>
              <w:pStyle w:val="NormalWeb"/>
              <w:spacing w:beforeAutospacing="0" w:afterAutospacing="0"/>
              <w:jc w:val="both"/>
              <w:rPr>
                <w:rFonts w:eastAsia="Times New Roman"/>
                <w:lang w:val="vi-VN"/>
              </w:rPr>
            </w:pPr>
            <w:r w:rsidRPr="007460D1">
              <w:rPr>
                <w:rFonts w:eastAsia="Times New Roman"/>
                <w:lang w:val="vi-VN"/>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9A427C" w:rsidRDefault="00E60231" w:rsidP="00403DA8">
      <w:pPr>
        <w:spacing w:after="0" w:line="240" w:lineRule="auto"/>
        <w:jc w:val="both"/>
        <w:rPr>
          <w:rFonts w:ascii="Times New Roman" w:hAnsi="Times New Roman"/>
          <w:b/>
          <w:sz w:val="24"/>
          <w:szCs w:val="24"/>
          <w:lang w:val="vi-VN"/>
        </w:rPr>
      </w:pPr>
      <w:r w:rsidRPr="004F1B88">
        <w:rPr>
          <w:rFonts w:ascii="Times New Roman" w:hAnsi="Times New Roman"/>
          <w:sz w:val="24"/>
          <w:szCs w:val="24"/>
          <w:lang w:val="vi-VN"/>
        </w:rPr>
        <w:t>...............................................................................................................................</w:t>
      </w:r>
      <w:r w:rsidRPr="00F41A54">
        <w:rPr>
          <w:rFonts w:ascii="Times New Roman" w:hAnsi="Times New Roman"/>
          <w:sz w:val="24"/>
          <w:szCs w:val="24"/>
          <w:lang w:val="vi-VN"/>
        </w:rPr>
        <w:t>...............................................................................................................................................................................................................</w:t>
      </w:r>
    </w:p>
    <w:p w:rsidR="00E60231" w:rsidRPr="009A427C" w:rsidRDefault="00E60231" w:rsidP="0059727B">
      <w:pPr>
        <w:spacing w:after="0" w:line="240" w:lineRule="auto"/>
        <w:jc w:val="both"/>
        <w:rPr>
          <w:rFonts w:ascii="Times New Roman" w:hAnsi="Times New Roman"/>
          <w:b/>
          <w:sz w:val="24"/>
          <w:szCs w:val="24"/>
          <w:lang w:val="vi-VN"/>
        </w:rPr>
      </w:pPr>
    </w:p>
    <w:p w:rsidR="00E60231" w:rsidRPr="009A427C" w:rsidRDefault="00E60231" w:rsidP="0059727B">
      <w:pPr>
        <w:spacing w:after="0" w:line="240" w:lineRule="auto"/>
        <w:jc w:val="both"/>
        <w:rPr>
          <w:rFonts w:ascii="Times New Roman" w:hAnsi="Times New Roman"/>
          <w:b/>
          <w:sz w:val="24"/>
          <w:szCs w:val="24"/>
          <w:lang w:val="vi-VN"/>
        </w:rPr>
      </w:pPr>
    </w:p>
    <w:p w:rsidR="00E60231" w:rsidRPr="009A427C" w:rsidRDefault="00E60231" w:rsidP="0059727B">
      <w:pPr>
        <w:spacing w:after="0" w:line="240" w:lineRule="auto"/>
        <w:jc w:val="both"/>
        <w:rPr>
          <w:rFonts w:ascii="Times New Roman" w:hAnsi="Times New Roman"/>
          <w:b/>
          <w:sz w:val="24"/>
          <w:szCs w:val="24"/>
          <w:lang w:val="vi-VN"/>
        </w:rPr>
      </w:pPr>
    </w:p>
    <w:p w:rsidR="00E60231" w:rsidRPr="009A427C" w:rsidRDefault="00E60231" w:rsidP="0059727B">
      <w:pPr>
        <w:spacing w:after="0" w:line="240" w:lineRule="auto"/>
        <w:jc w:val="both"/>
        <w:rPr>
          <w:rFonts w:ascii="Times New Roman" w:hAnsi="Times New Roman"/>
          <w:b/>
          <w:sz w:val="24"/>
          <w:szCs w:val="24"/>
          <w:lang w:val="vi-VN"/>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Default="00E60231" w:rsidP="0059727B">
      <w:pPr>
        <w:spacing w:after="0" w:line="240" w:lineRule="auto"/>
        <w:jc w:val="center"/>
        <w:rPr>
          <w:rFonts w:ascii="Times New Roman" w:hAnsi="Times New Roman"/>
          <w:b/>
          <w:bCs/>
          <w:sz w:val="24"/>
          <w:szCs w:val="24"/>
          <w:lang w:val="nl-NL"/>
        </w:rPr>
      </w:pPr>
    </w:p>
    <w:p w:rsidR="00E60231" w:rsidRPr="0059727B" w:rsidRDefault="00E60231" w:rsidP="0059727B">
      <w:pPr>
        <w:spacing w:after="0" w:line="240" w:lineRule="auto"/>
        <w:jc w:val="center"/>
        <w:rPr>
          <w:rFonts w:ascii="Times New Roman" w:hAnsi="Times New Roman"/>
          <w:b/>
          <w:bCs/>
          <w:sz w:val="24"/>
          <w:szCs w:val="24"/>
          <w:lang w:val="nl-NL"/>
        </w:rPr>
      </w:pPr>
      <w:r w:rsidRPr="0059727B">
        <w:rPr>
          <w:rFonts w:ascii="Times New Roman" w:hAnsi="Times New Roman"/>
          <w:b/>
          <w:bCs/>
          <w:sz w:val="24"/>
          <w:szCs w:val="24"/>
          <w:lang w:val="nl-NL"/>
        </w:rPr>
        <w:t>Bài 19</w:t>
      </w:r>
    </w:p>
    <w:p w:rsidR="00E60231" w:rsidRPr="00403DA8" w:rsidRDefault="00E60231" w:rsidP="0059727B">
      <w:pPr>
        <w:spacing w:after="0" w:line="240" w:lineRule="auto"/>
        <w:jc w:val="center"/>
        <w:rPr>
          <w:rFonts w:ascii="Times New Roman" w:hAnsi="Times New Roman"/>
          <w:b/>
          <w:bCs/>
          <w:color w:val="000000"/>
          <w:sz w:val="24"/>
          <w:szCs w:val="24"/>
          <w:lang w:val="nl-NL"/>
        </w:rPr>
      </w:pPr>
      <w:r w:rsidRPr="0059727B">
        <w:rPr>
          <w:rFonts w:ascii="Times New Roman" w:hAnsi="Times New Roman"/>
          <w:b/>
          <w:bCs/>
          <w:color w:val="C00000"/>
          <w:sz w:val="24"/>
          <w:szCs w:val="24"/>
          <w:lang w:val="nl-NL"/>
        </w:rPr>
        <w:t xml:space="preserve"> </w:t>
      </w:r>
      <w:r w:rsidRPr="00403DA8">
        <w:rPr>
          <w:rFonts w:ascii="Times New Roman" w:hAnsi="Times New Roman"/>
          <w:b/>
          <w:bCs/>
          <w:color w:val="000000"/>
          <w:sz w:val="24"/>
          <w:szCs w:val="24"/>
          <w:lang w:val="nl-NL"/>
        </w:rPr>
        <w:t>LÀM TRÒN SỐ THẬP PHÂN (Tiết 31 +32)</w:t>
      </w:r>
    </w:p>
    <w:p w:rsidR="00E60231" w:rsidRPr="0059727B" w:rsidRDefault="00E60231" w:rsidP="0059727B">
      <w:pPr>
        <w:spacing w:after="0" w:line="240" w:lineRule="auto"/>
        <w:jc w:val="center"/>
        <w:rPr>
          <w:rFonts w:ascii="Times New Roman" w:hAnsi="Times New Roman"/>
          <w:b/>
          <w:bCs/>
          <w:sz w:val="24"/>
          <w:szCs w:val="24"/>
          <w:lang w:val="nl-NL"/>
        </w:rPr>
      </w:pPr>
      <w:r w:rsidRPr="0059727B">
        <w:rPr>
          <w:rFonts w:ascii="Times New Roman" w:hAnsi="Times New Roman"/>
          <w:b/>
          <w:bCs/>
          <w:sz w:val="24"/>
          <w:szCs w:val="24"/>
          <w:lang w:val="nl-NL"/>
        </w:rPr>
        <w:t>Tiết 31. LÀM TRÒN SỐ THẬP PHÂN</w:t>
      </w:r>
    </w:p>
    <w:p w:rsidR="00E60231" w:rsidRPr="0059727B" w:rsidRDefault="00E60231" w:rsidP="0059727B">
      <w:pPr>
        <w:pStyle w:val="NormalWeb"/>
        <w:shd w:val="clear" w:color="auto" w:fill="FFFFFF"/>
        <w:spacing w:beforeAutospacing="0" w:afterAutospacing="0"/>
        <w:rPr>
          <w:rStyle w:val="Strong"/>
          <w:bCs w:val="0"/>
          <w:shd w:val="clear" w:color="auto" w:fill="FFFFFF"/>
          <w:lang w:val="nl-NL"/>
        </w:rPr>
      </w:pPr>
      <w:r w:rsidRPr="0059727B">
        <w:rPr>
          <w:rStyle w:val="Strong"/>
          <w:bCs w:val="0"/>
          <w:shd w:val="clear" w:color="auto" w:fill="FFFFFF"/>
          <w:lang w:val="nl-NL"/>
        </w:rPr>
        <w:t>I. YÊU CẦU CẦN ĐẠT</w:t>
      </w:r>
    </w:p>
    <w:p w:rsidR="00E60231" w:rsidRPr="0059727B" w:rsidRDefault="00E60231" w:rsidP="0059727B">
      <w:pPr>
        <w:pStyle w:val="NormalWeb"/>
        <w:shd w:val="clear" w:color="auto" w:fill="FFFFFF"/>
        <w:spacing w:beforeAutospacing="0" w:afterAutospacing="0"/>
        <w:rPr>
          <w:b/>
          <w:lang w:val="nl-NL"/>
        </w:rPr>
      </w:pPr>
      <w:r w:rsidRPr="0059727B">
        <w:rPr>
          <w:b/>
          <w:lang w:val="nl-NL"/>
        </w:rPr>
        <w:t>1. Năng lực đặc thù:</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HS hiểu được cách làm tròn số thập phân, vận dụng được cách làm tròn số thập phân trong một số trường hợp đơn giản.</w:t>
      </w:r>
    </w:p>
    <w:p w:rsidR="00E60231" w:rsidRPr="0059727B" w:rsidRDefault="00E60231" w:rsidP="0059727B">
      <w:pPr>
        <w:pStyle w:val="ListParagraph"/>
        <w:spacing w:after="0" w:line="240" w:lineRule="auto"/>
        <w:ind w:left="0"/>
        <w:jc w:val="both"/>
        <w:rPr>
          <w:rFonts w:ascii="Times New Roman" w:hAnsi="Times New Roman"/>
          <w:b/>
          <w:sz w:val="24"/>
          <w:szCs w:val="24"/>
          <w:lang w:val="nl-NL"/>
        </w:rPr>
      </w:pPr>
      <w:r w:rsidRPr="0059727B">
        <w:rPr>
          <w:rFonts w:ascii="Times New Roman" w:hAnsi="Times New Roman"/>
          <w:b/>
          <w:sz w:val="24"/>
          <w:szCs w:val="24"/>
          <w:lang w:val="nl-NL"/>
        </w:rPr>
        <w:t>2. Năng lực chung.</w:t>
      </w:r>
    </w:p>
    <w:p w:rsidR="00E60231" w:rsidRPr="0059727B" w:rsidRDefault="00E60231" w:rsidP="0059727B">
      <w:pPr>
        <w:spacing w:after="0" w:line="240" w:lineRule="auto"/>
        <w:contextualSpacing/>
        <w:rPr>
          <w:rFonts w:ascii="Times New Roman" w:hAnsi="Times New Roman"/>
          <w:b/>
          <w:color w:val="000000"/>
          <w:sz w:val="24"/>
          <w:szCs w:val="24"/>
          <w:lang w:val="nl-NL"/>
        </w:rPr>
      </w:pPr>
      <w:r w:rsidRPr="0059727B">
        <w:rPr>
          <w:rFonts w:ascii="Times New Roman" w:hAnsi="Times New Roman"/>
          <w:sz w:val="24"/>
          <w:szCs w:val="24"/>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E60231" w:rsidRPr="009A427C" w:rsidRDefault="00E60231" w:rsidP="009A427C">
      <w:pPr>
        <w:spacing w:after="0" w:line="240" w:lineRule="auto"/>
        <w:rPr>
          <w:rFonts w:ascii="Times New Roman" w:hAnsi="Times New Roman"/>
          <w:sz w:val="24"/>
          <w:szCs w:val="24"/>
          <w:lang w:val="nl-NL"/>
        </w:rPr>
      </w:pPr>
      <w:r w:rsidRPr="009A427C">
        <w:rPr>
          <w:rFonts w:ascii="Times New Roman" w:hAnsi="Times New Roman"/>
          <w:sz w:val="24"/>
          <w:szCs w:val="24"/>
          <w:lang w:val="nl-NL"/>
        </w:rPr>
        <w:t>- Năng lực giải quyết vấn đề: Sử dụng các kiến thức đã học ứng dụng vào thực tế, tìm tòi, phát hiện giải quyết các nhiệm vụ trong cuộc sống.</w:t>
      </w:r>
    </w:p>
    <w:p w:rsidR="00E60231" w:rsidRPr="009A427C" w:rsidRDefault="00E60231" w:rsidP="009A427C">
      <w:pPr>
        <w:spacing w:after="0" w:line="240" w:lineRule="auto"/>
        <w:rPr>
          <w:rFonts w:ascii="Times New Roman" w:hAnsi="Times New Roman"/>
          <w:sz w:val="24"/>
          <w:szCs w:val="24"/>
          <w:lang w:val="nl-NL"/>
        </w:rPr>
      </w:pPr>
      <w:r w:rsidRPr="009A427C">
        <w:rPr>
          <w:rFonts w:ascii="Times New Roman" w:hAnsi="Times New Roman"/>
          <w:sz w:val="24"/>
          <w:szCs w:val="24"/>
          <w:lang w:val="nl-NL"/>
        </w:rPr>
        <w:t xml:space="preserve">- Tư duy lập luận toán học. </w:t>
      </w:r>
    </w:p>
    <w:p w:rsidR="00E60231" w:rsidRPr="0059727B" w:rsidRDefault="00E60231" w:rsidP="0059727B">
      <w:pPr>
        <w:spacing w:after="0" w:line="240" w:lineRule="auto"/>
        <w:jc w:val="both"/>
        <w:rPr>
          <w:rFonts w:ascii="Times New Roman" w:hAnsi="Times New Roman"/>
          <w:b/>
          <w:sz w:val="24"/>
          <w:szCs w:val="24"/>
          <w:lang w:val="nl-NL"/>
        </w:rPr>
      </w:pPr>
      <w:r w:rsidRPr="0059727B">
        <w:rPr>
          <w:rFonts w:ascii="Times New Roman" w:hAnsi="Times New Roman"/>
          <w:b/>
          <w:sz w:val="24"/>
          <w:szCs w:val="24"/>
          <w:lang w:val="nl-NL"/>
        </w:rPr>
        <w:t>3. Phẩm chất.</w:t>
      </w:r>
    </w:p>
    <w:p w:rsidR="00E60231" w:rsidRPr="0059727B" w:rsidRDefault="00E60231" w:rsidP="0059727B">
      <w:pPr>
        <w:pStyle w:val="NormalWeb"/>
        <w:shd w:val="clear" w:color="auto" w:fill="FFFFFF"/>
        <w:spacing w:beforeAutospacing="0" w:afterAutospacing="0"/>
        <w:rPr>
          <w:shd w:val="clear" w:color="auto" w:fill="FFFFFF"/>
          <w:lang w:val="nl-NL"/>
        </w:rPr>
      </w:pPr>
      <w:r w:rsidRPr="0059727B">
        <w:rPr>
          <w:shd w:val="clear" w:color="auto" w:fill="FFFFFF"/>
          <w:lang w:val="nl-NL"/>
        </w:rPr>
        <w:t>- Phẩm chất chăm chỉ: HS chủ động hoàn thành các nhiệm vụ học tập.</w:t>
      </w:r>
    </w:p>
    <w:p w:rsidR="00E60231" w:rsidRPr="0059727B" w:rsidRDefault="00E60231" w:rsidP="0059727B">
      <w:pPr>
        <w:pStyle w:val="NormalWeb"/>
        <w:shd w:val="clear" w:color="auto" w:fill="FFFFFF"/>
        <w:spacing w:beforeAutospacing="0" w:afterAutospacing="0"/>
        <w:rPr>
          <w:shd w:val="clear" w:color="auto" w:fill="FFFFFF"/>
          <w:lang w:val="nl-NL"/>
        </w:rPr>
      </w:pPr>
      <w:r w:rsidRPr="0059727B">
        <w:rPr>
          <w:shd w:val="clear" w:color="auto" w:fill="FFFFFF"/>
          <w:lang w:val="nl-NL"/>
        </w:rPr>
        <w:t>- Phẩm chất trách nhiệm: HS yêu thích, say mê môn Toán, có trách nhiệm với công việc chung của nhóm.</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Phẩm chất trung thực: trung thực trong thực hiện giải bài tập, thực hiện nhiệm vụ, ghi chép và rút ra kết luận.</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Yêu thích môn học, sáng tạo, có niềm hứng thú, say mê các con số để giải quyết bài toán.</w:t>
      </w:r>
    </w:p>
    <w:p w:rsidR="00E60231" w:rsidRPr="0059727B" w:rsidRDefault="00E60231" w:rsidP="0059727B">
      <w:pPr>
        <w:pStyle w:val="NormalWeb"/>
        <w:shd w:val="clear" w:color="auto" w:fill="FFFFFF"/>
        <w:spacing w:beforeAutospacing="0" w:afterAutospacing="0"/>
        <w:rPr>
          <w:lang w:val="nl-NL"/>
        </w:rPr>
      </w:pPr>
      <w:r w:rsidRPr="0059727B">
        <w:rPr>
          <w:lang w:val="nl-NL"/>
        </w:rPr>
        <w:t>- Nhân ái, tôn trọng, giúp đỡ bạn cùng tiến bộ.</w:t>
      </w:r>
    </w:p>
    <w:p w:rsidR="00E60231" w:rsidRPr="0059727B" w:rsidRDefault="00E60231" w:rsidP="0059727B">
      <w:pPr>
        <w:pStyle w:val="NormalWeb"/>
        <w:shd w:val="clear" w:color="auto" w:fill="FFFFFF"/>
        <w:spacing w:beforeAutospacing="0" w:afterAutospacing="0"/>
        <w:rPr>
          <w:rStyle w:val="Strong"/>
          <w:bCs w:val="0"/>
          <w:shd w:val="clear" w:color="auto" w:fill="FFFFFF"/>
          <w:lang w:val="nl-NL"/>
        </w:rPr>
      </w:pPr>
      <w:r w:rsidRPr="0059727B">
        <w:rPr>
          <w:rStyle w:val="Strong"/>
          <w:bCs w:val="0"/>
          <w:shd w:val="clear" w:color="auto" w:fill="FFFFFF"/>
          <w:lang w:val="nl-NL"/>
        </w:rPr>
        <w:t>II. ĐỒ DÙNG DẠY HỌC</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b/>
          <w:bCs/>
          <w:sz w:val="24"/>
          <w:szCs w:val="24"/>
          <w:lang w:val="nl-NL"/>
        </w:rPr>
        <w:t>1. GV:</w:t>
      </w:r>
      <w:r w:rsidRPr="0059727B">
        <w:rPr>
          <w:rFonts w:ascii="Times New Roman" w:hAnsi="Times New Roman"/>
          <w:sz w:val="24"/>
          <w:szCs w:val="24"/>
          <w:lang w:val="nl-NL"/>
        </w:rPr>
        <w:t xml:space="preserve"> </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TV, máy tính, bảng phụ, bài giảng PPT, phấn màu.</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b/>
          <w:bCs/>
          <w:sz w:val="24"/>
          <w:szCs w:val="24"/>
        </w:rPr>
        <w:t>2. HS:</w:t>
      </w:r>
      <w:r w:rsidRPr="0059727B">
        <w:rPr>
          <w:rFonts w:ascii="Times New Roman" w:hAnsi="Times New Roman"/>
          <w:sz w:val="24"/>
          <w:szCs w:val="24"/>
        </w:rPr>
        <w:t xml:space="preserve"> </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sz w:val="24"/>
          <w:szCs w:val="24"/>
        </w:rPr>
        <w:t>- Bút dạ, bảng con.</w:t>
      </w:r>
    </w:p>
    <w:p w:rsidR="00E60231" w:rsidRDefault="00E60231" w:rsidP="0059727B">
      <w:pPr>
        <w:pStyle w:val="NormalWeb"/>
        <w:shd w:val="clear" w:color="auto" w:fill="FFFFFF"/>
        <w:spacing w:beforeAutospacing="0" w:afterAutospacing="0"/>
        <w:rPr>
          <w:rStyle w:val="Strong"/>
          <w:bCs w:val="0"/>
          <w:shd w:val="clear" w:color="auto" w:fill="FFFFFF"/>
        </w:rPr>
      </w:pPr>
      <w:r w:rsidRPr="0059727B">
        <w:rPr>
          <w:rStyle w:val="Strong"/>
          <w:bCs w:val="0"/>
          <w:shd w:val="clear" w:color="auto" w:fill="FFFFFF"/>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F41A54" w:rsidTr="00AD0EB1">
        <w:tc>
          <w:tcPr>
            <w:tcW w:w="675" w:type="dxa"/>
          </w:tcPr>
          <w:p w:rsidR="00E60231" w:rsidRPr="00261BE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vAlign w:val="center"/>
          </w:tcPr>
          <w:p w:rsidR="00E60231" w:rsidRPr="00261BE4" w:rsidRDefault="00E60231" w:rsidP="000D1E98">
            <w:pPr>
              <w:spacing w:after="0" w:line="240" w:lineRule="auto"/>
              <w:jc w:val="both"/>
              <w:rPr>
                <w:rFonts w:ascii="Times New Roman" w:hAnsi="Times New Roman"/>
                <w:sz w:val="24"/>
                <w:szCs w:val="24"/>
                <w:lang w:val="vi-VN"/>
              </w:rPr>
            </w:pPr>
            <w:r w:rsidRPr="00261BE4">
              <w:rPr>
                <w:rStyle w:val="Strong"/>
                <w:rFonts w:ascii="Times New Roman" w:hAnsi="Times New Roman"/>
                <w:bCs w:val="0"/>
                <w:shd w:val="clear" w:color="auto" w:fill="FFFFFF"/>
                <w:lang w:val="vi-VN"/>
              </w:rPr>
              <w:t xml:space="preserve">A. HOẠT ĐỘNG HÌNH THÀNH KIẾN THỨC </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4F1B88" w:rsidRDefault="00E60231" w:rsidP="007B1DB4">
            <w:pPr>
              <w:spacing w:after="0" w:line="240" w:lineRule="auto"/>
              <w:rPr>
                <w:rFonts w:ascii="Times New Roman" w:hAnsi="Times New Roman"/>
                <w:sz w:val="24"/>
                <w:szCs w:val="24"/>
                <w:lang w:val="vi-VN"/>
              </w:rPr>
            </w:pPr>
            <w:r w:rsidRPr="004F1B88">
              <w:rPr>
                <w:rFonts w:ascii="Times New Roman" w:hAnsi="Times New Roman"/>
                <w:sz w:val="24"/>
                <w:szCs w:val="24"/>
                <w:lang w:val="vi-VN"/>
              </w:rPr>
              <w:t xml:space="preserve">- GV cho HS lấy VD về số có 7 chữ số, yêu cầu HS làm tròn số đó đến hàng chục nghìn. </w:t>
            </w:r>
          </w:p>
          <w:p w:rsidR="00E60231" w:rsidRPr="004F1B88" w:rsidRDefault="00E60231" w:rsidP="007B1DB4">
            <w:pPr>
              <w:spacing w:after="0" w:line="240" w:lineRule="auto"/>
              <w:rPr>
                <w:rFonts w:ascii="Times New Roman" w:hAnsi="Times New Roman"/>
                <w:sz w:val="24"/>
                <w:szCs w:val="24"/>
                <w:lang w:val="vi-VN"/>
              </w:rPr>
            </w:pPr>
            <w:r w:rsidRPr="004F1B88">
              <w:rPr>
                <w:rFonts w:ascii="Times New Roman" w:hAnsi="Times New Roman"/>
                <w:sz w:val="24"/>
                <w:szCs w:val="24"/>
                <w:lang w:val="vi-VN"/>
              </w:rPr>
              <w:t>- GV gọi HS chia sẻ trước lớp.</w:t>
            </w:r>
          </w:p>
          <w:p w:rsidR="00E60231" w:rsidRPr="004F1B88" w:rsidRDefault="00E60231" w:rsidP="007B1DB4">
            <w:pPr>
              <w:spacing w:after="0" w:line="240" w:lineRule="auto"/>
              <w:rPr>
                <w:rFonts w:ascii="Times New Roman" w:hAnsi="Times New Roman"/>
                <w:sz w:val="24"/>
                <w:szCs w:val="24"/>
                <w:lang w:val="vi-VN"/>
              </w:rPr>
            </w:pPr>
            <w:r w:rsidRPr="004F1B88">
              <w:rPr>
                <w:rFonts w:ascii="Times New Roman" w:hAnsi="Times New Roman"/>
                <w:sz w:val="24"/>
                <w:szCs w:val="24"/>
                <w:lang w:val="vi-VN"/>
              </w:rPr>
              <w:t xml:space="preserve">- GV yêu cầu HS quan sát tranh, tìm hiểu câu hỏi: “Làm tròn số thập phân đến hàng đơn vị ta thu được số nào?” </w:t>
            </w:r>
          </w:p>
          <w:p w:rsidR="00E60231" w:rsidRPr="004F1B88" w:rsidRDefault="00E60231" w:rsidP="007B1DB4">
            <w:pPr>
              <w:spacing w:after="0" w:line="240" w:lineRule="auto"/>
              <w:rPr>
                <w:rFonts w:ascii="Times New Roman" w:hAnsi="Times New Roman"/>
                <w:sz w:val="24"/>
                <w:szCs w:val="24"/>
                <w:lang w:val="vi-VN"/>
              </w:rPr>
            </w:pPr>
            <w:r w:rsidRPr="004F1B88">
              <w:rPr>
                <w:rFonts w:ascii="Times New Roman" w:hAnsi="Times New Roman"/>
                <w:sz w:val="24"/>
                <w:szCs w:val="24"/>
                <w:lang w:val="vi-VN"/>
              </w:rPr>
              <w:t>- GV cho nhận xét và giới thiệu bài.</w:t>
            </w:r>
          </w:p>
        </w:tc>
        <w:tc>
          <w:tcPr>
            <w:tcW w:w="4677" w:type="dxa"/>
          </w:tcPr>
          <w:p w:rsidR="00E60231" w:rsidRPr="004F1B88" w:rsidRDefault="00E60231" w:rsidP="007B1DB4">
            <w:pPr>
              <w:spacing w:after="0" w:line="240" w:lineRule="auto"/>
              <w:rPr>
                <w:rFonts w:ascii="Times New Roman" w:hAnsi="Times New Roman"/>
                <w:sz w:val="24"/>
                <w:szCs w:val="24"/>
                <w:lang w:val="vi-VN"/>
              </w:rPr>
            </w:pPr>
            <w:r w:rsidRPr="004F1B88">
              <w:rPr>
                <w:rFonts w:ascii="Times New Roman" w:hAnsi="Times New Roman"/>
                <w:sz w:val="24"/>
                <w:szCs w:val="24"/>
                <w:lang w:val="vi-VN"/>
              </w:rPr>
              <w:t>- HS lấy VD và thực hiện theo yêu cầu ra bảng con.</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trước lớp.</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pStyle w:val="NormalWeb"/>
              <w:spacing w:beforeAutospacing="0" w:afterAutospacing="0"/>
              <w:jc w:val="both"/>
            </w:pPr>
            <w:r w:rsidRPr="0059727B">
              <w:t>- HS quan sát tranh, thảo luận theo cặp đôi.</w:t>
            </w: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r w:rsidRPr="0059727B">
              <w:t xml:space="preserve">- HS lắng nghe. </w:t>
            </w:r>
          </w:p>
        </w:tc>
      </w:tr>
      <w:tr w:rsidR="00E60231" w:rsidRPr="00F41A54" w:rsidTr="009A2AE6">
        <w:tc>
          <w:tcPr>
            <w:tcW w:w="675" w:type="dxa"/>
          </w:tcPr>
          <w:p w:rsidR="00E60231" w:rsidRPr="00261BE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15'</w:t>
            </w:r>
          </w:p>
        </w:tc>
        <w:tc>
          <w:tcPr>
            <w:tcW w:w="9639" w:type="dxa"/>
            <w:gridSpan w:val="2"/>
          </w:tcPr>
          <w:p w:rsidR="00E60231" w:rsidRPr="00261BE4" w:rsidRDefault="00E60231" w:rsidP="007B1DB4">
            <w:pPr>
              <w:pStyle w:val="NormalWeb"/>
              <w:shd w:val="clear" w:color="auto" w:fill="FFFFFF"/>
              <w:spacing w:beforeAutospacing="0" w:afterAutospacing="0"/>
              <w:jc w:val="both"/>
            </w:pPr>
            <w:r w:rsidRPr="00261BE4">
              <w:rPr>
                <w:rStyle w:val="Strong"/>
                <w:bCs w:val="0"/>
                <w:shd w:val="clear" w:color="auto" w:fill="FFFFFF"/>
                <w:lang w:val="vi-VN"/>
              </w:rPr>
              <w:t>B. HOẠT ĐỘNG HÌNH THÀNH KIẾN THỨC</w:t>
            </w:r>
          </w:p>
          <w:p w:rsidR="00E60231" w:rsidRPr="00261BE4" w:rsidRDefault="00E60231" w:rsidP="007B1DB4">
            <w:pPr>
              <w:spacing w:after="0" w:line="240" w:lineRule="auto"/>
              <w:jc w:val="both"/>
              <w:rPr>
                <w:rFonts w:ascii="Times New Roman" w:hAnsi="Times New Roman"/>
                <w:b/>
                <w:bCs/>
                <w:sz w:val="24"/>
                <w:szCs w:val="24"/>
                <w:lang w:val="vi-VN"/>
              </w:rPr>
            </w:pPr>
            <w:r w:rsidRPr="00261BE4">
              <w:rPr>
                <w:rFonts w:ascii="Times New Roman" w:hAnsi="Times New Roman"/>
                <w:b/>
                <w:bCs/>
                <w:sz w:val="24"/>
                <w:szCs w:val="24"/>
                <w:lang w:val="vi-VN"/>
              </w:rPr>
              <w:t>a)</w:t>
            </w:r>
            <w:r w:rsidRPr="0059727B">
              <w:rPr>
                <w:rFonts w:ascii="Times New Roman" w:hAnsi="Times New Roman"/>
                <w:b/>
                <w:bCs/>
                <w:sz w:val="24"/>
                <w:szCs w:val="24"/>
                <w:lang w:val="vi-VN"/>
              </w:rPr>
              <w:t xml:space="preserve"> Mục tiêu</w:t>
            </w:r>
            <w:r w:rsidRPr="00261BE4">
              <w:rPr>
                <w:rFonts w:ascii="Times New Roman" w:hAnsi="Times New Roman"/>
                <w:b/>
                <w:bCs/>
                <w:sz w:val="24"/>
                <w:szCs w:val="24"/>
                <w:lang w:val="vi-VN"/>
              </w:rPr>
              <w:t xml:space="preserve">: </w:t>
            </w:r>
          </w:p>
          <w:p w:rsidR="00E60231" w:rsidRPr="00261BE4" w:rsidRDefault="00E60231" w:rsidP="007B1DB4">
            <w:pPr>
              <w:spacing w:after="0" w:line="240" w:lineRule="auto"/>
              <w:jc w:val="both"/>
              <w:rPr>
                <w:rFonts w:ascii="Times New Roman" w:hAnsi="Times New Roman"/>
                <w:sz w:val="24"/>
                <w:szCs w:val="24"/>
                <w:lang w:val="vi-VN"/>
              </w:rPr>
            </w:pPr>
            <w:r w:rsidRPr="00261BE4">
              <w:rPr>
                <w:rFonts w:ascii="Times New Roman" w:hAnsi="Times New Roman"/>
                <w:sz w:val="24"/>
                <w:szCs w:val="24"/>
                <w:lang w:val="vi-VN"/>
              </w:rPr>
              <w:t>- HS hiểu được cách làm tròn số thập phân.</w:t>
            </w:r>
          </w:p>
          <w:p w:rsidR="00E60231" w:rsidRPr="000D1E98" w:rsidRDefault="00E60231" w:rsidP="000D1E98">
            <w:pPr>
              <w:spacing w:after="0" w:line="240" w:lineRule="auto"/>
              <w:jc w:val="both"/>
              <w:rPr>
                <w:rFonts w:ascii="Times New Roman" w:hAnsi="Times New Roman"/>
                <w:sz w:val="24"/>
                <w:szCs w:val="24"/>
                <w:lang w:val="vi-VN"/>
              </w:rPr>
            </w:pPr>
            <w:r w:rsidRPr="0059727B">
              <w:rPr>
                <w:b/>
                <w:bCs/>
              </w:rPr>
              <w:t xml:space="preserve">b) </w:t>
            </w:r>
            <w:r w:rsidRPr="0059727B">
              <w:rPr>
                <w:b/>
                <w:bCs/>
                <w:lang w:val="vi-VN"/>
              </w:rPr>
              <w:t>Cách th</w:t>
            </w:r>
            <w:r w:rsidRPr="0059727B">
              <w:rPr>
                <w:rFonts w:ascii="Arial" w:hAnsi="Arial" w:cs="Arial"/>
                <w:b/>
                <w:bCs/>
                <w:lang w:val="vi-VN"/>
              </w:rPr>
              <w:t>ự</w:t>
            </w:r>
            <w:r w:rsidRPr="0059727B">
              <w:rPr>
                <w:b/>
                <w:bCs/>
                <w:lang w:val="vi-VN"/>
              </w:rPr>
              <w:t>c hi</w:t>
            </w:r>
            <w:r w:rsidRPr="0059727B">
              <w:rPr>
                <w:rFonts w:ascii="Arial" w:hAnsi="Arial" w:cs="Arial"/>
                <w:b/>
                <w:bCs/>
                <w:lang w:val="vi-VN"/>
              </w:rPr>
              <w:t>ệ</w:t>
            </w:r>
            <w:r w:rsidRPr="0059727B">
              <w:rPr>
                <w:b/>
                <w:bCs/>
                <w:lang w:val="vi-VN"/>
              </w:rPr>
              <w:t>n:</w:t>
            </w:r>
            <w:r w:rsidRPr="0059727B">
              <w:rPr>
                <w:b/>
                <w:bCs/>
                <w:color w:val="FF0000"/>
                <w:lang w:val="vi-VN"/>
              </w:rPr>
              <w:t xml:space="preserve"> </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Làm tròn số thập phân đến hàng đơn vị</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xml:space="preserve">- GV yêu cầu HS quan sát tia số, nêu nhận xét về vị trí của số 6,2; 6,5 và 6,7 khi làm tròn đến hàng đơn vị. </w:t>
            </w: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gọi HS chia sẻ.</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nhận xét.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Làm tròn số thập phân đến hàng phần mười</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xml:space="preserve">- GV yêu cầu HS quan sát tia số, nêu nhận xét về vị trí của số 3,63; 3,65 và 3,68 khi làm tròn đến hàng phần mười. </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gọi HS chia sẻ.</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nhận xét.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Làm tròn số thập phân đến hàng phần trăm</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xml:space="preserve">- GV yêu cầu HS quan sát tia số, nêu nhận xét về vị trí của số 3,172; 3,175 và 3,176 khi làm tròn đến hàng phần trăm. </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gọi HS chia sẻ.</w:t>
            </w:r>
          </w:p>
          <w:p w:rsidR="00E60231" w:rsidRPr="0059727B" w:rsidRDefault="00E60231" w:rsidP="007B1DB4">
            <w:pPr>
              <w:pStyle w:val="NormalWeb"/>
              <w:shd w:val="clear" w:color="auto" w:fill="FFFFFF"/>
              <w:spacing w:beforeAutospacing="0" w:afterAutospacing="0"/>
              <w:jc w:val="both"/>
            </w:pPr>
            <w:r w:rsidRPr="0059727B">
              <w:t>- GV cho nhận xét.</w:t>
            </w:r>
          </w:p>
          <w:p w:rsidR="00E60231" w:rsidRPr="0059727B" w:rsidRDefault="00E60231" w:rsidP="007B1DB4">
            <w:pPr>
              <w:pStyle w:val="NormalWeb"/>
              <w:shd w:val="clear" w:color="auto" w:fill="FFFFFF"/>
              <w:spacing w:beforeAutospacing="0" w:afterAutospacing="0"/>
              <w:jc w:val="both"/>
            </w:pPr>
            <w:r w:rsidRPr="0059727B">
              <w:t>- GV yêu cầu HS lấy VD số thập phân có 3 chữ số ở phần thập phân rồi làm tròn đến hàng đơn vị, hàng phần mười, hàng phần trăm.</w:t>
            </w:r>
          </w:p>
        </w:tc>
        <w:tc>
          <w:tcPr>
            <w:tcW w:w="4677" w:type="dxa"/>
          </w:tcPr>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quan sát tia số, nêu nhận xét: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Trên tia số, số 6,2 gần với số 6, nên khi làm tròn số 6,2 đến hàng đơn vị, ta được số 6.</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Tương tự với các số 6,1; 6,3; 6,4 khi làm tròn đến hàng đơn vị ta được số 6.</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Trên tia số, số 6,7 gần với số 7, nên khi làm tròn số 6,7 đến hàng đơn vị, ta được số 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Tương tự với các số 6,6; 6,8; 6,9 khi làm tròn đến hàng đơn vị ta được số 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Số 6,5 cách đều 2 số 6 và 7; nên theo quy tắc đã học thì 6,5 được làm tròn lên số 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HS khác bổ sung cho bạn.</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quan sát tia số, nêu nhận xét: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Trên tia số, số 3,63 gần với số 3,6 nên khi làm tròn số 3,63 đến hàng phần mười, ta được số 3,6.</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Tương tự với các số 3,61; 3,62; 3,64 khi làm tròn đến hàng phần mười, ta được số 3,6.</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Trên tia số, số 3,68 gần với số 3,7 nên khi làm tròn số 3,68 đến hàng phần mười, ta được số 3,7.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Tương tự với các số 3,66; 3,67; 3,69 khi làm tròn đến hàng phần mười, ta được số 3,7.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Số 3,65 cách đều 2 số 3,6 và 3,7; nên theo quy tắc đã học thì 3,65 được làm tròn lên số 3,7.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HS khác bổ sung cho bạn.</w:t>
            </w:r>
          </w:p>
          <w:p w:rsidR="00E60231" w:rsidRPr="0059727B" w:rsidRDefault="00E60231" w:rsidP="007B1DB4">
            <w:pPr>
              <w:spacing w:after="0" w:line="240" w:lineRule="auto"/>
              <w:rPr>
                <w:rFonts w:ascii="Times New Roman" w:hAnsi="Times New Roman"/>
                <w:sz w:val="24"/>
                <w:szCs w:val="24"/>
              </w:rPr>
            </w:pPr>
            <w:r>
              <w:rPr>
                <w:rFonts w:ascii="Times New Roman" w:hAnsi="Times New Roman"/>
                <w:sz w:val="24"/>
                <w:szCs w:val="24"/>
              </w:rPr>
              <w:t>- HS lắng nghe.</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quan sát tia số, nêu nhận xét: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Trên tia số, số 3,172 gần với số 3,17 nên khi làm tròn số 3,172 đến hàng phần trăm, ta được số 3,17.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Tương tự với các số 3,171; 3,173; 3,174 khi làm tròn đến hàng phần trăm, ta được số 3,17.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Trên tia số, số 3,176 gần với số 3,18; nên khi làm tròn số 3,176 đến hàng phần trăm, ta được số 3,18.</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Tương tự với các số 3,177; 3,178; 3,179 khi làm tròn đến hàng phần trăm, ta được số 3,18.</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Số 3,175 cách đều 2 số 3,17 và 3,18; nên theo quy tắc đã học thì 3,175 được làm tròn lên số 3,18.</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HS khác bổ sung cho bạn.</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lấy VD rồi chia sẻ trước lớp.</w:t>
            </w:r>
          </w:p>
        </w:tc>
      </w:tr>
      <w:tr w:rsidR="00E60231" w:rsidRPr="00F41A54" w:rsidTr="001137B4">
        <w:tc>
          <w:tcPr>
            <w:tcW w:w="675" w:type="dxa"/>
          </w:tcPr>
          <w:p w:rsidR="00E60231" w:rsidRPr="00261BE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15'</w:t>
            </w:r>
          </w:p>
        </w:tc>
        <w:tc>
          <w:tcPr>
            <w:tcW w:w="9639" w:type="dxa"/>
            <w:gridSpan w:val="2"/>
          </w:tcPr>
          <w:p w:rsidR="00E60231" w:rsidRPr="00261BE4" w:rsidRDefault="00E60231" w:rsidP="007B1DB4">
            <w:pPr>
              <w:pStyle w:val="NormalWeb"/>
              <w:shd w:val="clear" w:color="auto" w:fill="FFFFFF"/>
              <w:spacing w:beforeAutospacing="0" w:afterAutospacing="0"/>
              <w:jc w:val="both"/>
              <w:rPr>
                <w:rStyle w:val="Strong"/>
                <w:b w:val="0"/>
                <w:shd w:val="clear" w:color="auto" w:fill="FFFFFF"/>
              </w:rPr>
            </w:pPr>
            <w:r w:rsidRPr="00261BE4">
              <w:rPr>
                <w:rStyle w:val="Strong"/>
                <w:bCs w:val="0"/>
                <w:shd w:val="clear" w:color="auto" w:fill="FFFFFF"/>
                <w:lang w:val="vi-VN"/>
              </w:rPr>
              <w:t xml:space="preserve">C. HOẠT ĐỘNG THỰC HÀNH, LUYỆN TẬP </w:t>
            </w:r>
          </w:p>
          <w:p w:rsidR="00E60231" w:rsidRPr="00261BE4" w:rsidRDefault="00E60231" w:rsidP="007B1DB4">
            <w:pPr>
              <w:spacing w:after="0" w:line="240" w:lineRule="auto"/>
              <w:jc w:val="both"/>
              <w:rPr>
                <w:rFonts w:ascii="Times New Roman" w:hAnsi="Times New Roman"/>
                <w:b/>
                <w:bCs/>
                <w:sz w:val="24"/>
                <w:szCs w:val="24"/>
                <w:lang w:val="vi-VN"/>
              </w:rPr>
            </w:pPr>
            <w:r w:rsidRPr="00261BE4">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261BE4">
              <w:rPr>
                <w:rFonts w:ascii="Times New Roman" w:hAnsi="Times New Roman"/>
                <w:b/>
                <w:bCs/>
                <w:sz w:val="24"/>
                <w:szCs w:val="24"/>
                <w:lang w:val="vi-VN"/>
              </w:rPr>
              <w:t xml:space="preserve"> </w:t>
            </w:r>
          </w:p>
          <w:p w:rsidR="00E60231" w:rsidRPr="00261BE4" w:rsidRDefault="00E60231" w:rsidP="007B1DB4">
            <w:pPr>
              <w:spacing w:after="0" w:line="240" w:lineRule="auto"/>
              <w:jc w:val="both"/>
              <w:rPr>
                <w:rFonts w:ascii="Times New Roman" w:hAnsi="Times New Roman"/>
                <w:sz w:val="24"/>
                <w:szCs w:val="24"/>
                <w:lang w:val="vi-VN"/>
              </w:rPr>
            </w:pPr>
            <w:r w:rsidRPr="00261BE4">
              <w:rPr>
                <w:rFonts w:ascii="Times New Roman" w:hAnsi="Times New Roman"/>
                <w:sz w:val="24"/>
                <w:szCs w:val="24"/>
                <w:lang w:val="vi-VN"/>
              </w:rPr>
              <w:t>- HS hiểu được cách làm tròn số thập phân, vận dụng được cách làm tròn số thập phân trong một số trường hợp đơn giản.</w:t>
            </w:r>
          </w:p>
          <w:p w:rsidR="00E60231" w:rsidRPr="00261BE4" w:rsidRDefault="00E60231" w:rsidP="007B1DB4">
            <w:pPr>
              <w:spacing w:after="0" w:line="240" w:lineRule="auto"/>
              <w:rPr>
                <w:rFonts w:ascii="Times New Roman" w:hAnsi="Times New Roman"/>
                <w:sz w:val="24"/>
                <w:szCs w:val="24"/>
              </w:rPr>
            </w:pPr>
            <w:r w:rsidRPr="00261BE4">
              <w:rPr>
                <w:rFonts w:ascii="Times New Roman" w:hAnsi="Times New Roman"/>
                <w:b/>
                <w:bCs/>
                <w:sz w:val="24"/>
                <w:szCs w:val="24"/>
              </w:rPr>
              <w:t>b)</w:t>
            </w:r>
            <w:r w:rsidRPr="00261BE4">
              <w:rPr>
                <w:rFonts w:ascii="Times New Roman" w:hAnsi="Times New Roman"/>
                <w:b/>
                <w:bCs/>
                <w:sz w:val="24"/>
                <w:szCs w:val="24"/>
                <w:lang w:val="vi-VN"/>
              </w:rPr>
              <w:t xml:space="preserve"> Cách </w:t>
            </w:r>
            <w:r w:rsidRPr="00261BE4">
              <w:rPr>
                <w:rFonts w:ascii="Times New Roman" w:hAnsi="Times New Roman"/>
                <w:b/>
                <w:bCs/>
                <w:sz w:val="24"/>
                <w:szCs w:val="24"/>
              </w:rPr>
              <w:t>tiến hành</w:t>
            </w:r>
            <w:r w:rsidRPr="00261BE4">
              <w:rPr>
                <w:rFonts w:ascii="Times New Roman" w:hAnsi="Times New Roman"/>
                <w:b/>
                <w:bCs/>
                <w:sz w:val="24"/>
                <w:szCs w:val="24"/>
                <w:lang w:val="vi-VN"/>
              </w:rPr>
              <w:t>:</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261BE4" w:rsidRDefault="00E60231" w:rsidP="007B1DB4">
            <w:pPr>
              <w:spacing w:after="0" w:line="240" w:lineRule="auto"/>
              <w:rPr>
                <w:rFonts w:ascii="Times New Roman" w:hAnsi="Times New Roman"/>
                <w:b/>
                <w:bCs/>
                <w:sz w:val="24"/>
                <w:szCs w:val="24"/>
                <w:lang w:val="vi-VN"/>
              </w:rPr>
            </w:pPr>
            <w:r w:rsidRPr="00261BE4">
              <w:rPr>
                <w:rFonts w:ascii="Times New Roman" w:hAnsi="Times New Roman"/>
                <w:b/>
                <w:bCs/>
                <w:sz w:val="24"/>
                <w:szCs w:val="24"/>
                <w:lang w:val="vi-VN"/>
              </w:rPr>
              <w:t>Bài 1:</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gọi HS xác định yêu cầu BT.</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cho HS làm bài rồi chia sẻ theo cặp đôi.</w:t>
            </w: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gọi HS chia sẻ trước lớp.</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cho nhận xét kết quả, tuyên dương HS tích cực.</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cho HS nhắc lại quy tắc về làm tròn số.</w:t>
            </w:r>
          </w:p>
          <w:p w:rsidR="00E60231" w:rsidRPr="00261BE4" w:rsidRDefault="00E60231" w:rsidP="007B1DB4">
            <w:pPr>
              <w:spacing w:after="0" w:line="240" w:lineRule="auto"/>
              <w:rPr>
                <w:rFonts w:ascii="Times New Roman" w:hAnsi="Times New Roman"/>
                <w:b/>
                <w:bCs/>
                <w:sz w:val="24"/>
                <w:szCs w:val="24"/>
                <w:lang w:val="vi-VN"/>
              </w:rPr>
            </w:pPr>
            <w:r w:rsidRPr="00261BE4">
              <w:rPr>
                <w:rFonts w:ascii="Times New Roman" w:hAnsi="Times New Roman"/>
                <w:b/>
                <w:bCs/>
                <w:sz w:val="24"/>
                <w:szCs w:val="24"/>
                <w:lang w:val="vi-VN"/>
              </w:rPr>
              <w:t>Bài 2:</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gọi HS xác định yêu cầu BT.</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cho HS làm bài vào vở rồi chia sẻ theo cặp đôi.</w:t>
            </w: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chia sẻ bài làm.</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nhận xét kết quả, tuyên dương HS tích cực.</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Củng cố, dặn dò (3 phút)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nhắc lại quy tắc về làm tròn số thập phân đến hàng đơn vị, hàng phần mười, hàng phần trăm.</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dặn HS xem và chuẩn bị trước bài sau.</w:t>
            </w:r>
          </w:p>
        </w:tc>
        <w:tc>
          <w:tcPr>
            <w:tcW w:w="4677" w:type="dxa"/>
          </w:tcPr>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theo cặp:</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8,3 làm tròn đến hàng đơn vị được 8</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12,52 làm tròn đến hàng đơn vị được 13</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36,738 làm tròn đến hàng đơn vị được 37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trước lớp, HS khác bổ sung cho bạn.</w:t>
            </w:r>
          </w:p>
          <w:p w:rsidR="00E60231" w:rsidRPr="0059727B" w:rsidRDefault="00E60231" w:rsidP="007B1DB4">
            <w:pPr>
              <w:spacing w:after="0" w:line="240" w:lineRule="auto"/>
              <w:rPr>
                <w:rFonts w:ascii="Times New Roman" w:hAnsi="Times New Roman"/>
                <w:sz w:val="24"/>
                <w:szCs w:val="24"/>
              </w:rPr>
            </w:pPr>
            <w:r>
              <w:rPr>
                <w:rFonts w:ascii="Times New Roman" w:hAnsi="Times New Roman"/>
                <w:sz w:val="24"/>
                <w:szCs w:val="24"/>
              </w:rPr>
              <w:t>- HS lắng nghe.</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nhắc lại.</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làm vở rồi chia sẻ theo cặp đôi:</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9,25 làm tròn đến hàng phần mười ta được 9,3</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12,34 làm tròn đến hàng phần mười ta được 12,3</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23,296 làm tròn đến hàng phần mười ta được 23,3</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bài trước lớp, HS khác bổ sung cho bạn.</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nhắc lại.</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4F1B88" w:rsidRDefault="00E60231" w:rsidP="00403DA8">
      <w:pPr>
        <w:pStyle w:val="NormalWeb"/>
        <w:shd w:val="clear" w:color="auto" w:fill="FFFFFF"/>
        <w:spacing w:beforeAutospacing="0" w:afterAutospacing="0"/>
        <w:rPr>
          <w:lang w:val="vi-VN"/>
        </w:rPr>
      </w:pPr>
      <w:r w:rsidRPr="004F1B88">
        <w:rPr>
          <w:lang w:val="vi-VN"/>
        </w:rPr>
        <w:t>...............................................................................................................................</w:t>
      </w:r>
      <w:r w:rsidRPr="00F41A54">
        <w:rPr>
          <w:lang w:val="vi-VN"/>
        </w:rPr>
        <w:t>...............................................................................................................................................................................................................</w:t>
      </w:r>
    </w:p>
    <w:p w:rsidR="00E60231" w:rsidRPr="00877C97" w:rsidRDefault="00E60231" w:rsidP="0059727B">
      <w:pPr>
        <w:pStyle w:val="NormalWeb"/>
        <w:shd w:val="clear" w:color="auto" w:fill="FFFFFF"/>
        <w:spacing w:beforeAutospacing="0" w:afterAutospacing="0"/>
        <w:rPr>
          <w:lang w:val="vi-VN"/>
        </w:rPr>
      </w:pPr>
    </w:p>
    <w:p w:rsidR="00E60231" w:rsidRPr="00877C97" w:rsidRDefault="00E60231" w:rsidP="0059727B">
      <w:pPr>
        <w:pStyle w:val="NormalWeb"/>
        <w:shd w:val="clear" w:color="auto" w:fill="FFFFFF"/>
        <w:spacing w:beforeAutospacing="0" w:afterAutospacing="0"/>
        <w:rPr>
          <w:lang w:val="vi-VN"/>
        </w:rPr>
      </w:pPr>
    </w:p>
    <w:p w:rsidR="00E60231" w:rsidRPr="00877C97" w:rsidRDefault="00E60231" w:rsidP="0059727B">
      <w:pPr>
        <w:pStyle w:val="NormalWeb"/>
        <w:shd w:val="clear" w:color="auto" w:fill="FFFFFF"/>
        <w:spacing w:beforeAutospacing="0" w:afterAutospacing="0"/>
        <w:rPr>
          <w:lang w:val="vi-VN"/>
        </w:rPr>
      </w:pPr>
    </w:p>
    <w:p w:rsidR="00E60231" w:rsidRPr="00877C97" w:rsidRDefault="00E60231" w:rsidP="0059727B">
      <w:pPr>
        <w:pStyle w:val="NormalWeb"/>
        <w:shd w:val="clear" w:color="auto" w:fill="FFFFFF"/>
        <w:spacing w:beforeAutospacing="0" w:afterAutospacing="0"/>
        <w:rPr>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877C97" w:rsidRDefault="00E60231" w:rsidP="0059727B">
      <w:pPr>
        <w:spacing w:after="0" w:line="240" w:lineRule="auto"/>
        <w:jc w:val="center"/>
        <w:rPr>
          <w:rFonts w:ascii="Times New Roman" w:hAnsi="Times New Roman"/>
          <w:b/>
          <w:bCs/>
          <w:sz w:val="24"/>
          <w:szCs w:val="24"/>
          <w:lang w:val="vi-VN"/>
        </w:rPr>
      </w:pPr>
    </w:p>
    <w:p w:rsidR="00E60231" w:rsidRPr="0059727B" w:rsidRDefault="00E60231" w:rsidP="0059727B">
      <w:pPr>
        <w:spacing w:after="0" w:line="240" w:lineRule="auto"/>
        <w:jc w:val="center"/>
        <w:rPr>
          <w:rFonts w:ascii="Times New Roman" w:hAnsi="Times New Roman"/>
          <w:b/>
          <w:bCs/>
          <w:sz w:val="24"/>
          <w:szCs w:val="24"/>
          <w:lang w:val="vi-VN"/>
        </w:rPr>
      </w:pPr>
      <w:r w:rsidRPr="0059727B">
        <w:rPr>
          <w:rFonts w:ascii="Times New Roman" w:hAnsi="Times New Roman"/>
          <w:b/>
          <w:bCs/>
          <w:sz w:val="24"/>
          <w:szCs w:val="24"/>
          <w:lang w:val="vi-VN"/>
        </w:rPr>
        <w:t>Tiết 32. LÀM TRÒN SỐ THẬP PHÂN (TIẾP)</w:t>
      </w:r>
    </w:p>
    <w:p w:rsidR="00E60231" w:rsidRPr="0059727B" w:rsidRDefault="00E60231" w:rsidP="0059727B">
      <w:pPr>
        <w:pStyle w:val="NormalWeb"/>
        <w:shd w:val="clear" w:color="auto" w:fill="FFFFFF"/>
        <w:spacing w:beforeAutospacing="0" w:afterAutospacing="0"/>
        <w:rPr>
          <w:rStyle w:val="Strong"/>
          <w:bCs w:val="0"/>
          <w:shd w:val="clear" w:color="auto" w:fill="FFFFFF"/>
          <w:lang w:val="vi-VN"/>
        </w:rPr>
      </w:pPr>
    </w:p>
    <w:p w:rsidR="00E60231" w:rsidRPr="0059727B" w:rsidRDefault="00E60231" w:rsidP="0059727B">
      <w:pPr>
        <w:pStyle w:val="NormalWeb"/>
        <w:shd w:val="clear" w:color="auto" w:fill="FFFFFF"/>
        <w:spacing w:beforeAutospacing="0" w:afterAutospacing="0"/>
        <w:rPr>
          <w:rStyle w:val="Strong"/>
          <w:bCs w:val="0"/>
          <w:shd w:val="clear" w:color="auto" w:fill="FFFFFF"/>
          <w:lang w:val="vi-VN"/>
        </w:rPr>
      </w:pPr>
      <w:r w:rsidRPr="0059727B">
        <w:rPr>
          <w:rStyle w:val="Strong"/>
          <w:bCs w:val="0"/>
          <w:shd w:val="clear" w:color="auto" w:fill="FFFFFF"/>
          <w:lang w:val="vi-VN"/>
        </w:rPr>
        <w:t>I. YÊU CẦU CẦN ĐẠT</w:t>
      </w:r>
    </w:p>
    <w:p w:rsidR="00E60231" w:rsidRPr="0059727B" w:rsidRDefault="00E60231" w:rsidP="0059727B">
      <w:pPr>
        <w:pStyle w:val="NormalWeb"/>
        <w:shd w:val="clear" w:color="auto" w:fill="FFFFFF"/>
        <w:spacing w:beforeAutospacing="0" w:afterAutospacing="0"/>
        <w:rPr>
          <w:b/>
          <w:lang w:val="nl-NL"/>
        </w:rPr>
      </w:pPr>
      <w:r w:rsidRPr="0059727B">
        <w:rPr>
          <w:b/>
          <w:lang w:val="nl-NL"/>
        </w:rPr>
        <w:t>1. Năng lực đặc thù:</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HS hiểu được cách làm tròn số thập phân, vận dụng được cách làm tròn số thập phân trong một số trường hợp đơn giản.</w:t>
      </w:r>
    </w:p>
    <w:p w:rsidR="00E60231" w:rsidRPr="0059727B" w:rsidRDefault="00E60231" w:rsidP="0059727B">
      <w:pPr>
        <w:pStyle w:val="ListParagraph"/>
        <w:spacing w:after="0" w:line="240" w:lineRule="auto"/>
        <w:ind w:left="0"/>
        <w:jc w:val="both"/>
        <w:rPr>
          <w:rFonts w:ascii="Times New Roman" w:hAnsi="Times New Roman"/>
          <w:b/>
          <w:sz w:val="24"/>
          <w:szCs w:val="24"/>
          <w:lang w:val="nl-NL"/>
        </w:rPr>
      </w:pPr>
      <w:r w:rsidRPr="0059727B">
        <w:rPr>
          <w:rFonts w:ascii="Times New Roman" w:hAnsi="Times New Roman"/>
          <w:b/>
          <w:sz w:val="24"/>
          <w:szCs w:val="24"/>
          <w:lang w:val="nl-NL"/>
        </w:rPr>
        <w:t>2. Năng lực chung.</w:t>
      </w:r>
    </w:p>
    <w:p w:rsidR="00E60231" w:rsidRPr="0059727B" w:rsidRDefault="00E60231" w:rsidP="0059727B">
      <w:pPr>
        <w:spacing w:after="0" w:line="240" w:lineRule="auto"/>
        <w:contextualSpacing/>
        <w:rPr>
          <w:rFonts w:ascii="Times New Roman" w:hAnsi="Times New Roman"/>
          <w:b/>
          <w:color w:val="000000"/>
          <w:sz w:val="24"/>
          <w:szCs w:val="24"/>
          <w:lang w:val="nl-NL"/>
        </w:rPr>
      </w:pPr>
      <w:r w:rsidRPr="0059727B">
        <w:rPr>
          <w:rFonts w:ascii="Times New Roman" w:hAnsi="Times New Roman"/>
          <w:sz w:val="24"/>
          <w:szCs w:val="24"/>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E60231" w:rsidRPr="00261BE4" w:rsidRDefault="00E60231" w:rsidP="00261BE4">
      <w:pPr>
        <w:spacing w:after="0" w:line="240" w:lineRule="auto"/>
        <w:rPr>
          <w:rFonts w:ascii="Times New Roman" w:hAnsi="Times New Roman"/>
          <w:sz w:val="24"/>
          <w:szCs w:val="24"/>
          <w:lang w:val="nl-NL"/>
        </w:rPr>
      </w:pPr>
      <w:r w:rsidRPr="00261BE4">
        <w:rPr>
          <w:rFonts w:ascii="Times New Roman" w:hAnsi="Times New Roman"/>
          <w:sz w:val="24"/>
          <w:szCs w:val="24"/>
          <w:lang w:val="nl-NL"/>
        </w:rPr>
        <w:t>- Năng lực giải quyết vấn đề: Sử dụng các kiến thức đã học ứng dụng vào thực tế, tìm tòi, phát hiện giải quyết các nhiệm vụ trong cuộc sống.</w:t>
      </w:r>
    </w:p>
    <w:p w:rsidR="00E60231" w:rsidRPr="00261BE4" w:rsidRDefault="00E60231" w:rsidP="00261BE4">
      <w:pPr>
        <w:spacing w:after="0" w:line="240" w:lineRule="auto"/>
        <w:rPr>
          <w:rFonts w:ascii="Times New Roman" w:hAnsi="Times New Roman"/>
          <w:sz w:val="24"/>
          <w:szCs w:val="24"/>
          <w:lang w:val="nl-NL"/>
        </w:rPr>
      </w:pPr>
      <w:r w:rsidRPr="00261BE4">
        <w:rPr>
          <w:rFonts w:ascii="Times New Roman" w:hAnsi="Times New Roman"/>
          <w:sz w:val="24"/>
          <w:szCs w:val="24"/>
          <w:lang w:val="nl-NL"/>
        </w:rPr>
        <w:t xml:space="preserve">- Tư duy lập luận toán học. </w:t>
      </w:r>
    </w:p>
    <w:p w:rsidR="00E60231" w:rsidRPr="0059727B" w:rsidRDefault="00E60231" w:rsidP="0059727B">
      <w:pPr>
        <w:spacing w:after="0" w:line="240" w:lineRule="auto"/>
        <w:jc w:val="both"/>
        <w:rPr>
          <w:rFonts w:ascii="Times New Roman" w:hAnsi="Times New Roman"/>
          <w:b/>
          <w:sz w:val="24"/>
          <w:szCs w:val="24"/>
          <w:lang w:val="nl-NL"/>
        </w:rPr>
      </w:pPr>
      <w:r w:rsidRPr="0059727B">
        <w:rPr>
          <w:rFonts w:ascii="Times New Roman" w:hAnsi="Times New Roman"/>
          <w:b/>
          <w:sz w:val="24"/>
          <w:szCs w:val="24"/>
          <w:lang w:val="nl-NL"/>
        </w:rPr>
        <w:t>3. Phẩm chất.</w:t>
      </w:r>
    </w:p>
    <w:p w:rsidR="00E60231" w:rsidRPr="0059727B" w:rsidRDefault="00E60231" w:rsidP="0059727B">
      <w:pPr>
        <w:pStyle w:val="NormalWeb"/>
        <w:shd w:val="clear" w:color="auto" w:fill="FFFFFF"/>
        <w:spacing w:beforeAutospacing="0" w:afterAutospacing="0"/>
        <w:rPr>
          <w:shd w:val="clear" w:color="auto" w:fill="FFFFFF"/>
          <w:lang w:val="nl-NL"/>
        </w:rPr>
      </w:pPr>
      <w:r w:rsidRPr="0059727B">
        <w:rPr>
          <w:shd w:val="clear" w:color="auto" w:fill="FFFFFF"/>
          <w:lang w:val="nl-NL"/>
        </w:rPr>
        <w:t>- Phẩm chất chăm chỉ: HS chủ động hoàn thành các nhiệm vụ học tập.</w:t>
      </w:r>
    </w:p>
    <w:p w:rsidR="00E60231" w:rsidRPr="0059727B" w:rsidRDefault="00E60231" w:rsidP="0059727B">
      <w:pPr>
        <w:pStyle w:val="NormalWeb"/>
        <w:shd w:val="clear" w:color="auto" w:fill="FFFFFF"/>
        <w:spacing w:beforeAutospacing="0" w:afterAutospacing="0"/>
        <w:rPr>
          <w:shd w:val="clear" w:color="auto" w:fill="FFFFFF"/>
          <w:lang w:val="nl-NL"/>
        </w:rPr>
      </w:pPr>
      <w:r w:rsidRPr="0059727B">
        <w:rPr>
          <w:shd w:val="clear" w:color="auto" w:fill="FFFFFF"/>
          <w:lang w:val="nl-NL"/>
        </w:rPr>
        <w:t>- Phẩm chất trách nhiệm: HS yêu thích, say mê môn Toán, có trách nhiệm với công việc chung của nhóm.</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Phẩm chất trung thực: trung thực trong thực hiện giải bài tập, thực hiện nhiệm vụ, ghi chép và rút ra kết luận.</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Yêu thích môn học, sáng tạo, có niềm hứng thú, say mê các con số để giải quyết bài toán.</w:t>
      </w:r>
    </w:p>
    <w:p w:rsidR="00E60231" w:rsidRPr="0059727B" w:rsidRDefault="00E60231" w:rsidP="0059727B">
      <w:pPr>
        <w:pStyle w:val="NormalWeb"/>
        <w:shd w:val="clear" w:color="auto" w:fill="FFFFFF"/>
        <w:spacing w:beforeAutospacing="0" w:afterAutospacing="0"/>
        <w:rPr>
          <w:lang w:val="nl-NL"/>
        </w:rPr>
      </w:pPr>
      <w:r w:rsidRPr="0059727B">
        <w:rPr>
          <w:lang w:val="nl-NL"/>
        </w:rPr>
        <w:t>- Nhân ái, tôn trọng, giúp đỡ bạn cùng tiến bộ.</w:t>
      </w:r>
    </w:p>
    <w:p w:rsidR="00E60231" w:rsidRPr="0059727B" w:rsidRDefault="00E60231" w:rsidP="0059727B">
      <w:pPr>
        <w:pStyle w:val="NormalWeb"/>
        <w:shd w:val="clear" w:color="auto" w:fill="FFFFFF"/>
        <w:spacing w:beforeAutospacing="0" w:afterAutospacing="0"/>
        <w:rPr>
          <w:rStyle w:val="Strong"/>
          <w:bCs w:val="0"/>
          <w:shd w:val="clear" w:color="auto" w:fill="FFFFFF"/>
          <w:lang w:val="nl-NL"/>
        </w:rPr>
      </w:pPr>
      <w:r w:rsidRPr="0059727B">
        <w:rPr>
          <w:rStyle w:val="Strong"/>
          <w:bCs w:val="0"/>
          <w:shd w:val="clear" w:color="auto" w:fill="FFFFFF"/>
          <w:lang w:val="nl-NL"/>
        </w:rPr>
        <w:t>II. ĐỒ DÙNG DẠY HỌC</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b/>
          <w:bCs/>
          <w:sz w:val="24"/>
          <w:szCs w:val="24"/>
          <w:lang w:val="nl-NL"/>
        </w:rPr>
        <w:t>1. GV:</w:t>
      </w:r>
      <w:r w:rsidRPr="0059727B">
        <w:rPr>
          <w:rFonts w:ascii="Times New Roman" w:hAnsi="Times New Roman"/>
          <w:sz w:val="24"/>
          <w:szCs w:val="24"/>
          <w:lang w:val="nl-NL"/>
        </w:rPr>
        <w:t xml:space="preserve"> </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TV, máy tính, bảng phụ, bài giảng PPT, phấn màu.</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b/>
          <w:bCs/>
          <w:sz w:val="24"/>
          <w:szCs w:val="24"/>
        </w:rPr>
        <w:t>2. HS:</w:t>
      </w:r>
      <w:r w:rsidRPr="0059727B">
        <w:rPr>
          <w:rFonts w:ascii="Times New Roman" w:hAnsi="Times New Roman"/>
          <w:sz w:val="24"/>
          <w:szCs w:val="24"/>
        </w:rPr>
        <w:t xml:space="preserve"> </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sz w:val="24"/>
          <w:szCs w:val="24"/>
        </w:rPr>
        <w:t>- Bút dạ, bảng con.</w:t>
      </w:r>
    </w:p>
    <w:p w:rsidR="00E60231" w:rsidRDefault="00E60231" w:rsidP="0059727B">
      <w:pPr>
        <w:pStyle w:val="NormalWeb"/>
        <w:shd w:val="clear" w:color="auto" w:fill="FFFFFF"/>
        <w:spacing w:beforeAutospacing="0" w:afterAutospacing="0"/>
        <w:rPr>
          <w:rStyle w:val="Strong"/>
          <w:bCs w:val="0"/>
          <w:shd w:val="clear" w:color="auto" w:fill="FFFFFF"/>
        </w:rPr>
      </w:pPr>
      <w:r w:rsidRPr="0059727B">
        <w:rPr>
          <w:rStyle w:val="Strong"/>
          <w:bCs w:val="0"/>
          <w:shd w:val="clear" w:color="auto" w:fill="FFFFFF"/>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F41A54" w:rsidTr="00BC3733">
        <w:tc>
          <w:tcPr>
            <w:tcW w:w="675" w:type="dxa"/>
          </w:tcPr>
          <w:p w:rsidR="00E60231" w:rsidRPr="00261BE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vAlign w:val="center"/>
          </w:tcPr>
          <w:p w:rsidR="00E60231" w:rsidRPr="00261BE4" w:rsidRDefault="00E60231" w:rsidP="007B1DB4">
            <w:pPr>
              <w:pStyle w:val="NormalWeb"/>
              <w:spacing w:beforeAutospacing="0" w:afterAutospacing="0"/>
              <w:jc w:val="both"/>
              <w:rPr>
                <w:rStyle w:val="Strong"/>
                <w:b w:val="0"/>
                <w:shd w:val="clear" w:color="auto" w:fill="FFFFFF"/>
              </w:rPr>
            </w:pPr>
            <w:r w:rsidRPr="004F1B88">
              <w:rPr>
                <w:rStyle w:val="Strong"/>
                <w:bCs w:val="0"/>
                <w:shd w:val="clear" w:color="auto" w:fill="FFFFFF"/>
                <w:lang w:val="vi-VN"/>
              </w:rPr>
              <w:t xml:space="preserve">A. HOẠT ĐỘNG KHỞI ĐỘNG </w:t>
            </w:r>
          </w:p>
          <w:p w:rsidR="00E60231" w:rsidRPr="0059727B" w:rsidRDefault="00E60231" w:rsidP="007B1DB4">
            <w:pPr>
              <w:pStyle w:val="NormalWeb"/>
              <w:spacing w:beforeAutospacing="0" w:afterAutospacing="0"/>
              <w:jc w:val="both"/>
              <w:rPr>
                <w:b/>
                <w:bCs/>
                <w:lang w:val="vi-VN"/>
              </w:rPr>
            </w:pPr>
            <w:r w:rsidRPr="004F1B88">
              <w:rPr>
                <w:b/>
                <w:bCs/>
                <w:lang w:val="vi-VN"/>
              </w:rPr>
              <w:t>a)</w:t>
            </w:r>
            <w:r w:rsidRPr="0059727B">
              <w:rPr>
                <w:b/>
                <w:bCs/>
                <w:lang w:val="vi-VN"/>
              </w:rPr>
              <w:t xml:space="preserve"> Mục tiêu: </w:t>
            </w:r>
          </w:p>
          <w:p w:rsidR="00E60231" w:rsidRPr="004F1B88" w:rsidRDefault="00E60231" w:rsidP="007B1DB4">
            <w:pPr>
              <w:pStyle w:val="NormalWeb"/>
              <w:spacing w:beforeAutospacing="0" w:afterAutospacing="0"/>
              <w:jc w:val="both"/>
              <w:rPr>
                <w:bCs/>
                <w:lang w:val="vi-VN"/>
              </w:rPr>
            </w:pPr>
            <w:r w:rsidRPr="004F1B88">
              <w:rPr>
                <w:bCs/>
                <w:lang w:val="vi-VN"/>
              </w:rPr>
              <w:t xml:space="preserve">- </w:t>
            </w:r>
            <w:r w:rsidRPr="0059727B">
              <w:rPr>
                <w:bCs/>
                <w:lang w:val="vi-VN"/>
              </w:rPr>
              <w:t xml:space="preserve">Tạo cảm xúc vui tươi, </w:t>
            </w:r>
            <w:r w:rsidRPr="004F1B88">
              <w:rPr>
                <w:bCs/>
                <w:lang w:val="vi-VN"/>
              </w:rPr>
              <w:t>hứng thú của HS trước giờ học.</w:t>
            </w:r>
          </w:p>
          <w:p w:rsidR="00E60231" w:rsidRPr="004F1B88" w:rsidRDefault="00E60231" w:rsidP="007B1DB4">
            <w:pPr>
              <w:pStyle w:val="NormalWeb"/>
              <w:spacing w:beforeAutospacing="0" w:afterAutospacing="0"/>
              <w:jc w:val="both"/>
              <w:rPr>
                <w:bCs/>
                <w:lang w:val="vi-VN"/>
              </w:rPr>
            </w:pPr>
            <w:r w:rsidRPr="004F1B88">
              <w:rPr>
                <w:bCs/>
                <w:lang w:val="vi-VN"/>
              </w:rPr>
              <w:t>- Nhắc lại kiến thức cũ, giới thiệu bài mới.</w:t>
            </w:r>
          </w:p>
          <w:p w:rsidR="00E60231" w:rsidRPr="00261BE4" w:rsidRDefault="00E60231" w:rsidP="000D1E98">
            <w:pPr>
              <w:spacing w:after="0" w:line="240" w:lineRule="auto"/>
              <w:jc w:val="both"/>
              <w:rPr>
                <w:rFonts w:ascii="Times New Roman" w:hAnsi="Times New Roman"/>
                <w:sz w:val="24"/>
                <w:szCs w:val="24"/>
                <w:lang w:val="vi-VN"/>
              </w:rPr>
            </w:pPr>
            <w:r w:rsidRPr="00261BE4">
              <w:rPr>
                <w:rFonts w:ascii="Times New Roman" w:hAnsi="Times New Roman"/>
                <w:b/>
                <w:bCs/>
                <w:sz w:val="24"/>
                <w:szCs w:val="24"/>
              </w:rPr>
              <w:t>b)</w:t>
            </w:r>
            <w:r w:rsidRPr="00261BE4">
              <w:rPr>
                <w:rFonts w:ascii="Times New Roman" w:hAnsi="Times New Roman"/>
                <w:b/>
                <w:bCs/>
                <w:sz w:val="24"/>
                <w:szCs w:val="24"/>
                <w:lang w:val="vi-VN"/>
              </w:rPr>
              <w:t xml:space="preserve"> Cách </w:t>
            </w:r>
            <w:r w:rsidRPr="00261BE4">
              <w:rPr>
                <w:rFonts w:ascii="Times New Roman" w:hAnsi="Times New Roman"/>
                <w:b/>
                <w:bCs/>
                <w:sz w:val="24"/>
                <w:szCs w:val="24"/>
              </w:rPr>
              <w:t>thực hiện</w:t>
            </w:r>
            <w:r w:rsidRPr="00261BE4">
              <w:rPr>
                <w:rFonts w:ascii="Times New Roman" w:hAnsi="Times New Roman"/>
                <w:b/>
                <w:bCs/>
                <w:sz w:val="24"/>
                <w:szCs w:val="24"/>
                <w:lang w:val="vi-VN"/>
              </w:rPr>
              <w:t>:</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xml:space="preserve">- GV cho HS nhắc lại quy tắc về làm tròn số thập phân đến hàng đơn vị, hàng phần mười, hàng phần trăm. </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cho nhận xét và giới thiệu bài.</w:t>
            </w:r>
          </w:p>
        </w:tc>
        <w:tc>
          <w:tcPr>
            <w:tcW w:w="4677" w:type="dxa"/>
          </w:tcPr>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HS nhắc lại quy tắc.</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trước lớp.</w:t>
            </w:r>
          </w:p>
          <w:p w:rsidR="00E60231" w:rsidRPr="0059727B" w:rsidRDefault="00E60231" w:rsidP="007B1DB4">
            <w:pPr>
              <w:pStyle w:val="NormalWeb"/>
              <w:spacing w:beforeAutospacing="0" w:afterAutospacing="0"/>
              <w:jc w:val="both"/>
            </w:pPr>
          </w:p>
          <w:p w:rsidR="00E60231" w:rsidRPr="0059727B" w:rsidRDefault="00E60231" w:rsidP="007B1DB4">
            <w:pPr>
              <w:pStyle w:val="NormalWeb"/>
              <w:spacing w:beforeAutospacing="0" w:afterAutospacing="0"/>
              <w:jc w:val="both"/>
            </w:pPr>
            <w:r w:rsidRPr="0059727B">
              <w:t xml:space="preserve">- HS lắng nghe. </w:t>
            </w:r>
          </w:p>
        </w:tc>
      </w:tr>
      <w:tr w:rsidR="00E60231" w:rsidRPr="00F41A54" w:rsidTr="00A46550">
        <w:tc>
          <w:tcPr>
            <w:tcW w:w="675" w:type="dxa"/>
          </w:tcPr>
          <w:p w:rsidR="00E60231" w:rsidRPr="00261BE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20'</w:t>
            </w:r>
          </w:p>
        </w:tc>
        <w:tc>
          <w:tcPr>
            <w:tcW w:w="9639" w:type="dxa"/>
            <w:gridSpan w:val="2"/>
          </w:tcPr>
          <w:p w:rsidR="00E60231" w:rsidRPr="00261BE4" w:rsidRDefault="00E60231" w:rsidP="007B1DB4">
            <w:pPr>
              <w:pStyle w:val="NormalWeb"/>
              <w:shd w:val="clear" w:color="auto" w:fill="FFFFFF"/>
              <w:spacing w:beforeAutospacing="0" w:afterAutospacing="0"/>
              <w:jc w:val="both"/>
              <w:rPr>
                <w:rStyle w:val="Strong"/>
                <w:b w:val="0"/>
                <w:shd w:val="clear" w:color="auto" w:fill="FFFFFF"/>
              </w:rPr>
            </w:pPr>
            <w:r w:rsidRPr="00261BE4">
              <w:rPr>
                <w:rStyle w:val="Strong"/>
                <w:bCs w:val="0"/>
                <w:shd w:val="clear" w:color="auto" w:fill="FFFFFF"/>
                <w:lang w:val="vi-VN"/>
              </w:rPr>
              <w:t xml:space="preserve">B. HOẠT ĐỘNG THỰC HÀNH, LUYỆN TẬP </w:t>
            </w:r>
          </w:p>
          <w:p w:rsidR="00E60231" w:rsidRPr="00261BE4" w:rsidRDefault="00E60231" w:rsidP="007B1DB4">
            <w:pPr>
              <w:spacing w:after="0" w:line="240" w:lineRule="auto"/>
              <w:jc w:val="both"/>
              <w:rPr>
                <w:rFonts w:ascii="Times New Roman" w:hAnsi="Times New Roman"/>
                <w:b/>
                <w:bCs/>
                <w:sz w:val="24"/>
                <w:szCs w:val="24"/>
                <w:lang w:val="vi-VN"/>
              </w:rPr>
            </w:pPr>
            <w:r w:rsidRPr="00261BE4">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261BE4">
              <w:rPr>
                <w:rFonts w:ascii="Times New Roman" w:hAnsi="Times New Roman"/>
                <w:b/>
                <w:bCs/>
                <w:sz w:val="24"/>
                <w:szCs w:val="24"/>
                <w:lang w:val="vi-VN"/>
              </w:rPr>
              <w:t xml:space="preserve"> </w:t>
            </w:r>
          </w:p>
          <w:p w:rsidR="00E60231" w:rsidRPr="00261BE4" w:rsidRDefault="00E60231" w:rsidP="007B1DB4">
            <w:pPr>
              <w:spacing w:after="0" w:line="240" w:lineRule="auto"/>
              <w:jc w:val="both"/>
              <w:rPr>
                <w:rFonts w:ascii="Times New Roman" w:hAnsi="Times New Roman"/>
                <w:sz w:val="24"/>
                <w:szCs w:val="24"/>
                <w:lang w:val="vi-VN"/>
              </w:rPr>
            </w:pPr>
            <w:r w:rsidRPr="00261BE4">
              <w:rPr>
                <w:rFonts w:ascii="Times New Roman" w:hAnsi="Times New Roman"/>
                <w:sz w:val="24"/>
                <w:szCs w:val="24"/>
                <w:lang w:val="vi-VN"/>
              </w:rPr>
              <w:t>- HS hiểu được cách làm tròn số thập phân, vận dụng được cách làm tròn số thập phân trong một số trường hợp đơn giản.</w:t>
            </w:r>
          </w:p>
          <w:p w:rsidR="00E60231" w:rsidRPr="000D1E98" w:rsidRDefault="00E60231" w:rsidP="000D1E98">
            <w:pPr>
              <w:spacing w:after="0" w:line="240" w:lineRule="auto"/>
              <w:jc w:val="both"/>
              <w:rPr>
                <w:rFonts w:ascii="Times New Roman" w:hAnsi="Times New Roman"/>
                <w:sz w:val="24"/>
                <w:szCs w:val="24"/>
                <w:lang w:val="vi-VN"/>
              </w:rPr>
            </w:pPr>
            <w:r w:rsidRPr="0059727B">
              <w:rPr>
                <w:b/>
                <w:bCs/>
              </w:rPr>
              <w:t>b)</w:t>
            </w:r>
            <w:r w:rsidRPr="0059727B">
              <w:rPr>
                <w:b/>
                <w:bCs/>
                <w:lang w:val="vi-VN"/>
              </w:rPr>
              <w:t xml:space="preserve"> Cách </w:t>
            </w:r>
            <w:r w:rsidRPr="0059727B">
              <w:rPr>
                <w:b/>
                <w:bCs/>
              </w:rPr>
              <w:t>ti</w:t>
            </w:r>
            <w:r w:rsidRPr="0059727B">
              <w:rPr>
                <w:rFonts w:ascii="Arial" w:hAnsi="Arial" w:cs="Arial"/>
                <w:b/>
                <w:bCs/>
              </w:rPr>
              <w:t>ế</w:t>
            </w:r>
            <w:r w:rsidRPr="0059727B">
              <w:rPr>
                <w:b/>
                <w:bCs/>
              </w:rPr>
              <w:t>n hành</w:t>
            </w:r>
            <w:r w:rsidRPr="0059727B">
              <w:rPr>
                <w:b/>
                <w:bCs/>
                <w:lang w:val="vi-VN"/>
              </w:rPr>
              <w:t>:</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261BE4" w:rsidRDefault="00E60231" w:rsidP="007B1DB4">
            <w:pPr>
              <w:spacing w:after="0" w:line="240" w:lineRule="auto"/>
              <w:rPr>
                <w:rFonts w:ascii="Times New Roman" w:hAnsi="Times New Roman"/>
                <w:b/>
                <w:bCs/>
                <w:sz w:val="24"/>
                <w:szCs w:val="24"/>
                <w:lang w:val="vi-VN"/>
              </w:rPr>
            </w:pPr>
            <w:r w:rsidRPr="00261BE4">
              <w:rPr>
                <w:rFonts w:ascii="Times New Roman" w:hAnsi="Times New Roman"/>
                <w:b/>
                <w:bCs/>
                <w:sz w:val="24"/>
                <w:szCs w:val="24"/>
                <w:lang w:val="vi-VN"/>
              </w:rPr>
              <w:t>Bài 3:</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gọi HS xác định yêu cầu BT.</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cho HS làm bài rồi chia sẻ theo cặp đôi.</w:t>
            </w: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cho HS chia sẻ bài trước lớp.</w:t>
            </w:r>
          </w:p>
          <w:p w:rsidR="00E60231" w:rsidRPr="009A427C"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cho nhận xét kết quả, tuyên dương HS tích cực.</w:t>
            </w:r>
          </w:p>
          <w:p w:rsidR="00E60231" w:rsidRPr="009A427C" w:rsidRDefault="00E60231" w:rsidP="007B1DB4">
            <w:pPr>
              <w:spacing w:after="0" w:line="240" w:lineRule="auto"/>
              <w:rPr>
                <w:rFonts w:ascii="Times New Roman" w:hAnsi="Times New Roman"/>
                <w:sz w:val="24"/>
                <w:szCs w:val="24"/>
                <w:lang w:val="vi-VN"/>
              </w:rPr>
            </w:pPr>
          </w:p>
          <w:p w:rsidR="00E60231" w:rsidRPr="009A427C"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b/>
                <w:bCs/>
                <w:sz w:val="24"/>
                <w:szCs w:val="24"/>
                <w:lang w:val="vi-VN"/>
              </w:rPr>
            </w:pPr>
            <w:r w:rsidRPr="00261BE4">
              <w:rPr>
                <w:rFonts w:ascii="Times New Roman" w:hAnsi="Times New Roman"/>
                <w:b/>
                <w:bCs/>
                <w:sz w:val="24"/>
                <w:szCs w:val="24"/>
                <w:lang w:val="vi-VN"/>
              </w:rPr>
              <w:t>Bài 4:</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gọi HS xác định yêu cầu BT.</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cho HS thi đua điền số vào bảng và giải thích vì sao em điền được số đó.</w:t>
            </w:r>
          </w:p>
          <w:p w:rsidR="00E60231" w:rsidRPr="00261BE4" w:rsidRDefault="00E60231" w:rsidP="007B1DB4">
            <w:pPr>
              <w:spacing w:after="0" w:line="240" w:lineRule="auto"/>
              <w:rPr>
                <w:rFonts w:ascii="Times New Roman" w:hAnsi="Times New Roman"/>
                <w:sz w:val="24"/>
                <w:szCs w:val="24"/>
                <w:lang w:val="vi-VN"/>
              </w:rPr>
            </w:pPr>
          </w:p>
          <w:p w:rsidR="00E60231" w:rsidRPr="00261BE4" w:rsidRDefault="00E60231" w:rsidP="007B1DB4">
            <w:pPr>
              <w:spacing w:after="0" w:line="240" w:lineRule="auto"/>
              <w:rPr>
                <w:rFonts w:ascii="Times New Roman" w:hAnsi="Times New Roman"/>
                <w:sz w:val="24"/>
                <w:szCs w:val="24"/>
                <w:lang w:val="vi-VN"/>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chia sẻ bài làm.</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lấy thêm các VD khác, và làm tròn đến hàng đơn vị, hàng phần mười, hàng phần trăm.</w:t>
            </w:r>
          </w:p>
          <w:p w:rsidR="00E60231" w:rsidRPr="0059727B" w:rsidRDefault="00E60231" w:rsidP="007B1DB4">
            <w:pPr>
              <w:spacing w:after="0" w:line="240" w:lineRule="auto"/>
              <w:rPr>
                <w:rFonts w:ascii="Times New Roman" w:hAnsi="Times New Roman"/>
                <w:b/>
                <w:bCs/>
                <w:sz w:val="24"/>
                <w:szCs w:val="24"/>
              </w:rPr>
            </w:pPr>
            <w:r w:rsidRPr="0059727B">
              <w:rPr>
                <w:rFonts w:ascii="Times New Roman" w:hAnsi="Times New Roman"/>
                <w:b/>
                <w:bCs/>
                <w:sz w:val="24"/>
                <w:szCs w:val="24"/>
              </w:rPr>
              <w:t>Bài 5:</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gọi HS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làm bài rồi chia sẻ theo cặp đôi.</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chia sẻ bài trước lớp.</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nhận xét kết quả, tuyên dương HS tích cực.</w:t>
            </w:r>
          </w:p>
        </w:tc>
        <w:tc>
          <w:tcPr>
            <w:tcW w:w="4677" w:type="dxa"/>
          </w:tcPr>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theo cặp:</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2,673 làm tròn đến hàng phần trăm được 2,67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13,427 làm tròn đến hàng phần trăm được 13,43</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265,865 làm tròn đến hàng phần trăm được 265,87</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bài trước lớp, HS khác bổ sung cho bạn.</w:t>
            </w:r>
          </w:p>
          <w:p w:rsidR="00E60231" w:rsidRPr="0059727B" w:rsidRDefault="00E60231" w:rsidP="007B1DB4">
            <w:pPr>
              <w:spacing w:after="0" w:line="240" w:lineRule="auto"/>
              <w:rPr>
                <w:rFonts w:ascii="Times New Roman" w:hAnsi="Times New Roman"/>
                <w:sz w:val="24"/>
                <w:szCs w:val="24"/>
              </w:rPr>
            </w:pPr>
            <w:r>
              <w:rPr>
                <w:rFonts w:ascii="Times New Roman" w:hAnsi="Times New Roman"/>
                <w:sz w:val="24"/>
                <w:szCs w:val="24"/>
              </w:rPr>
              <w:t>- HS lắng nghe.</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hào hứng tham gia thi đua điền số: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68"/>
              <w:gridCol w:w="1064"/>
              <w:gridCol w:w="1103"/>
              <w:gridCol w:w="1116"/>
            </w:tblGrid>
            <w:tr w:rsidR="00E60231" w:rsidRPr="0059727B" w:rsidTr="007B1DB4">
              <w:tc>
                <w:tcPr>
                  <w:tcW w:w="1393" w:type="dxa"/>
                  <w:vMerge w:val="restart"/>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jc w:val="center"/>
                    <w:rPr>
                      <w:rFonts w:ascii="Times New Roman" w:hAnsi="Times New Roman"/>
                      <w:sz w:val="24"/>
                      <w:szCs w:val="24"/>
                      <w:lang w:val="en-MY"/>
                    </w:rPr>
                  </w:pPr>
                  <w:r w:rsidRPr="0059727B">
                    <w:rPr>
                      <w:rFonts w:ascii="Times New Roman" w:hAnsi="Times New Roman"/>
                      <w:sz w:val="24"/>
                      <w:szCs w:val="24"/>
                      <w:lang w:val="en-MY"/>
                    </w:rPr>
                    <w:t>Số</w:t>
                  </w:r>
                </w:p>
              </w:tc>
              <w:tc>
                <w:tcPr>
                  <w:tcW w:w="4179" w:type="dxa"/>
                  <w:gridSpan w:val="3"/>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jc w:val="center"/>
                    <w:rPr>
                      <w:rFonts w:ascii="Times New Roman" w:hAnsi="Times New Roman"/>
                      <w:sz w:val="24"/>
                      <w:szCs w:val="24"/>
                      <w:lang w:val="en-MY"/>
                    </w:rPr>
                  </w:pPr>
                  <w:r w:rsidRPr="0059727B">
                    <w:rPr>
                      <w:rFonts w:ascii="Times New Roman" w:hAnsi="Times New Roman"/>
                      <w:sz w:val="24"/>
                      <w:szCs w:val="24"/>
                      <w:lang w:val="en-MY"/>
                    </w:rPr>
                    <w:t>Làm tròn đến hàng</w:t>
                  </w:r>
                </w:p>
              </w:tc>
            </w:tr>
            <w:tr w:rsidR="00E60231" w:rsidRPr="0059727B" w:rsidTr="007B1DB4">
              <w:tc>
                <w:tcPr>
                  <w:tcW w:w="1393" w:type="dxa"/>
                  <w:vMerge/>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Đơn vị</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Phần mười</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Phần trăm</w:t>
                  </w:r>
                </w:p>
              </w:tc>
            </w:tr>
            <w:tr w:rsidR="00E60231" w:rsidRPr="0059727B" w:rsidTr="007B1DB4">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12,653</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13</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12,7</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12,65</w:t>
                  </w:r>
                </w:p>
              </w:tc>
            </w:tr>
          </w:tbl>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cách điền số trước lớp.</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w:t>
            </w:r>
            <w:r>
              <w:rPr>
                <w:rFonts w:ascii="Times New Roman" w:hAnsi="Times New Roman"/>
                <w:sz w:val="24"/>
                <w:szCs w:val="24"/>
              </w:rPr>
              <w:t xml:space="preserve"> lấy VD, làm tròn theo yêu cầu.</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làm bài rồi chia sẻ theo cặp:</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Mỗi tờ giấy nặng khoảng 4g.</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Vậy 10 tờ giấy nặng khoảng: 4 x 10 = 40 (g)</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xml:space="preserve">                                   Đáp số: 40g</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bài trước lớp, HS khác bổ sung cho bạn.</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w:t>
            </w:r>
          </w:p>
        </w:tc>
      </w:tr>
      <w:tr w:rsidR="00E60231" w:rsidRPr="00F41A54" w:rsidTr="00E80387">
        <w:tc>
          <w:tcPr>
            <w:tcW w:w="675" w:type="dxa"/>
          </w:tcPr>
          <w:p w:rsidR="00E60231" w:rsidRPr="00261BE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10'</w:t>
            </w:r>
          </w:p>
        </w:tc>
        <w:tc>
          <w:tcPr>
            <w:tcW w:w="9639" w:type="dxa"/>
            <w:gridSpan w:val="2"/>
          </w:tcPr>
          <w:p w:rsidR="00E60231" w:rsidRPr="00261BE4" w:rsidRDefault="00E60231" w:rsidP="007B1DB4">
            <w:pPr>
              <w:pStyle w:val="NormalWeb"/>
              <w:shd w:val="clear" w:color="auto" w:fill="FFFFFF"/>
              <w:spacing w:beforeAutospacing="0" w:afterAutospacing="0"/>
              <w:jc w:val="both"/>
              <w:rPr>
                <w:rStyle w:val="Strong"/>
                <w:b w:val="0"/>
                <w:shd w:val="clear" w:color="auto" w:fill="FFFFFF"/>
                <w:lang w:val="vi-VN"/>
              </w:rPr>
            </w:pPr>
            <w:r w:rsidRPr="00261BE4">
              <w:rPr>
                <w:rStyle w:val="Strong"/>
                <w:bCs w:val="0"/>
                <w:shd w:val="clear" w:color="auto" w:fill="FFFFFF"/>
                <w:lang w:val="vi-VN"/>
              </w:rPr>
              <w:t xml:space="preserve">C. HOẠT ĐỘNG VẬN DỤNG, TRẢI NGHIỆM </w:t>
            </w:r>
          </w:p>
          <w:p w:rsidR="00E60231" w:rsidRPr="00261BE4" w:rsidRDefault="00E60231" w:rsidP="007B1DB4">
            <w:pPr>
              <w:spacing w:after="0" w:line="240" w:lineRule="auto"/>
              <w:jc w:val="both"/>
              <w:rPr>
                <w:rFonts w:ascii="Times New Roman" w:hAnsi="Times New Roman"/>
                <w:b/>
                <w:bCs/>
                <w:sz w:val="24"/>
                <w:szCs w:val="24"/>
                <w:lang w:val="vi-VN"/>
              </w:rPr>
            </w:pPr>
            <w:r w:rsidRPr="00261BE4">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261BE4">
              <w:rPr>
                <w:rFonts w:ascii="Times New Roman" w:hAnsi="Times New Roman"/>
                <w:b/>
                <w:bCs/>
                <w:sz w:val="24"/>
                <w:szCs w:val="24"/>
                <w:lang w:val="vi-VN"/>
              </w:rPr>
              <w:t xml:space="preserve"> </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Củng cố kiến thức cho HS sau bài học.</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HS vận dụng kiến thức đã học vào giải quyết các vấn đề thực tế.</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Tạo không khí thoải mái sau giờ học.</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261BE4" w:rsidRDefault="00E60231" w:rsidP="007B1DB4">
            <w:pPr>
              <w:spacing w:after="0" w:line="240" w:lineRule="auto"/>
              <w:rPr>
                <w:rFonts w:ascii="Times New Roman" w:hAnsi="Times New Roman"/>
                <w:b/>
                <w:bCs/>
                <w:sz w:val="24"/>
                <w:szCs w:val="24"/>
                <w:lang w:val="vi-VN"/>
              </w:rPr>
            </w:pPr>
            <w:r w:rsidRPr="00261BE4">
              <w:rPr>
                <w:rFonts w:ascii="Times New Roman" w:hAnsi="Times New Roman"/>
                <w:b/>
                <w:bCs/>
                <w:sz w:val="24"/>
                <w:szCs w:val="24"/>
                <w:lang w:val="vi-VN"/>
              </w:rPr>
              <w:t>Bài 6:</w:t>
            </w:r>
          </w:p>
          <w:p w:rsidR="00E60231" w:rsidRPr="00261BE4" w:rsidRDefault="00E60231" w:rsidP="007B1DB4">
            <w:pPr>
              <w:spacing w:after="0" w:line="240" w:lineRule="auto"/>
              <w:rPr>
                <w:rFonts w:ascii="Times New Roman" w:hAnsi="Times New Roman"/>
                <w:sz w:val="24"/>
                <w:szCs w:val="24"/>
                <w:lang w:val="vi-VN"/>
              </w:rPr>
            </w:pPr>
            <w:r w:rsidRPr="00261BE4">
              <w:rPr>
                <w:rFonts w:ascii="Times New Roman" w:hAnsi="Times New Roman"/>
                <w:sz w:val="24"/>
                <w:szCs w:val="24"/>
                <w:lang w:val="vi-VN"/>
              </w:rPr>
              <w:t>- GV gọi HS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chia sẻ theo cặp đôi.</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chia sẻ bài trước lớp.</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nhận xét kết quả, tuyên dương HS tích cực.</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nhắc lại quy tắc về làm tròn số thập phân đến hàng đơn vị, hàng phần mười, hàng phần trăm.</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dặn HS xem và chuẩn bị trước bài sau.</w:t>
            </w:r>
          </w:p>
        </w:tc>
        <w:tc>
          <w:tcPr>
            <w:tcW w:w="4677" w:type="dxa"/>
          </w:tcPr>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theo cặp:</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Bạn Mai nặng khoảng 32kg, bạn Hùng nặng khoảng 33kg, bạn Dũng nặng khoảng 35kg.</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bài trước lớp, HS khác bổ sung cho bạn.</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nhắc lại.</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4F1B88" w:rsidRDefault="00E60231" w:rsidP="00403DA8">
      <w:pPr>
        <w:pStyle w:val="NormalWeb"/>
        <w:shd w:val="clear" w:color="auto" w:fill="FFFFFF"/>
        <w:spacing w:beforeAutospacing="0" w:afterAutospacing="0"/>
        <w:rPr>
          <w:lang w:val="vi-VN"/>
        </w:rPr>
      </w:pPr>
      <w:r w:rsidRPr="004F1B88">
        <w:rPr>
          <w:lang w:val="vi-VN"/>
        </w:rPr>
        <w:t>...............................................................................................................................</w:t>
      </w:r>
      <w:r w:rsidRPr="00F41A54">
        <w:rPr>
          <w:lang w:val="vi-VN"/>
        </w:rPr>
        <w:t>...............................................................................................................................................................................................................</w:t>
      </w:r>
    </w:p>
    <w:p w:rsidR="00E60231" w:rsidRPr="004F1B88" w:rsidRDefault="00E60231" w:rsidP="0059727B">
      <w:pPr>
        <w:pStyle w:val="NormalWeb"/>
        <w:shd w:val="clear" w:color="auto" w:fill="FFFFFF"/>
        <w:spacing w:beforeAutospacing="0" w:afterAutospacing="0"/>
        <w:rPr>
          <w:lang w:val="vi-VN"/>
        </w:rPr>
      </w:pPr>
    </w:p>
    <w:p w:rsidR="00E60231" w:rsidRPr="00877C97" w:rsidRDefault="00E60231" w:rsidP="0059727B">
      <w:pPr>
        <w:spacing w:after="0" w:line="240" w:lineRule="auto"/>
        <w:rPr>
          <w:rFonts w:ascii="Times New Roman" w:hAnsi="Times New Roman"/>
          <w:b/>
          <w:bCs/>
          <w:sz w:val="24"/>
          <w:szCs w:val="24"/>
          <w:lang w:val="vi-VN"/>
        </w:rPr>
      </w:pPr>
    </w:p>
    <w:p w:rsidR="00E60231" w:rsidRPr="00877C97" w:rsidRDefault="00E60231" w:rsidP="0059727B">
      <w:pPr>
        <w:spacing w:after="0" w:line="240" w:lineRule="auto"/>
        <w:rPr>
          <w:rFonts w:ascii="Times New Roman" w:hAnsi="Times New Roman"/>
          <w:b/>
          <w:bCs/>
          <w:sz w:val="24"/>
          <w:szCs w:val="24"/>
          <w:lang w:val="vi-VN"/>
        </w:rPr>
      </w:pPr>
    </w:p>
    <w:p w:rsidR="00E60231" w:rsidRPr="00877C97" w:rsidRDefault="00E60231" w:rsidP="0059727B">
      <w:pPr>
        <w:spacing w:after="0" w:line="240" w:lineRule="auto"/>
        <w:rPr>
          <w:rFonts w:ascii="Times New Roman" w:hAnsi="Times New Roman"/>
          <w:b/>
          <w:bCs/>
          <w:sz w:val="24"/>
          <w:szCs w:val="24"/>
          <w:lang w:val="vi-VN"/>
        </w:rPr>
      </w:pPr>
    </w:p>
    <w:p w:rsidR="00E60231" w:rsidRPr="00877C97" w:rsidRDefault="00E60231" w:rsidP="0059727B">
      <w:pPr>
        <w:spacing w:after="0" w:line="240" w:lineRule="auto"/>
        <w:rPr>
          <w:rFonts w:ascii="Times New Roman" w:hAnsi="Times New Roman"/>
          <w:b/>
          <w:bCs/>
          <w:sz w:val="24"/>
          <w:szCs w:val="24"/>
          <w:lang w:val="vi-VN"/>
        </w:rPr>
      </w:pPr>
    </w:p>
    <w:p w:rsidR="00E60231" w:rsidRPr="00877C97" w:rsidRDefault="00E60231" w:rsidP="0059727B">
      <w:pPr>
        <w:spacing w:after="0" w:line="240" w:lineRule="auto"/>
        <w:rPr>
          <w:rFonts w:ascii="Times New Roman" w:hAnsi="Times New Roman"/>
          <w:b/>
          <w:bCs/>
          <w:sz w:val="24"/>
          <w:szCs w:val="24"/>
          <w:lang w:val="vi-VN"/>
        </w:rPr>
      </w:pPr>
    </w:p>
    <w:p w:rsidR="00E60231" w:rsidRPr="00877C97" w:rsidRDefault="00E60231" w:rsidP="0059727B">
      <w:pPr>
        <w:spacing w:after="0" w:line="240" w:lineRule="auto"/>
        <w:rPr>
          <w:rFonts w:ascii="Times New Roman" w:hAnsi="Times New Roman"/>
          <w:b/>
          <w:bCs/>
          <w:sz w:val="24"/>
          <w:szCs w:val="24"/>
          <w:lang w:val="vi-VN"/>
        </w:rPr>
      </w:pPr>
    </w:p>
    <w:p w:rsidR="00E60231" w:rsidRPr="00877C97" w:rsidRDefault="00E60231" w:rsidP="0059727B">
      <w:pPr>
        <w:spacing w:after="0" w:line="240" w:lineRule="auto"/>
        <w:rPr>
          <w:rFonts w:ascii="Times New Roman" w:hAnsi="Times New Roman"/>
          <w:b/>
          <w:bCs/>
          <w:sz w:val="24"/>
          <w:szCs w:val="24"/>
          <w:lang w:val="vi-VN"/>
        </w:rPr>
      </w:pPr>
    </w:p>
    <w:p w:rsidR="00E60231" w:rsidRPr="00877C97" w:rsidRDefault="00E60231" w:rsidP="0059727B">
      <w:pPr>
        <w:spacing w:after="0" w:line="240" w:lineRule="auto"/>
        <w:rPr>
          <w:rFonts w:ascii="Times New Roman" w:hAnsi="Times New Roman"/>
          <w:b/>
          <w:bCs/>
          <w:sz w:val="24"/>
          <w:szCs w:val="24"/>
          <w:lang w:val="vi-VN"/>
        </w:rPr>
      </w:pPr>
    </w:p>
    <w:p w:rsidR="00E60231" w:rsidRPr="0059727B" w:rsidRDefault="00E60231" w:rsidP="0059727B">
      <w:pPr>
        <w:spacing w:after="0" w:line="240" w:lineRule="auto"/>
        <w:jc w:val="center"/>
        <w:rPr>
          <w:rFonts w:ascii="Times New Roman" w:hAnsi="Times New Roman"/>
          <w:b/>
          <w:bCs/>
          <w:sz w:val="24"/>
          <w:szCs w:val="24"/>
          <w:lang w:val="vi-VN"/>
        </w:rPr>
      </w:pPr>
      <w:r w:rsidRPr="0059727B">
        <w:rPr>
          <w:rFonts w:ascii="Times New Roman" w:hAnsi="Times New Roman"/>
          <w:b/>
          <w:bCs/>
          <w:sz w:val="24"/>
          <w:szCs w:val="24"/>
          <w:lang w:val="vi-VN"/>
        </w:rPr>
        <w:t>Bài 20</w:t>
      </w:r>
    </w:p>
    <w:p w:rsidR="00E60231" w:rsidRPr="0059727B" w:rsidRDefault="00E60231" w:rsidP="0059727B">
      <w:pPr>
        <w:spacing w:after="0" w:line="240" w:lineRule="auto"/>
        <w:jc w:val="center"/>
        <w:rPr>
          <w:rFonts w:ascii="Times New Roman" w:hAnsi="Times New Roman"/>
          <w:b/>
          <w:bCs/>
          <w:sz w:val="24"/>
          <w:szCs w:val="24"/>
          <w:lang w:val="vi-VN"/>
        </w:rPr>
      </w:pPr>
      <w:r w:rsidRPr="0059727B">
        <w:rPr>
          <w:rFonts w:ascii="Times New Roman" w:hAnsi="Times New Roman"/>
          <w:b/>
          <w:bCs/>
          <w:sz w:val="24"/>
          <w:szCs w:val="24"/>
          <w:lang w:val="vi-VN"/>
        </w:rPr>
        <w:t xml:space="preserve"> ÔN TẬP VỀ CÁC ĐƠN VỊ ĐO DIỆN TÍCH ĐÃ HỌC </w:t>
      </w:r>
    </w:p>
    <w:p w:rsidR="00E60231" w:rsidRPr="0059727B" w:rsidRDefault="00E60231" w:rsidP="0059727B">
      <w:pPr>
        <w:spacing w:after="0" w:line="240" w:lineRule="auto"/>
        <w:jc w:val="center"/>
        <w:rPr>
          <w:rFonts w:ascii="Times New Roman" w:hAnsi="Times New Roman"/>
          <w:b/>
          <w:bCs/>
          <w:sz w:val="24"/>
          <w:szCs w:val="24"/>
          <w:lang w:val="vi-VN"/>
        </w:rPr>
      </w:pPr>
      <w:r w:rsidRPr="0059727B">
        <w:rPr>
          <w:rFonts w:ascii="Times New Roman" w:hAnsi="Times New Roman"/>
          <w:b/>
          <w:bCs/>
          <w:sz w:val="24"/>
          <w:szCs w:val="24"/>
          <w:lang w:val="vi-VN"/>
        </w:rPr>
        <w:t xml:space="preserve">Tiết 33. ÔN TẬP VỀ CÁC ĐƠN VỊ ĐO DIỆN TÍCH ĐÃ HỌC </w:t>
      </w:r>
    </w:p>
    <w:p w:rsidR="00E60231" w:rsidRPr="0059727B" w:rsidRDefault="00E60231" w:rsidP="0059727B">
      <w:pPr>
        <w:pStyle w:val="NormalWeb"/>
        <w:shd w:val="clear" w:color="auto" w:fill="FFFFFF"/>
        <w:spacing w:beforeAutospacing="0" w:afterAutospacing="0"/>
        <w:rPr>
          <w:rStyle w:val="Strong"/>
          <w:bCs w:val="0"/>
          <w:shd w:val="clear" w:color="auto" w:fill="FFFFFF"/>
          <w:lang w:val="vi-VN"/>
        </w:rPr>
      </w:pPr>
      <w:r w:rsidRPr="0059727B">
        <w:rPr>
          <w:rStyle w:val="Strong"/>
          <w:bCs w:val="0"/>
          <w:shd w:val="clear" w:color="auto" w:fill="FFFFFF"/>
          <w:lang w:val="vi-VN"/>
        </w:rPr>
        <w:t>I. YÊU CẦU CẦN ĐẠT</w:t>
      </w:r>
    </w:p>
    <w:p w:rsidR="00E60231" w:rsidRPr="0059727B" w:rsidRDefault="00E60231" w:rsidP="0059727B">
      <w:pPr>
        <w:pStyle w:val="NormalWeb"/>
        <w:shd w:val="clear" w:color="auto" w:fill="FFFFFF"/>
        <w:spacing w:beforeAutospacing="0" w:afterAutospacing="0"/>
        <w:rPr>
          <w:b/>
          <w:lang w:val="nl-NL"/>
        </w:rPr>
      </w:pPr>
      <w:r w:rsidRPr="0059727B">
        <w:rPr>
          <w:b/>
          <w:lang w:val="nl-NL"/>
        </w:rPr>
        <w:t>1. Năng lực đặc thù</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HS thực hiện được việc chuyển đổi, tính toán với các số đo diện tích (</w:t>
      </w:r>
      <w:r w:rsidRPr="0059727B">
        <w:rPr>
          <w:rFonts w:ascii="Times New Roman" w:hAnsi="Times New Roman"/>
          <w:i/>
          <w:iCs/>
          <w:sz w:val="24"/>
          <w:szCs w:val="24"/>
          <w:lang w:val="nl-NL"/>
        </w:rPr>
        <w:t>mm</w:t>
      </w:r>
      <w:r w:rsidRPr="0059727B">
        <w:rPr>
          <w:rFonts w:ascii="Times New Roman" w:hAnsi="Times New Roman"/>
          <w:i/>
          <w:iCs/>
          <w:sz w:val="24"/>
          <w:szCs w:val="24"/>
          <w:vertAlign w:val="superscript"/>
          <w:lang w:val="nl-NL"/>
        </w:rPr>
        <w:t>2</w:t>
      </w:r>
      <w:r w:rsidRPr="0059727B">
        <w:rPr>
          <w:rFonts w:ascii="Times New Roman" w:hAnsi="Times New Roman"/>
          <w:i/>
          <w:iCs/>
          <w:sz w:val="24"/>
          <w:szCs w:val="24"/>
          <w:lang w:val="nl-NL"/>
        </w:rPr>
        <w:t>, cm</w:t>
      </w:r>
      <w:r w:rsidRPr="0059727B">
        <w:rPr>
          <w:rFonts w:ascii="Times New Roman" w:hAnsi="Times New Roman"/>
          <w:i/>
          <w:iCs/>
          <w:sz w:val="24"/>
          <w:szCs w:val="24"/>
          <w:vertAlign w:val="superscript"/>
          <w:lang w:val="nl-NL"/>
        </w:rPr>
        <w:t>2</w:t>
      </w:r>
      <w:r w:rsidRPr="0059727B">
        <w:rPr>
          <w:rFonts w:ascii="Times New Roman" w:hAnsi="Times New Roman"/>
          <w:i/>
          <w:iCs/>
          <w:sz w:val="24"/>
          <w:szCs w:val="24"/>
          <w:lang w:val="nl-NL"/>
        </w:rPr>
        <w:t>, dm</w:t>
      </w:r>
      <w:r w:rsidRPr="0059727B">
        <w:rPr>
          <w:rFonts w:ascii="Times New Roman" w:hAnsi="Times New Roman"/>
          <w:i/>
          <w:iCs/>
          <w:sz w:val="24"/>
          <w:szCs w:val="24"/>
          <w:vertAlign w:val="superscript"/>
          <w:lang w:val="nl-NL"/>
        </w:rPr>
        <w:t>2</w:t>
      </w:r>
      <w:r w:rsidRPr="0059727B">
        <w:rPr>
          <w:rFonts w:ascii="Times New Roman" w:hAnsi="Times New Roman"/>
          <w:i/>
          <w:iCs/>
          <w:sz w:val="24"/>
          <w:szCs w:val="24"/>
          <w:lang w:val="nl-NL"/>
        </w:rPr>
        <w:t>, m</w:t>
      </w:r>
      <w:r w:rsidRPr="0059727B">
        <w:rPr>
          <w:rFonts w:ascii="Times New Roman" w:hAnsi="Times New Roman"/>
          <w:i/>
          <w:iCs/>
          <w:sz w:val="24"/>
          <w:szCs w:val="24"/>
          <w:vertAlign w:val="superscript"/>
          <w:lang w:val="nl-NL"/>
        </w:rPr>
        <w:t>2</w:t>
      </w:r>
      <w:r w:rsidRPr="0059727B">
        <w:rPr>
          <w:rFonts w:ascii="Times New Roman" w:hAnsi="Times New Roman"/>
          <w:sz w:val="24"/>
          <w:szCs w:val="24"/>
          <w:lang w:val="nl-NL"/>
        </w:rPr>
        <w:t>) trong một số trường hợp đơn giản; thực hiện được việc ước lượng các kết quả đo diện tích trong một số trường hợp đơn giản.</w:t>
      </w:r>
    </w:p>
    <w:p w:rsidR="00E60231" w:rsidRPr="0059727B" w:rsidRDefault="00E60231" w:rsidP="0059727B">
      <w:pPr>
        <w:pStyle w:val="ListParagraph"/>
        <w:spacing w:after="0" w:line="240" w:lineRule="auto"/>
        <w:ind w:left="0"/>
        <w:jc w:val="both"/>
        <w:rPr>
          <w:rFonts w:ascii="Times New Roman" w:hAnsi="Times New Roman"/>
          <w:b/>
          <w:sz w:val="24"/>
          <w:szCs w:val="24"/>
          <w:lang w:val="nl-NL"/>
        </w:rPr>
      </w:pPr>
      <w:r w:rsidRPr="0059727B">
        <w:rPr>
          <w:rFonts w:ascii="Times New Roman" w:hAnsi="Times New Roman"/>
          <w:b/>
          <w:sz w:val="24"/>
          <w:szCs w:val="24"/>
          <w:lang w:val="nl-NL"/>
        </w:rPr>
        <w:t>2. Năng lực chung</w:t>
      </w:r>
    </w:p>
    <w:p w:rsidR="00E60231" w:rsidRPr="0059727B" w:rsidRDefault="00E60231" w:rsidP="0059727B">
      <w:pPr>
        <w:spacing w:after="0" w:line="240" w:lineRule="auto"/>
        <w:contextualSpacing/>
        <w:rPr>
          <w:rFonts w:ascii="Times New Roman" w:hAnsi="Times New Roman"/>
          <w:b/>
          <w:color w:val="000000"/>
          <w:sz w:val="24"/>
          <w:szCs w:val="24"/>
          <w:lang w:val="nl-NL"/>
        </w:rPr>
      </w:pPr>
      <w:r w:rsidRPr="0059727B">
        <w:rPr>
          <w:rFonts w:ascii="Times New Roman" w:hAnsi="Times New Roman"/>
          <w:sz w:val="24"/>
          <w:szCs w:val="24"/>
          <w:lang w:val="nl-NL"/>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Năng lực giải quyết vấn đề: Sử dụng các kiến thức đã học ứng dụng vào thực tế, tìm tòi, phát hiện giải quyết các nhiệm vụ trong cuộc sống.</w:t>
      </w:r>
    </w:p>
    <w:p w:rsidR="00E60231" w:rsidRPr="0059727B" w:rsidRDefault="00E60231" w:rsidP="0059727B">
      <w:pPr>
        <w:pStyle w:val="ListParagraph"/>
        <w:spacing w:after="0" w:line="240" w:lineRule="auto"/>
        <w:ind w:left="567"/>
        <w:jc w:val="both"/>
        <w:rPr>
          <w:rFonts w:ascii="Times New Roman" w:hAnsi="Times New Roman"/>
          <w:sz w:val="24"/>
          <w:szCs w:val="24"/>
          <w:lang w:val="nl-NL"/>
        </w:rPr>
      </w:pPr>
      <w:r w:rsidRPr="0059727B">
        <w:rPr>
          <w:rFonts w:ascii="Times New Roman" w:hAnsi="Times New Roman"/>
          <w:sz w:val="24"/>
          <w:szCs w:val="24"/>
          <w:lang w:val="nl-NL"/>
        </w:rPr>
        <w:t xml:space="preserve">- Tư duy lập luận toán học. </w:t>
      </w:r>
    </w:p>
    <w:p w:rsidR="00E60231" w:rsidRPr="0059727B" w:rsidRDefault="00E60231" w:rsidP="0059727B">
      <w:pPr>
        <w:spacing w:after="0" w:line="240" w:lineRule="auto"/>
        <w:jc w:val="both"/>
        <w:rPr>
          <w:rFonts w:ascii="Times New Roman" w:hAnsi="Times New Roman"/>
          <w:b/>
          <w:sz w:val="24"/>
          <w:szCs w:val="24"/>
          <w:lang w:val="nl-NL"/>
        </w:rPr>
      </w:pPr>
      <w:r w:rsidRPr="0059727B">
        <w:rPr>
          <w:rFonts w:ascii="Times New Roman" w:hAnsi="Times New Roman"/>
          <w:b/>
          <w:sz w:val="24"/>
          <w:szCs w:val="24"/>
          <w:lang w:val="nl-NL"/>
        </w:rPr>
        <w:t>3. Phẩm chất</w:t>
      </w:r>
    </w:p>
    <w:p w:rsidR="00E60231" w:rsidRPr="0059727B" w:rsidRDefault="00E60231" w:rsidP="0059727B">
      <w:pPr>
        <w:pStyle w:val="NormalWeb"/>
        <w:shd w:val="clear" w:color="auto" w:fill="FFFFFF"/>
        <w:spacing w:beforeAutospacing="0" w:afterAutospacing="0"/>
        <w:rPr>
          <w:shd w:val="clear" w:color="auto" w:fill="FFFFFF"/>
          <w:lang w:val="nl-NL"/>
        </w:rPr>
      </w:pPr>
      <w:r w:rsidRPr="0059727B">
        <w:rPr>
          <w:shd w:val="clear" w:color="auto" w:fill="FFFFFF"/>
          <w:lang w:val="nl-NL"/>
        </w:rPr>
        <w:t>- Phẩm chất chăm chỉ: HS chủ động hoàn thành các nhiệm vụ học tập.</w:t>
      </w:r>
    </w:p>
    <w:p w:rsidR="00E60231" w:rsidRPr="0059727B" w:rsidRDefault="00E60231" w:rsidP="0059727B">
      <w:pPr>
        <w:pStyle w:val="NormalWeb"/>
        <w:shd w:val="clear" w:color="auto" w:fill="FFFFFF"/>
        <w:spacing w:beforeAutospacing="0" w:afterAutospacing="0"/>
        <w:rPr>
          <w:shd w:val="clear" w:color="auto" w:fill="FFFFFF"/>
          <w:lang w:val="nl-NL"/>
        </w:rPr>
      </w:pPr>
      <w:r w:rsidRPr="0059727B">
        <w:rPr>
          <w:shd w:val="clear" w:color="auto" w:fill="FFFFFF"/>
          <w:lang w:val="nl-NL"/>
        </w:rPr>
        <w:t>- Phẩm chất trách nhiệm: HS yêu thích, say mê môn Toán, có trách nhiệm với công việc chung của nhóm.</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Phẩm chất trung thực: trung thực trong thực hiện giải bài tập, thực hiện nhiệm vụ, ghi chép và rút ra kết luận.</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Yêu thích môn học, sáng tạo, có niềm hứng thú, say mê các con số để giải quyết bài toán.</w:t>
      </w:r>
    </w:p>
    <w:p w:rsidR="00E60231" w:rsidRPr="0059727B" w:rsidRDefault="00E60231" w:rsidP="0059727B">
      <w:pPr>
        <w:pStyle w:val="NormalWeb"/>
        <w:shd w:val="clear" w:color="auto" w:fill="FFFFFF"/>
        <w:spacing w:beforeAutospacing="0" w:afterAutospacing="0"/>
        <w:rPr>
          <w:lang w:val="nl-NL"/>
        </w:rPr>
      </w:pPr>
      <w:r w:rsidRPr="0059727B">
        <w:rPr>
          <w:lang w:val="nl-NL"/>
        </w:rPr>
        <w:t>- Nhân ái, tôn trọng, giúp đỡ bạn cùng tiến bộ.</w:t>
      </w:r>
    </w:p>
    <w:p w:rsidR="00E60231" w:rsidRPr="0059727B" w:rsidRDefault="00E60231" w:rsidP="0059727B">
      <w:pPr>
        <w:pStyle w:val="NormalWeb"/>
        <w:shd w:val="clear" w:color="auto" w:fill="FFFFFF"/>
        <w:spacing w:beforeAutospacing="0" w:afterAutospacing="0"/>
        <w:rPr>
          <w:rStyle w:val="Strong"/>
          <w:bCs w:val="0"/>
          <w:shd w:val="clear" w:color="auto" w:fill="FFFFFF"/>
          <w:lang w:val="nl-NL"/>
        </w:rPr>
      </w:pPr>
      <w:r w:rsidRPr="0059727B">
        <w:rPr>
          <w:rStyle w:val="Strong"/>
          <w:bCs w:val="0"/>
          <w:shd w:val="clear" w:color="auto" w:fill="FFFFFF"/>
          <w:lang w:val="nl-NL"/>
        </w:rPr>
        <w:t>II. ĐỒ DÙNG DẠY HỌC</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b/>
          <w:bCs/>
          <w:sz w:val="24"/>
          <w:szCs w:val="24"/>
          <w:lang w:val="nl-NL"/>
        </w:rPr>
        <w:t>1. GV:</w:t>
      </w:r>
      <w:r w:rsidRPr="0059727B">
        <w:rPr>
          <w:rFonts w:ascii="Times New Roman" w:hAnsi="Times New Roman"/>
          <w:sz w:val="24"/>
          <w:szCs w:val="24"/>
          <w:lang w:val="nl-NL"/>
        </w:rPr>
        <w:t xml:space="preserve"> </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TV, máy tính, bảng phụ, bài giảng PPT, phấn màu.</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b/>
          <w:bCs/>
          <w:sz w:val="24"/>
          <w:szCs w:val="24"/>
        </w:rPr>
        <w:t>2. HS:</w:t>
      </w:r>
      <w:r w:rsidRPr="0059727B">
        <w:rPr>
          <w:rFonts w:ascii="Times New Roman" w:hAnsi="Times New Roman"/>
          <w:sz w:val="24"/>
          <w:szCs w:val="24"/>
        </w:rPr>
        <w:t xml:space="preserve"> </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sz w:val="24"/>
          <w:szCs w:val="24"/>
        </w:rPr>
        <w:t>- Bút dạ, bảng con.</w:t>
      </w:r>
    </w:p>
    <w:p w:rsidR="00E60231" w:rsidRDefault="00E60231" w:rsidP="0059727B">
      <w:pPr>
        <w:pStyle w:val="NormalWeb"/>
        <w:shd w:val="clear" w:color="auto" w:fill="FFFFFF"/>
        <w:spacing w:beforeAutospacing="0" w:afterAutospacing="0"/>
        <w:rPr>
          <w:rStyle w:val="Strong"/>
          <w:bCs w:val="0"/>
          <w:shd w:val="clear" w:color="auto" w:fill="FFFFFF"/>
        </w:rPr>
      </w:pPr>
      <w:r w:rsidRPr="0059727B">
        <w:rPr>
          <w:rStyle w:val="Strong"/>
          <w:bCs w:val="0"/>
          <w:shd w:val="clear" w:color="auto" w:fill="FFFFFF"/>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F41A54" w:rsidTr="00650B2D">
        <w:tc>
          <w:tcPr>
            <w:tcW w:w="675" w:type="dxa"/>
          </w:tcPr>
          <w:p w:rsidR="00E60231" w:rsidRPr="0048008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vAlign w:val="center"/>
          </w:tcPr>
          <w:p w:rsidR="00E60231" w:rsidRPr="00480084" w:rsidRDefault="00E60231" w:rsidP="007B1DB4">
            <w:pPr>
              <w:pStyle w:val="NormalWeb"/>
              <w:spacing w:beforeAutospacing="0" w:afterAutospacing="0"/>
              <w:jc w:val="both"/>
              <w:rPr>
                <w:rStyle w:val="Strong"/>
                <w:b w:val="0"/>
                <w:shd w:val="clear" w:color="auto" w:fill="FFFFFF"/>
              </w:rPr>
            </w:pPr>
            <w:r w:rsidRPr="004F1B88">
              <w:rPr>
                <w:rStyle w:val="Strong"/>
                <w:bCs w:val="0"/>
                <w:shd w:val="clear" w:color="auto" w:fill="FFFFFF"/>
                <w:lang w:val="vi-VN"/>
              </w:rPr>
              <w:t xml:space="preserve">A. HOẠT ĐỘNG KHỞI ĐỘNG </w:t>
            </w:r>
          </w:p>
          <w:p w:rsidR="00E60231" w:rsidRPr="0059727B" w:rsidRDefault="00E60231" w:rsidP="007B1DB4">
            <w:pPr>
              <w:pStyle w:val="NormalWeb"/>
              <w:spacing w:beforeAutospacing="0" w:afterAutospacing="0"/>
              <w:jc w:val="both"/>
              <w:rPr>
                <w:b/>
                <w:bCs/>
                <w:lang w:val="vi-VN"/>
              </w:rPr>
            </w:pPr>
            <w:r w:rsidRPr="004F1B88">
              <w:rPr>
                <w:b/>
                <w:bCs/>
                <w:lang w:val="vi-VN"/>
              </w:rPr>
              <w:t>a)</w:t>
            </w:r>
            <w:r w:rsidRPr="0059727B">
              <w:rPr>
                <w:b/>
                <w:bCs/>
                <w:lang w:val="vi-VN"/>
              </w:rPr>
              <w:t xml:space="preserve"> Mục tiêu: </w:t>
            </w:r>
          </w:p>
          <w:p w:rsidR="00E60231" w:rsidRPr="004F1B88" w:rsidRDefault="00E60231" w:rsidP="007B1DB4">
            <w:pPr>
              <w:pStyle w:val="NormalWeb"/>
              <w:spacing w:beforeAutospacing="0" w:afterAutospacing="0"/>
              <w:jc w:val="both"/>
              <w:rPr>
                <w:bCs/>
                <w:lang w:val="vi-VN"/>
              </w:rPr>
            </w:pPr>
            <w:r w:rsidRPr="004F1B88">
              <w:rPr>
                <w:bCs/>
                <w:lang w:val="vi-VN"/>
              </w:rPr>
              <w:t xml:space="preserve">- </w:t>
            </w:r>
            <w:r w:rsidRPr="0059727B">
              <w:rPr>
                <w:bCs/>
                <w:lang w:val="vi-VN"/>
              </w:rPr>
              <w:t xml:space="preserve">Tạo cảm xúc vui tươi, </w:t>
            </w:r>
            <w:r w:rsidRPr="004F1B88">
              <w:rPr>
                <w:bCs/>
                <w:lang w:val="vi-VN"/>
              </w:rPr>
              <w:t>hứng thú của HS trước giờ học.</w:t>
            </w:r>
          </w:p>
          <w:p w:rsidR="00E60231" w:rsidRPr="004F1B88" w:rsidRDefault="00E60231" w:rsidP="007B1DB4">
            <w:pPr>
              <w:pStyle w:val="NormalWeb"/>
              <w:spacing w:beforeAutospacing="0" w:afterAutospacing="0"/>
              <w:jc w:val="both"/>
              <w:rPr>
                <w:bCs/>
                <w:lang w:val="vi-VN"/>
              </w:rPr>
            </w:pPr>
            <w:r w:rsidRPr="004F1B88">
              <w:rPr>
                <w:bCs/>
                <w:lang w:val="vi-VN"/>
              </w:rPr>
              <w:t>- Nhắc lại kiến thức cũ, giới thiệu bài mới.</w:t>
            </w:r>
          </w:p>
          <w:p w:rsidR="00E60231" w:rsidRPr="00480084" w:rsidRDefault="00E60231" w:rsidP="000D1E98">
            <w:pPr>
              <w:spacing w:after="0" w:line="240" w:lineRule="auto"/>
              <w:jc w:val="both"/>
              <w:rPr>
                <w:rFonts w:ascii="Times New Roman" w:hAnsi="Times New Roman"/>
                <w:sz w:val="24"/>
                <w:szCs w:val="24"/>
                <w:lang w:val="vi-VN"/>
              </w:rPr>
            </w:pPr>
            <w:r w:rsidRPr="00480084">
              <w:rPr>
                <w:rFonts w:ascii="Times New Roman" w:hAnsi="Times New Roman"/>
                <w:b/>
                <w:bCs/>
                <w:sz w:val="24"/>
                <w:szCs w:val="24"/>
              </w:rPr>
              <w:t>b)</w:t>
            </w:r>
            <w:r w:rsidRPr="00480084">
              <w:rPr>
                <w:rFonts w:ascii="Times New Roman" w:hAnsi="Times New Roman"/>
                <w:b/>
                <w:bCs/>
                <w:sz w:val="24"/>
                <w:szCs w:val="24"/>
                <w:lang w:val="vi-VN"/>
              </w:rPr>
              <w:t xml:space="preserve"> Cách </w:t>
            </w:r>
            <w:r w:rsidRPr="00480084">
              <w:rPr>
                <w:rFonts w:ascii="Times New Roman" w:hAnsi="Times New Roman"/>
                <w:b/>
                <w:bCs/>
                <w:sz w:val="24"/>
                <w:szCs w:val="24"/>
              </w:rPr>
              <w:t>thực hiện</w:t>
            </w:r>
            <w:r w:rsidRPr="00480084">
              <w:rPr>
                <w:rFonts w:ascii="Times New Roman" w:hAnsi="Times New Roman"/>
                <w:b/>
                <w:bCs/>
                <w:sz w:val="24"/>
                <w:szCs w:val="24"/>
                <w:lang w:val="vi-VN"/>
              </w:rPr>
              <w:t>:</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xml:space="preserve">- GV cho HS chơi trò chơi “Gió thổi”: Khi quản tṛ hô “Gió thổi, gió thổi”, thổi đến đơn vị đo DT nào thì HS nêu đặc điểm của đơn vị đo DT đó. </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gọi HS chia sẻ trước lớp.</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cho nhận xét và giới thiệu bài.</w:t>
            </w:r>
          </w:p>
        </w:tc>
        <w:tc>
          <w:tcPr>
            <w:tcW w:w="4677" w:type="dxa"/>
          </w:tcPr>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HS hào hứng tham gia trò chơi, nêu đặc điểm của một số đơn vị đo DT: mm</w:t>
            </w:r>
            <w:r w:rsidRPr="00480084">
              <w:rPr>
                <w:rFonts w:ascii="Times New Roman" w:hAnsi="Times New Roman"/>
                <w:sz w:val="24"/>
                <w:szCs w:val="24"/>
                <w:vertAlign w:val="superscript"/>
                <w:lang w:val="vi-VN"/>
              </w:rPr>
              <w:t>2</w:t>
            </w:r>
            <w:r w:rsidRPr="00480084">
              <w:rPr>
                <w:rFonts w:ascii="Times New Roman" w:hAnsi="Times New Roman"/>
                <w:sz w:val="24"/>
                <w:szCs w:val="24"/>
                <w:lang w:val="vi-VN"/>
              </w:rPr>
              <w:t>, cm</w:t>
            </w:r>
            <w:r w:rsidRPr="00480084">
              <w:rPr>
                <w:rFonts w:ascii="Times New Roman" w:hAnsi="Times New Roman"/>
                <w:sz w:val="24"/>
                <w:szCs w:val="24"/>
                <w:vertAlign w:val="superscript"/>
                <w:lang w:val="vi-VN"/>
              </w:rPr>
              <w:t>2</w:t>
            </w:r>
            <w:r w:rsidRPr="00480084">
              <w:rPr>
                <w:rFonts w:ascii="Times New Roman" w:hAnsi="Times New Roman"/>
                <w:sz w:val="24"/>
                <w:szCs w:val="24"/>
                <w:lang w:val="vi-VN"/>
              </w:rPr>
              <w:t>, dm</w:t>
            </w:r>
            <w:r w:rsidRPr="00480084">
              <w:rPr>
                <w:rFonts w:ascii="Times New Roman" w:hAnsi="Times New Roman"/>
                <w:sz w:val="24"/>
                <w:szCs w:val="24"/>
                <w:vertAlign w:val="superscript"/>
                <w:lang w:val="vi-VN"/>
              </w:rPr>
              <w:t>2</w:t>
            </w:r>
            <w:r w:rsidRPr="00480084">
              <w:rPr>
                <w:rFonts w:ascii="Times New Roman" w:hAnsi="Times New Roman"/>
                <w:sz w:val="24"/>
                <w:szCs w:val="24"/>
                <w:lang w:val="vi-VN"/>
              </w:rPr>
              <w:t>, m</w:t>
            </w:r>
            <w:r w:rsidRPr="00480084">
              <w:rPr>
                <w:rFonts w:ascii="Times New Roman" w:hAnsi="Times New Roman"/>
                <w:sz w:val="24"/>
                <w:szCs w:val="24"/>
                <w:vertAlign w:val="superscript"/>
                <w:lang w:val="vi-VN"/>
              </w:rPr>
              <w:t>2</w:t>
            </w:r>
            <w:r w:rsidRPr="00480084">
              <w:rPr>
                <w:rFonts w:ascii="Times New Roman" w:hAnsi="Times New Roman"/>
                <w:sz w:val="24"/>
                <w:szCs w:val="24"/>
                <w:lang w:val="vi-VN"/>
              </w:rPr>
              <w:t>.</w:t>
            </w:r>
          </w:p>
          <w:p w:rsidR="00E60231" w:rsidRPr="009A427C" w:rsidRDefault="00E60231" w:rsidP="007B1DB4">
            <w:pPr>
              <w:spacing w:after="0" w:line="240" w:lineRule="auto"/>
              <w:rPr>
                <w:rFonts w:ascii="Times New Roman" w:hAnsi="Times New Roman"/>
                <w:sz w:val="24"/>
                <w:szCs w:val="24"/>
                <w:lang w:val="vi-VN"/>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trước lớp.</w:t>
            </w:r>
          </w:p>
          <w:p w:rsidR="00E60231" w:rsidRPr="0059727B" w:rsidRDefault="00E60231" w:rsidP="007B1DB4">
            <w:pPr>
              <w:pStyle w:val="NormalWeb"/>
              <w:spacing w:beforeAutospacing="0" w:afterAutospacing="0"/>
              <w:jc w:val="both"/>
            </w:pPr>
            <w:r w:rsidRPr="0059727B">
              <w:t xml:space="preserve">- HS lắng nghe. </w:t>
            </w:r>
          </w:p>
        </w:tc>
      </w:tr>
      <w:tr w:rsidR="00E60231" w:rsidRPr="00F41A54" w:rsidTr="004B609F">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25'</w:t>
            </w:r>
          </w:p>
        </w:tc>
        <w:tc>
          <w:tcPr>
            <w:tcW w:w="9639" w:type="dxa"/>
            <w:gridSpan w:val="2"/>
          </w:tcPr>
          <w:p w:rsidR="00E60231" w:rsidRPr="009A427C" w:rsidRDefault="00E60231" w:rsidP="007B1DB4">
            <w:pPr>
              <w:pStyle w:val="NormalWeb"/>
              <w:shd w:val="clear" w:color="auto" w:fill="FFFFFF"/>
              <w:spacing w:beforeAutospacing="0" w:afterAutospacing="0"/>
              <w:jc w:val="both"/>
              <w:rPr>
                <w:rStyle w:val="Strong"/>
                <w:b w:val="0"/>
                <w:shd w:val="clear" w:color="auto" w:fill="FFFFFF"/>
              </w:rPr>
            </w:pPr>
            <w:r w:rsidRPr="00480084">
              <w:rPr>
                <w:rStyle w:val="Strong"/>
                <w:bCs w:val="0"/>
                <w:shd w:val="clear" w:color="auto" w:fill="FFFFFF"/>
                <w:lang w:val="vi-VN"/>
              </w:rPr>
              <w:t xml:space="preserve">B. HOẠT ĐỘNG THỰC HÀNH, LUYỆN TẬP </w:t>
            </w:r>
          </w:p>
          <w:p w:rsidR="00E60231" w:rsidRPr="00480084" w:rsidRDefault="00E60231" w:rsidP="007B1DB4">
            <w:pPr>
              <w:spacing w:after="0" w:line="240" w:lineRule="auto"/>
              <w:jc w:val="both"/>
              <w:rPr>
                <w:rFonts w:ascii="Times New Roman" w:hAnsi="Times New Roman"/>
                <w:b/>
                <w:bCs/>
                <w:sz w:val="24"/>
                <w:szCs w:val="24"/>
                <w:lang w:val="vi-VN"/>
              </w:rPr>
            </w:pPr>
            <w:r w:rsidRPr="00480084">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480084">
              <w:rPr>
                <w:rFonts w:ascii="Times New Roman" w:hAnsi="Times New Roman"/>
                <w:b/>
                <w:bCs/>
                <w:sz w:val="24"/>
                <w:szCs w:val="24"/>
                <w:lang w:val="vi-VN"/>
              </w:rPr>
              <w:t xml:space="preserve"> </w:t>
            </w:r>
          </w:p>
          <w:p w:rsidR="00E60231" w:rsidRPr="00480084" w:rsidRDefault="00E60231" w:rsidP="007B1DB4">
            <w:pPr>
              <w:spacing w:after="0" w:line="240" w:lineRule="auto"/>
              <w:jc w:val="both"/>
              <w:rPr>
                <w:rFonts w:ascii="Times New Roman" w:hAnsi="Times New Roman"/>
                <w:sz w:val="24"/>
                <w:szCs w:val="24"/>
                <w:lang w:val="vi-VN"/>
              </w:rPr>
            </w:pPr>
            <w:r w:rsidRPr="00480084">
              <w:rPr>
                <w:rFonts w:ascii="Times New Roman" w:hAnsi="Times New Roman"/>
                <w:sz w:val="24"/>
                <w:szCs w:val="24"/>
                <w:lang w:val="vi-VN"/>
              </w:rPr>
              <w:t>- HS thực hiện được việc chuyển đổi, tính toán với các số đo diện tích (</w:t>
            </w:r>
            <w:r w:rsidRPr="00480084">
              <w:rPr>
                <w:rFonts w:ascii="Times New Roman" w:hAnsi="Times New Roman"/>
                <w:i/>
                <w:iCs/>
                <w:sz w:val="24"/>
                <w:szCs w:val="24"/>
                <w:lang w:val="vi-VN"/>
              </w:rPr>
              <w:t>mm</w:t>
            </w:r>
            <w:r w:rsidRPr="00480084">
              <w:rPr>
                <w:rFonts w:ascii="Times New Roman" w:hAnsi="Times New Roman"/>
                <w:i/>
                <w:iCs/>
                <w:sz w:val="24"/>
                <w:szCs w:val="24"/>
                <w:vertAlign w:val="superscript"/>
                <w:lang w:val="vi-VN"/>
              </w:rPr>
              <w:t>2</w:t>
            </w:r>
            <w:r w:rsidRPr="00480084">
              <w:rPr>
                <w:rFonts w:ascii="Times New Roman" w:hAnsi="Times New Roman"/>
                <w:i/>
                <w:iCs/>
                <w:sz w:val="24"/>
                <w:szCs w:val="24"/>
                <w:lang w:val="vi-VN"/>
              </w:rPr>
              <w:t>, cm</w:t>
            </w:r>
            <w:r w:rsidRPr="00480084">
              <w:rPr>
                <w:rFonts w:ascii="Times New Roman" w:hAnsi="Times New Roman"/>
                <w:i/>
                <w:iCs/>
                <w:sz w:val="24"/>
                <w:szCs w:val="24"/>
                <w:vertAlign w:val="superscript"/>
                <w:lang w:val="vi-VN"/>
              </w:rPr>
              <w:t>2</w:t>
            </w:r>
            <w:r w:rsidRPr="00480084">
              <w:rPr>
                <w:rFonts w:ascii="Times New Roman" w:hAnsi="Times New Roman"/>
                <w:i/>
                <w:iCs/>
                <w:sz w:val="24"/>
                <w:szCs w:val="24"/>
                <w:lang w:val="vi-VN"/>
              </w:rPr>
              <w:t>, dm</w:t>
            </w:r>
            <w:r w:rsidRPr="00480084">
              <w:rPr>
                <w:rFonts w:ascii="Times New Roman" w:hAnsi="Times New Roman"/>
                <w:i/>
                <w:iCs/>
                <w:sz w:val="24"/>
                <w:szCs w:val="24"/>
                <w:vertAlign w:val="superscript"/>
                <w:lang w:val="vi-VN"/>
              </w:rPr>
              <w:t>2</w:t>
            </w:r>
            <w:r w:rsidRPr="00480084">
              <w:rPr>
                <w:rFonts w:ascii="Times New Roman" w:hAnsi="Times New Roman"/>
                <w:i/>
                <w:iCs/>
                <w:sz w:val="24"/>
                <w:szCs w:val="24"/>
                <w:lang w:val="vi-VN"/>
              </w:rPr>
              <w:t>, m</w:t>
            </w:r>
            <w:r w:rsidRPr="00480084">
              <w:rPr>
                <w:rFonts w:ascii="Times New Roman" w:hAnsi="Times New Roman"/>
                <w:i/>
                <w:iCs/>
                <w:sz w:val="24"/>
                <w:szCs w:val="24"/>
                <w:vertAlign w:val="superscript"/>
                <w:lang w:val="vi-VN"/>
              </w:rPr>
              <w:t>2</w:t>
            </w:r>
            <w:r w:rsidRPr="00480084">
              <w:rPr>
                <w:rFonts w:ascii="Times New Roman" w:hAnsi="Times New Roman"/>
                <w:sz w:val="24"/>
                <w:szCs w:val="24"/>
                <w:lang w:val="vi-VN"/>
              </w:rPr>
              <w:t>) trong một số trường hợp đơn giản; thực hiện được việc ước lượng các kết quả đo diện tích trong một số trường hợp đơn giản.</w:t>
            </w:r>
          </w:p>
          <w:p w:rsidR="00E60231" w:rsidRPr="000D1E98" w:rsidRDefault="00E60231" w:rsidP="000D1E98">
            <w:pPr>
              <w:spacing w:after="0" w:line="240" w:lineRule="auto"/>
              <w:jc w:val="both"/>
              <w:rPr>
                <w:rFonts w:ascii="Times New Roman" w:hAnsi="Times New Roman"/>
                <w:sz w:val="24"/>
                <w:szCs w:val="24"/>
                <w:lang w:val="vi-VN"/>
              </w:rPr>
            </w:pPr>
            <w:r w:rsidRPr="0059727B">
              <w:rPr>
                <w:b/>
                <w:bCs/>
              </w:rPr>
              <w:t>b)</w:t>
            </w:r>
            <w:r w:rsidRPr="0059727B">
              <w:rPr>
                <w:b/>
                <w:bCs/>
                <w:lang w:val="vi-VN"/>
              </w:rPr>
              <w:t xml:space="preserve"> Cách </w:t>
            </w:r>
            <w:r w:rsidRPr="0059727B">
              <w:rPr>
                <w:b/>
                <w:bCs/>
              </w:rPr>
              <w:t>ti</w:t>
            </w:r>
            <w:r w:rsidRPr="0059727B">
              <w:rPr>
                <w:rFonts w:ascii="Arial" w:hAnsi="Arial" w:cs="Arial"/>
                <w:b/>
                <w:bCs/>
              </w:rPr>
              <w:t>ế</w:t>
            </w:r>
            <w:r w:rsidRPr="0059727B">
              <w:rPr>
                <w:b/>
                <w:bCs/>
              </w:rPr>
              <w:t>n hành</w:t>
            </w:r>
            <w:r w:rsidRPr="0059727B">
              <w:rPr>
                <w:b/>
                <w:bCs/>
                <w:lang w:val="vi-VN"/>
              </w:rPr>
              <w:t>:</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480084" w:rsidRDefault="00E60231" w:rsidP="007B1DB4">
            <w:pPr>
              <w:spacing w:after="0" w:line="240" w:lineRule="auto"/>
              <w:rPr>
                <w:rFonts w:ascii="Times New Roman" w:hAnsi="Times New Roman"/>
                <w:b/>
                <w:bCs/>
                <w:sz w:val="24"/>
                <w:szCs w:val="24"/>
                <w:lang w:val="vi-VN"/>
              </w:rPr>
            </w:pPr>
            <w:r w:rsidRPr="00480084">
              <w:rPr>
                <w:rFonts w:ascii="Times New Roman" w:hAnsi="Times New Roman"/>
                <w:b/>
                <w:bCs/>
                <w:sz w:val="24"/>
                <w:szCs w:val="24"/>
                <w:lang w:val="vi-VN"/>
              </w:rPr>
              <w:t>Bài 1:</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gọi HS xác định yêu cầu BT.</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cho HS quan sát các hình ảnh rồi chia sẻ theo cặp đôi.</w:t>
            </w:r>
          </w:p>
          <w:p w:rsidR="00E60231" w:rsidRPr="00480084" w:rsidRDefault="00E60231" w:rsidP="007B1DB4">
            <w:pPr>
              <w:spacing w:after="0" w:line="240" w:lineRule="auto"/>
              <w:rPr>
                <w:rFonts w:ascii="Times New Roman" w:hAnsi="Times New Roman"/>
                <w:sz w:val="24"/>
                <w:szCs w:val="24"/>
                <w:lang w:val="vi-VN"/>
              </w:rPr>
            </w:pPr>
          </w:p>
          <w:p w:rsidR="00E60231" w:rsidRPr="00480084" w:rsidRDefault="00E60231" w:rsidP="007B1DB4">
            <w:pPr>
              <w:spacing w:after="0" w:line="240" w:lineRule="auto"/>
              <w:rPr>
                <w:rFonts w:ascii="Times New Roman" w:hAnsi="Times New Roman"/>
                <w:sz w:val="24"/>
                <w:szCs w:val="24"/>
                <w:lang w:val="vi-VN"/>
              </w:rPr>
            </w:pPr>
          </w:p>
          <w:p w:rsidR="00E60231" w:rsidRPr="00480084" w:rsidRDefault="00E60231" w:rsidP="007B1DB4">
            <w:pPr>
              <w:spacing w:after="0" w:line="240" w:lineRule="auto"/>
              <w:rPr>
                <w:rFonts w:ascii="Times New Roman" w:hAnsi="Times New Roman"/>
                <w:sz w:val="24"/>
                <w:szCs w:val="24"/>
                <w:lang w:val="vi-VN"/>
              </w:rPr>
            </w:pPr>
          </w:p>
          <w:p w:rsidR="00E60231" w:rsidRPr="00480084" w:rsidRDefault="00E60231" w:rsidP="007B1DB4">
            <w:pPr>
              <w:spacing w:after="0" w:line="240" w:lineRule="auto"/>
              <w:rPr>
                <w:rFonts w:ascii="Times New Roman" w:hAnsi="Times New Roman"/>
                <w:sz w:val="24"/>
                <w:szCs w:val="24"/>
                <w:lang w:val="vi-VN"/>
              </w:rPr>
            </w:pPr>
          </w:p>
          <w:p w:rsidR="00E60231" w:rsidRPr="00480084" w:rsidRDefault="00E60231" w:rsidP="007B1DB4">
            <w:pPr>
              <w:spacing w:after="0" w:line="240" w:lineRule="auto"/>
              <w:rPr>
                <w:rFonts w:ascii="Times New Roman" w:hAnsi="Times New Roman"/>
                <w:sz w:val="24"/>
                <w:szCs w:val="24"/>
                <w:lang w:val="vi-VN"/>
              </w:rPr>
            </w:pPr>
          </w:p>
          <w:p w:rsidR="00E60231" w:rsidRPr="009A427C" w:rsidRDefault="00E60231" w:rsidP="007B1DB4">
            <w:pPr>
              <w:spacing w:after="0" w:line="240" w:lineRule="auto"/>
              <w:rPr>
                <w:rFonts w:ascii="Times New Roman" w:hAnsi="Times New Roman"/>
                <w:sz w:val="24"/>
                <w:szCs w:val="24"/>
                <w:lang w:val="vi-VN"/>
              </w:rPr>
            </w:pPr>
          </w:p>
          <w:p w:rsidR="00E60231" w:rsidRPr="009A427C" w:rsidRDefault="00E60231" w:rsidP="007B1DB4">
            <w:pPr>
              <w:spacing w:after="0" w:line="240" w:lineRule="auto"/>
              <w:rPr>
                <w:rFonts w:ascii="Times New Roman" w:hAnsi="Times New Roman"/>
                <w:sz w:val="24"/>
                <w:szCs w:val="24"/>
                <w:lang w:val="vi-VN"/>
              </w:rPr>
            </w:pPr>
          </w:p>
          <w:p w:rsidR="00E60231" w:rsidRPr="009A427C" w:rsidRDefault="00E60231" w:rsidP="007B1DB4">
            <w:pPr>
              <w:spacing w:after="0" w:line="240" w:lineRule="auto"/>
              <w:rPr>
                <w:rFonts w:ascii="Times New Roman" w:hAnsi="Times New Roman"/>
                <w:sz w:val="24"/>
                <w:szCs w:val="24"/>
                <w:lang w:val="vi-VN"/>
              </w:rPr>
            </w:pPr>
          </w:p>
          <w:p w:rsidR="00E60231" w:rsidRPr="009A427C" w:rsidRDefault="00E60231" w:rsidP="007B1DB4">
            <w:pPr>
              <w:spacing w:after="0" w:line="240" w:lineRule="auto"/>
              <w:rPr>
                <w:rFonts w:ascii="Times New Roman" w:hAnsi="Times New Roman"/>
                <w:sz w:val="24"/>
                <w:szCs w:val="24"/>
                <w:lang w:val="vi-VN"/>
              </w:rPr>
            </w:pPr>
          </w:p>
          <w:p w:rsidR="00E60231" w:rsidRPr="009A427C" w:rsidRDefault="00E60231" w:rsidP="007B1DB4">
            <w:pPr>
              <w:spacing w:after="0" w:line="240" w:lineRule="auto"/>
              <w:rPr>
                <w:rFonts w:ascii="Times New Roman" w:hAnsi="Times New Roman"/>
                <w:sz w:val="24"/>
                <w:szCs w:val="24"/>
                <w:lang w:val="vi-VN"/>
              </w:rPr>
            </w:pPr>
          </w:p>
          <w:p w:rsidR="00E60231" w:rsidRPr="009A427C" w:rsidRDefault="00E60231" w:rsidP="007B1DB4">
            <w:pPr>
              <w:spacing w:after="0" w:line="240" w:lineRule="auto"/>
              <w:rPr>
                <w:rFonts w:ascii="Times New Roman" w:hAnsi="Times New Roman"/>
                <w:sz w:val="24"/>
                <w:szCs w:val="24"/>
                <w:lang w:val="vi-VN"/>
              </w:rPr>
            </w:pP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gọi HS chia sẻ trước lớp.</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cho nhận xét kết quả, tuyên dương HS tích cực.</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cho HS nhắc lại mối quan hệ giữa 2 đơn vị đo DT liền kề.</w:t>
            </w:r>
          </w:p>
          <w:p w:rsidR="00E60231" w:rsidRPr="00480084" w:rsidRDefault="00E60231" w:rsidP="007B1DB4">
            <w:pPr>
              <w:spacing w:after="0" w:line="240" w:lineRule="auto"/>
              <w:rPr>
                <w:rFonts w:ascii="Times New Roman" w:hAnsi="Times New Roman"/>
                <w:b/>
                <w:bCs/>
                <w:sz w:val="24"/>
                <w:szCs w:val="24"/>
                <w:lang w:val="vi-VN"/>
              </w:rPr>
            </w:pPr>
            <w:r w:rsidRPr="00480084">
              <w:rPr>
                <w:rFonts w:ascii="Times New Roman" w:hAnsi="Times New Roman"/>
                <w:b/>
                <w:bCs/>
                <w:sz w:val="24"/>
                <w:szCs w:val="24"/>
                <w:lang w:val="vi-VN"/>
              </w:rPr>
              <w:t>Bài 2:</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gọi HS xác định yêu cầu BT.</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cho HS làm bài vào vở rồi chia sẻ theo cặp đôi.</w:t>
            </w:r>
          </w:p>
          <w:p w:rsidR="00E60231" w:rsidRPr="00480084" w:rsidRDefault="00E60231" w:rsidP="007B1DB4">
            <w:pPr>
              <w:spacing w:after="0" w:line="240" w:lineRule="auto"/>
              <w:rPr>
                <w:rFonts w:ascii="Times New Roman" w:hAnsi="Times New Roman"/>
                <w:sz w:val="24"/>
                <w:szCs w:val="24"/>
                <w:lang w:val="vi-VN"/>
              </w:rPr>
            </w:pPr>
          </w:p>
          <w:p w:rsidR="00E60231" w:rsidRPr="00480084" w:rsidRDefault="00E60231" w:rsidP="007B1DB4">
            <w:pPr>
              <w:spacing w:after="0" w:line="240" w:lineRule="auto"/>
              <w:rPr>
                <w:rFonts w:ascii="Times New Roman" w:hAnsi="Times New Roman"/>
                <w:sz w:val="24"/>
                <w:szCs w:val="24"/>
                <w:lang w:val="vi-VN"/>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chia sẻ bài làm.</w:t>
            </w:r>
          </w:p>
          <w:p w:rsidR="00E60231"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nhận xét kết quả, tuyên dương HS tích cực.</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b/>
                <w:bCs/>
                <w:sz w:val="24"/>
                <w:szCs w:val="24"/>
              </w:rPr>
            </w:pPr>
            <w:r w:rsidRPr="0059727B">
              <w:rPr>
                <w:rFonts w:ascii="Times New Roman" w:hAnsi="Times New Roman"/>
                <w:b/>
                <w:bCs/>
                <w:sz w:val="24"/>
                <w:szCs w:val="24"/>
              </w:rPr>
              <w:t>Bài 3:</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gọi HS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suy nghĩ, thi đua trả lời.</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chia sẻ bài làm.</w:t>
            </w:r>
          </w:p>
          <w:p w:rsidR="00E60231"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nhận xét kết quả, tuyên dương HS tích cực.</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b/>
                <w:bCs/>
                <w:sz w:val="24"/>
                <w:szCs w:val="24"/>
              </w:rPr>
            </w:pPr>
            <w:r w:rsidRPr="0059727B">
              <w:rPr>
                <w:rFonts w:ascii="Times New Roman" w:hAnsi="Times New Roman"/>
                <w:b/>
                <w:bCs/>
                <w:sz w:val="24"/>
                <w:szCs w:val="24"/>
              </w:rPr>
              <w:t>Bài 4:</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gọi HS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làm bài vào vở rồi chia sẻ theo cặp đôi.</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chia sẻ bài làm.</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nhận xét kết quả, tuyên dương HS tích cực.</w:t>
            </w:r>
          </w:p>
        </w:tc>
        <w:tc>
          <w:tcPr>
            <w:tcW w:w="4677" w:type="dxa"/>
          </w:tcPr>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theo cặp:</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a, Chiếc bảng có cạnh 1m nên DT chiếc bảng là 1m</w:t>
            </w:r>
            <w:r w:rsidRPr="0059727B">
              <w:rPr>
                <w:rFonts w:ascii="Times New Roman" w:hAnsi="Times New Roman"/>
                <w:sz w:val="24"/>
                <w:szCs w:val="24"/>
                <w:vertAlign w:val="superscript"/>
              </w:rPr>
              <w:t>2</w:t>
            </w:r>
            <w:r w:rsidRPr="0059727B">
              <w:rPr>
                <w:rFonts w:ascii="Times New Roman" w:hAnsi="Times New Roman"/>
                <w:sz w:val="24"/>
                <w:szCs w:val="24"/>
              </w:rPr>
              <w:t>. Tờ giấy có cạnh 1dm nên DT của tờ giấy là 1dm</w:t>
            </w:r>
            <w:r w:rsidRPr="0059727B">
              <w:rPr>
                <w:rFonts w:ascii="Times New Roman" w:hAnsi="Times New Roman"/>
                <w:sz w:val="24"/>
                <w:szCs w:val="24"/>
                <w:vertAlign w:val="superscript"/>
              </w:rPr>
              <w:t>2</w:t>
            </w:r>
            <w:r w:rsidRPr="0059727B">
              <w:rPr>
                <w:rFonts w:ascii="Times New Roman" w:hAnsi="Times New Roman"/>
                <w:sz w:val="24"/>
                <w:szCs w:val="24"/>
              </w:rPr>
              <w:t>. …</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1"/>
              <w:gridCol w:w="1123"/>
              <w:gridCol w:w="1172"/>
              <w:gridCol w:w="1025"/>
            </w:tblGrid>
            <w:tr w:rsidR="00E60231" w:rsidRPr="0059727B" w:rsidTr="007B1DB4">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m</w:t>
                  </w:r>
                  <w:r w:rsidRPr="0059727B">
                    <w:rPr>
                      <w:rFonts w:ascii="Times New Roman" w:hAnsi="Times New Roman"/>
                      <w:sz w:val="24"/>
                      <w:szCs w:val="24"/>
                      <w:vertAlign w:val="superscript"/>
                      <w:lang w:val="en-MY"/>
                    </w:rPr>
                    <w:t>2</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dm</w:t>
                  </w:r>
                  <w:r w:rsidRPr="0059727B">
                    <w:rPr>
                      <w:rFonts w:ascii="Times New Roman" w:hAnsi="Times New Roman"/>
                      <w:sz w:val="24"/>
                      <w:szCs w:val="24"/>
                      <w:vertAlign w:val="superscript"/>
                      <w:lang w:val="en-MY"/>
                    </w:rPr>
                    <w:t>2</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cm</w:t>
                  </w:r>
                  <w:r w:rsidRPr="0059727B">
                    <w:rPr>
                      <w:rFonts w:ascii="Times New Roman" w:hAnsi="Times New Roman"/>
                      <w:sz w:val="24"/>
                      <w:szCs w:val="24"/>
                      <w:vertAlign w:val="superscript"/>
                      <w:lang w:val="en-MY"/>
                    </w:rPr>
                    <w:t>2</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mm</w:t>
                  </w:r>
                  <w:r w:rsidRPr="0059727B">
                    <w:rPr>
                      <w:rFonts w:ascii="Times New Roman" w:hAnsi="Times New Roman"/>
                      <w:sz w:val="24"/>
                      <w:szCs w:val="24"/>
                      <w:vertAlign w:val="superscript"/>
                      <w:lang w:val="en-MY"/>
                    </w:rPr>
                    <w:t>2</w:t>
                  </w:r>
                </w:p>
              </w:tc>
            </w:tr>
            <w:tr w:rsidR="00E60231" w:rsidRPr="0059727B" w:rsidTr="007B1DB4">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1m</w:t>
                  </w:r>
                  <w:r w:rsidRPr="0059727B">
                    <w:rPr>
                      <w:rFonts w:ascii="Times New Roman" w:hAnsi="Times New Roman"/>
                      <w:sz w:val="24"/>
                      <w:szCs w:val="24"/>
                      <w:vertAlign w:val="superscript"/>
                      <w:lang w:val="en-MY"/>
                    </w:rPr>
                    <w:t xml:space="preserve">2 </w:t>
                  </w:r>
                  <w:r w:rsidRPr="0059727B">
                    <w:rPr>
                      <w:rFonts w:ascii="Times New Roman" w:hAnsi="Times New Roman"/>
                      <w:sz w:val="24"/>
                      <w:szCs w:val="24"/>
                      <w:lang w:val="en-MY"/>
                    </w:rPr>
                    <w:t>= 100dm</w:t>
                  </w:r>
                  <w:r w:rsidRPr="0059727B">
                    <w:rPr>
                      <w:rFonts w:ascii="Times New Roman" w:hAnsi="Times New Roman"/>
                      <w:sz w:val="24"/>
                      <w:szCs w:val="24"/>
                      <w:vertAlign w:val="superscript"/>
                      <w:lang w:val="en-MY"/>
                    </w:rPr>
                    <w:t>2</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vertAlign w:val="superscript"/>
                      <w:lang w:val="en-MY"/>
                    </w:rPr>
                  </w:pPr>
                  <w:r w:rsidRPr="0059727B">
                    <w:rPr>
                      <w:rFonts w:ascii="Times New Roman" w:hAnsi="Times New Roman"/>
                      <w:sz w:val="24"/>
                      <w:szCs w:val="24"/>
                      <w:lang w:val="en-MY"/>
                    </w:rPr>
                    <w:t>1dm</w:t>
                  </w:r>
                  <w:r w:rsidRPr="0059727B">
                    <w:rPr>
                      <w:rFonts w:ascii="Times New Roman" w:hAnsi="Times New Roman"/>
                      <w:sz w:val="24"/>
                      <w:szCs w:val="24"/>
                      <w:vertAlign w:val="superscript"/>
                      <w:lang w:val="en-MY"/>
                    </w:rPr>
                    <w:t xml:space="preserve">2 </w:t>
                  </w:r>
                </w:p>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 100cm</w:t>
                  </w:r>
                  <w:r w:rsidRPr="0059727B">
                    <w:rPr>
                      <w:rFonts w:ascii="Times New Roman" w:hAnsi="Times New Roman"/>
                      <w:sz w:val="24"/>
                      <w:szCs w:val="24"/>
                      <w:vertAlign w:val="superscript"/>
                      <w:lang w:val="en-MY"/>
                    </w:rPr>
                    <w:t xml:space="preserve">2 </w:t>
                  </w:r>
                </w:p>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 xml:space="preserve">= </w:t>
                  </w:r>
                  <w:r w:rsidRPr="0059727B">
                    <w:rPr>
                      <w:rFonts w:ascii="Times New Roman" w:hAnsi="Times New Roman"/>
                      <w:sz w:val="24"/>
                      <w:szCs w:val="24"/>
                      <w:lang w:val="en-MY"/>
                    </w:rPr>
                    <w:fldChar w:fldCharType="begin"/>
                  </w:r>
                  <w:r w:rsidRPr="0059727B">
                    <w:rPr>
                      <w:rFonts w:ascii="Times New Roman" w:hAnsi="Times New Roman"/>
                      <w:sz w:val="24"/>
                      <w:szCs w:val="24"/>
                      <w:lang w:val="en-MY"/>
                    </w:rPr>
                    <w:instrText xml:space="preserve"> QUOTE </w:instrText>
                  </w:r>
                  <w:r w:rsidRPr="00A644E6">
                    <w:rPr>
                      <w:rFonts w:ascii="Times New Roman" w:hAnsi="Times New Roman"/>
                      <w:sz w:val="24"/>
                      <w:szCs w:val="24"/>
                    </w:rPr>
                    <w:pict>
                      <v:shape id="_x0000_i1025"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removePersonalInformation/&gt;&lt;w:doNotEmbedSystemFonts/&gt;&lt;w:defaultTabStop w:val=&quot;720&quot;/&gt;&lt;w:drawingGridHorizontalSpacing w:val=&quot;110&quot;/&gt;&lt;w:characterSpacingControl w:val=&quot;DontCompress&quot;/&gt;&lt;w:validateAgainstSchema/&gt;&lt;w:saveInvalidXML w:val=&quot;off&quot;/&gt;&lt;w:ignoreMixedContent w:val=&quot;off&quot;/&gt;&lt;w:alwaysShowPlaceholderText w:val=&quot;off&quot;/&gt;&lt;w:compat&gt;&lt;w:doNotLeaveBackslashAlone/&gt;&lt;w:doNotExpandShiftReturn/&gt;&lt;w:breakWrappedTables/&gt;&lt;w:snapToGridInCell/&gt;&lt;w:wrapTextWithPunct/&gt;&lt;w:useAsianBreakRules/&gt;&lt;w:dontGrowAutofit/&gt;&lt;w:useFELayout/&gt;&lt;/w:compat&gt;&lt;wsp:rsids&gt;&lt;wsp:rsidRoot wsp:val=&quot;0009517F&quot;/&gt;&lt;wsp:rsid wsp:val=&quot;00001117&quot;/&gt;&lt;wsp:rsid wsp:val=&quot;00003F3D&quot;/&gt;&lt;wsp:rsid wsp:val=&quot;000144C9&quot;/&gt;&lt;wsp:rsid wsp:val=&quot;00020C5E&quot;/&gt;&lt;wsp:rsid wsp:val=&quot;00022C0F&quot;/&gt;&lt;wsp:rsid wsp:val=&quot;00024F42&quot;/&gt;&lt;wsp:rsid wsp:val=&quot;00025105&quot;/&gt;&lt;wsp:rsid wsp:val=&quot;00030DFC&quot;/&gt;&lt;wsp:rsid wsp:val=&quot;00032357&quot;/&gt;&lt;wsp:rsid wsp:val=&quot;0004055E&quot;/&gt;&lt;wsp:rsid wsp:val=&quot;00041954&quot;/&gt;&lt;wsp:rsid wsp:val=&quot;00043455&quot;/&gt;&lt;wsp:rsid wsp:val=&quot;000435A1&quot;/&gt;&lt;wsp:rsid wsp:val=&quot;000458E6&quot;/&gt;&lt;wsp:rsid wsp:val=&quot;0005311B&quot;/&gt;&lt;wsp:rsid wsp:val=&quot;000561D7&quot;/&gt;&lt;wsp:rsid wsp:val=&quot;000601A2&quot;/&gt;&lt;wsp:rsid wsp:val=&quot;000601AD&quot;/&gt;&lt;wsp:rsid wsp:val=&quot;00060662&quot;/&gt;&lt;wsp:rsid wsp:val=&quot;00062A3F&quot;/&gt;&lt;wsp:rsid wsp:val=&quot;00063980&quot;/&gt;&lt;wsp:rsid wsp:val=&quot;0007163A&quot;/&gt;&lt;wsp:rsid wsp:val=&quot;00071F22&quot;/&gt;&lt;wsp:rsid wsp:val=&quot;00073447&quot;/&gt;&lt;wsp:rsid wsp:val=&quot;000914C0&quot;/&gt;&lt;wsp:rsid wsp:val=&quot;000930B0&quot;/&gt;&lt;wsp:rsid wsp:val=&quot;0009517F&quot;/&gt;&lt;wsp:rsid wsp:val=&quot;000963FA&quot;/&gt;&lt;wsp:rsid wsp:val=&quot;000A5B80&quot;/&gt;&lt;wsp:rsid wsp:val=&quot;000B1537&quot;/&gt;&lt;wsp:rsid wsp:val=&quot;000B19ED&quot;/&gt;&lt;wsp:rsid wsp:val=&quot;000B338E&quot;/&gt;&lt;wsp:rsid wsp:val=&quot;000C3FC7&quot;/&gt;&lt;wsp:rsid wsp:val=&quot;000C46C4&quot;/&gt;&lt;wsp:rsid wsp:val=&quot;000C5F35&quot;/&gt;&lt;wsp:rsid wsp:val=&quot;000C6D77&quot;/&gt;&lt;wsp:rsid wsp:val=&quot;000D146B&quot;/&gt;&lt;wsp:rsid wsp:val=&quot;000D46E5&quot;/&gt;&lt;wsp:rsid wsp:val=&quot;000D67B8&quot;/&gt;&lt;wsp:rsid wsp:val=&quot;000D7D0A&quot;/&gt;&lt;wsp:rsid wsp:val=&quot;000E2495&quot;/&gt;&lt;wsp:rsid wsp:val=&quot;000E44AB&quot;/&gt;&lt;wsp:rsid wsp:val=&quot;000F4828&quot;/&gt;&lt;wsp:rsid wsp:val=&quot;00104144&quot;/&gt;&lt;wsp:rsid wsp:val=&quot;00105FC9&quot;/&gt;&lt;wsp:rsid wsp:val=&quot;0010759D&quot;/&gt;&lt;wsp:rsid wsp:val=&quot;00112354&quot;/&gt;&lt;wsp:rsid wsp:val=&quot;00113315&quot;/&gt;&lt;wsp:rsid wsp:val=&quot;0011336E&quot;/&gt;&lt;wsp:rsid wsp:val=&quot;001152E6&quot;/&gt;&lt;wsp:rsid wsp:val=&quot;00115D74&quot;/&gt;&lt;wsp:rsid wsp:val=&quot;00117B38&quot;/&gt;&lt;wsp:rsid wsp:val=&quot;00120894&quot;/&gt;&lt;wsp:rsid wsp:val=&quot;00121977&quot;/&gt;&lt;wsp:rsid wsp:val=&quot;001220E2&quot;/&gt;&lt;wsp:rsid wsp:val=&quot;001222F4&quot;/&gt;&lt;wsp:rsid wsp:val=&quot;001225E5&quot;/&gt;&lt;wsp:rsid wsp:val=&quot;00125477&quot;/&gt;&lt;wsp:rsid wsp:val=&quot;00125721&quot;/&gt;&lt;wsp:rsid wsp:val=&quot;001334E8&quot;/&gt;&lt;wsp:rsid wsp:val=&quot;00136C46&quot;/&gt;&lt;wsp:rsid wsp:val=&quot;001416D6&quot;/&gt;&lt;wsp:rsid wsp:val=&quot;0014242B&quot;/&gt;&lt;wsp:rsid wsp:val=&quot;00143669&quot;/&gt;&lt;wsp:rsid wsp:val=&quot;00161025&quot;/&gt;&lt;wsp:rsid wsp:val=&quot;001625A7&quot;/&gt;&lt;wsp:rsid wsp:val=&quot;00164C5A&quot;/&gt;&lt;wsp:rsid wsp:val=&quot;00164EE7&quot;/&gt;&lt;wsp:rsid wsp:val=&quot;00171524&quot;/&gt;&lt;wsp:rsid wsp:val=&quot;00171B34&quot;/&gt;&lt;wsp:rsid wsp:val=&quot;001740DF&quot;/&gt;&lt;wsp:rsid wsp:val=&quot;0018015F&quot;/&gt;&lt;wsp:rsid wsp:val=&quot;00190509&quot;/&gt;&lt;wsp:rsid wsp:val=&quot;0019166C&quot;/&gt;&lt;wsp:rsid wsp:val=&quot;00192750&quot;/&gt;&lt;wsp:rsid wsp:val=&quot;00196530&quot;/&gt;&lt;wsp:rsid wsp:val=&quot;0019734D&quot;/&gt;&lt;wsp:rsid wsp:val=&quot;001A1B4C&quot;/&gt;&lt;wsp:rsid wsp:val=&quot;001A2B0B&quot;/&gt;&lt;wsp:rsid wsp:val=&quot;001A528E&quot;/&gt;&lt;wsp:rsid wsp:val=&quot;001B04C2&quot;/&gt;&lt;wsp:rsid wsp:val=&quot;001B7843&quot;/&gt;&lt;wsp:rsid wsp:val=&quot;001C0082&quot;/&gt;&lt;wsp:rsid wsp:val=&quot;001C37E7&quot;/&gt;&lt;wsp:rsid wsp:val=&quot;001C74FA&quot;/&gt;&lt;wsp:rsid wsp:val=&quot;001C7587&quot;/&gt;&lt;wsp:rsid wsp:val=&quot;001D15CF&quot;/&gt;&lt;wsp:rsid wsp:val=&quot;001D1C01&quot;/&gt;&lt;wsp:rsid wsp:val=&quot;001D1E7E&quot;/&gt;&lt;wsp:rsid wsp:val=&quot;001D51E7&quot;/&gt;&lt;wsp:rsid wsp:val=&quot;001E09D6&quot;/&gt;&lt;wsp:rsid wsp:val=&quot;001E4AD0&quot;/&gt;&lt;wsp:rsid wsp:val=&quot;001E6356&quot;/&gt;&lt;wsp:rsid wsp:val=&quot;001F7113&quot;/&gt;&lt;wsp:rsid wsp:val=&quot;00202495&quot;/&gt;&lt;wsp:rsid wsp:val=&quot;002025C9&quot;/&gt;&lt;wsp:rsid wsp:val=&quot;00205B58&quot;/&gt;&lt;wsp:rsid wsp:val=&quot;0020749C&quot;/&gt;&lt;wsp:rsid wsp:val=&quot;002206F0&quot;/&gt;&lt;wsp:rsid wsp:val=&quot;0022106E&quot;/&gt;&lt;wsp:rsid wsp:val=&quot;0022157E&quot;/&gt;&lt;wsp:rsid wsp:val=&quot;00221F77&quot;/&gt;&lt;wsp:rsid wsp:val=&quot;00223737&quot;/&gt;&lt;wsp:rsid wsp:val=&quot;002248D7&quot;/&gt;&lt;wsp:rsid wsp:val=&quot;00225A6B&quot;/&gt;&lt;wsp:rsid wsp:val=&quot;00226C2E&quot;/&gt;&lt;wsp:rsid wsp:val=&quot;002315B9&quot;/&gt;&lt;wsp:rsid wsp:val=&quot;00236AE2&quot;/&gt;&lt;wsp:rsid wsp:val=&quot;00237231&quot;/&gt;&lt;wsp:rsid wsp:val=&quot;00246D1A&quot;/&gt;&lt;wsp:rsid wsp:val=&quot;00252AB1&quot;/&gt;&lt;wsp:rsid wsp:val=&quot;002533DA&quot;/&gt;&lt;wsp:rsid wsp:val=&quot;002552C4&quot;/&gt;&lt;wsp:rsid wsp:val=&quot;00261CA5&quot;/&gt;&lt;wsp:rsid wsp:val=&quot;00264366&quot;/&gt;&lt;wsp:rsid wsp:val=&quot;00266AAB&quot;/&gt;&lt;wsp:rsid wsp:val=&quot;002715ED&quot;/&gt;&lt;wsp:rsid wsp:val=&quot;00272F4C&quot;/&gt;&lt;wsp:rsid wsp:val=&quot;00272FC2&quot;/&gt;&lt;wsp:rsid wsp:val=&quot;002774C9&quot;/&gt;&lt;wsp:rsid wsp:val=&quot;0028017F&quot;/&gt;&lt;wsp:rsid wsp:val=&quot;00280E53&quot;/&gt;&lt;wsp:rsid wsp:val=&quot;00282684&quot;/&gt;&lt;wsp:rsid wsp:val=&quot;002910F9&quot;/&gt;&lt;wsp:rsid wsp:val=&quot;002A1E61&quot;/&gt;&lt;wsp:rsid wsp:val=&quot;002B049D&quot;/&gt;&lt;wsp:rsid wsp:val=&quot;002B24AF&quot;/&gt;&lt;wsp:rsid wsp:val=&quot;002C06C5&quot;/&gt;&lt;wsp:rsid wsp:val=&quot;002D1F77&quot;/&gt;&lt;wsp:rsid wsp:val=&quot;002D35A5&quot;/&gt;&lt;wsp:rsid wsp:val=&quot;002D5803&quot;/&gt;&lt;wsp:rsid wsp:val=&quot;002D6619&quot;/&gt;&lt;wsp:rsid wsp:val=&quot;002D78BF&quot;/&gt;&lt;wsp:rsid wsp:val=&quot;002E1041&quot;/&gt;&lt;wsp:rsid wsp:val=&quot;002E4DE8&quot;/&gt;&lt;wsp:rsid wsp:val=&quot;002E4E64&quot;/&gt;&lt;wsp:rsid wsp:val=&quot;002E5CB7&quot;/&gt;&lt;wsp:rsid wsp:val=&quot;002E687D&quot;/&gt;&lt;wsp:rsid wsp:val=&quot;002F349C&quot;/&gt;&lt;wsp:rsid wsp:val=&quot;002F5D32&quot;/&gt;&lt;wsp:rsid wsp:val=&quot;002F6423&quot;/&gt;&lt;wsp:rsid wsp:val=&quot;003002DF&quot;/&gt;&lt;wsp:rsid wsp:val=&quot;003067B1&quot;/&gt;&lt;wsp:rsid wsp:val=&quot;0031340B&quot;/&gt;&lt;wsp:rsid wsp:val=&quot;00314F59&quot;/&gt;&lt;wsp:rsid wsp:val=&quot;003208FD&quot;/&gt;&lt;wsp:rsid wsp:val=&quot;003215D6&quot;/&gt;&lt;wsp:rsid wsp:val=&quot;00324ED0&quot;/&gt;&lt;wsp:rsid wsp:val=&quot;00326330&quot;/&gt;&lt;wsp:rsid wsp:val=&quot;00326425&quot;/&gt;&lt;wsp:rsid wsp:val=&quot;003265D7&quot;/&gt;&lt;wsp:rsid wsp:val=&quot;00326A50&quot;/&gt;&lt;wsp:rsid wsp:val=&quot;0032710B&quot;/&gt;&lt;wsp:rsid wsp:val=&quot;003277B8&quot;/&gt;&lt;wsp:rsid wsp:val=&quot;00331E25&quot;/&gt;&lt;wsp:rsid wsp:val=&quot;00332D47&quot;/&gt;&lt;wsp:rsid wsp:val=&quot;00334198&quot;/&gt;&lt;wsp:rsid wsp:val=&quot;00334353&quot;/&gt;&lt;wsp:rsid wsp:val=&quot;00335E36&quot;/&gt;&lt;wsp:rsid wsp:val=&quot;0033722B&quot;/&gt;&lt;wsp:rsid wsp:val=&quot;00337A81&quot;/&gt;&lt;wsp:rsid wsp:val=&quot;0034051B&quot;/&gt;&lt;wsp:rsid wsp:val=&quot;00343EAE&quot;/&gt;&lt;wsp:rsid wsp:val=&quot;00344213&quot;/&gt;&lt;wsp:rsid wsp:val=&quot;00347C9E&quot;/&gt;&lt;wsp:rsid wsp:val=&quot;00351583&quot;/&gt;&lt;wsp:rsid wsp:val=&quot;003550C6&quot;/&gt;&lt;wsp:rsid wsp:val=&quot;00357AC6&quot;/&gt;&lt;wsp:rsid wsp:val=&quot;003603A9&quot;/&gt;&lt;wsp:rsid wsp:val=&quot;00364D65&quot;/&gt;&lt;wsp:rsid wsp:val=&quot;00365401&quot;/&gt;&lt;wsp:rsid wsp:val=&quot;00373C6F&quot;/&gt;&lt;wsp:rsid wsp:val=&quot;00375A44&quot;/&gt;&lt;wsp:rsid wsp:val=&quot;00376ADD&quot;/&gt;&lt;wsp:rsid wsp:val=&quot;00377B00&quot;/&gt;&lt;wsp:rsid wsp:val=&quot;003810F6&quot;/&gt;&lt;wsp:rsid wsp:val=&quot;00384317&quot;/&gt;&lt;wsp:rsid wsp:val=&quot;00392A3F&quot;/&gt;&lt;wsp:rsid wsp:val=&quot;00394EE6&quot;/&gt;&lt;wsp:rsid wsp:val=&quot;003B12A6&quot;/&gt;&lt;wsp:rsid wsp:val=&quot;003B2E6C&quot;/&gt;&lt;wsp:rsid wsp:val=&quot;003C0C33&quot;/&gt;&lt;wsp:rsid wsp:val=&quot;003C0DAC&quot;/&gt;&lt;wsp:rsid wsp:val=&quot;003C784F&quot;/&gt;&lt;wsp:rsid wsp:val=&quot;003D1D1B&quot;/&gt;&lt;wsp:rsid wsp:val=&quot;003D2F87&quot;/&gt;&lt;wsp:rsid wsp:val=&quot;003D4531&quot;/&gt;&lt;wsp:rsid wsp:val=&quot;003D5241&quot;/&gt;&lt;wsp:rsid wsp:val=&quot;003D7815&quot;/&gt;&lt;wsp:rsid wsp:val=&quot;003E02B0&quot;/&gt;&lt;wsp:rsid wsp:val=&quot;003E0517&quot;/&gt;&lt;wsp:rsid wsp:val=&quot;003E3542&quot;/&gt;&lt;wsp:rsid wsp:val=&quot;003E40FF&quot;/&gt;&lt;wsp:rsid wsp:val=&quot;003E7D81&quot;/&gt;&lt;wsp:rsid wsp:val=&quot;003F0585&quot;/&gt;&lt;wsp:rsid wsp:val=&quot;003F4A24&quot;/&gt;&lt;wsp:rsid wsp:val=&quot;003F5E44&quot;/&gt;&lt;wsp:rsid wsp:val=&quot;00400350&quot;/&gt;&lt;wsp:rsid wsp:val=&quot;0040156B&quot;/&gt;&lt;wsp:rsid wsp:val=&quot;00402EF2&quot;/&gt;&lt;wsp:rsid wsp:val=&quot;004046B5&quot;/&gt;&lt;wsp:rsid wsp:val=&quot;00406293&quot;/&gt;&lt;wsp:rsid wsp:val=&quot;00406A81&quot;/&gt;&lt;wsp:rsid wsp:val=&quot;00407429&quot;/&gt;&lt;wsp:rsid wsp:val=&quot;00415B35&quot;/&gt;&lt;wsp:rsid wsp:val=&quot;004173A1&quot;/&gt;&lt;wsp:rsid wsp:val=&quot;00417E13&quot;/&gt;&lt;wsp:rsid wsp:val=&quot;00430856&quot;/&gt;&lt;wsp:rsid wsp:val=&quot;0043771E&quot;/&gt;&lt;wsp:rsid wsp:val=&quot;00442B73&quot;/&gt;&lt;wsp:rsid wsp:val=&quot;00445AB8&quot;/&gt;&lt;wsp:rsid wsp:val=&quot;00447187&quot;/&gt;&lt;wsp:rsid wsp:val=&quot;004478A8&quot;/&gt;&lt;wsp:rsid wsp:val=&quot;00453C75&quot;/&gt;&lt;wsp:rsid wsp:val=&quot;00460977&quot;/&gt;&lt;wsp:rsid wsp:val=&quot;0046312D&quot;/&gt;&lt;wsp:rsid wsp:val=&quot;00463BF6&quot;/&gt;&lt;wsp:rsid wsp:val=&quot;0046562F&quot;/&gt;&lt;wsp:rsid wsp:val=&quot;00467E1E&quot;/&gt;&lt;wsp:rsid wsp:val=&quot;00470DEC&quot;/&gt;&lt;wsp:rsid wsp:val=&quot;00471AD3&quot;/&gt;&lt;wsp:rsid wsp:val=&quot;00473728&quot;/&gt;&lt;wsp:rsid wsp:val=&quot;0048113A&quot;/&gt;&lt;wsp:rsid wsp:val=&quot;00481478&quot;/&gt;&lt;wsp:rsid wsp:val=&quot;0048471B&quot;/&gt;&lt;wsp:rsid wsp:val=&quot;00484D98&quot;/&gt;&lt;wsp:rsid wsp:val=&quot;0048588F&quot;/&gt;&lt;wsp:rsid wsp:val=&quot;00486707&quot;/&gt;&lt;wsp:rsid wsp:val=&quot;00487183&quot;/&gt;&lt;wsp:rsid wsp:val=&quot;0049297C&quot;/&gt;&lt;wsp:rsid wsp:val=&quot;00492A05&quot;/&gt;&lt;wsp:rsid wsp:val=&quot;004938EE&quot;/&gt;&lt;wsp:rsid wsp:val=&quot;00494E37&quot;/&gt;&lt;wsp:rsid wsp:val=&quot;004952D1&quot;/&gt;&lt;wsp:rsid wsp:val=&quot;004969FF&quot;/&gt;&lt;wsp:rsid wsp:val=&quot;004A123B&quot;/&gt;&lt;wsp:rsid wsp:val=&quot;004A20E7&quot;/&gt;&lt;wsp:rsid wsp:val=&quot;004A7C2E&quot;/&gt;&lt;wsp:rsid wsp:val=&quot;004B47A0&quot;/&gt;&lt;wsp:rsid wsp:val=&quot;004B5805&quot;/&gt;&lt;wsp:rsid wsp:val=&quot;004C010B&quot;/&gt;&lt;wsp:rsid wsp:val=&quot;004C17AA&quot;/&gt;&lt;wsp:rsid wsp:val=&quot;004C3F87&quot;/&gt;&lt;wsp:rsid wsp:val=&quot;004C6FCC&quot;/&gt;&lt;wsp:rsid wsp:val=&quot;004D3A59&quot;/&gt;&lt;wsp:rsid wsp:val=&quot;004D5E60&quot;/&gt;&lt;wsp:rsid wsp:val=&quot;004E020C&quot;/&gt;&lt;wsp:rsid wsp:val=&quot;004E0775&quot;/&gt;&lt;wsp:rsid wsp:val=&quot;004E47D1&quot;/&gt;&lt;wsp:rsid wsp:val=&quot;004E623B&quot;/&gt;&lt;wsp:rsid wsp:val=&quot;004E7BC0&quot;/&gt;&lt;wsp:rsid wsp:val=&quot;004E7C91&quot;/&gt;&lt;wsp:rsid wsp:val=&quot;004F03E1&quot;/&gt;&lt;wsp:rsid wsp:val=&quot;004F04FC&quot;/&gt;&lt;wsp:rsid wsp:val=&quot;004F0BE5&quot;/&gt;&lt;wsp:rsid wsp:val=&quot;004F37E5&quot;/&gt;&lt;wsp:rsid wsp:val=&quot;004F4BB7&quot;/&gt;&lt;wsp:rsid wsp:val=&quot;004F680A&quot;/&gt;&lt;wsp:rsid wsp:val=&quot;005053DA&quot;/&gt;&lt;wsp:rsid wsp:val=&quot;005067D6&quot;/&gt;&lt;wsp:rsid wsp:val=&quot;005151D3&quot;/&gt;&lt;wsp:rsid wsp:val=&quot;00520AEE&quot;/&gt;&lt;wsp:rsid wsp:val=&quot;00520D8D&quot;/&gt;&lt;wsp:rsid wsp:val=&quot;00521CEE&quot;/&gt;&lt;wsp:rsid wsp:val=&quot;00522472&quot;/&gt;&lt;wsp:rsid wsp:val=&quot;00523384&quot;/&gt;&lt;wsp:rsid wsp:val=&quot;005234E9&quot;/&gt;&lt;wsp:rsid wsp:val=&quot;005306DB&quot;/&gt;&lt;wsp:rsid wsp:val=&quot;0053123A&quot;/&gt;&lt;wsp:rsid wsp:val=&quot;00531C84&quot;/&gt;&lt;wsp:rsid wsp:val=&quot;00531CA7&quot;/&gt;&lt;wsp:rsid wsp:val=&quot;00532E68&quot;/&gt;&lt;wsp:rsid wsp:val=&quot;005333BF&quot;/&gt;&lt;wsp:rsid wsp:val=&quot;00540377&quot;/&gt;&lt;wsp:rsid wsp:val=&quot;005534D5&quot;/&gt;&lt;wsp:rsid wsp:val=&quot;00554E68&quot;/&gt;&lt;wsp:rsid wsp:val=&quot;0056010B&quot;/&gt;&lt;wsp:rsid wsp:val=&quot;0056075B&quot;/&gt;&lt;wsp:rsid wsp:val=&quot;0056336E&quot;/&gt;&lt;wsp:rsid wsp:val=&quot;00564007&quot;/&gt;&lt;wsp:rsid wsp:val=&quot;005665B9&quot;/&gt;&lt;wsp:rsid wsp:val=&quot;005674F9&quot;/&gt;&lt;wsp:rsid wsp:val=&quot;00567DAA&quot;/&gt;&lt;wsp:rsid wsp:val=&quot;00570147&quot;/&gt;&lt;wsp:rsid wsp:val=&quot;00570CC4&quot;/&gt;&lt;wsp:rsid wsp:val=&quot;00571525&quot;/&gt;&lt;wsp:rsid wsp:val=&quot;005724E8&quot;/&gt;&lt;wsp:rsid wsp:val=&quot;00576369&quot;/&gt;&lt;wsp:rsid wsp:val=&quot;00576EB3&quot;/&gt;&lt;wsp:rsid wsp:val=&quot;00577C39&quot;/&gt;&lt;wsp:rsid wsp:val=&quot;0058067A&quot;/&gt;&lt;wsp:rsid wsp:val=&quot;00580CA1&quot;/&gt;&lt;wsp:rsid wsp:val=&quot;00581119&quot;/&gt;&lt;wsp:rsid wsp:val=&quot;00582875&quot;/&gt;&lt;wsp:rsid wsp:val=&quot;00582D33&quot;/&gt;&lt;wsp:rsid wsp:val=&quot;00586F62&quot;/&gt;&lt;wsp:rsid wsp:val=&quot;005877EA&quot;/&gt;&lt;wsp:rsid wsp:val=&quot;00587ACF&quot;/&gt;&lt;wsp:rsid wsp:val=&quot;005931F6&quot;/&gt;&lt;wsp:rsid wsp:val=&quot;005A06A9&quot;/&gt;&lt;wsp:rsid wsp:val=&quot;005A33EC&quot;/&gt;&lt;wsp:rsid wsp:val=&quot;005B2197&quot;/&gt;&lt;wsp:rsid wsp:val=&quot;005B5291&quot;/&gt;&lt;wsp:rsid wsp:val=&quot;005C1BAE&quot;/&gt;&lt;wsp:rsid wsp:val=&quot;005C5C82&quot;/&gt;&lt;wsp:rsid wsp:val=&quot;005C6872&quot;/&gt;&lt;wsp:rsid wsp:val=&quot;005D0F2E&quot;/&gt;&lt;wsp:rsid wsp:val=&quot;005D1956&quot;/&gt;&lt;wsp:rsid wsp:val=&quot;005D2BF6&quot;/&gt;&lt;wsp:rsid wsp:val=&quot;005D45F2&quot;/&gt;&lt;wsp:rsid wsp:val=&quot;005D5086&quot;/&gt;&lt;wsp:rsid wsp:val=&quot;005E099D&quot;/&gt;&lt;wsp:rsid wsp:val=&quot;005E4D11&quot;/&gt;&lt;wsp:rsid wsp:val=&quot;005F007E&quot;/&gt;&lt;wsp:rsid wsp:val=&quot;005F2827&quot;/&gt;&lt;wsp:rsid wsp:val=&quot;005F2B72&quot;/&gt;&lt;wsp:rsid wsp:val=&quot;005F47B2&quot;/&gt;&lt;wsp:rsid wsp:val=&quot;005F4892&quot;/&gt;&lt;wsp:rsid wsp:val=&quot;005F61D9&quot;/&gt;&lt;wsp:rsid wsp:val=&quot;005F6E04&quot;/&gt;&lt;wsp:rsid wsp:val=&quot;005F711B&quot;/&gt;&lt;wsp:rsid wsp:val=&quot;005F7221&quot;/&gt;&lt;wsp:rsid wsp:val=&quot;00601690&quot;/&gt;&lt;wsp:rsid wsp:val=&quot;00601ED7&quot;/&gt;&lt;wsp:rsid wsp:val=&quot;00605FC5&quot;/&gt;&lt;wsp:rsid wsp:val=&quot;0061002B&quot;/&gt;&lt;wsp:rsid wsp:val=&quot;00613F91&quot;/&gt;&lt;wsp:rsid wsp:val=&quot;0061680E&quot;/&gt;&lt;wsp:rsid wsp:val=&quot;00622351&quot;/&gt;&lt;wsp:rsid wsp:val=&quot;00623154&quot;/&gt;&lt;wsp:rsid wsp:val=&quot;0062506D&quot;/&gt;&lt;wsp:rsid wsp:val=&quot;00634807&quot;/&gt;&lt;wsp:rsid wsp:val=&quot;0064238D&quot;/&gt;&lt;wsp:rsid wsp:val=&quot;006431CB&quot;/&gt;&lt;wsp:rsid wsp:val=&quot;006457C1&quot;/&gt;&lt;wsp:rsid wsp:val=&quot;006462D9&quot;/&gt;&lt;wsp:rsid wsp:val=&quot;006500E9&quot;/&gt;&lt;wsp:rsid wsp:val=&quot;006503FB&quot;/&gt;&lt;wsp:rsid wsp:val=&quot;00663DA0&quot;/&gt;&lt;wsp:rsid wsp:val=&quot;00665F12&quot;/&gt;&lt;wsp:rsid wsp:val=&quot;00666F23&quot;/&gt;&lt;wsp:rsid wsp:val=&quot;00671703&quot;/&gt;&lt;wsp:rsid wsp:val=&quot;006731C9&quot;/&gt;&lt;wsp:rsid wsp:val=&quot;0067327A&quot;/&gt;&lt;wsp:rsid wsp:val=&quot;006745D5&quot;/&gt;&lt;wsp:rsid wsp:val=&quot;00687E07&quot;/&gt;&lt;wsp:rsid wsp:val=&quot;00695C41&quot;/&gt;&lt;wsp:rsid wsp:val=&quot;0069642E&quot;/&gt;&lt;wsp:rsid wsp:val=&quot;00697317&quot;/&gt;&lt;wsp:rsid wsp:val=&quot;006A0305&quot;/&gt;&lt;wsp:rsid wsp:val=&quot;006A047F&quot;/&gt;&lt;wsp:rsid wsp:val=&quot;006A490F&quot;/&gt;&lt;wsp:rsid wsp:val=&quot;006A4EA5&quot;/&gt;&lt;wsp:rsid wsp:val=&quot;006A5156&quot;/&gt;&lt;wsp:rsid wsp:val=&quot;006A6D46&quot;/&gt;&lt;wsp:rsid wsp:val=&quot;006A7A58&quot;/&gt;&lt;wsp:rsid wsp:val=&quot;006A7AFE&quot;/&gt;&lt;wsp:rsid wsp:val=&quot;006B0110&quot;/&gt;&lt;wsp:rsid wsp:val=&quot;006B5870&quot;/&gt;&lt;wsp:rsid wsp:val=&quot;006B61D9&quot;/&gt;&lt;wsp:rsid wsp:val=&quot;006B7CF1&quot;/&gt;&lt;wsp:rsid wsp:val=&quot;006B7E9A&quot;/&gt;&lt;wsp:rsid wsp:val=&quot;006C0B09&quot;/&gt;&lt;wsp:rsid wsp:val=&quot;006C1A94&quot;/&gt;&lt;wsp:rsid wsp:val=&quot;006C3E14&quot;/&gt;&lt;wsp:rsid wsp:val=&quot;006C4BEE&quot;/&gt;&lt;wsp:rsid wsp:val=&quot;006C5A35&quot;/&gt;&lt;wsp:rsid wsp:val=&quot;006C5F00&quot;/&gt;&lt;wsp:rsid wsp:val=&quot;006D0201&quot;/&gt;&lt;wsp:rsid wsp:val=&quot;006D18C9&quot;/&gt;&lt;wsp:rsid wsp:val=&quot;006D1B76&quot;/&gt;&lt;wsp:rsid wsp:val=&quot;006D3E12&quot;/&gt;&lt;wsp:rsid wsp:val=&quot;006D3EA3&quot;/&gt;&lt;wsp:rsid wsp:val=&quot;006D4B9D&quot;/&gt;&lt;wsp:rsid wsp:val=&quot;006E4056&quot;/&gt;&lt;wsp:rsid wsp:val=&quot;006E4460&quot;/&gt;&lt;wsp:rsid wsp:val=&quot;006F1A0F&quot;/&gt;&lt;wsp:rsid wsp:val=&quot;006F27E3&quot;/&gt;&lt;wsp:rsid wsp:val=&quot;006F6D81&quot;/&gt;&lt;wsp:rsid wsp:val=&quot;007012EF&quot;/&gt;&lt;wsp:rsid wsp:val=&quot;00703918&quot;/&gt;&lt;wsp:rsid wsp:val=&quot;00705172&quot;/&gt;&lt;wsp:rsid wsp:val=&quot;00705474&quot;/&gt;&lt;wsp:rsid wsp:val=&quot;007057EF&quot;/&gt;&lt;wsp:rsid wsp:val=&quot;00707681&quot;/&gt;&lt;wsp:rsid wsp:val=&quot;0071142E&quot;/&gt;&lt;wsp:rsid wsp:val=&quot;00712CC2&quot;/&gt;&lt;wsp:rsid wsp:val=&quot;0071520C&quot;/&gt;&lt;wsp:rsid wsp:val=&quot;00720C8D&quot;/&gt;&lt;wsp:rsid wsp:val=&quot;00721E77&quot;/&gt;&lt;wsp:rsid wsp:val=&quot;00722031&quot;/&gt;&lt;wsp:rsid wsp:val=&quot;007221AA&quot;/&gt;&lt;wsp:rsid wsp:val=&quot;00726503&quot;/&gt;&lt;wsp:rsid wsp:val=&quot;00734DCA&quot;/&gt;&lt;wsp:rsid wsp:val=&quot;00736E0E&quot;/&gt;&lt;wsp:rsid wsp:val=&quot;0074721C&quot;/&gt;&lt;wsp:rsid wsp:val=&quot;00755D5C&quot;/&gt;&lt;wsp:rsid wsp:val=&quot;00755E62&quot;/&gt;&lt;wsp:rsid wsp:val=&quot;007567C1&quot;/&gt;&lt;wsp:rsid wsp:val=&quot;007635F1&quot;/&gt;&lt;wsp:rsid wsp:val=&quot;00764212&quot;/&gt;&lt;wsp:rsid wsp:val=&quot;00764313&quot;/&gt;&lt;wsp:rsid wsp:val=&quot;00764B3B&quot;/&gt;&lt;wsp:rsid wsp:val=&quot;0077032B&quot;/&gt;&lt;wsp:rsid wsp:val=&quot;00771839&quot;/&gt;&lt;wsp:rsid wsp:val=&quot;00773A32&quot;/&gt;&lt;wsp:rsid wsp:val=&quot;007745AD&quot;/&gt;&lt;wsp:rsid wsp:val=&quot;00774C43&quot;/&gt;&lt;wsp:rsid wsp:val=&quot;00780E37&quot;/&gt;&lt;wsp:rsid wsp:val=&quot;00786963&quot;/&gt;&lt;wsp:rsid wsp:val=&quot;007915AE&quot;/&gt;&lt;wsp:rsid wsp:val=&quot;00795FAE&quot;/&gt;&lt;wsp:rsid wsp:val=&quot;007A148B&quot;/&gt;&lt;wsp:rsid wsp:val=&quot;007A3D66&quot;/&gt;&lt;wsp:rsid wsp:val=&quot;007A6F30&quot;/&gt;&lt;wsp:rsid wsp:val=&quot;007B5CE9&quot;/&gt;&lt;wsp:rsid wsp:val=&quot;007C1191&quot;/&gt;&lt;wsp:rsid wsp:val=&quot;007C16DC&quot;/&gt;&lt;wsp:rsid wsp:val=&quot;007C6258&quot;/&gt;&lt;wsp:rsid wsp:val=&quot;007D1936&quot;/&gt;&lt;wsp:rsid wsp:val=&quot;007D1B0E&quot;/&gt;&lt;wsp:rsid wsp:val=&quot;007D56D5&quot;/&gt;&lt;wsp:rsid wsp:val=&quot;007E2005&quot;/&gt;&lt;wsp:rsid wsp:val=&quot;007E55F2&quot;/&gt;&lt;wsp:rsid wsp:val=&quot;007F08F8&quot;/&gt;&lt;wsp:rsid wsp:val=&quot;007F4865&quot;/&gt;&lt;wsp:rsid wsp:val=&quot;0080046D&quot;/&gt;&lt;wsp:rsid wsp:val=&quot;0080120C&quot;/&gt;&lt;wsp:rsid wsp:val=&quot;00804658&quot;/&gt;&lt;wsp:rsid wsp:val=&quot;00805156&quot;/&gt;&lt;wsp:rsid wsp:val=&quot;008057ED&quot;/&gt;&lt;wsp:rsid wsp:val=&quot;00806460&quot;/&gt;&lt;wsp:rsid wsp:val=&quot;00806748&quot;/&gt;&lt;wsp:rsid wsp:val=&quot;008149D6&quot;/&gt;&lt;wsp:rsid wsp:val=&quot;00815D63&quot;/&gt;&lt;wsp:rsid wsp:val=&quot;00821F14&quot;/&gt;&lt;wsp:rsid wsp:val=&quot;008273CE&quot;/&gt;&lt;wsp:rsid wsp:val=&quot;00834FB0&quot;/&gt;&lt;wsp:rsid wsp:val=&quot;008350FF&quot;/&gt;&lt;wsp:rsid wsp:val=&quot;008362B4&quot;/&gt;&lt;wsp:rsid wsp:val=&quot;008412D4&quot;/&gt;&lt;wsp:rsid wsp:val=&quot;0084319C&quot;/&gt;&lt;wsp:rsid wsp:val=&quot;008459A2&quot;/&gt;&lt;wsp:rsid wsp:val=&quot;008464B3&quot;/&gt;&lt;wsp:rsid wsp:val=&quot;008466FE&quot;/&gt;&lt;wsp:rsid wsp:val=&quot;00847139&quot;/&gt;&lt;wsp:rsid wsp:val=&quot;00850B40&quot;/&gt;&lt;wsp:rsid wsp:val=&quot;008577B4&quot;/&gt;&lt;wsp:rsid wsp:val=&quot;00864B1E&quot;/&gt;&lt;wsp:rsid wsp:val=&quot;00866F34&quot;/&gt;&lt;wsp:rsid wsp:val=&quot;00870BBA&quot;/&gt;&lt;wsp:rsid wsp:val=&quot;0087166F&quot;/&gt;&lt;wsp:rsid wsp:val=&quot;00872722&quot;/&gt;&lt;wsp:rsid wsp:val=&quot;00880939&quot;/&gt;&lt;wsp:rsid wsp:val=&quot;00886AA5&quot;/&gt;&lt;wsp:rsid wsp:val=&quot;00887884&quot;/&gt;&lt;wsp:rsid wsp:val=&quot;00891670&quot;/&gt;&lt;wsp:rsid wsp:val=&quot;00892117&quot;/&gt;&lt;wsp:rsid wsp:val=&quot;00895B9B&quot;/&gt;&lt;wsp:rsid wsp:val=&quot;00896FA5&quot;/&gt;&lt;wsp:rsid wsp:val=&quot;008A5035&quot;/&gt;&lt;wsp:rsid wsp:val=&quot;008A621F&quot;/&gt;&lt;wsp:rsid wsp:val=&quot;008A7233&quot;/&gt;&lt;wsp:rsid wsp:val=&quot;008B29C8&quot;/&gt;&lt;wsp:rsid wsp:val=&quot;008B2B58&quot;/&gt;&lt;wsp:rsid wsp:val=&quot;008B693B&quot;/&gt;&lt;wsp:rsid wsp:val=&quot;008B7950&quot;/&gt;&lt;wsp:rsid wsp:val=&quot;008C06FE&quot;/&gt;&lt;wsp:rsid wsp:val=&quot;008C180C&quot;/&gt;&lt;wsp:rsid wsp:val=&quot;008C39CF&quot;/&gt;&lt;wsp:rsid wsp:val=&quot;008C6663&quot;/&gt;&lt;wsp:rsid wsp:val=&quot;008C6F0A&quot;/&gt;&lt;wsp:rsid wsp:val=&quot;008C75C4&quot;/&gt;&lt;wsp:rsid wsp:val=&quot;008D10D8&quot;/&gt;&lt;wsp:rsid wsp:val=&quot;008D4B39&quot;/&gt;&lt;wsp:rsid wsp:val=&quot;008D6281&quot;/&gt;&lt;wsp:rsid wsp:val=&quot;008D7E33&quot;/&gt;&lt;wsp:rsid wsp:val=&quot;008E462D&quot;/&gt;&lt;wsp:rsid wsp:val=&quot;008E57BD&quot;/&gt;&lt;wsp:rsid wsp:val=&quot;008E6E97&quot;/&gt;&lt;wsp:rsid wsp:val=&quot;008F0EE3&quot;/&gt;&lt;wsp:rsid wsp:val=&quot;008F233B&quot;/&gt;&lt;wsp:rsid wsp:val=&quot;008F2837&quot;/&gt;&lt;wsp:rsid wsp:val=&quot;00901734&quot;/&gt;&lt;wsp:rsid wsp:val=&quot;00905B60&quot;/&gt;&lt;wsp:rsid wsp:val=&quot;00907CA4&quot;/&gt;&lt;wsp:rsid wsp:val=&quot;009128E0&quot;/&gt;&lt;wsp:rsid wsp:val=&quot;00913ACE&quot;/&gt;&lt;wsp:rsid wsp:val=&quot;00914D32&quot;/&gt;&lt;wsp:rsid wsp:val=&quot;00914DBA&quot;/&gt;&lt;wsp:rsid wsp:val=&quot;00915519&quot;/&gt;&lt;wsp:rsid wsp:val=&quot;00916614&quot;/&gt;&lt;wsp:rsid wsp:val=&quot;009176FB&quot;/&gt;&lt;wsp:rsid wsp:val=&quot;00920193&quot;/&gt;&lt;wsp:rsid wsp:val=&quot;009243FD&quot;/&gt;&lt;wsp:rsid wsp:val=&quot;009279E6&quot;/&gt;&lt;wsp:rsid wsp:val=&quot;009319B3&quot;/&gt;&lt;wsp:rsid wsp:val=&quot;009332C6&quot;/&gt;&lt;wsp:rsid wsp:val=&quot;00936E69&quot;/&gt;&lt;wsp:rsid wsp:val=&quot;00945164&quot;/&gt;&lt;wsp:rsid wsp:val=&quot;00947085&quot;/&gt;&lt;wsp:rsid wsp:val=&quot;00952BC0&quot;/&gt;&lt;wsp:rsid wsp:val=&quot;009647A1&quot;/&gt;&lt;wsp:rsid wsp:val=&quot;00965719&quot;/&gt;&lt;wsp:rsid wsp:val=&quot;00967DF1&quot;/&gt;&lt;wsp:rsid wsp:val=&quot;00976F91&quot;/&gt;&lt;wsp:rsid wsp:val=&quot;009778F3&quot;/&gt;&lt;wsp:rsid wsp:val=&quot;00980FEE&quot;/&gt;&lt;wsp:rsid wsp:val=&quot;009816B1&quot;/&gt;&lt;wsp:rsid wsp:val=&quot;0098702A&quot;/&gt;&lt;wsp:rsid wsp:val=&quot;00991F6B&quot;/&gt;&lt;wsp:rsid wsp:val=&quot;00992721&quot;/&gt;&lt;wsp:rsid wsp:val=&quot;00992745&quot;/&gt;&lt;wsp:rsid wsp:val=&quot;00997FBD&quot;/&gt;&lt;wsp:rsid wsp:val=&quot;009A2124&quot;/&gt;&lt;wsp:rsid wsp:val=&quot;009B0B6B&quot;/&gt;&lt;wsp:rsid wsp:val=&quot;009B3621&quot;/&gt;&lt;wsp:rsid wsp:val=&quot;009C003C&quot;/&gt;&lt;wsp:rsid wsp:val=&quot;009C52F3&quot;/&gt;&lt;wsp:rsid wsp:val=&quot;009D32BB&quot;/&gt;&lt;wsp:rsid wsp:val=&quot;009D61A5&quot;/&gt;&lt;wsp:rsid wsp:val=&quot;009D7CE8&quot;/&gt;&lt;wsp:rsid wsp:val=&quot;009E0B58&quot;/&gt;&lt;wsp:rsid wsp:val=&quot;009F35E9&quot;/&gt;&lt;wsp:rsid wsp:val=&quot;009F3E9E&quot;/&gt;&lt;wsp:rsid wsp:val=&quot;009F5720&quot;/&gt;&lt;wsp:rsid wsp:val=&quot;009F7639&quot;/&gt;&lt;wsp:rsid wsp:val=&quot;00A0089A&quot;/&gt;&lt;wsp:rsid wsp:val=&quot;00A020A9&quot;/&gt;&lt;wsp:rsid wsp:val=&quot;00A04012&quot;/&gt;&lt;wsp:rsid wsp:val=&quot;00A11CB0&quot;/&gt;&lt;wsp:rsid wsp:val=&quot;00A12974&quot;/&gt;&lt;wsp:rsid wsp:val=&quot;00A139AF&quot;/&gt;&lt;wsp:rsid wsp:val=&quot;00A21C49&quot;/&gt;&lt;wsp:rsid wsp:val=&quot;00A2251F&quot;/&gt;&lt;wsp:rsid wsp:val=&quot;00A240EC&quot;/&gt;&lt;wsp:rsid wsp:val=&quot;00A24442&quot;/&gt;&lt;wsp:rsid wsp:val=&quot;00A4140F&quot;/&gt;&lt;wsp:rsid wsp:val=&quot;00A42558&quot;/&gt;&lt;wsp:rsid wsp:val=&quot;00A4331F&quot;/&gt;&lt;wsp:rsid wsp:val=&quot;00A55BBD&quot;/&gt;&lt;wsp:rsid wsp:val=&quot;00A62627&quot;/&gt;&lt;wsp:rsid wsp:val=&quot;00A64D9D&quot;/&gt;&lt;wsp:rsid wsp:val=&quot;00A67233&quot;/&gt;&lt;wsp:rsid wsp:val=&quot;00A67D5A&quot;/&gt;&lt;wsp:rsid wsp:val=&quot;00A70A5F&quot;/&gt;&lt;wsp:rsid wsp:val=&quot;00A77632&quot;/&gt;&lt;wsp:rsid wsp:val=&quot;00A810FF&quot;/&gt;&lt;wsp:rsid wsp:val=&quot;00A81F4C&quot;/&gt;&lt;wsp:rsid wsp:val=&quot;00A8388C&quot;/&gt;&lt;wsp:rsid wsp:val=&quot;00A851B5&quot;/&gt;&lt;wsp:rsid wsp:val=&quot;00A85BAA&quot;/&gt;&lt;wsp:rsid wsp:val=&quot;00A85E46&quot;/&gt;&lt;wsp:rsid wsp:val=&quot;00A86A87&quot;/&gt;&lt;wsp:rsid wsp:val=&quot;00A86C44&quot;/&gt;&lt;wsp:rsid wsp:val=&quot;00AA62C7&quot;/&gt;&lt;wsp:rsid wsp:val=&quot;00AA6B5B&quot;/&gt;&lt;wsp:rsid wsp:val=&quot;00AB5390&quot;/&gt;&lt;wsp:rsid wsp:val=&quot;00AB7860&quot;/&gt;&lt;wsp:rsid wsp:val=&quot;00AC0D9B&quot;/&gt;&lt;wsp:rsid wsp:val=&quot;00AC2406&quot;/&gt;&lt;wsp:rsid wsp:val=&quot;00AC2840&quot;/&gt;&lt;wsp:rsid wsp:val=&quot;00AC339D&quot;/&gt;&lt;wsp:rsid wsp:val=&quot;00AC36BF&quot;/&gt;&lt;wsp:rsid wsp:val=&quot;00AC7632&quot;/&gt;&lt;wsp:rsid wsp:val=&quot;00AD32DC&quot;/&gt;&lt;wsp:rsid wsp:val=&quot;00AD34D3&quot;/&gt;&lt;wsp:rsid wsp:val=&quot;00AD5D76&quot;/&gt;&lt;wsp:rsid wsp:val=&quot;00AD7F10&quot;/&gt;&lt;wsp:rsid wsp:val=&quot;00AE2EE6&quot;/&gt;&lt;wsp:rsid wsp:val=&quot;00AE356F&quot;/&gt;&lt;wsp:rsid wsp:val=&quot;00AE620C&quot;/&gt;&lt;wsp:rsid wsp:val=&quot;00AE7CC9&quot;/&gt;&lt;wsp:rsid wsp:val=&quot;00AF0643&quot;/&gt;&lt;wsp:rsid wsp:val=&quot;00AF38E2&quot;/&gt;&lt;wsp:rsid wsp:val=&quot;00AF39DF&quot;/&gt;&lt;wsp:rsid wsp:val=&quot;00B03BF8&quot;/&gt;&lt;wsp:rsid wsp:val=&quot;00B07DF4&quot;/&gt;&lt;wsp:rsid wsp:val=&quot;00B131BF&quot;/&gt;&lt;wsp:rsid wsp:val=&quot;00B13B40&quot;/&gt;&lt;wsp:rsid wsp:val=&quot;00B13E67&quot;/&gt;&lt;wsp:rsid wsp:val=&quot;00B142E4&quot;/&gt;&lt;wsp:rsid wsp:val=&quot;00B179B9&quot;/&gt;&lt;wsp:rsid wsp:val=&quot;00B216A0&quot;/&gt;&lt;wsp:rsid wsp:val=&quot;00B22606&quot;/&gt;&lt;wsp:rsid wsp:val=&quot;00B249E1&quot;/&gt;&lt;wsp:rsid wsp:val=&quot;00B26677&quot;/&gt;&lt;wsp:rsid wsp:val=&quot;00B347D4&quot;/&gt;&lt;wsp:rsid wsp:val=&quot;00B40E04&quot;/&gt;&lt;wsp:rsid wsp:val=&quot;00B425A0&quot;/&gt;&lt;wsp:rsid wsp:val=&quot;00B47A05&quot;/&gt;&lt;wsp:rsid wsp:val=&quot;00B5188A&quot;/&gt;&lt;wsp:rsid wsp:val=&quot;00B51AC4&quot;/&gt;&lt;wsp:rsid wsp:val=&quot;00B559BB&quot;/&gt;&lt;wsp:rsid wsp:val=&quot;00B57B71&quot;/&gt;&lt;wsp:rsid wsp:val=&quot;00B64D55&quot;/&gt;&lt;wsp:rsid wsp:val=&quot;00B710C0&quot;/&gt;&lt;wsp:rsid wsp:val=&quot;00B7115C&quot;/&gt;&lt;wsp:rsid wsp:val=&quot;00B71B18&quot;/&gt;&lt;wsp:rsid wsp:val=&quot;00B72328&quot;/&gt;&lt;wsp:rsid wsp:val=&quot;00B7259F&quot;/&gt;&lt;wsp:rsid wsp:val=&quot;00B73B55&quot;/&gt;&lt;wsp:rsid wsp:val=&quot;00B77658&quot;/&gt;&lt;wsp:rsid wsp:val=&quot;00B81AB9&quot;/&gt;&lt;wsp:rsid wsp:val=&quot;00B828E3&quot;/&gt;&lt;wsp:rsid wsp:val=&quot;00B84BF7&quot;/&gt;&lt;wsp:rsid wsp:val=&quot;00B84DCE&quot;/&gt;&lt;wsp:rsid wsp:val=&quot;00B86A57&quot;/&gt;&lt;wsp:rsid wsp:val=&quot;00B919D0&quot;/&gt;&lt;wsp:rsid wsp:val=&quot;00B9276A&quot;/&gt;&lt;wsp:rsid wsp:val=&quot;00B93E41&quot;/&gt;&lt;wsp:rsid wsp:val=&quot;00B9465A&quot;/&gt;&lt;wsp:rsid wsp:val=&quot;00B95F23&quot;/&gt;&lt;wsp:rsid wsp:val=&quot;00B96083&quot;/&gt;&lt;wsp:rsid wsp:val=&quot;00BA118F&quot;/&gt;&lt;wsp:rsid wsp:val=&quot;00BA365D&quot;/&gt;&lt;wsp:rsid wsp:val=&quot;00BB2E96&quot;/&gt;&lt;wsp:rsid wsp:val=&quot;00BB4A98&quot;/&gt;&lt;wsp:rsid wsp:val=&quot;00BB54F6&quot;/&gt;&lt;wsp:rsid wsp:val=&quot;00BC09B6&quot;/&gt;&lt;wsp:rsid wsp:val=&quot;00BC1A96&quot;/&gt;&lt;wsp:rsid wsp:val=&quot;00BC6A78&quot;/&gt;&lt;wsp:rsid wsp:val=&quot;00BC6AC5&quot;/&gt;&lt;wsp:rsid wsp:val=&quot;00BD131B&quot;/&gt;&lt;wsp:rsid wsp:val=&quot;00BD1CAB&quot;/&gt;&lt;wsp:rsid wsp:val=&quot;00BD2A00&quot;/&gt;&lt;wsp:rsid wsp:val=&quot;00BD35AD&quot;/&gt;&lt;wsp:rsid wsp:val=&quot;00BD451C&quot;/&gt;&lt;wsp:rsid wsp:val=&quot;00BD6778&quot;/&gt;&lt;wsp:rsid wsp:val=&quot;00BD7105&quot;/&gt;&lt;wsp:rsid wsp:val=&quot;00BE05A1&quot;/&gt;&lt;wsp:rsid wsp:val=&quot;00BF60F9&quot;/&gt;&lt;wsp:rsid wsp:val=&quot;00C01296&quot;/&gt;&lt;wsp:rsid wsp:val=&quot;00C02268&quot;/&gt;&lt;wsp:rsid wsp:val=&quot;00C03D12&quot;/&gt;&lt;wsp:rsid wsp:val=&quot;00C0552D&quot;/&gt;&lt;wsp:rsid wsp:val=&quot;00C059EF&quot;/&gt;&lt;wsp:rsid wsp:val=&quot;00C0753E&quot;/&gt;&lt;wsp:rsid wsp:val=&quot;00C10350&quot;/&gt;&lt;wsp:rsid wsp:val=&quot;00C14360&quot;/&gt;&lt;wsp:rsid wsp:val=&quot;00C1497C&quot;/&gt;&lt;wsp:rsid wsp:val=&quot;00C15F2D&quot;/&gt;&lt;wsp:rsid wsp:val=&quot;00C16351&quot;/&gt;&lt;wsp:rsid wsp:val=&quot;00C2183A&quot;/&gt;&lt;wsp:rsid wsp:val=&quot;00C21BC7&quot;/&gt;&lt;wsp:rsid wsp:val=&quot;00C25576&quot;/&gt;&lt;wsp:rsid wsp:val=&quot;00C27075&quot;/&gt;&lt;wsp:rsid wsp:val=&quot;00C32B2B&quot;/&gt;&lt;wsp:rsid wsp:val=&quot;00C41B02&quot;/&gt;&lt;wsp:rsid wsp:val=&quot;00C42382&quot;/&gt;&lt;wsp:rsid wsp:val=&quot;00C44148&quot;/&gt;&lt;wsp:rsid wsp:val=&quot;00C474BD&quot;/&gt;&lt;wsp:rsid wsp:val=&quot;00C527A1&quot;/&gt;&lt;wsp:rsid wsp:val=&quot;00C61913&quot;/&gt;&lt;wsp:rsid wsp:val=&quot;00C6581B&quot;/&gt;&lt;wsp:rsid wsp:val=&quot;00C658BA&quot;/&gt;&lt;wsp:rsid wsp:val=&quot;00C67B7A&quot;/&gt;&lt;wsp:rsid wsp:val=&quot;00C71D7C&quot;/&gt;&lt;wsp:rsid wsp:val=&quot;00C7230B&quot;/&gt;&lt;wsp:rsid wsp:val=&quot;00C73CE4&quot;/&gt;&lt;wsp:rsid wsp:val=&quot;00C74B14&quot;/&gt;&lt;wsp:rsid wsp:val=&quot;00C74E17&quot;/&gt;&lt;wsp:rsid wsp:val=&quot;00C805B0&quot;/&gt;&lt;wsp:rsid wsp:val=&quot;00C9304B&quot;/&gt;&lt;wsp:rsid wsp:val=&quot;00C9451E&quot;/&gt;&lt;wsp:rsid wsp:val=&quot;00C957F2&quot;/&gt;&lt;wsp:rsid wsp:val=&quot;00C96355&quot;/&gt;&lt;wsp:rsid wsp:val=&quot;00CA0540&quot;/&gt;&lt;wsp:rsid wsp:val=&quot;00CA05B9&quot;/&gt;&lt;wsp:rsid wsp:val=&quot;00CA1378&quot;/&gt;&lt;wsp:rsid wsp:val=&quot;00CA6B58&quot;/&gt;&lt;wsp:rsid wsp:val=&quot;00CA70AD&quot;/&gt;&lt;wsp:rsid wsp:val=&quot;00CB0703&quot;/&gt;&lt;wsp:rsid wsp:val=&quot;00CB10AC&quot;/&gt;&lt;wsp:rsid wsp:val=&quot;00CB3B67&quot;/&gt;&lt;wsp:rsid wsp:val=&quot;00CC28C9&quot;/&gt;&lt;wsp:rsid wsp:val=&quot;00CC5804&quot;/&gt;&lt;wsp:rsid wsp:val=&quot;00CD257D&quot;/&gt;&lt;wsp:rsid wsp:val=&quot;00CD3E74&quot;/&gt;&lt;wsp:rsid wsp:val=&quot;00CE0916&quot;/&gt;&lt;wsp:rsid wsp:val=&quot;00CE3662&quot;/&gt;&lt;wsp:rsid wsp:val=&quot;00CE3B53&quot;/&gt;&lt;wsp:rsid wsp:val=&quot;00CF5036&quot;/&gt;&lt;wsp:rsid wsp:val=&quot;00CF7776&quot;/&gt;&lt;wsp:rsid wsp:val=&quot;00D06242&quot;/&gt;&lt;wsp:rsid wsp:val=&quot;00D118AA&quot;/&gt;&lt;wsp:rsid wsp:val=&quot;00D15AD9&quot;/&gt;&lt;wsp:rsid wsp:val=&quot;00D2127A&quot;/&gt;&lt;wsp:rsid wsp:val=&quot;00D2227E&quot;/&gt;&lt;wsp:rsid wsp:val=&quot;00D31307&quot;/&gt;&lt;wsp:rsid wsp:val=&quot;00D31727&quot;/&gt;&lt;wsp:rsid wsp:val=&quot;00D339DB&quot;/&gt;&lt;wsp:rsid wsp:val=&quot;00D37049&quot;/&gt;&lt;wsp:rsid wsp:val=&quot;00D373D7&quot;/&gt;&lt;wsp:rsid wsp:val=&quot;00D408ED&quot;/&gt;&lt;wsp:rsid wsp:val=&quot;00D44B29&quot;/&gt;&lt;wsp:rsid wsp:val=&quot;00D458FC&quot;/&gt;&lt;wsp:rsid wsp:val=&quot;00D45DF2&quot;/&gt;&lt;wsp:rsid wsp:val=&quot;00D5202D&quot;/&gt;&lt;wsp:rsid wsp:val=&quot;00D5355C&quot;/&gt;&lt;wsp:rsid wsp:val=&quot;00D54FCE&quot;/&gt;&lt;wsp:rsid wsp:val=&quot;00D55C8A&quot;/&gt;&lt;wsp:rsid wsp:val=&quot;00D62210&quot;/&gt;&lt;wsp:rsid wsp:val=&quot;00D71368&quot;/&gt;&lt;wsp:rsid wsp:val=&quot;00D725FE&quot;/&gt;&lt;wsp:rsid wsp:val=&quot;00D73EAC&quot;/&gt;&lt;wsp:rsid wsp:val=&quot;00D84341&quot;/&gt;&lt;wsp:rsid wsp:val=&quot;00D84E2F&quot;/&gt;&lt;wsp:rsid wsp:val=&quot;00D85099&quot;/&gt;&lt;wsp:rsid wsp:val=&quot;00D85E66&quot;/&gt;&lt;wsp:rsid wsp:val=&quot;00D8735B&quot;/&gt;&lt;wsp:rsid wsp:val=&quot;00D909C7&quot;/&gt;&lt;wsp:rsid wsp:val=&quot;00D919C9&quot;/&gt;&lt;wsp:rsid wsp:val=&quot;00D91B73&quot;/&gt;&lt;wsp:rsid wsp:val=&quot;00D9236E&quot;/&gt;&lt;wsp:rsid wsp:val=&quot;00D9419C&quot;/&gt;&lt;wsp:rsid wsp:val=&quot;00D96C35&quot;/&gt;&lt;wsp:rsid wsp:val=&quot;00D976AD&quot;/&gt;&lt;wsp:rsid wsp:val=&quot;00DA357F&quot;/&gt;&lt;wsp:rsid wsp:val=&quot;00DA3C79&quot;/&gt;&lt;wsp:rsid wsp:val=&quot;00DA4884&quot;/&gt;&lt;wsp:rsid wsp:val=&quot;00DC0189&quot;/&gt;&lt;wsp:rsid wsp:val=&quot;00DD035D&quot;/&gt;&lt;wsp:rsid wsp:val=&quot;00DD0ACF&quot;/&gt;&lt;wsp:rsid wsp:val=&quot;00DD405B&quot;/&gt;&lt;wsp:rsid wsp:val=&quot;00DD6953&quot;/&gt;&lt;wsp:rsid wsp:val=&quot;00DE7DD4&quot;/&gt;&lt;wsp:rsid wsp:val=&quot;00DE7EEF&quot;/&gt;&lt;wsp:rsid wsp:val=&quot;00DF0636&quot;/&gt;&lt;wsp:rsid wsp:val=&quot;00DF134E&quot;/&gt;&lt;wsp:rsid wsp:val=&quot;00DF1F9D&quot;/&gt;&lt;wsp:rsid wsp:val=&quot;00DF2900&quot;/&gt;&lt;wsp:rsid wsp:val=&quot;00DF378B&quot;/&gt;&lt;wsp:rsid wsp:val=&quot;00DF3EAA&quot;/&gt;&lt;wsp:rsid wsp:val=&quot;00DF745B&quot;/&gt;&lt;wsp:rsid wsp:val=&quot;00E004DF&quot;/&gt;&lt;wsp:rsid wsp:val=&quot;00E0550D&quot;/&gt;&lt;wsp:rsid wsp:val=&quot;00E0716E&quot;/&gt;&lt;wsp:rsid wsp:val=&quot;00E07D14&quot;/&gt;&lt;wsp:rsid wsp:val=&quot;00E14A72&quot;/&gt;&lt;wsp:rsid wsp:val=&quot;00E14CD5&quot;/&gt;&lt;wsp:rsid wsp:val=&quot;00E157C4&quot;/&gt;&lt;wsp:rsid wsp:val=&quot;00E17632&quot;/&gt;&lt;wsp:rsid wsp:val=&quot;00E32C8B&quot;/&gt;&lt;wsp:rsid wsp:val=&quot;00E428D4&quot;/&gt;&lt;wsp:rsid wsp:val=&quot;00E44133&quot;/&gt;&lt;wsp:rsid wsp:val=&quot;00E54EBA&quot;/&gt;&lt;wsp:rsid wsp:val=&quot;00E5771E&quot;/&gt;&lt;wsp:rsid wsp:val=&quot;00E57FE2&quot;/&gt;&lt;wsp:rsid wsp:val=&quot;00E60249&quot;/&gt;&lt;wsp:rsid wsp:val=&quot;00E6073F&quot;/&gt;&lt;wsp:rsid wsp:val=&quot;00E62A4C&quot;/&gt;&lt;wsp:rsid wsp:val=&quot;00E634A8&quot;/&gt;&lt;wsp:rsid wsp:val=&quot;00E735FC&quot;/&gt;&lt;wsp:rsid wsp:val=&quot;00E74DAE&quot;/&gt;&lt;wsp:rsid wsp:val=&quot;00E7590D&quot;/&gt;&lt;wsp:rsid wsp:val=&quot;00E8109A&quot;/&gt;&lt;wsp:rsid wsp:val=&quot;00E82497&quot;/&gt;&lt;wsp:rsid wsp:val=&quot;00E83102&quot;/&gt;&lt;wsp:rsid wsp:val=&quot;00E87238&quot;/&gt;&lt;wsp:rsid wsp:val=&quot;00E87F4F&quot;/&gt;&lt;wsp:rsid wsp:val=&quot;00E91A41&quot;/&gt;&lt;wsp:rsid wsp:val=&quot;00E93A18&quot;/&gt;&lt;wsp:rsid wsp:val=&quot;00E9690B&quot;/&gt;&lt;wsp:rsid wsp:val=&quot;00EB503B&quot;/&gt;&lt;wsp:rsid wsp:val=&quot;00EC2243&quot;/&gt;&lt;wsp:rsid wsp:val=&quot;00ED2029&quot;/&gt;&lt;wsp:rsid wsp:val=&quot;00ED3286&quot;/&gt;&lt;wsp:rsid wsp:val=&quot;00EF293D&quot;/&gt;&lt;wsp:rsid wsp:val=&quot;00EF369A&quot;/&gt;&lt;wsp:rsid wsp:val=&quot;00EF7F5C&quot;/&gt;&lt;wsp:rsid wsp:val=&quot;00EF7F68&quot;/&gt;&lt;wsp:rsid wsp:val=&quot;00F04AEA&quot;/&gt;&lt;wsp:rsid wsp:val=&quot;00F06B67&quot;/&gt;&lt;wsp:rsid wsp:val=&quot;00F17541&quot;/&gt;&lt;wsp:rsid wsp:val=&quot;00F17E66&quot;/&gt;&lt;wsp:rsid wsp:val=&quot;00F21908&quot;/&gt;&lt;wsp:rsid wsp:val=&quot;00F23880&quot;/&gt;&lt;wsp:rsid wsp:val=&quot;00F2464A&quot;/&gt;&lt;wsp:rsid wsp:val=&quot;00F249D6&quot;/&gt;&lt;wsp:rsid wsp:val=&quot;00F26646&quot;/&gt;&lt;wsp:rsid wsp:val=&quot;00F27F56&quot;/&gt;&lt;wsp:rsid wsp:val=&quot;00F319C0&quot;/&gt;&lt;wsp:rsid wsp:val=&quot;00F33E7C&quot;/&gt;&lt;wsp:rsid wsp:val=&quot;00F3764E&quot;/&gt;&lt;wsp:rsid wsp:val=&quot;00F3783F&quot;/&gt;&lt;wsp:rsid wsp:val=&quot;00F4029A&quot;/&gt;&lt;wsp:rsid wsp:val=&quot;00F41842&quot;/&gt;&lt;wsp:rsid wsp:val=&quot;00F44434&quot;/&gt;&lt;wsp:rsid wsp:val=&quot;00F47EAC&quot;/&gt;&lt;wsp:rsid wsp:val=&quot;00F527BF&quot;/&gt;&lt;wsp:rsid wsp:val=&quot;00F56CB3&quot;/&gt;&lt;wsp:rsid wsp:val=&quot;00F65360&quot;/&gt;&lt;wsp:rsid wsp:val=&quot;00F671FE&quot;/&gt;&lt;wsp:rsid wsp:val=&quot;00F6757C&quot;/&gt;&lt;wsp:rsid wsp:val=&quot;00F70C54&quot;/&gt;&lt;wsp:rsid wsp:val=&quot;00F75188&quot;/&gt;&lt;wsp:rsid wsp:val=&quot;00F761BB&quot;/&gt;&lt;wsp:rsid wsp:val=&quot;00F76844&quot;/&gt;&lt;wsp:rsid wsp:val=&quot;00F80835&quot;/&gt;&lt;wsp:rsid wsp:val=&quot;00F81E0E&quot;/&gt;&lt;wsp:rsid wsp:val=&quot;00F848BD&quot;/&gt;&lt;wsp:rsid wsp:val=&quot;00F84D0C&quot;/&gt;&lt;wsp:rsid wsp:val=&quot;00F85556&quot;/&gt;&lt;wsp:rsid wsp:val=&quot;00F878A1&quot;/&gt;&lt;wsp:rsid wsp:val=&quot;00F904D1&quot;/&gt;&lt;wsp:rsid wsp:val=&quot;00F908BA&quot;/&gt;&lt;wsp:rsid wsp:val=&quot;00F9444F&quot;/&gt;&lt;wsp:rsid wsp:val=&quot;00F959DB&quot;/&gt;&lt;wsp:rsid wsp:val=&quot;00F976A5&quot;/&gt;&lt;wsp:rsid wsp:val=&quot;00F9792E&quot;/&gt;&lt;wsp:rsid wsp:val=&quot;00F97F7D&quot;/&gt;&lt;wsp:rsid wsp:val=&quot;00FA60F0&quot;/&gt;&lt;wsp:rsid wsp:val=&quot;00FB4286&quot;/&gt;&lt;wsp:rsid wsp:val=&quot;00FB678A&quot;/&gt;&lt;wsp:rsid wsp:val=&quot;00FD3F31&quot;/&gt;&lt;wsp:rsid wsp:val=&quot;00FD4FE2&quot;/&gt;&lt;wsp:rsid wsp:val=&quot;00FE2E4A&quot;/&gt;&lt;wsp:rsid wsp:val=&quot;00FE3D38&quot;/&gt;&lt;wsp:rsid wsp:val=&quot;00FE749D&quot;/&gt;&lt;wsp:rsid wsp:val=&quot;00FF044B&quot;/&gt;&lt;wsp:rsid wsp:val=&quot;00FF1CFC&quot;/&gt;&lt;wsp:rsid wsp:val=&quot;57004867&quot;/&gt;&lt;wsp:rsid wsp:val=&quot;58633282&quot;/&gt;&lt;wsp:rsid wsp:val=&quot;6B8A321B&quot;/&gt;&lt;wsp:rsid wsp:val=&quot;6CED10C5&quot;/&gt;&lt;wsp:rsid wsp:val=&quot;79F0361A&quot;/&gt;&lt;wsp:rsid wsp:val=&quot;7C5A0343&quot;/&gt;&lt;/wsp:rsids&gt;&lt;/w:docPr&gt;&lt;w:body&gt;&lt;w:p wsp:rsidR=&quot;00000000&quot; wsp:rsidRDefault=&quot;003E40FF&quot;&gt;&lt;m:oMathPara&gt;&lt;m:oMath&gt;&lt;m:f&gt;&lt;m:fPr&gt;&lt;m:ctrlPr&gt;&lt;w:rPr&gt;&lt;w:rFonts w:ascii=&quot;Cambria Math&quot; w:h-ansi=&quot;Cambria Math&quot;/&gt;&lt;wx:font wx:val=&quot;Cambria Math&quot;/&gt;&lt;w:i/&gt;&lt;w:sz w:val=&quot;26&quot;/&gt;&lt;w:sz-cs w:val=&quot;26&quot;/&gt;&lt;w:lang w:val=&quot;EN-MY&quot;/&gt;&lt;/w:rPr&gt;&lt;/m:ctrlPr&gt;&lt;/m:fPr&gt;&lt;m:num&gt;&lt;m:r&gt;&lt;w:rPr&gt;&lt;w:rFonts w:ascii=&quot;Cambria Math&quot; w:h-ansi=&quot;Cambria Math&quot;/&gt;&lt;wx:font wx:val=&quot;Cambria Math&quot;/&gt;&lt;w:i/&gt;&lt;w:sz w:val=&quot;26&quot;/&gt;&lt;w:sz-cs w:val=&quot;26&quot;/&gt;&lt;w:lang w:val=&quot;EN-MY&quot;/&gt;&lt;/w:rPr&gt;&lt;m:t&gt;1&lt;/m:t&gt;&lt;/m:r&gt;&lt;/m:num&gt;&lt;m:den&gt;&lt;m:r&gt;&lt;w:rPr&gt;&lt;w:rFonts w:ascii=&quot;Cambria Math&quot; w:h-ansi=&quot;Cambria Math&quot;/&gt;&lt;wx:font wx:val=&quot;Cambria Math&quot;/&gt;&lt;w:i/&gt;&lt;w:sz w:val=&quot;26&quot;/&gt;&lt;w:sz-cs w:val=&quot;26&quot;/&gt;&lt;w:lang w:val=&quot;EN-MY&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59727B">
                    <w:rPr>
                      <w:rFonts w:ascii="Times New Roman" w:hAnsi="Times New Roman"/>
                      <w:sz w:val="24"/>
                      <w:szCs w:val="24"/>
                      <w:lang w:val="en-MY"/>
                    </w:rPr>
                    <w:instrText xml:space="preserve"> </w:instrText>
                  </w:r>
                  <w:r w:rsidRPr="0059727B">
                    <w:rPr>
                      <w:rFonts w:ascii="Times New Roman" w:hAnsi="Times New Roman"/>
                      <w:sz w:val="24"/>
                      <w:szCs w:val="24"/>
                      <w:lang w:val="en-MY"/>
                    </w:rPr>
                    <w:fldChar w:fldCharType="separate"/>
                  </w:r>
                  <w:r w:rsidRPr="00A644E6">
                    <w:rPr>
                      <w:rFonts w:ascii="Times New Roman" w:hAnsi="Times New Roman"/>
                      <w:sz w:val="24"/>
                      <w:szCs w:val="24"/>
                    </w:rPr>
                    <w:pict>
                      <v:shape id="_x0000_i1026"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removePersonalInformation/&gt;&lt;w:doNotEmbedSystemFonts/&gt;&lt;w:defaultTabStop w:val=&quot;720&quot;/&gt;&lt;w:drawingGridHorizontalSpacing w:val=&quot;110&quot;/&gt;&lt;w:characterSpacingControl w:val=&quot;DontCompress&quot;/&gt;&lt;w:validateAgainstSchema/&gt;&lt;w:saveInvalidXML w:val=&quot;off&quot;/&gt;&lt;w:ignoreMixedContent w:val=&quot;off&quot;/&gt;&lt;w:alwaysShowPlaceholderText w:val=&quot;off&quot;/&gt;&lt;w:compat&gt;&lt;w:doNotLeaveBackslashAlone/&gt;&lt;w:doNotExpandShiftReturn/&gt;&lt;w:breakWrappedTables/&gt;&lt;w:snapToGridInCell/&gt;&lt;w:wrapTextWithPunct/&gt;&lt;w:useAsianBreakRules/&gt;&lt;w:dontGrowAutofit/&gt;&lt;w:useFELayout/&gt;&lt;/w:compat&gt;&lt;wsp:rsids&gt;&lt;wsp:rsidRoot wsp:val=&quot;0009517F&quot;/&gt;&lt;wsp:rsid wsp:val=&quot;00001117&quot;/&gt;&lt;wsp:rsid wsp:val=&quot;00003F3D&quot;/&gt;&lt;wsp:rsid wsp:val=&quot;000144C9&quot;/&gt;&lt;wsp:rsid wsp:val=&quot;00020C5E&quot;/&gt;&lt;wsp:rsid wsp:val=&quot;00022C0F&quot;/&gt;&lt;wsp:rsid wsp:val=&quot;00024F42&quot;/&gt;&lt;wsp:rsid wsp:val=&quot;00025105&quot;/&gt;&lt;wsp:rsid wsp:val=&quot;00030DFC&quot;/&gt;&lt;wsp:rsid wsp:val=&quot;00032357&quot;/&gt;&lt;wsp:rsid wsp:val=&quot;0004055E&quot;/&gt;&lt;wsp:rsid wsp:val=&quot;00041954&quot;/&gt;&lt;wsp:rsid wsp:val=&quot;00043455&quot;/&gt;&lt;wsp:rsid wsp:val=&quot;000435A1&quot;/&gt;&lt;wsp:rsid wsp:val=&quot;000458E6&quot;/&gt;&lt;wsp:rsid wsp:val=&quot;0005311B&quot;/&gt;&lt;wsp:rsid wsp:val=&quot;000561D7&quot;/&gt;&lt;wsp:rsid wsp:val=&quot;000601A2&quot;/&gt;&lt;wsp:rsid wsp:val=&quot;000601AD&quot;/&gt;&lt;wsp:rsid wsp:val=&quot;00060662&quot;/&gt;&lt;wsp:rsid wsp:val=&quot;00062A3F&quot;/&gt;&lt;wsp:rsid wsp:val=&quot;00063980&quot;/&gt;&lt;wsp:rsid wsp:val=&quot;0007163A&quot;/&gt;&lt;wsp:rsid wsp:val=&quot;00071F22&quot;/&gt;&lt;wsp:rsid wsp:val=&quot;00073447&quot;/&gt;&lt;wsp:rsid wsp:val=&quot;000914C0&quot;/&gt;&lt;wsp:rsid wsp:val=&quot;000930B0&quot;/&gt;&lt;wsp:rsid wsp:val=&quot;0009517F&quot;/&gt;&lt;wsp:rsid wsp:val=&quot;000963FA&quot;/&gt;&lt;wsp:rsid wsp:val=&quot;000A5B80&quot;/&gt;&lt;wsp:rsid wsp:val=&quot;000B1537&quot;/&gt;&lt;wsp:rsid wsp:val=&quot;000B19ED&quot;/&gt;&lt;wsp:rsid wsp:val=&quot;000B338E&quot;/&gt;&lt;wsp:rsid wsp:val=&quot;000C3FC7&quot;/&gt;&lt;wsp:rsid wsp:val=&quot;000C46C4&quot;/&gt;&lt;wsp:rsid wsp:val=&quot;000C5F35&quot;/&gt;&lt;wsp:rsid wsp:val=&quot;000C6D77&quot;/&gt;&lt;wsp:rsid wsp:val=&quot;000D146B&quot;/&gt;&lt;wsp:rsid wsp:val=&quot;000D46E5&quot;/&gt;&lt;wsp:rsid wsp:val=&quot;000D67B8&quot;/&gt;&lt;wsp:rsid wsp:val=&quot;000D7D0A&quot;/&gt;&lt;wsp:rsid wsp:val=&quot;000E2495&quot;/&gt;&lt;wsp:rsid wsp:val=&quot;000E44AB&quot;/&gt;&lt;wsp:rsid wsp:val=&quot;000F4828&quot;/&gt;&lt;wsp:rsid wsp:val=&quot;00104144&quot;/&gt;&lt;wsp:rsid wsp:val=&quot;00105FC9&quot;/&gt;&lt;wsp:rsid wsp:val=&quot;0010759D&quot;/&gt;&lt;wsp:rsid wsp:val=&quot;00112354&quot;/&gt;&lt;wsp:rsid wsp:val=&quot;00113315&quot;/&gt;&lt;wsp:rsid wsp:val=&quot;0011336E&quot;/&gt;&lt;wsp:rsid wsp:val=&quot;001152E6&quot;/&gt;&lt;wsp:rsid wsp:val=&quot;00115D74&quot;/&gt;&lt;wsp:rsid wsp:val=&quot;00117B38&quot;/&gt;&lt;wsp:rsid wsp:val=&quot;00120894&quot;/&gt;&lt;wsp:rsid wsp:val=&quot;00121977&quot;/&gt;&lt;wsp:rsid wsp:val=&quot;001220E2&quot;/&gt;&lt;wsp:rsid wsp:val=&quot;001222F4&quot;/&gt;&lt;wsp:rsid wsp:val=&quot;001225E5&quot;/&gt;&lt;wsp:rsid wsp:val=&quot;00125477&quot;/&gt;&lt;wsp:rsid wsp:val=&quot;00125721&quot;/&gt;&lt;wsp:rsid wsp:val=&quot;001334E8&quot;/&gt;&lt;wsp:rsid wsp:val=&quot;00136C46&quot;/&gt;&lt;wsp:rsid wsp:val=&quot;001416D6&quot;/&gt;&lt;wsp:rsid wsp:val=&quot;0014242B&quot;/&gt;&lt;wsp:rsid wsp:val=&quot;00143669&quot;/&gt;&lt;wsp:rsid wsp:val=&quot;00161025&quot;/&gt;&lt;wsp:rsid wsp:val=&quot;001625A7&quot;/&gt;&lt;wsp:rsid wsp:val=&quot;00164C5A&quot;/&gt;&lt;wsp:rsid wsp:val=&quot;00164EE7&quot;/&gt;&lt;wsp:rsid wsp:val=&quot;00171524&quot;/&gt;&lt;wsp:rsid wsp:val=&quot;00171B34&quot;/&gt;&lt;wsp:rsid wsp:val=&quot;001740DF&quot;/&gt;&lt;wsp:rsid wsp:val=&quot;0018015F&quot;/&gt;&lt;wsp:rsid wsp:val=&quot;00190509&quot;/&gt;&lt;wsp:rsid wsp:val=&quot;0019166C&quot;/&gt;&lt;wsp:rsid wsp:val=&quot;00192750&quot;/&gt;&lt;wsp:rsid wsp:val=&quot;00196530&quot;/&gt;&lt;wsp:rsid wsp:val=&quot;0019734D&quot;/&gt;&lt;wsp:rsid wsp:val=&quot;001A1B4C&quot;/&gt;&lt;wsp:rsid wsp:val=&quot;001A2B0B&quot;/&gt;&lt;wsp:rsid wsp:val=&quot;001A528E&quot;/&gt;&lt;wsp:rsid wsp:val=&quot;001B04C2&quot;/&gt;&lt;wsp:rsid wsp:val=&quot;001B7843&quot;/&gt;&lt;wsp:rsid wsp:val=&quot;001C0082&quot;/&gt;&lt;wsp:rsid wsp:val=&quot;001C37E7&quot;/&gt;&lt;wsp:rsid wsp:val=&quot;001C74FA&quot;/&gt;&lt;wsp:rsid wsp:val=&quot;001C7587&quot;/&gt;&lt;wsp:rsid wsp:val=&quot;001D15CF&quot;/&gt;&lt;wsp:rsid wsp:val=&quot;001D1C01&quot;/&gt;&lt;wsp:rsid wsp:val=&quot;001D1E7E&quot;/&gt;&lt;wsp:rsid wsp:val=&quot;001D51E7&quot;/&gt;&lt;wsp:rsid wsp:val=&quot;001E09D6&quot;/&gt;&lt;wsp:rsid wsp:val=&quot;001E4AD0&quot;/&gt;&lt;wsp:rsid wsp:val=&quot;001E6356&quot;/&gt;&lt;wsp:rsid wsp:val=&quot;001F7113&quot;/&gt;&lt;wsp:rsid wsp:val=&quot;00202495&quot;/&gt;&lt;wsp:rsid wsp:val=&quot;002025C9&quot;/&gt;&lt;wsp:rsid wsp:val=&quot;00205B58&quot;/&gt;&lt;wsp:rsid wsp:val=&quot;0020749C&quot;/&gt;&lt;wsp:rsid wsp:val=&quot;002206F0&quot;/&gt;&lt;wsp:rsid wsp:val=&quot;0022106E&quot;/&gt;&lt;wsp:rsid wsp:val=&quot;0022157E&quot;/&gt;&lt;wsp:rsid wsp:val=&quot;00221F77&quot;/&gt;&lt;wsp:rsid wsp:val=&quot;00223737&quot;/&gt;&lt;wsp:rsid wsp:val=&quot;002248D7&quot;/&gt;&lt;wsp:rsid wsp:val=&quot;00225A6B&quot;/&gt;&lt;wsp:rsid wsp:val=&quot;00226C2E&quot;/&gt;&lt;wsp:rsid wsp:val=&quot;002315B9&quot;/&gt;&lt;wsp:rsid wsp:val=&quot;00236AE2&quot;/&gt;&lt;wsp:rsid wsp:val=&quot;00237231&quot;/&gt;&lt;wsp:rsid wsp:val=&quot;00246D1A&quot;/&gt;&lt;wsp:rsid wsp:val=&quot;00252AB1&quot;/&gt;&lt;wsp:rsid wsp:val=&quot;002533DA&quot;/&gt;&lt;wsp:rsid wsp:val=&quot;002552C4&quot;/&gt;&lt;wsp:rsid wsp:val=&quot;00261CA5&quot;/&gt;&lt;wsp:rsid wsp:val=&quot;00264366&quot;/&gt;&lt;wsp:rsid wsp:val=&quot;00266AAB&quot;/&gt;&lt;wsp:rsid wsp:val=&quot;002715ED&quot;/&gt;&lt;wsp:rsid wsp:val=&quot;00272F4C&quot;/&gt;&lt;wsp:rsid wsp:val=&quot;00272FC2&quot;/&gt;&lt;wsp:rsid wsp:val=&quot;002774C9&quot;/&gt;&lt;wsp:rsid wsp:val=&quot;0028017F&quot;/&gt;&lt;wsp:rsid wsp:val=&quot;00280E53&quot;/&gt;&lt;wsp:rsid wsp:val=&quot;00282684&quot;/&gt;&lt;wsp:rsid wsp:val=&quot;002910F9&quot;/&gt;&lt;wsp:rsid wsp:val=&quot;002A1E61&quot;/&gt;&lt;wsp:rsid wsp:val=&quot;002B049D&quot;/&gt;&lt;wsp:rsid wsp:val=&quot;002B24AF&quot;/&gt;&lt;wsp:rsid wsp:val=&quot;002C06C5&quot;/&gt;&lt;wsp:rsid wsp:val=&quot;002D1F77&quot;/&gt;&lt;wsp:rsid wsp:val=&quot;002D35A5&quot;/&gt;&lt;wsp:rsid wsp:val=&quot;002D5803&quot;/&gt;&lt;wsp:rsid wsp:val=&quot;002D6619&quot;/&gt;&lt;wsp:rsid wsp:val=&quot;002D78BF&quot;/&gt;&lt;wsp:rsid wsp:val=&quot;002E1041&quot;/&gt;&lt;wsp:rsid wsp:val=&quot;002E4DE8&quot;/&gt;&lt;wsp:rsid wsp:val=&quot;002E4E64&quot;/&gt;&lt;wsp:rsid wsp:val=&quot;002E5CB7&quot;/&gt;&lt;wsp:rsid wsp:val=&quot;002E687D&quot;/&gt;&lt;wsp:rsid wsp:val=&quot;002F349C&quot;/&gt;&lt;wsp:rsid wsp:val=&quot;002F5D32&quot;/&gt;&lt;wsp:rsid wsp:val=&quot;002F6423&quot;/&gt;&lt;wsp:rsid wsp:val=&quot;003002DF&quot;/&gt;&lt;wsp:rsid wsp:val=&quot;003067B1&quot;/&gt;&lt;wsp:rsid wsp:val=&quot;0031340B&quot;/&gt;&lt;wsp:rsid wsp:val=&quot;00314F59&quot;/&gt;&lt;wsp:rsid wsp:val=&quot;003208FD&quot;/&gt;&lt;wsp:rsid wsp:val=&quot;003215D6&quot;/&gt;&lt;wsp:rsid wsp:val=&quot;00324ED0&quot;/&gt;&lt;wsp:rsid wsp:val=&quot;00326330&quot;/&gt;&lt;wsp:rsid wsp:val=&quot;00326425&quot;/&gt;&lt;wsp:rsid wsp:val=&quot;003265D7&quot;/&gt;&lt;wsp:rsid wsp:val=&quot;00326A50&quot;/&gt;&lt;wsp:rsid wsp:val=&quot;0032710B&quot;/&gt;&lt;wsp:rsid wsp:val=&quot;003277B8&quot;/&gt;&lt;wsp:rsid wsp:val=&quot;00331E25&quot;/&gt;&lt;wsp:rsid wsp:val=&quot;00332D47&quot;/&gt;&lt;wsp:rsid wsp:val=&quot;00334198&quot;/&gt;&lt;wsp:rsid wsp:val=&quot;00334353&quot;/&gt;&lt;wsp:rsid wsp:val=&quot;00335E36&quot;/&gt;&lt;wsp:rsid wsp:val=&quot;0033722B&quot;/&gt;&lt;wsp:rsid wsp:val=&quot;00337A81&quot;/&gt;&lt;wsp:rsid wsp:val=&quot;0034051B&quot;/&gt;&lt;wsp:rsid wsp:val=&quot;00343EAE&quot;/&gt;&lt;wsp:rsid wsp:val=&quot;00344213&quot;/&gt;&lt;wsp:rsid wsp:val=&quot;00347C9E&quot;/&gt;&lt;wsp:rsid wsp:val=&quot;00351583&quot;/&gt;&lt;wsp:rsid wsp:val=&quot;003550C6&quot;/&gt;&lt;wsp:rsid wsp:val=&quot;00357AC6&quot;/&gt;&lt;wsp:rsid wsp:val=&quot;003603A9&quot;/&gt;&lt;wsp:rsid wsp:val=&quot;00364D65&quot;/&gt;&lt;wsp:rsid wsp:val=&quot;00365401&quot;/&gt;&lt;wsp:rsid wsp:val=&quot;00373C6F&quot;/&gt;&lt;wsp:rsid wsp:val=&quot;00375A44&quot;/&gt;&lt;wsp:rsid wsp:val=&quot;00376ADD&quot;/&gt;&lt;wsp:rsid wsp:val=&quot;00377B00&quot;/&gt;&lt;wsp:rsid wsp:val=&quot;003810F6&quot;/&gt;&lt;wsp:rsid wsp:val=&quot;00384317&quot;/&gt;&lt;wsp:rsid wsp:val=&quot;00392A3F&quot;/&gt;&lt;wsp:rsid wsp:val=&quot;00394EE6&quot;/&gt;&lt;wsp:rsid wsp:val=&quot;003B12A6&quot;/&gt;&lt;wsp:rsid wsp:val=&quot;003B2E6C&quot;/&gt;&lt;wsp:rsid wsp:val=&quot;003C0C33&quot;/&gt;&lt;wsp:rsid wsp:val=&quot;003C0DAC&quot;/&gt;&lt;wsp:rsid wsp:val=&quot;003C784F&quot;/&gt;&lt;wsp:rsid wsp:val=&quot;003D1D1B&quot;/&gt;&lt;wsp:rsid wsp:val=&quot;003D2F87&quot;/&gt;&lt;wsp:rsid wsp:val=&quot;003D4531&quot;/&gt;&lt;wsp:rsid wsp:val=&quot;003D5241&quot;/&gt;&lt;wsp:rsid wsp:val=&quot;003D7815&quot;/&gt;&lt;wsp:rsid wsp:val=&quot;003E02B0&quot;/&gt;&lt;wsp:rsid wsp:val=&quot;003E0517&quot;/&gt;&lt;wsp:rsid wsp:val=&quot;003E3542&quot;/&gt;&lt;wsp:rsid wsp:val=&quot;003E40FF&quot;/&gt;&lt;wsp:rsid wsp:val=&quot;003E7D81&quot;/&gt;&lt;wsp:rsid wsp:val=&quot;003F0585&quot;/&gt;&lt;wsp:rsid wsp:val=&quot;003F4A24&quot;/&gt;&lt;wsp:rsid wsp:val=&quot;003F5E44&quot;/&gt;&lt;wsp:rsid wsp:val=&quot;00400350&quot;/&gt;&lt;wsp:rsid wsp:val=&quot;0040156B&quot;/&gt;&lt;wsp:rsid wsp:val=&quot;00402EF2&quot;/&gt;&lt;wsp:rsid wsp:val=&quot;004046B5&quot;/&gt;&lt;wsp:rsid wsp:val=&quot;00406293&quot;/&gt;&lt;wsp:rsid wsp:val=&quot;00406A81&quot;/&gt;&lt;wsp:rsid wsp:val=&quot;00407429&quot;/&gt;&lt;wsp:rsid wsp:val=&quot;00415B35&quot;/&gt;&lt;wsp:rsid wsp:val=&quot;004173A1&quot;/&gt;&lt;wsp:rsid wsp:val=&quot;00417E13&quot;/&gt;&lt;wsp:rsid wsp:val=&quot;00430856&quot;/&gt;&lt;wsp:rsid wsp:val=&quot;0043771E&quot;/&gt;&lt;wsp:rsid wsp:val=&quot;00442B73&quot;/&gt;&lt;wsp:rsid wsp:val=&quot;00445AB8&quot;/&gt;&lt;wsp:rsid wsp:val=&quot;00447187&quot;/&gt;&lt;wsp:rsid wsp:val=&quot;004478A8&quot;/&gt;&lt;wsp:rsid wsp:val=&quot;00453C75&quot;/&gt;&lt;wsp:rsid wsp:val=&quot;00460977&quot;/&gt;&lt;wsp:rsid wsp:val=&quot;0046312D&quot;/&gt;&lt;wsp:rsid wsp:val=&quot;00463BF6&quot;/&gt;&lt;wsp:rsid wsp:val=&quot;0046562F&quot;/&gt;&lt;wsp:rsid wsp:val=&quot;00467E1E&quot;/&gt;&lt;wsp:rsid wsp:val=&quot;00470DEC&quot;/&gt;&lt;wsp:rsid wsp:val=&quot;00471AD3&quot;/&gt;&lt;wsp:rsid wsp:val=&quot;00473728&quot;/&gt;&lt;wsp:rsid wsp:val=&quot;0048113A&quot;/&gt;&lt;wsp:rsid wsp:val=&quot;00481478&quot;/&gt;&lt;wsp:rsid wsp:val=&quot;0048471B&quot;/&gt;&lt;wsp:rsid wsp:val=&quot;00484D98&quot;/&gt;&lt;wsp:rsid wsp:val=&quot;0048588F&quot;/&gt;&lt;wsp:rsid wsp:val=&quot;00486707&quot;/&gt;&lt;wsp:rsid wsp:val=&quot;00487183&quot;/&gt;&lt;wsp:rsid wsp:val=&quot;0049297C&quot;/&gt;&lt;wsp:rsid wsp:val=&quot;00492A05&quot;/&gt;&lt;wsp:rsid wsp:val=&quot;004938EE&quot;/&gt;&lt;wsp:rsid wsp:val=&quot;00494E37&quot;/&gt;&lt;wsp:rsid wsp:val=&quot;004952D1&quot;/&gt;&lt;wsp:rsid wsp:val=&quot;004969FF&quot;/&gt;&lt;wsp:rsid wsp:val=&quot;004A123B&quot;/&gt;&lt;wsp:rsid wsp:val=&quot;004A20E7&quot;/&gt;&lt;wsp:rsid wsp:val=&quot;004A7C2E&quot;/&gt;&lt;wsp:rsid wsp:val=&quot;004B47A0&quot;/&gt;&lt;wsp:rsid wsp:val=&quot;004B5805&quot;/&gt;&lt;wsp:rsid wsp:val=&quot;004C010B&quot;/&gt;&lt;wsp:rsid wsp:val=&quot;004C17AA&quot;/&gt;&lt;wsp:rsid wsp:val=&quot;004C3F87&quot;/&gt;&lt;wsp:rsid wsp:val=&quot;004C6FCC&quot;/&gt;&lt;wsp:rsid wsp:val=&quot;004D3A59&quot;/&gt;&lt;wsp:rsid wsp:val=&quot;004D5E60&quot;/&gt;&lt;wsp:rsid wsp:val=&quot;004E020C&quot;/&gt;&lt;wsp:rsid wsp:val=&quot;004E0775&quot;/&gt;&lt;wsp:rsid wsp:val=&quot;004E47D1&quot;/&gt;&lt;wsp:rsid wsp:val=&quot;004E623B&quot;/&gt;&lt;wsp:rsid wsp:val=&quot;004E7BC0&quot;/&gt;&lt;wsp:rsid wsp:val=&quot;004E7C91&quot;/&gt;&lt;wsp:rsid wsp:val=&quot;004F03E1&quot;/&gt;&lt;wsp:rsid wsp:val=&quot;004F04FC&quot;/&gt;&lt;wsp:rsid wsp:val=&quot;004F0BE5&quot;/&gt;&lt;wsp:rsid wsp:val=&quot;004F37E5&quot;/&gt;&lt;wsp:rsid wsp:val=&quot;004F4BB7&quot;/&gt;&lt;wsp:rsid wsp:val=&quot;004F680A&quot;/&gt;&lt;wsp:rsid wsp:val=&quot;005053DA&quot;/&gt;&lt;wsp:rsid wsp:val=&quot;005067D6&quot;/&gt;&lt;wsp:rsid wsp:val=&quot;005151D3&quot;/&gt;&lt;wsp:rsid wsp:val=&quot;00520AEE&quot;/&gt;&lt;wsp:rsid wsp:val=&quot;00520D8D&quot;/&gt;&lt;wsp:rsid wsp:val=&quot;00521CEE&quot;/&gt;&lt;wsp:rsid wsp:val=&quot;00522472&quot;/&gt;&lt;wsp:rsid wsp:val=&quot;00523384&quot;/&gt;&lt;wsp:rsid wsp:val=&quot;005234E9&quot;/&gt;&lt;wsp:rsid wsp:val=&quot;005306DB&quot;/&gt;&lt;wsp:rsid wsp:val=&quot;0053123A&quot;/&gt;&lt;wsp:rsid wsp:val=&quot;00531C84&quot;/&gt;&lt;wsp:rsid wsp:val=&quot;00531CA7&quot;/&gt;&lt;wsp:rsid wsp:val=&quot;00532E68&quot;/&gt;&lt;wsp:rsid wsp:val=&quot;005333BF&quot;/&gt;&lt;wsp:rsid wsp:val=&quot;00540377&quot;/&gt;&lt;wsp:rsid wsp:val=&quot;005534D5&quot;/&gt;&lt;wsp:rsid wsp:val=&quot;00554E68&quot;/&gt;&lt;wsp:rsid wsp:val=&quot;0056010B&quot;/&gt;&lt;wsp:rsid wsp:val=&quot;0056075B&quot;/&gt;&lt;wsp:rsid wsp:val=&quot;0056336E&quot;/&gt;&lt;wsp:rsid wsp:val=&quot;00564007&quot;/&gt;&lt;wsp:rsid wsp:val=&quot;005665B9&quot;/&gt;&lt;wsp:rsid wsp:val=&quot;005674F9&quot;/&gt;&lt;wsp:rsid wsp:val=&quot;00567DAA&quot;/&gt;&lt;wsp:rsid wsp:val=&quot;00570147&quot;/&gt;&lt;wsp:rsid wsp:val=&quot;00570CC4&quot;/&gt;&lt;wsp:rsid wsp:val=&quot;00571525&quot;/&gt;&lt;wsp:rsid wsp:val=&quot;005724E8&quot;/&gt;&lt;wsp:rsid wsp:val=&quot;00576369&quot;/&gt;&lt;wsp:rsid wsp:val=&quot;00576EB3&quot;/&gt;&lt;wsp:rsid wsp:val=&quot;00577C39&quot;/&gt;&lt;wsp:rsid wsp:val=&quot;0058067A&quot;/&gt;&lt;wsp:rsid wsp:val=&quot;00580CA1&quot;/&gt;&lt;wsp:rsid wsp:val=&quot;00581119&quot;/&gt;&lt;wsp:rsid wsp:val=&quot;00582875&quot;/&gt;&lt;wsp:rsid wsp:val=&quot;00582D33&quot;/&gt;&lt;wsp:rsid wsp:val=&quot;00586F62&quot;/&gt;&lt;wsp:rsid wsp:val=&quot;005877EA&quot;/&gt;&lt;wsp:rsid wsp:val=&quot;00587ACF&quot;/&gt;&lt;wsp:rsid wsp:val=&quot;005931F6&quot;/&gt;&lt;wsp:rsid wsp:val=&quot;005A06A9&quot;/&gt;&lt;wsp:rsid wsp:val=&quot;005A33EC&quot;/&gt;&lt;wsp:rsid wsp:val=&quot;005B2197&quot;/&gt;&lt;wsp:rsid wsp:val=&quot;005B5291&quot;/&gt;&lt;wsp:rsid wsp:val=&quot;005C1BAE&quot;/&gt;&lt;wsp:rsid wsp:val=&quot;005C5C82&quot;/&gt;&lt;wsp:rsid wsp:val=&quot;005C6872&quot;/&gt;&lt;wsp:rsid wsp:val=&quot;005D0F2E&quot;/&gt;&lt;wsp:rsid wsp:val=&quot;005D1956&quot;/&gt;&lt;wsp:rsid wsp:val=&quot;005D2BF6&quot;/&gt;&lt;wsp:rsid wsp:val=&quot;005D45F2&quot;/&gt;&lt;wsp:rsid wsp:val=&quot;005D5086&quot;/&gt;&lt;wsp:rsid wsp:val=&quot;005E099D&quot;/&gt;&lt;wsp:rsid wsp:val=&quot;005E4D11&quot;/&gt;&lt;wsp:rsid wsp:val=&quot;005F007E&quot;/&gt;&lt;wsp:rsid wsp:val=&quot;005F2827&quot;/&gt;&lt;wsp:rsid wsp:val=&quot;005F2B72&quot;/&gt;&lt;wsp:rsid wsp:val=&quot;005F47B2&quot;/&gt;&lt;wsp:rsid wsp:val=&quot;005F4892&quot;/&gt;&lt;wsp:rsid wsp:val=&quot;005F61D9&quot;/&gt;&lt;wsp:rsid wsp:val=&quot;005F6E04&quot;/&gt;&lt;wsp:rsid wsp:val=&quot;005F711B&quot;/&gt;&lt;wsp:rsid wsp:val=&quot;005F7221&quot;/&gt;&lt;wsp:rsid wsp:val=&quot;00601690&quot;/&gt;&lt;wsp:rsid wsp:val=&quot;00601ED7&quot;/&gt;&lt;wsp:rsid wsp:val=&quot;00605FC5&quot;/&gt;&lt;wsp:rsid wsp:val=&quot;0061002B&quot;/&gt;&lt;wsp:rsid wsp:val=&quot;00613F91&quot;/&gt;&lt;wsp:rsid wsp:val=&quot;0061680E&quot;/&gt;&lt;wsp:rsid wsp:val=&quot;00622351&quot;/&gt;&lt;wsp:rsid wsp:val=&quot;00623154&quot;/&gt;&lt;wsp:rsid wsp:val=&quot;0062506D&quot;/&gt;&lt;wsp:rsid wsp:val=&quot;00634807&quot;/&gt;&lt;wsp:rsid wsp:val=&quot;0064238D&quot;/&gt;&lt;wsp:rsid wsp:val=&quot;006431CB&quot;/&gt;&lt;wsp:rsid wsp:val=&quot;006457C1&quot;/&gt;&lt;wsp:rsid wsp:val=&quot;006462D9&quot;/&gt;&lt;wsp:rsid wsp:val=&quot;006500E9&quot;/&gt;&lt;wsp:rsid wsp:val=&quot;006503FB&quot;/&gt;&lt;wsp:rsid wsp:val=&quot;00663DA0&quot;/&gt;&lt;wsp:rsid wsp:val=&quot;00665F12&quot;/&gt;&lt;wsp:rsid wsp:val=&quot;00666F23&quot;/&gt;&lt;wsp:rsid wsp:val=&quot;00671703&quot;/&gt;&lt;wsp:rsid wsp:val=&quot;006731C9&quot;/&gt;&lt;wsp:rsid wsp:val=&quot;0067327A&quot;/&gt;&lt;wsp:rsid wsp:val=&quot;006745D5&quot;/&gt;&lt;wsp:rsid wsp:val=&quot;00687E07&quot;/&gt;&lt;wsp:rsid wsp:val=&quot;00695C41&quot;/&gt;&lt;wsp:rsid wsp:val=&quot;0069642E&quot;/&gt;&lt;wsp:rsid wsp:val=&quot;00697317&quot;/&gt;&lt;wsp:rsid wsp:val=&quot;006A0305&quot;/&gt;&lt;wsp:rsid wsp:val=&quot;006A047F&quot;/&gt;&lt;wsp:rsid wsp:val=&quot;006A490F&quot;/&gt;&lt;wsp:rsid wsp:val=&quot;006A4EA5&quot;/&gt;&lt;wsp:rsid wsp:val=&quot;006A5156&quot;/&gt;&lt;wsp:rsid wsp:val=&quot;006A6D46&quot;/&gt;&lt;wsp:rsid wsp:val=&quot;006A7A58&quot;/&gt;&lt;wsp:rsid wsp:val=&quot;006A7AFE&quot;/&gt;&lt;wsp:rsid wsp:val=&quot;006B0110&quot;/&gt;&lt;wsp:rsid wsp:val=&quot;006B5870&quot;/&gt;&lt;wsp:rsid wsp:val=&quot;006B61D9&quot;/&gt;&lt;wsp:rsid wsp:val=&quot;006B7CF1&quot;/&gt;&lt;wsp:rsid wsp:val=&quot;006B7E9A&quot;/&gt;&lt;wsp:rsid wsp:val=&quot;006C0B09&quot;/&gt;&lt;wsp:rsid wsp:val=&quot;006C1A94&quot;/&gt;&lt;wsp:rsid wsp:val=&quot;006C3E14&quot;/&gt;&lt;wsp:rsid wsp:val=&quot;006C4BEE&quot;/&gt;&lt;wsp:rsid wsp:val=&quot;006C5A35&quot;/&gt;&lt;wsp:rsid wsp:val=&quot;006C5F00&quot;/&gt;&lt;wsp:rsid wsp:val=&quot;006D0201&quot;/&gt;&lt;wsp:rsid wsp:val=&quot;006D18C9&quot;/&gt;&lt;wsp:rsid wsp:val=&quot;006D1B76&quot;/&gt;&lt;wsp:rsid wsp:val=&quot;006D3E12&quot;/&gt;&lt;wsp:rsid wsp:val=&quot;006D3EA3&quot;/&gt;&lt;wsp:rsid wsp:val=&quot;006D4B9D&quot;/&gt;&lt;wsp:rsid wsp:val=&quot;006E4056&quot;/&gt;&lt;wsp:rsid wsp:val=&quot;006E4460&quot;/&gt;&lt;wsp:rsid wsp:val=&quot;006F1A0F&quot;/&gt;&lt;wsp:rsid wsp:val=&quot;006F27E3&quot;/&gt;&lt;wsp:rsid wsp:val=&quot;006F6D81&quot;/&gt;&lt;wsp:rsid wsp:val=&quot;007012EF&quot;/&gt;&lt;wsp:rsid wsp:val=&quot;00703918&quot;/&gt;&lt;wsp:rsid wsp:val=&quot;00705172&quot;/&gt;&lt;wsp:rsid wsp:val=&quot;00705474&quot;/&gt;&lt;wsp:rsid wsp:val=&quot;007057EF&quot;/&gt;&lt;wsp:rsid wsp:val=&quot;00707681&quot;/&gt;&lt;wsp:rsid wsp:val=&quot;0071142E&quot;/&gt;&lt;wsp:rsid wsp:val=&quot;00712CC2&quot;/&gt;&lt;wsp:rsid wsp:val=&quot;0071520C&quot;/&gt;&lt;wsp:rsid wsp:val=&quot;00720C8D&quot;/&gt;&lt;wsp:rsid wsp:val=&quot;00721E77&quot;/&gt;&lt;wsp:rsid wsp:val=&quot;00722031&quot;/&gt;&lt;wsp:rsid wsp:val=&quot;007221AA&quot;/&gt;&lt;wsp:rsid wsp:val=&quot;00726503&quot;/&gt;&lt;wsp:rsid wsp:val=&quot;00734DCA&quot;/&gt;&lt;wsp:rsid wsp:val=&quot;00736E0E&quot;/&gt;&lt;wsp:rsid wsp:val=&quot;0074721C&quot;/&gt;&lt;wsp:rsid wsp:val=&quot;00755D5C&quot;/&gt;&lt;wsp:rsid wsp:val=&quot;00755E62&quot;/&gt;&lt;wsp:rsid wsp:val=&quot;007567C1&quot;/&gt;&lt;wsp:rsid wsp:val=&quot;007635F1&quot;/&gt;&lt;wsp:rsid wsp:val=&quot;00764212&quot;/&gt;&lt;wsp:rsid wsp:val=&quot;00764313&quot;/&gt;&lt;wsp:rsid wsp:val=&quot;00764B3B&quot;/&gt;&lt;wsp:rsid wsp:val=&quot;0077032B&quot;/&gt;&lt;wsp:rsid wsp:val=&quot;00771839&quot;/&gt;&lt;wsp:rsid wsp:val=&quot;00773A32&quot;/&gt;&lt;wsp:rsid wsp:val=&quot;007745AD&quot;/&gt;&lt;wsp:rsid wsp:val=&quot;00774C43&quot;/&gt;&lt;wsp:rsid wsp:val=&quot;00780E37&quot;/&gt;&lt;wsp:rsid wsp:val=&quot;00786963&quot;/&gt;&lt;wsp:rsid wsp:val=&quot;007915AE&quot;/&gt;&lt;wsp:rsid wsp:val=&quot;00795FAE&quot;/&gt;&lt;wsp:rsid wsp:val=&quot;007A148B&quot;/&gt;&lt;wsp:rsid wsp:val=&quot;007A3D66&quot;/&gt;&lt;wsp:rsid wsp:val=&quot;007A6F30&quot;/&gt;&lt;wsp:rsid wsp:val=&quot;007B5CE9&quot;/&gt;&lt;wsp:rsid wsp:val=&quot;007C1191&quot;/&gt;&lt;wsp:rsid wsp:val=&quot;007C16DC&quot;/&gt;&lt;wsp:rsid wsp:val=&quot;007C6258&quot;/&gt;&lt;wsp:rsid wsp:val=&quot;007D1936&quot;/&gt;&lt;wsp:rsid wsp:val=&quot;007D1B0E&quot;/&gt;&lt;wsp:rsid wsp:val=&quot;007D56D5&quot;/&gt;&lt;wsp:rsid wsp:val=&quot;007E2005&quot;/&gt;&lt;wsp:rsid wsp:val=&quot;007E55F2&quot;/&gt;&lt;wsp:rsid wsp:val=&quot;007F08F8&quot;/&gt;&lt;wsp:rsid wsp:val=&quot;007F4865&quot;/&gt;&lt;wsp:rsid wsp:val=&quot;0080046D&quot;/&gt;&lt;wsp:rsid wsp:val=&quot;0080120C&quot;/&gt;&lt;wsp:rsid wsp:val=&quot;00804658&quot;/&gt;&lt;wsp:rsid wsp:val=&quot;00805156&quot;/&gt;&lt;wsp:rsid wsp:val=&quot;008057ED&quot;/&gt;&lt;wsp:rsid wsp:val=&quot;00806460&quot;/&gt;&lt;wsp:rsid wsp:val=&quot;00806748&quot;/&gt;&lt;wsp:rsid wsp:val=&quot;008149D6&quot;/&gt;&lt;wsp:rsid wsp:val=&quot;00815D63&quot;/&gt;&lt;wsp:rsid wsp:val=&quot;00821F14&quot;/&gt;&lt;wsp:rsid wsp:val=&quot;008273CE&quot;/&gt;&lt;wsp:rsid wsp:val=&quot;00834FB0&quot;/&gt;&lt;wsp:rsid wsp:val=&quot;008350FF&quot;/&gt;&lt;wsp:rsid wsp:val=&quot;008362B4&quot;/&gt;&lt;wsp:rsid wsp:val=&quot;008412D4&quot;/&gt;&lt;wsp:rsid wsp:val=&quot;0084319C&quot;/&gt;&lt;wsp:rsid wsp:val=&quot;008459A2&quot;/&gt;&lt;wsp:rsid wsp:val=&quot;008464B3&quot;/&gt;&lt;wsp:rsid wsp:val=&quot;008466FE&quot;/&gt;&lt;wsp:rsid wsp:val=&quot;00847139&quot;/&gt;&lt;wsp:rsid wsp:val=&quot;00850B40&quot;/&gt;&lt;wsp:rsid wsp:val=&quot;008577B4&quot;/&gt;&lt;wsp:rsid wsp:val=&quot;00864B1E&quot;/&gt;&lt;wsp:rsid wsp:val=&quot;00866F34&quot;/&gt;&lt;wsp:rsid wsp:val=&quot;00870BBA&quot;/&gt;&lt;wsp:rsid wsp:val=&quot;0087166F&quot;/&gt;&lt;wsp:rsid wsp:val=&quot;00872722&quot;/&gt;&lt;wsp:rsid wsp:val=&quot;00880939&quot;/&gt;&lt;wsp:rsid wsp:val=&quot;00886AA5&quot;/&gt;&lt;wsp:rsid wsp:val=&quot;00887884&quot;/&gt;&lt;wsp:rsid wsp:val=&quot;00891670&quot;/&gt;&lt;wsp:rsid wsp:val=&quot;00892117&quot;/&gt;&lt;wsp:rsid wsp:val=&quot;00895B9B&quot;/&gt;&lt;wsp:rsid wsp:val=&quot;00896FA5&quot;/&gt;&lt;wsp:rsid wsp:val=&quot;008A5035&quot;/&gt;&lt;wsp:rsid wsp:val=&quot;008A621F&quot;/&gt;&lt;wsp:rsid wsp:val=&quot;008A7233&quot;/&gt;&lt;wsp:rsid wsp:val=&quot;008B29C8&quot;/&gt;&lt;wsp:rsid wsp:val=&quot;008B2B58&quot;/&gt;&lt;wsp:rsid wsp:val=&quot;008B693B&quot;/&gt;&lt;wsp:rsid wsp:val=&quot;008B7950&quot;/&gt;&lt;wsp:rsid wsp:val=&quot;008C06FE&quot;/&gt;&lt;wsp:rsid wsp:val=&quot;008C180C&quot;/&gt;&lt;wsp:rsid wsp:val=&quot;008C39CF&quot;/&gt;&lt;wsp:rsid wsp:val=&quot;008C6663&quot;/&gt;&lt;wsp:rsid wsp:val=&quot;008C6F0A&quot;/&gt;&lt;wsp:rsid wsp:val=&quot;008C75C4&quot;/&gt;&lt;wsp:rsid wsp:val=&quot;008D10D8&quot;/&gt;&lt;wsp:rsid wsp:val=&quot;008D4B39&quot;/&gt;&lt;wsp:rsid wsp:val=&quot;008D6281&quot;/&gt;&lt;wsp:rsid wsp:val=&quot;008D7E33&quot;/&gt;&lt;wsp:rsid wsp:val=&quot;008E462D&quot;/&gt;&lt;wsp:rsid wsp:val=&quot;008E57BD&quot;/&gt;&lt;wsp:rsid wsp:val=&quot;008E6E97&quot;/&gt;&lt;wsp:rsid wsp:val=&quot;008F0EE3&quot;/&gt;&lt;wsp:rsid wsp:val=&quot;008F233B&quot;/&gt;&lt;wsp:rsid wsp:val=&quot;008F2837&quot;/&gt;&lt;wsp:rsid wsp:val=&quot;00901734&quot;/&gt;&lt;wsp:rsid wsp:val=&quot;00905B60&quot;/&gt;&lt;wsp:rsid wsp:val=&quot;00907CA4&quot;/&gt;&lt;wsp:rsid wsp:val=&quot;009128E0&quot;/&gt;&lt;wsp:rsid wsp:val=&quot;00913ACE&quot;/&gt;&lt;wsp:rsid wsp:val=&quot;00914D32&quot;/&gt;&lt;wsp:rsid wsp:val=&quot;00914DBA&quot;/&gt;&lt;wsp:rsid wsp:val=&quot;00915519&quot;/&gt;&lt;wsp:rsid wsp:val=&quot;00916614&quot;/&gt;&lt;wsp:rsid wsp:val=&quot;009176FB&quot;/&gt;&lt;wsp:rsid wsp:val=&quot;00920193&quot;/&gt;&lt;wsp:rsid wsp:val=&quot;009243FD&quot;/&gt;&lt;wsp:rsid wsp:val=&quot;009279E6&quot;/&gt;&lt;wsp:rsid wsp:val=&quot;009319B3&quot;/&gt;&lt;wsp:rsid wsp:val=&quot;009332C6&quot;/&gt;&lt;wsp:rsid wsp:val=&quot;00936E69&quot;/&gt;&lt;wsp:rsid wsp:val=&quot;00945164&quot;/&gt;&lt;wsp:rsid wsp:val=&quot;00947085&quot;/&gt;&lt;wsp:rsid wsp:val=&quot;00952BC0&quot;/&gt;&lt;wsp:rsid wsp:val=&quot;009647A1&quot;/&gt;&lt;wsp:rsid wsp:val=&quot;00965719&quot;/&gt;&lt;wsp:rsid wsp:val=&quot;00967DF1&quot;/&gt;&lt;wsp:rsid wsp:val=&quot;00976F91&quot;/&gt;&lt;wsp:rsid wsp:val=&quot;009778F3&quot;/&gt;&lt;wsp:rsid wsp:val=&quot;00980FEE&quot;/&gt;&lt;wsp:rsid wsp:val=&quot;009816B1&quot;/&gt;&lt;wsp:rsid wsp:val=&quot;0098702A&quot;/&gt;&lt;wsp:rsid wsp:val=&quot;00991F6B&quot;/&gt;&lt;wsp:rsid wsp:val=&quot;00992721&quot;/&gt;&lt;wsp:rsid wsp:val=&quot;00992745&quot;/&gt;&lt;wsp:rsid wsp:val=&quot;00997FBD&quot;/&gt;&lt;wsp:rsid wsp:val=&quot;009A2124&quot;/&gt;&lt;wsp:rsid wsp:val=&quot;009B0B6B&quot;/&gt;&lt;wsp:rsid wsp:val=&quot;009B3621&quot;/&gt;&lt;wsp:rsid wsp:val=&quot;009C003C&quot;/&gt;&lt;wsp:rsid wsp:val=&quot;009C52F3&quot;/&gt;&lt;wsp:rsid wsp:val=&quot;009D32BB&quot;/&gt;&lt;wsp:rsid wsp:val=&quot;009D61A5&quot;/&gt;&lt;wsp:rsid wsp:val=&quot;009D7CE8&quot;/&gt;&lt;wsp:rsid wsp:val=&quot;009E0B58&quot;/&gt;&lt;wsp:rsid wsp:val=&quot;009F35E9&quot;/&gt;&lt;wsp:rsid wsp:val=&quot;009F3E9E&quot;/&gt;&lt;wsp:rsid wsp:val=&quot;009F5720&quot;/&gt;&lt;wsp:rsid wsp:val=&quot;009F7639&quot;/&gt;&lt;wsp:rsid wsp:val=&quot;00A0089A&quot;/&gt;&lt;wsp:rsid wsp:val=&quot;00A020A9&quot;/&gt;&lt;wsp:rsid wsp:val=&quot;00A04012&quot;/&gt;&lt;wsp:rsid wsp:val=&quot;00A11CB0&quot;/&gt;&lt;wsp:rsid wsp:val=&quot;00A12974&quot;/&gt;&lt;wsp:rsid wsp:val=&quot;00A139AF&quot;/&gt;&lt;wsp:rsid wsp:val=&quot;00A21C49&quot;/&gt;&lt;wsp:rsid wsp:val=&quot;00A2251F&quot;/&gt;&lt;wsp:rsid wsp:val=&quot;00A240EC&quot;/&gt;&lt;wsp:rsid wsp:val=&quot;00A24442&quot;/&gt;&lt;wsp:rsid wsp:val=&quot;00A4140F&quot;/&gt;&lt;wsp:rsid wsp:val=&quot;00A42558&quot;/&gt;&lt;wsp:rsid wsp:val=&quot;00A4331F&quot;/&gt;&lt;wsp:rsid wsp:val=&quot;00A55BBD&quot;/&gt;&lt;wsp:rsid wsp:val=&quot;00A62627&quot;/&gt;&lt;wsp:rsid wsp:val=&quot;00A64D9D&quot;/&gt;&lt;wsp:rsid wsp:val=&quot;00A67233&quot;/&gt;&lt;wsp:rsid wsp:val=&quot;00A67D5A&quot;/&gt;&lt;wsp:rsid wsp:val=&quot;00A70A5F&quot;/&gt;&lt;wsp:rsid wsp:val=&quot;00A77632&quot;/&gt;&lt;wsp:rsid wsp:val=&quot;00A810FF&quot;/&gt;&lt;wsp:rsid wsp:val=&quot;00A81F4C&quot;/&gt;&lt;wsp:rsid wsp:val=&quot;00A8388C&quot;/&gt;&lt;wsp:rsid wsp:val=&quot;00A851B5&quot;/&gt;&lt;wsp:rsid wsp:val=&quot;00A85BAA&quot;/&gt;&lt;wsp:rsid wsp:val=&quot;00A85E46&quot;/&gt;&lt;wsp:rsid wsp:val=&quot;00A86A87&quot;/&gt;&lt;wsp:rsid wsp:val=&quot;00A86C44&quot;/&gt;&lt;wsp:rsid wsp:val=&quot;00AA62C7&quot;/&gt;&lt;wsp:rsid wsp:val=&quot;00AA6B5B&quot;/&gt;&lt;wsp:rsid wsp:val=&quot;00AB5390&quot;/&gt;&lt;wsp:rsid wsp:val=&quot;00AB7860&quot;/&gt;&lt;wsp:rsid wsp:val=&quot;00AC0D9B&quot;/&gt;&lt;wsp:rsid wsp:val=&quot;00AC2406&quot;/&gt;&lt;wsp:rsid wsp:val=&quot;00AC2840&quot;/&gt;&lt;wsp:rsid wsp:val=&quot;00AC339D&quot;/&gt;&lt;wsp:rsid wsp:val=&quot;00AC36BF&quot;/&gt;&lt;wsp:rsid wsp:val=&quot;00AC7632&quot;/&gt;&lt;wsp:rsid wsp:val=&quot;00AD32DC&quot;/&gt;&lt;wsp:rsid wsp:val=&quot;00AD34D3&quot;/&gt;&lt;wsp:rsid wsp:val=&quot;00AD5D76&quot;/&gt;&lt;wsp:rsid wsp:val=&quot;00AD7F10&quot;/&gt;&lt;wsp:rsid wsp:val=&quot;00AE2EE6&quot;/&gt;&lt;wsp:rsid wsp:val=&quot;00AE356F&quot;/&gt;&lt;wsp:rsid wsp:val=&quot;00AE620C&quot;/&gt;&lt;wsp:rsid wsp:val=&quot;00AE7CC9&quot;/&gt;&lt;wsp:rsid wsp:val=&quot;00AF0643&quot;/&gt;&lt;wsp:rsid wsp:val=&quot;00AF38E2&quot;/&gt;&lt;wsp:rsid wsp:val=&quot;00AF39DF&quot;/&gt;&lt;wsp:rsid wsp:val=&quot;00B03BF8&quot;/&gt;&lt;wsp:rsid wsp:val=&quot;00B07DF4&quot;/&gt;&lt;wsp:rsid wsp:val=&quot;00B131BF&quot;/&gt;&lt;wsp:rsid wsp:val=&quot;00B13B40&quot;/&gt;&lt;wsp:rsid wsp:val=&quot;00B13E67&quot;/&gt;&lt;wsp:rsid wsp:val=&quot;00B142E4&quot;/&gt;&lt;wsp:rsid wsp:val=&quot;00B179B9&quot;/&gt;&lt;wsp:rsid wsp:val=&quot;00B216A0&quot;/&gt;&lt;wsp:rsid wsp:val=&quot;00B22606&quot;/&gt;&lt;wsp:rsid wsp:val=&quot;00B249E1&quot;/&gt;&lt;wsp:rsid wsp:val=&quot;00B26677&quot;/&gt;&lt;wsp:rsid wsp:val=&quot;00B347D4&quot;/&gt;&lt;wsp:rsid wsp:val=&quot;00B40E04&quot;/&gt;&lt;wsp:rsid wsp:val=&quot;00B425A0&quot;/&gt;&lt;wsp:rsid wsp:val=&quot;00B47A05&quot;/&gt;&lt;wsp:rsid wsp:val=&quot;00B5188A&quot;/&gt;&lt;wsp:rsid wsp:val=&quot;00B51AC4&quot;/&gt;&lt;wsp:rsid wsp:val=&quot;00B559BB&quot;/&gt;&lt;wsp:rsid wsp:val=&quot;00B57B71&quot;/&gt;&lt;wsp:rsid wsp:val=&quot;00B64D55&quot;/&gt;&lt;wsp:rsid wsp:val=&quot;00B710C0&quot;/&gt;&lt;wsp:rsid wsp:val=&quot;00B7115C&quot;/&gt;&lt;wsp:rsid wsp:val=&quot;00B71B18&quot;/&gt;&lt;wsp:rsid wsp:val=&quot;00B72328&quot;/&gt;&lt;wsp:rsid wsp:val=&quot;00B7259F&quot;/&gt;&lt;wsp:rsid wsp:val=&quot;00B73B55&quot;/&gt;&lt;wsp:rsid wsp:val=&quot;00B77658&quot;/&gt;&lt;wsp:rsid wsp:val=&quot;00B81AB9&quot;/&gt;&lt;wsp:rsid wsp:val=&quot;00B828E3&quot;/&gt;&lt;wsp:rsid wsp:val=&quot;00B84BF7&quot;/&gt;&lt;wsp:rsid wsp:val=&quot;00B84DCE&quot;/&gt;&lt;wsp:rsid wsp:val=&quot;00B86A57&quot;/&gt;&lt;wsp:rsid wsp:val=&quot;00B919D0&quot;/&gt;&lt;wsp:rsid wsp:val=&quot;00B9276A&quot;/&gt;&lt;wsp:rsid wsp:val=&quot;00B93E41&quot;/&gt;&lt;wsp:rsid wsp:val=&quot;00B9465A&quot;/&gt;&lt;wsp:rsid wsp:val=&quot;00B95F23&quot;/&gt;&lt;wsp:rsid wsp:val=&quot;00B96083&quot;/&gt;&lt;wsp:rsid wsp:val=&quot;00BA118F&quot;/&gt;&lt;wsp:rsid wsp:val=&quot;00BA365D&quot;/&gt;&lt;wsp:rsid wsp:val=&quot;00BB2E96&quot;/&gt;&lt;wsp:rsid wsp:val=&quot;00BB4A98&quot;/&gt;&lt;wsp:rsid wsp:val=&quot;00BB54F6&quot;/&gt;&lt;wsp:rsid wsp:val=&quot;00BC09B6&quot;/&gt;&lt;wsp:rsid wsp:val=&quot;00BC1A96&quot;/&gt;&lt;wsp:rsid wsp:val=&quot;00BC6A78&quot;/&gt;&lt;wsp:rsid wsp:val=&quot;00BC6AC5&quot;/&gt;&lt;wsp:rsid wsp:val=&quot;00BD131B&quot;/&gt;&lt;wsp:rsid wsp:val=&quot;00BD1CAB&quot;/&gt;&lt;wsp:rsid wsp:val=&quot;00BD2A00&quot;/&gt;&lt;wsp:rsid wsp:val=&quot;00BD35AD&quot;/&gt;&lt;wsp:rsid wsp:val=&quot;00BD451C&quot;/&gt;&lt;wsp:rsid wsp:val=&quot;00BD6778&quot;/&gt;&lt;wsp:rsid wsp:val=&quot;00BD7105&quot;/&gt;&lt;wsp:rsid wsp:val=&quot;00BE05A1&quot;/&gt;&lt;wsp:rsid wsp:val=&quot;00BF60F9&quot;/&gt;&lt;wsp:rsid wsp:val=&quot;00C01296&quot;/&gt;&lt;wsp:rsid wsp:val=&quot;00C02268&quot;/&gt;&lt;wsp:rsid wsp:val=&quot;00C03D12&quot;/&gt;&lt;wsp:rsid wsp:val=&quot;00C0552D&quot;/&gt;&lt;wsp:rsid wsp:val=&quot;00C059EF&quot;/&gt;&lt;wsp:rsid wsp:val=&quot;00C0753E&quot;/&gt;&lt;wsp:rsid wsp:val=&quot;00C10350&quot;/&gt;&lt;wsp:rsid wsp:val=&quot;00C14360&quot;/&gt;&lt;wsp:rsid wsp:val=&quot;00C1497C&quot;/&gt;&lt;wsp:rsid wsp:val=&quot;00C15F2D&quot;/&gt;&lt;wsp:rsid wsp:val=&quot;00C16351&quot;/&gt;&lt;wsp:rsid wsp:val=&quot;00C2183A&quot;/&gt;&lt;wsp:rsid wsp:val=&quot;00C21BC7&quot;/&gt;&lt;wsp:rsid wsp:val=&quot;00C25576&quot;/&gt;&lt;wsp:rsid wsp:val=&quot;00C27075&quot;/&gt;&lt;wsp:rsid wsp:val=&quot;00C32B2B&quot;/&gt;&lt;wsp:rsid wsp:val=&quot;00C41B02&quot;/&gt;&lt;wsp:rsid wsp:val=&quot;00C42382&quot;/&gt;&lt;wsp:rsid wsp:val=&quot;00C44148&quot;/&gt;&lt;wsp:rsid wsp:val=&quot;00C474BD&quot;/&gt;&lt;wsp:rsid wsp:val=&quot;00C527A1&quot;/&gt;&lt;wsp:rsid wsp:val=&quot;00C61913&quot;/&gt;&lt;wsp:rsid wsp:val=&quot;00C6581B&quot;/&gt;&lt;wsp:rsid wsp:val=&quot;00C658BA&quot;/&gt;&lt;wsp:rsid wsp:val=&quot;00C67B7A&quot;/&gt;&lt;wsp:rsid wsp:val=&quot;00C71D7C&quot;/&gt;&lt;wsp:rsid wsp:val=&quot;00C7230B&quot;/&gt;&lt;wsp:rsid wsp:val=&quot;00C73CE4&quot;/&gt;&lt;wsp:rsid wsp:val=&quot;00C74B14&quot;/&gt;&lt;wsp:rsid wsp:val=&quot;00C74E17&quot;/&gt;&lt;wsp:rsid wsp:val=&quot;00C805B0&quot;/&gt;&lt;wsp:rsid wsp:val=&quot;00C9304B&quot;/&gt;&lt;wsp:rsid wsp:val=&quot;00C9451E&quot;/&gt;&lt;wsp:rsid wsp:val=&quot;00C957F2&quot;/&gt;&lt;wsp:rsid wsp:val=&quot;00C96355&quot;/&gt;&lt;wsp:rsid wsp:val=&quot;00CA0540&quot;/&gt;&lt;wsp:rsid wsp:val=&quot;00CA05B9&quot;/&gt;&lt;wsp:rsid wsp:val=&quot;00CA1378&quot;/&gt;&lt;wsp:rsid wsp:val=&quot;00CA6B58&quot;/&gt;&lt;wsp:rsid wsp:val=&quot;00CA70AD&quot;/&gt;&lt;wsp:rsid wsp:val=&quot;00CB0703&quot;/&gt;&lt;wsp:rsid wsp:val=&quot;00CB10AC&quot;/&gt;&lt;wsp:rsid wsp:val=&quot;00CB3B67&quot;/&gt;&lt;wsp:rsid wsp:val=&quot;00CC28C9&quot;/&gt;&lt;wsp:rsid wsp:val=&quot;00CC5804&quot;/&gt;&lt;wsp:rsid wsp:val=&quot;00CD257D&quot;/&gt;&lt;wsp:rsid wsp:val=&quot;00CD3E74&quot;/&gt;&lt;wsp:rsid wsp:val=&quot;00CE0916&quot;/&gt;&lt;wsp:rsid wsp:val=&quot;00CE3662&quot;/&gt;&lt;wsp:rsid wsp:val=&quot;00CE3B53&quot;/&gt;&lt;wsp:rsid wsp:val=&quot;00CF5036&quot;/&gt;&lt;wsp:rsid wsp:val=&quot;00CF7776&quot;/&gt;&lt;wsp:rsid wsp:val=&quot;00D06242&quot;/&gt;&lt;wsp:rsid wsp:val=&quot;00D118AA&quot;/&gt;&lt;wsp:rsid wsp:val=&quot;00D15AD9&quot;/&gt;&lt;wsp:rsid wsp:val=&quot;00D2127A&quot;/&gt;&lt;wsp:rsid wsp:val=&quot;00D2227E&quot;/&gt;&lt;wsp:rsid wsp:val=&quot;00D31307&quot;/&gt;&lt;wsp:rsid wsp:val=&quot;00D31727&quot;/&gt;&lt;wsp:rsid wsp:val=&quot;00D339DB&quot;/&gt;&lt;wsp:rsid wsp:val=&quot;00D37049&quot;/&gt;&lt;wsp:rsid wsp:val=&quot;00D373D7&quot;/&gt;&lt;wsp:rsid wsp:val=&quot;00D408ED&quot;/&gt;&lt;wsp:rsid wsp:val=&quot;00D44B29&quot;/&gt;&lt;wsp:rsid wsp:val=&quot;00D458FC&quot;/&gt;&lt;wsp:rsid wsp:val=&quot;00D45DF2&quot;/&gt;&lt;wsp:rsid wsp:val=&quot;00D5202D&quot;/&gt;&lt;wsp:rsid wsp:val=&quot;00D5355C&quot;/&gt;&lt;wsp:rsid wsp:val=&quot;00D54FCE&quot;/&gt;&lt;wsp:rsid wsp:val=&quot;00D55C8A&quot;/&gt;&lt;wsp:rsid wsp:val=&quot;00D62210&quot;/&gt;&lt;wsp:rsid wsp:val=&quot;00D71368&quot;/&gt;&lt;wsp:rsid wsp:val=&quot;00D725FE&quot;/&gt;&lt;wsp:rsid wsp:val=&quot;00D73EAC&quot;/&gt;&lt;wsp:rsid wsp:val=&quot;00D84341&quot;/&gt;&lt;wsp:rsid wsp:val=&quot;00D84E2F&quot;/&gt;&lt;wsp:rsid wsp:val=&quot;00D85099&quot;/&gt;&lt;wsp:rsid wsp:val=&quot;00D85E66&quot;/&gt;&lt;wsp:rsid wsp:val=&quot;00D8735B&quot;/&gt;&lt;wsp:rsid wsp:val=&quot;00D909C7&quot;/&gt;&lt;wsp:rsid wsp:val=&quot;00D919C9&quot;/&gt;&lt;wsp:rsid wsp:val=&quot;00D91B73&quot;/&gt;&lt;wsp:rsid wsp:val=&quot;00D9236E&quot;/&gt;&lt;wsp:rsid wsp:val=&quot;00D9419C&quot;/&gt;&lt;wsp:rsid wsp:val=&quot;00D96C35&quot;/&gt;&lt;wsp:rsid wsp:val=&quot;00D976AD&quot;/&gt;&lt;wsp:rsid wsp:val=&quot;00DA357F&quot;/&gt;&lt;wsp:rsid wsp:val=&quot;00DA3C79&quot;/&gt;&lt;wsp:rsid wsp:val=&quot;00DA4884&quot;/&gt;&lt;wsp:rsid wsp:val=&quot;00DC0189&quot;/&gt;&lt;wsp:rsid wsp:val=&quot;00DD035D&quot;/&gt;&lt;wsp:rsid wsp:val=&quot;00DD0ACF&quot;/&gt;&lt;wsp:rsid wsp:val=&quot;00DD405B&quot;/&gt;&lt;wsp:rsid wsp:val=&quot;00DD6953&quot;/&gt;&lt;wsp:rsid wsp:val=&quot;00DE7DD4&quot;/&gt;&lt;wsp:rsid wsp:val=&quot;00DE7EEF&quot;/&gt;&lt;wsp:rsid wsp:val=&quot;00DF0636&quot;/&gt;&lt;wsp:rsid wsp:val=&quot;00DF134E&quot;/&gt;&lt;wsp:rsid wsp:val=&quot;00DF1F9D&quot;/&gt;&lt;wsp:rsid wsp:val=&quot;00DF2900&quot;/&gt;&lt;wsp:rsid wsp:val=&quot;00DF378B&quot;/&gt;&lt;wsp:rsid wsp:val=&quot;00DF3EAA&quot;/&gt;&lt;wsp:rsid wsp:val=&quot;00DF745B&quot;/&gt;&lt;wsp:rsid wsp:val=&quot;00E004DF&quot;/&gt;&lt;wsp:rsid wsp:val=&quot;00E0550D&quot;/&gt;&lt;wsp:rsid wsp:val=&quot;00E0716E&quot;/&gt;&lt;wsp:rsid wsp:val=&quot;00E07D14&quot;/&gt;&lt;wsp:rsid wsp:val=&quot;00E14A72&quot;/&gt;&lt;wsp:rsid wsp:val=&quot;00E14CD5&quot;/&gt;&lt;wsp:rsid wsp:val=&quot;00E157C4&quot;/&gt;&lt;wsp:rsid wsp:val=&quot;00E17632&quot;/&gt;&lt;wsp:rsid wsp:val=&quot;00E32C8B&quot;/&gt;&lt;wsp:rsid wsp:val=&quot;00E428D4&quot;/&gt;&lt;wsp:rsid wsp:val=&quot;00E44133&quot;/&gt;&lt;wsp:rsid wsp:val=&quot;00E54EBA&quot;/&gt;&lt;wsp:rsid wsp:val=&quot;00E5771E&quot;/&gt;&lt;wsp:rsid wsp:val=&quot;00E57FE2&quot;/&gt;&lt;wsp:rsid wsp:val=&quot;00E60249&quot;/&gt;&lt;wsp:rsid wsp:val=&quot;00E6073F&quot;/&gt;&lt;wsp:rsid wsp:val=&quot;00E62A4C&quot;/&gt;&lt;wsp:rsid wsp:val=&quot;00E634A8&quot;/&gt;&lt;wsp:rsid wsp:val=&quot;00E735FC&quot;/&gt;&lt;wsp:rsid wsp:val=&quot;00E74DAE&quot;/&gt;&lt;wsp:rsid wsp:val=&quot;00E7590D&quot;/&gt;&lt;wsp:rsid wsp:val=&quot;00E8109A&quot;/&gt;&lt;wsp:rsid wsp:val=&quot;00E82497&quot;/&gt;&lt;wsp:rsid wsp:val=&quot;00E83102&quot;/&gt;&lt;wsp:rsid wsp:val=&quot;00E87238&quot;/&gt;&lt;wsp:rsid wsp:val=&quot;00E87F4F&quot;/&gt;&lt;wsp:rsid wsp:val=&quot;00E91A41&quot;/&gt;&lt;wsp:rsid wsp:val=&quot;00E93A18&quot;/&gt;&lt;wsp:rsid wsp:val=&quot;00E9690B&quot;/&gt;&lt;wsp:rsid wsp:val=&quot;00EB503B&quot;/&gt;&lt;wsp:rsid wsp:val=&quot;00EC2243&quot;/&gt;&lt;wsp:rsid wsp:val=&quot;00ED2029&quot;/&gt;&lt;wsp:rsid wsp:val=&quot;00ED3286&quot;/&gt;&lt;wsp:rsid wsp:val=&quot;00EF293D&quot;/&gt;&lt;wsp:rsid wsp:val=&quot;00EF369A&quot;/&gt;&lt;wsp:rsid wsp:val=&quot;00EF7F5C&quot;/&gt;&lt;wsp:rsid wsp:val=&quot;00EF7F68&quot;/&gt;&lt;wsp:rsid wsp:val=&quot;00F04AEA&quot;/&gt;&lt;wsp:rsid wsp:val=&quot;00F06B67&quot;/&gt;&lt;wsp:rsid wsp:val=&quot;00F17541&quot;/&gt;&lt;wsp:rsid wsp:val=&quot;00F17E66&quot;/&gt;&lt;wsp:rsid wsp:val=&quot;00F21908&quot;/&gt;&lt;wsp:rsid wsp:val=&quot;00F23880&quot;/&gt;&lt;wsp:rsid wsp:val=&quot;00F2464A&quot;/&gt;&lt;wsp:rsid wsp:val=&quot;00F249D6&quot;/&gt;&lt;wsp:rsid wsp:val=&quot;00F26646&quot;/&gt;&lt;wsp:rsid wsp:val=&quot;00F27F56&quot;/&gt;&lt;wsp:rsid wsp:val=&quot;00F319C0&quot;/&gt;&lt;wsp:rsid wsp:val=&quot;00F33E7C&quot;/&gt;&lt;wsp:rsid wsp:val=&quot;00F3764E&quot;/&gt;&lt;wsp:rsid wsp:val=&quot;00F3783F&quot;/&gt;&lt;wsp:rsid wsp:val=&quot;00F4029A&quot;/&gt;&lt;wsp:rsid wsp:val=&quot;00F41842&quot;/&gt;&lt;wsp:rsid wsp:val=&quot;00F44434&quot;/&gt;&lt;wsp:rsid wsp:val=&quot;00F47EAC&quot;/&gt;&lt;wsp:rsid wsp:val=&quot;00F527BF&quot;/&gt;&lt;wsp:rsid wsp:val=&quot;00F56CB3&quot;/&gt;&lt;wsp:rsid wsp:val=&quot;00F65360&quot;/&gt;&lt;wsp:rsid wsp:val=&quot;00F671FE&quot;/&gt;&lt;wsp:rsid wsp:val=&quot;00F6757C&quot;/&gt;&lt;wsp:rsid wsp:val=&quot;00F70C54&quot;/&gt;&lt;wsp:rsid wsp:val=&quot;00F75188&quot;/&gt;&lt;wsp:rsid wsp:val=&quot;00F761BB&quot;/&gt;&lt;wsp:rsid wsp:val=&quot;00F76844&quot;/&gt;&lt;wsp:rsid wsp:val=&quot;00F80835&quot;/&gt;&lt;wsp:rsid wsp:val=&quot;00F81E0E&quot;/&gt;&lt;wsp:rsid wsp:val=&quot;00F848BD&quot;/&gt;&lt;wsp:rsid wsp:val=&quot;00F84D0C&quot;/&gt;&lt;wsp:rsid wsp:val=&quot;00F85556&quot;/&gt;&lt;wsp:rsid wsp:val=&quot;00F878A1&quot;/&gt;&lt;wsp:rsid wsp:val=&quot;00F904D1&quot;/&gt;&lt;wsp:rsid wsp:val=&quot;00F908BA&quot;/&gt;&lt;wsp:rsid wsp:val=&quot;00F9444F&quot;/&gt;&lt;wsp:rsid wsp:val=&quot;00F959DB&quot;/&gt;&lt;wsp:rsid wsp:val=&quot;00F976A5&quot;/&gt;&lt;wsp:rsid wsp:val=&quot;00F9792E&quot;/&gt;&lt;wsp:rsid wsp:val=&quot;00F97F7D&quot;/&gt;&lt;wsp:rsid wsp:val=&quot;00FA60F0&quot;/&gt;&lt;wsp:rsid wsp:val=&quot;00FB4286&quot;/&gt;&lt;wsp:rsid wsp:val=&quot;00FB678A&quot;/&gt;&lt;wsp:rsid wsp:val=&quot;00FD3F31&quot;/&gt;&lt;wsp:rsid wsp:val=&quot;00FD4FE2&quot;/&gt;&lt;wsp:rsid wsp:val=&quot;00FE2E4A&quot;/&gt;&lt;wsp:rsid wsp:val=&quot;00FE3D38&quot;/&gt;&lt;wsp:rsid wsp:val=&quot;00FE749D&quot;/&gt;&lt;wsp:rsid wsp:val=&quot;00FF044B&quot;/&gt;&lt;wsp:rsid wsp:val=&quot;00FF1CFC&quot;/&gt;&lt;wsp:rsid wsp:val=&quot;57004867&quot;/&gt;&lt;wsp:rsid wsp:val=&quot;58633282&quot;/&gt;&lt;wsp:rsid wsp:val=&quot;6B8A321B&quot;/&gt;&lt;wsp:rsid wsp:val=&quot;6CED10C5&quot;/&gt;&lt;wsp:rsid wsp:val=&quot;79F0361A&quot;/&gt;&lt;wsp:rsid wsp:val=&quot;7C5A0343&quot;/&gt;&lt;/wsp:rsids&gt;&lt;/w:docPr&gt;&lt;w:body&gt;&lt;w:p wsp:rsidR=&quot;00000000&quot; wsp:rsidRDefault=&quot;003E40FF&quot;&gt;&lt;m:oMathPara&gt;&lt;m:oMath&gt;&lt;m:f&gt;&lt;m:fPr&gt;&lt;m:ctrlPr&gt;&lt;w:rPr&gt;&lt;w:rFonts w:ascii=&quot;Cambria Math&quot; w:h-ansi=&quot;Cambria Math&quot;/&gt;&lt;wx:font wx:val=&quot;Cambria Math&quot;/&gt;&lt;w:i/&gt;&lt;w:sz w:val=&quot;26&quot;/&gt;&lt;w:sz-cs w:val=&quot;26&quot;/&gt;&lt;w:lang w:val=&quot;EN-MY&quot;/&gt;&lt;/w:rPr&gt;&lt;/m:ctrlPr&gt;&lt;/m:fPr&gt;&lt;m:num&gt;&lt;m:r&gt;&lt;w:rPr&gt;&lt;w:rFonts w:ascii=&quot;Cambria Math&quot; w:h-ansi=&quot;Cambria Math&quot;/&gt;&lt;wx:font wx:val=&quot;Cambria Math&quot;/&gt;&lt;w:i/&gt;&lt;w:sz w:val=&quot;26&quot;/&gt;&lt;w:sz-cs w:val=&quot;26&quot;/&gt;&lt;w:lang w:val=&quot;EN-MY&quot;/&gt;&lt;/w:rPr&gt;&lt;m:t&gt;1&lt;/m:t&gt;&lt;/m:r&gt;&lt;/m:num&gt;&lt;m:den&gt;&lt;m:r&gt;&lt;w:rPr&gt;&lt;w:rFonts w:ascii=&quot;Cambria Math&quot; w:h-ansi=&quot;Cambria Math&quot;/&gt;&lt;wx:font wx:val=&quot;Cambria Math&quot;/&gt;&lt;w:i/&gt;&lt;w:sz w:val=&quot;26&quot;/&gt;&lt;w:sz-cs w:val=&quot;26&quot;/&gt;&lt;w:lang w:val=&quot;EN-MY&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59727B">
                    <w:rPr>
                      <w:rFonts w:ascii="Times New Roman" w:hAnsi="Times New Roman"/>
                      <w:sz w:val="24"/>
                      <w:szCs w:val="24"/>
                      <w:lang w:val="en-MY"/>
                    </w:rPr>
                    <w:fldChar w:fldCharType="end"/>
                  </w:r>
                  <w:r w:rsidRPr="0059727B">
                    <w:rPr>
                      <w:rFonts w:ascii="Times New Roman" w:hAnsi="Times New Roman"/>
                      <w:sz w:val="24"/>
                      <w:szCs w:val="24"/>
                      <w:lang w:val="en-MY"/>
                    </w:rPr>
                    <w:t>m</w:t>
                  </w:r>
                  <w:r w:rsidRPr="0059727B">
                    <w:rPr>
                      <w:rFonts w:ascii="Times New Roman" w:hAnsi="Times New Roman"/>
                      <w:sz w:val="24"/>
                      <w:szCs w:val="24"/>
                      <w:vertAlign w:val="superscript"/>
                      <w:lang w:val="en-MY"/>
                    </w:rPr>
                    <w:t xml:space="preserve">2 </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vertAlign w:val="superscript"/>
                      <w:lang w:val="en-MY"/>
                    </w:rPr>
                  </w:pPr>
                  <w:r w:rsidRPr="0059727B">
                    <w:rPr>
                      <w:rFonts w:ascii="Times New Roman" w:hAnsi="Times New Roman"/>
                      <w:sz w:val="24"/>
                      <w:szCs w:val="24"/>
                      <w:lang w:val="en-MY"/>
                    </w:rPr>
                    <w:t>1cm</w:t>
                  </w:r>
                  <w:r w:rsidRPr="0059727B">
                    <w:rPr>
                      <w:rFonts w:ascii="Times New Roman" w:hAnsi="Times New Roman"/>
                      <w:sz w:val="24"/>
                      <w:szCs w:val="24"/>
                      <w:vertAlign w:val="superscript"/>
                      <w:lang w:val="en-MY"/>
                    </w:rPr>
                    <w:t xml:space="preserve">2 </w:t>
                  </w:r>
                </w:p>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 100mm</w:t>
                  </w:r>
                  <w:r w:rsidRPr="0059727B">
                    <w:rPr>
                      <w:rFonts w:ascii="Times New Roman" w:hAnsi="Times New Roman"/>
                      <w:sz w:val="24"/>
                      <w:szCs w:val="24"/>
                      <w:vertAlign w:val="superscript"/>
                      <w:lang w:val="en-MY"/>
                    </w:rPr>
                    <w:t xml:space="preserve">2 </w:t>
                  </w:r>
                </w:p>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 xml:space="preserve">= </w:t>
                  </w:r>
                  <w:r w:rsidRPr="0059727B">
                    <w:rPr>
                      <w:rFonts w:ascii="Times New Roman" w:hAnsi="Times New Roman"/>
                      <w:sz w:val="24"/>
                      <w:szCs w:val="24"/>
                      <w:lang w:val="en-MY"/>
                    </w:rPr>
                    <w:fldChar w:fldCharType="begin"/>
                  </w:r>
                  <w:r w:rsidRPr="0059727B">
                    <w:rPr>
                      <w:rFonts w:ascii="Times New Roman" w:hAnsi="Times New Roman"/>
                      <w:sz w:val="24"/>
                      <w:szCs w:val="24"/>
                      <w:lang w:val="en-MY"/>
                    </w:rPr>
                    <w:instrText xml:space="preserve"> QUOTE </w:instrText>
                  </w:r>
                  <w:r w:rsidRPr="00A644E6">
                    <w:rPr>
                      <w:rFonts w:ascii="Times New Roman" w:hAnsi="Times New Roman"/>
                      <w:sz w:val="24"/>
                      <w:szCs w:val="24"/>
                    </w:rPr>
                    <w:pict>
                      <v:shape id="_x0000_i1027"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removePersonalInformation/&gt;&lt;w:doNotEmbedSystemFonts/&gt;&lt;w:defaultTabStop w:val=&quot;720&quot;/&gt;&lt;w:drawingGridHorizontalSpacing w:val=&quot;110&quot;/&gt;&lt;w:characterSpacingControl w:val=&quot;DontCompress&quot;/&gt;&lt;w:validateAgainstSchema/&gt;&lt;w:saveInvalidXML w:val=&quot;off&quot;/&gt;&lt;w:ignoreMixedContent w:val=&quot;off&quot;/&gt;&lt;w:alwaysShowPlaceholderText w:val=&quot;off&quot;/&gt;&lt;w:compat&gt;&lt;w:doNotLeaveBackslashAlone/&gt;&lt;w:doNotExpandShiftReturn/&gt;&lt;w:breakWrappedTables/&gt;&lt;w:snapToGridInCell/&gt;&lt;w:wrapTextWithPunct/&gt;&lt;w:useAsianBreakRules/&gt;&lt;w:dontGrowAutofit/&gt;&lt;w:useFELayout/&gt;&lt;/w:compat&gt;&lt;wsp:rsids&gt;&lt;wsp:rsidRoot wsp:val=&quot;0009517F&quot;/&gt;&lt;wsp:rsid wsp:val=&quot;00001117&quot;/&gt;&lt;wsp:rsid wsp:val=&quot;00003F3D&quot;/&gt;&lt;wsp:rsid wsp:val=&quot;000144C9&quot;/&gt;&lt;wsp:rsid wsp:val=&quot;00020C5E&quot;/&gt;&lt;wsp:rsid wsp:val=&quot;00022C0F&quot;/&gt;&lt;wsp:rsid wsp:val=&quot;00024F42&quot;/&gt;&lt;wsp:rsid wsp:val=&quot;00025105&quot;/&gt;&lt;wsp:rsid wsp:val=&quot;00030DFC&quot;/&gt;&lt;wsp:rsid wsp:val=&quot;00032357&quot;/&gt;&lt;wsp:rsid wsp:val=&quot;0004055E&quot;/&gt;&lt;wsp:rsid wsp:val=&quot;00041954&quot;/&gt;&lt;wsp:rsid wsp:val=&quot;00043455&quot;/&gt;&lt;wsp:rsid wsp:val=&quot;000435A1&quot;/&gt;&lt;wsp:rsid wsp:val=&quot;000458E6&quot;/&gt;&lt;wsp:rsid wsp:val=&quot;0005311B&quot;/&gt;&lt;wsp:rsid wsp:val=&quot;000561D7&quot;/&gt;&lt;wsp:rsid wsp:val=&quot;000601A2&quot;/&gt;&lt;wsp:rsid wsp:val=&quot;000601AD&quot;/&gt;&lt;wsp:rsid wsp:val=&quot;00060662&quot;/&gt;&lt;wsp:rsid wsp:val=&quot;00062A3F&quot;/&gt;&lt;wsp:rsid wsp:val=&quot;00063980&quot;/&gt;&lt;wsp:rsid wsp:val=&quot;0007163A&quot;/&gt;&lt;wsp:rsid wsp:val=&quot;00071F22&quot;/&gt;&lt;wsp:rsid wsp:val=&quot;00073447&quot;/&gt;&lt;wsp:rsid wsp:val=&quot;000914C0&quot;/&gt;&lt;wsp:rsid wsp:val=&quot;000930B0&quot;/&gt;&lt;wsp:rsid wsp:val=&quot;0009517F&quot;/&gt;&lt;wsp:rsid wsp:val=&quot;000963FA&quot;/&gt;&lt;wsp:rsid wsp:val=&quot;000A5B80&quot;/&gt;&lt;wsp:rsid wsp:val=&quot;000B1537&quot;/&gt;&lt;wsp:rsid wsp:val=&quot;000B19ED&quot;/&gt;&lt;wsp:rsid wsp:val=&quot;000B338E&quot;/&gt;&lt;wsp:rsid wsp:val=&quot;000C3FC7&quot;/&gt;&lt;wsp:rsid wsp:val=&quot;000C46C4&quot;/&gt;&lt;wsp:rsid wsp:val=&quot;000C5F35&quot;/&gt;&lt;wsp:rsid wsp:val=&quot;000C6D77&quot;/&gt;&lt;wsp:rsid wsp:val=&quot;000D146B&quot;/&gt;&lt;wsp:rsid wsp:val=&quot;000D46E5&quot;/&gt;&lt;wsp:rsid wsp:val=&quot;000D67B8&quot;/&gt;&lt;wsp:rsid wsp:val=&quot;000D7D0A&quot;/&gt;&lt;wsp:rsid wsp:val=&quot;000E2495&quot;/&gt;&lt;wsp:rsid wsp:val=&quot;000E44AB&quot;/&gt;&lt;wsp:rsid wsp:val=&quot;000F4828&quot;/&gt;&lt;wsp:rsid wsp:val=&quot;00104144&quot;/&gt;&lt;wsp:rsid wsp:val=&quot;00105FC9&quot;/&gt;&lt;wsp:rsid wsp:val=&quot;0010759D&quot;/&gt;&lt;wsp:rsid wsp:val=&quot;00112354&quot;/&gt;&lt;wsp:rsid wsp:val=&quot;00113315&quot;/&gt;&lt;wsp:rsid wsp:val=&quot;0011336E&quot;/&gt;&lt;wsp:rsid wsp:val=&quot;001152E6&quot;/&gt;&lt;wsp:rsid wsp:val=&quot;00115D74&quot;/&gt;&lt;wsp:rsid wsp:val=&quot;00117B38&quot;/&gt;&lt;wsp:rsid wsp:val=&quot;00120894&quot;/&gt;&lt;wsp:rsid wsp:val=&quot;00121977&quot;/&gt;&lt;wsp:rsid wsp:val=&quot;001220E2&quot;/&gt;&lt;wsp:rsid wsp:val=&quot;001222F4&quot;/&gt;&lt;wsp:rsid wsp:val=&quot;001225E5&quot;/&gt;&lt;wsp:rsid wsp:val=&quot;00125477&quot;/&gt;&lt;wsp:rsid wsp:val=&quot;00125721&quot;/&gt;&lt;wsp:rsid wsp:val=&quot;001334E8&quot;/&gt;&lt;wsp:rsid wsp:val=&quot;00136C46&quot;/&gt;&lt;wsp:rsid wsp:val=&quot;001416D6&quot;/&gt;&lt;wsp:rsid wsp:val=&quot;0014242B&quot;/&gt;&lt;wsp:rsid wsp:val=&quot;00143669&quot;/&gt;&lt;wsp:rsid wsp:val=&quot;00161025&quot;/&gt;&lt;wsp:rsid wsp:val=&quot;001625A7&quot;/&gt;&lt;wsp:rsid wsp:val=&quot;00164C5A&quot;/&gt;&lt;wsp:rsid wsp:val=&quot;00164EE7&quot;/&gt;&lt;wsp:rsid wsp:val=&quot;00171524&quot;/&gt;&lt;wsp:rsid wsp:val=&quot;00171B34&quot;/&gt;&lt;wsp:rsid wsp:val=&quot;001740DF&quot;/&gt;&lt;wsp:rsid wsp:val=&quot;0018015F&quot;/&gt;&lt;wsp:rsid wsp:val=&quot;00190509&quot;/&gt;&lt;wsp:rsid wsp:val=&quot;0019166C&quot;/&gt;&lt;wsp:rsid wsp:val=&quot;00192750&quot;/&gt;&lt;wsp:rsid wsp:val=&quot;00196530&quot;/&gt;&lt;wsp:rsid wsp:val=&quot;0019734D&quot;/&gt;&lt;wsp:rsid wsp:val=&quot;001A1B4C&quot;/&gt;&lt;wsp:rsid wsp:val=&quot;001A2B0B&quot;/&gt;&lt;wsp:rsid wsp:val=&quot;001A528E&quot;/&gt;&lt;wsp:rsid wsp:val=&quot;001B04C2&quot;/&gt;&lt;wsp:rsid wsp:val=&quot;001B7843&quot;/&gt;&lt;wsp:rsid wsp:val=&quot;001C0082&quot;/&gt;&lt;wsp:rsid wsp:val=&quot;001C37E7&quot;/&gt;&lt;wsp:rsid wsp:val=&quot;001C74FA&quot;/&gt;&lt;wsp:rsid wsp:val=&quot;001C7587&quot;/&gt;&lt;wsp:rsid wsp:val=&quot;001D15CF&quot;/&gt;&lt;wsp:rsid wsp:val=&quot;001D1C01&quot;/&gt;&lt;wsp:rsid wsp:val=&quot;001D1E7E&quot;/&gt;&lt;wsp:rsid wsp:val=&quot;001D51E7&quot;/&gt;&lt;wsp:rsid wsp:val=&quot;001E09D6&quot;/&gt;&lt;wsp:rsid wsp:val=&quot;001E4AD0&quot;/&gt;&lt;wsp:rsid wsp:val=&quot;001E6356&quot;/&gt;&lt;wsp:rsid wsp:val=&quot;001F7113&quot;/&gt;&lt;wsp:rsid wsp:val=&quot;00202495&quot;/&gt;&lt;wsp:rsid wsp:val=&quot;002025C9&quot;/&gt;&lt;wsp:rsid wsp:val=&quot;00205B58&quot;/&gt;&lt;wsp:rsid wsp:val=&quot;0020749C&quot;/&gt;&lt;wsp:rsid wsp:val=&quot;002206F0&quot;/&gt;&lt;wsp:rsid wsp:val=&quot;0022106E&quot;/&gt;&lt;wsp:rsid wsp:val=&quot;0022157E&quot;/&gt;&lt;wsp:rsid wsp:val=&quot;00221F77&quot;/&gt;&lt;wsp:rsid wsp:val=&quot;00223737&quot;/&gt;&lt;wsp:rsid wsp:val=&quot;002248D7&quot;/&gt;&lt;wsp:rsid wsp:val=&quot;00225A6B&quot;/&gt;&lt;wsp:rsid wsp:val=&quot;00226C2E&quot;/&gt;&lt;wsp:rsid wsp:val=&quot;002315B9&quot;/&gt;&lt;wsp:rsid wsp:val=&quot;00236AE2&quot;/&gt;&lt;wsp:rsid wsp:val=&quot;00237231&quot;/&gt;&lt;wsp:rsid wsp:val=&quot;00246D1A&quot;/&gt;&lt;wsp:rsid wsp:val=&quot;00252AB1&quot;/&gt;&lt;wsp:rsid wsp:val=&quot;002533DA&quot;/&gt;&lt;wsp:rsid wsp:val=&quot;002552C4&quot;/&gt;&lt;wsp:rsid wsp:val=&quot;00261CA5&quot;/&gt;&lt;wsp:rsid wsp:val=&quot;00264366&quot;/&gt;&lt;wsp:rsid wsp:val=&quot;00266AAB&quot;/&gt;&lt;wsp:rsid wsp:val=&quot;002715ED&quot;/&gt;&lt;wsp:rsid wsp:val=&quot;00272F4C&quot;/&gt;&lt;wsp:rsid wsp:val=&quot;00272FC2&quot;/&gt;&lt;wsp:rsid wsp:val=&quot;002774C9&quot;/&gt;&lt;wsp:rsid wsp:val=&quot;0028017F&quot;/&gt;&lt;wsp:rsid wsp:val=&quot;00280E53&quot;/&gt;&lt;wsp:rsid wsp:val=&quot;00282684&quot;/&gt;&lt;wsp:rsid wsp:val=&quot;002910F9&quot;/&gt;&lt;wsp:rsid wsp:val=&quot;002A1E61&quot;/&gt;&lt;wsp:rsid wsp:val=&quot;002B049D&quot;/&gt;&lt;wsp:rsid wsp:val=&quot;002B24AF&quot;/&gt;&lt;wsp:rsid wsp:val=&quot;002C06C5&quot;/&gt;&lt;wsp:rsid wsp:val=&quot;002D1F77&quot;/&gt;&lt;wsp:rsid wsp:val=&quot;002D35A5&quot;/&gt;&lt;wsp:rsid wsp:val=&quot;002D5803&quot;/&gt;&lt;wsp:rsid wsp:val=&quot;002D6619&quot;/&gt;&lt;wsp:rsid wsp:val=&quot;002D78BF&quot;/&gt;&lt;wsp:rsid wsp:val=&quot;002E1041&quot;/&gt;&lt;wsp:rsid wsp:val=&quot;002E4DE8&quot;/&gt;&lt;wsp:rsid wsp:val=&quot;002E4E64&quot;/&gt;&lt;wsp:rsid wsp:val=&quot;002E5CB7&quot;/&gt;&lt;wsp:rsid wsp:val=&quot;002E687D&quot;/&gt;&lt;wsp:rsid wsp:val=&quot;002F349C&quot;/&gt;&lt;wsp:rsid wsp:val=&quot;002F5D32&quot;/&gt;&lt;wsp:rsid wsp:val=&quot;002F6423&quot;/&gt;&lt;wsp:rsid wsp:val=&quot;003002DF&quot;/&gt;&lt;wsp:rsid wsp:val=&quot;003067B1&quot;/&gt;&lt;wsp:rsid wsp:val=&quot;0031340B&quot;/&gt;&lt;wsp:rsid wsp:val=&quot;00314F59&quot;/&gt;&lt;wsp:rsid wsp:val=&quot;003208FD&quot;/&gt;&lt;wsp:rsid wsp:val=&quot;003215D6&quot;/&gt;&lt;wsp:rsid wsp:val=&quot;00324ED0&quot;/&gt;&lt;wsp:rsid wsp:val=&quot;00326330&quot;/&gt;&lt;wsp:rsid wsp:val=&quot;00326425&quot;/&gt;&lt;wsp:rsid wsp:val=&quot;003265D7&quot;/&gt;&lt;wsp:rsid wsp:val=&quot;00326A50&quot;/&gt;&lt;wsp:rsid wsp:val=&quot;0032710B&quot;/&gt;&lt;wsp:rsid wsp:val=&quot;003277B8&quot;/&gt;&lt;wsp:rsid wsp:val=&quot;00331E25&quot;/&gt;&lt;wsp:rsid wsp:val=&quot;00332D47&quot;/&gt;&lt;wsp:rsid wsp:val=&quot;00334198&quot;/&gt;&lt;wsp:rsid wsp:val=&quot;00334353&quot;/&gt;&lt;wsp:rsid wsp:val=&quot;00335E36&quot;/&gt;&lt;wsp:rsid wsp:val=&quot;0033722B&quot;/&gt;&lt;wsp:rsid wsp:val=&quot;00337A81&quot;/&gt;&lt;wsp:rsid wsp:val=&quot;0034051B&quot;/&gt;&lt;wsp:rsid wsp:val=&quot;00343EAE&quot;/&gt;&lt;wsp:rsid wsp:val=&quot;00344213&quot;/&gt;&lt;wsp:rsid wsp:val=&quot;00347C9E&quot;/&gt;&lt;wsp:rsid wsp:val=&quot;00351583&quot;/&gt;&lt;wsp:rsid wsp:val=&quot;003550C6&quot;/&gt;&lt;wsp:rsid wsp:val=&quot;00357AC6&quot;/&gt;&lt;wsp:rsid wsp:val=&quot;003603A9&quot;/&gt;&lt;wsp:rsid wsp:val=&quot;00364D65&quot;/&gt;&lt;wsp:rsid wsp:val=&quot;00365401&quot;/&gt;&lt;wsp:rsid wsp:val=&quot;00373C6F&quot;/&gt;&lt;wsp:rsid wsp:val=&quot;00375A44&quot;/&gt;&lt;wsp:rsid wsp:val=&quot;00376ADD&quot;/&gt;&lt;wsp:rsid wsp:val=&quot;00377B00&quot;/&gt;&lt;wsp:rsid wsp:val=&quot;003810F6&quot;/&gt;&lt;wsp:rsid wsp:val=&quot;00384317&quot;/&gt;&lt;wsp:rsid wsp:val=&quot;00392A3F&quot;/&gt;&lt;wsp:rsid wsp:val=&quot;00394EE6&quot;/&gt;&lt;wsp:rsid wsp:val=&quot;003B12A6&quot;/&gt;&lt;wsp:rsid wsp:val=&quot;003B2E6C&quot;/&gt;&lt;wsp:rsid wsp:val=&quot;003C0C33&quot;/&gt;&lt;wsp:rsid wsp:val=&quot;003C0DAC&quot;/&gt;&lt;wsp:rsid wsp:val=&quot;003C784F&quot;/&gt;&lt;wsp:rsid wsp:val=&quot;003D1D1B&quot;/&gt;&lt;wsp:rsid wsp:val=&quot;003D2F87&quot;/&gt;&lt;wsp:rsid wsp:val=&quot;003D4531&quot;/&gt;&lt;wsp:rsid wsp:val=&quot;003D5241&quot;/&gt;&lt;wsp:rsid wsp:val=&quot;003D7815&quot;/&gt;&lt;wsp:rsid wsp:val=&quot;003E02B0&quot;/&gt;&lt;wsp:rsid wsp:val=&quot;003E0517&quot;/&gt;&lt;wsp:rsid wsp:val=&quot;003E3542&quot;/&gt;&lt;wsp:rsid wsp:val=&quot;003E7D81&quot;/&gt;&lt;wsp:rsid wsp:val=&quot;003F0585&quot;/&gt;&lt;wsp:rsid wsp:val=&quot;003F4A24&quot;/&gt;&lt;wsp:rsid wsp:val=&quot;003F5E44&quot;/&gt;&lt;wsp:rsid wsp:val=&quot;00400350&quot;/&gt;&lt;wsp:rsid wsp:val=&quot;0040156B&quot;/&gt;&lt;wsp:rsid wsp:val=&quot;00402EF2&quot;/&gt;&lt;wsp:rsid wsp:val=&quot;004046B5&quot;/&gt;&lt;wsp:rsid wsp:val=&quot;00406293&quot;/&gt;&lt;wsp:rsid wsp:val=&quot;00406A81&quot;/&gt;&lt;wsp:rsid wsp:val=&quot;00407429&quot;/&gt;&lt;wsp:rsid wsp:val=&quot;00415B35&quot;/&gt;&lt;wsp:rsid wsp:val=&quot;004173A1&quot;/&gt;&lt;wsp:rsid wsp:val=&quot;00417E13&quot;/&gt;&lt;wsp:rsid wsp:val=&quot;00430856&quot;/&gt;&lt;wsp:rsid wsp:val=&quot;0043771E&quot;/&gt;&lt;wsp:rsid wsp:val=&quot;00442B73&quot;/&gt;&lt;wsp:rsid wsp:val=&quot;00445AB8&quot;/&gt;&lt;wsp:rsid wsp:val=&quot;00447187&quot;/&gt;&lt;wsp:rsid wsp:val=&quot;004478A8&quot;/&gt;&lt;wsp:rsid wsp:val=&quot;00453C75&quot;/&gt;&lt;wsp:rsid wsp:val=&quot;00460977&quot;/&gt;&lt;wsp:rsid wsp:val=&quot;0046312D&quot;/&gt;&lt;wsp:rsid wsp:val=&quot;00463BF6&quot;/&gt;&lt;wsp:rsid wsp:val=&quot;0046562F&quot;/&gt;&lt;wsp:rsid wsp:val=&quot;00467E1E&quot;/&gt;&lt;wsp:rsid wsp:val=&quot;00470DEC&quot;/&gt;&lt;wsp:rsid wsp:val=&quot;00471AD3&quot;/&gt;&lt;wsp:rsid wsp:val=&quot;00473728&quot;/&gt;&lt;wsp:rsid wsp:val=&quot;0048113A&quot;/&gt;&lt;wsp:rsid wsp:val=&quot;00481478&quot;/&gt;&lt;wsp:rsid wsp:val=&quot;0048471B&quot;/&gt;&lt;wsp:rsid wsp:val=&quot;00484D98&quot;/&gt;&lt;wsp:rsid wsp:val=&quot;0048588F&quot;/&gt;&lt;wsp:rsid wsp:val=&quot;00486707&quot;/&gt;&lt;wsp:rsid wsp:val=&quot;00487183&quot;/&gt;&lt;wsp:rsid wsp:val=&quot;0049297C&quot;/&gt;&lt;wsp:rsid wsp:val=&quot;00492A05&quot;/&gt;&lt;wsp:rsid wsp:val=&quot;004938EE&quot;/&gt;&lt;wsp:rsid wsp:val=&quot;00494E37&quot;/&gt;&lt;wsp:rsid wsp:val=&quot;004952D1&quot;/&gt;&lt;wsp:rsid wsp:val=&quot;004969FF&quot;/&gt;&lt;wsp:rsid wsp:val=&quot;004A123B&quot;/&gt;&lt;wsp:rsid wsp:val=&quot;004A20E7&quot;/&gt;&lt;wsp:rsid wsp:val=&quot;004A7C2E&quot;/&gt;&lt;wsp:rsid wsp:val=&quot;004B47A0&quot;/&gt;&lt;wsp:rsid wsp:val=&quot;004B5805&quot;/&gt;&lt;wsp:rsid wsp:val=&quot;004C010B&quot;/&gt;&lt;wsp:rsid wsp:val=&quot;004C17AA&quot;/&gt;&lt;wsp:rsid wsp:val=&quot;004C3F87&quot;/&gt;&lt;wsp:rsid wsp:val=&quot;004C6FCC&quot;/&gt;&lt;wsp:rsid wsp:val=&quot;004D3A59&quot;/&gt;&lt;wsp:rsid wsp:val=&quot;004D5E60&quot;/&gt;&lt;wsp:rsid wsp:val=&quot;004E020C&quot;/&gt;&lt;wsp:rsid wsp:val=&quot;004E0775&quot;/&gt;&lt;wsp:rsid wsp:val=&quot;004E47D1&quot;/&gt;&lt;wsp:rsid wsp:val=&quot;004E623B&quot;/&gt;&lt;wsp:rsid wsp:val=&quot;004E7BC0&quot;/&gt;&lt;wsp:rsid wsp:val=&quot;004E7C91&quot;/&gt;&lt;wsp:rsid wsp:val=&quot;004F03E1&quot;/&gt;&lt;wsp:rsid wsp:val=&quot;004F04FC&quot;/&gt;&lt;wsp:rsid wsp:val=&quot;004F0BE5&quot;/&gt;&lt;wsp:rsid wsp:val=&quot;004F37E5&quot;/&gt;&lt;wsp:rsid wsp:val=&quot;004F4BB7&quot;/&gt;&lt;wsp:rsid wsp:val=&quot;004F680A&quot;/&gt;&lt;wsp:rsid wsp:val=&quot;005053DA&quot;/&gt;&lt;wsp:rsid wsp:val=&quot;005067D6&quot;/&gt;&lt;wsp:rsid wsp:val=&quot;005151D3&quot;/&gt;&lt;wsp:rsid wsp:val=&quot;00520AEE&quot;/&gt;&lt;wsp:rsid wsp:val=&quot;00520D8D&quot;/&gt;&lt;wsp:rsid wsp:val=&quot;00521CEE&quot;/&gt;&lt;wsp:rsid wsp:val=&quot;00522472&quot;/&gt;&lt;wsp:rsid wsp:val=&quot;00523384&quot;/&gt;&lt;wsp:rsid wsp:val=&quot;005234E9&quot;/&gt;&lt;wsp:rsid wsp:val=&quot;005306DB&quot;/&gt;&lt;wsp:rsid wsp:val=&quot;0053123A&quot;/&gt;&lt;wsp:rsid wsp:val=&quot;00531C84&quot;/&gt;&lt;wsp:rsid wsp:val=&quot;00531CA7&quot;/&gt;&lt;wsp:rsid wsp:val=&quot;00532E68&quot;/&gt;&lt;wsp:rsid wsp:val=&quot;005333BF&quot;/&gt;&lt;wsp:rsid wsp:val=&quot;00540377&quot;/&gt;&lt;wsp:rsid wsp:val=&quot;005534D5&quot;/&gt;&lt;wsp:rsid wsp:val=&quot;00554E68&quot;/&gt;&lt;wsp:rsid wsp:val=&quot;0056010B&quot;/&gt;&lt;wsp:rsid wsp:val=&quot;0056075B&quot;/&gt;&lt;wsp:rsid wsp:val=&quot;0056336E&quot;/&gt;&lt;wsp:rsid wsp:val=&quot;00564007&quot;/&gt;&lt;wsp:rsid wsp:val=&quot;005665B9&quot;/&gt;&lt;wsp:rsid wsp:val=&quot;005674F9&quot;/&gt;&lt;wsp:rsid wsp:val=&quot;00567DAA&quot;/&gt;&lt;wsp:rsid wsp:val=&quot;00570147&quot;/&gt;&lt;wsp:rsid wsp:val=&quot;00570CC4&quot;/&gt;&lt;wsp:rsid wsp:val=&quot;00571525&quot;/&gt;&lt;wsp:rsid wsp:val=&quot;005724E8&quot;/&gt;&lt;wsp:rsid wsp:val=&quot;00576369&quot;/&gt;&lt;wsp:rsid wsp:val=&quot;00576EB3&quot;/&gt;&lt;wsp:rsid wsp:val=&quot;00577C39&quot;/&gt;&lt;wsp:rsid wsp:val=&quot;0058067A&quot;/&gt;&lt;wsp:rsid wsp:val=&quot;00580CA1&quot;/&gt;&lt;wsp:rsid wsp:val=&quot;00581119&quot;/&gt;&lt;wsp:rsid wsp:val=&quot;00582875&quot;/&gt;&lt;wsp:rsid wsp:val=&quot;00582D33&quot;/&gt;&lt;wsp:rsid wsp:val=&quot;00586F62&quot;/&gt;&lt;wsp:rsid wsp:val=&quot;005877EA&quot;/&gt;&lt;wsp:rsid wsp:val=&quot;00587ACF&quot;/&gt;&lt;wsp:rsid wsp:val=&quot;005931F6&quot;/&gt;&lt;wsp:rsid wsp:val=&quot;005A06A9&quot;/&gt;&lt;wsp:rsid wsp:val=&quot;005A33EC&quot;/&gt;&lt;wsp:rsid wsp:val=&quot;005B2197&quot;/&gt;&lt;wsp:rsid wsp:val=&quot;005B5291&quot;/&gt;&lt;wsp:rsid wsp:val=&quot;005C1BAE&quot;/&gt;&lt;wsp:rsid wsp:val=&quot;005C5C82&quot;/&gt;&lt;wsp:rsid wsp:val=&quot;005C6872&quot;/&gt;&lt;wsp:rsid wsp:val=&quot;005D0F2E&quot;/&gt;&lt;wsp:rsid wsp:val=&quot;005D1956&quot;/&gt;&lt;wsp:rsid wsp:val=&quot;005D2BF6&quot;/&gt;&lt;wsp:rsid wsp:val=&quot;005D45F2&quot;/&gt;&lt;wsp:rsid wsp:val=&quot;005D5086&quot;/&gt;&lt;wsp:rsid wsp:val=&quot;005E099D&quot;/&gt;&lt;wsp:rsid wsp:val=&quot;005E4D11&quot;/&gt;&lt;wsp:rsid wsp:val=&quot;005F007E&quot;/&gt;&lt;wsp:rsid wsp:val=&quot;005F2827&quot;/&gt;&lt;wsp:rsid wsp:val=&quot;005F2B72&quot;/&gt;&lt;wsp:rsid wsp:val=&quot;005F47B2&quot;/&gt;&lt;wsp:rsid wsp:val=&quot;005F4892&quot;/&gt;&lt;wsp:rsid wsp:val=&quot;005F61D9&quot;/&gt;&lt;wsp:rsid wsp:val=&quot;005F6E04&quot;/&gt;&lt;wsp:rsid wsp:val=&quot;005F711B&quot;/&gt;&lt;wsp:rsid wsp:val=&quot;005F7221&quot;/&gt;&lt;wsp:rsid wsp:val=&quot;00601690&quot;/&gt;&lt;wsp:rsid wsp:val=&quot;00601ED7&quot;/&gt;&lt;wsp:rsid wsp:val=&quot;00605FC5&quot;/&gt;&lt;wsp:rsid wsp:val=&quot;0061002B&quot;/&gt;&lt;wsp:rsid wsp:val=&quot;00613F91&quot;/&gt;&lt;wsp:rsid wsp:val=&quot;0061680E&quot;/&gt;&lt;wsp:rsid wsp:val=&quot;00622351&quot;/&gt;&lt;wsp:rsid wsp:val=&quot;00623154&quot;/&gt;&lt;wsp:rsid wsp:val=&quot;0062506D&quot;/&gt;&lt;wsp:rsid wsp:val=&quot;00634807&quot;/&gt;&lt;wsp:rsid wsp:val=&quot;0064238D&quot;/&gt;&lt;wsp:rsid wsp:val=&quot;006431CB&quot;/&gt;&lt;wsp:rsid wsp:val=&quot;006457C1&quot;/&gt;&lt;wsp:rsid wsp:val=&quot;006462D9&quot;/&gt;&lt;wsp:rsid wsp:val=&quot;006500E9&quot;/&gt;&lt;wsp:rsid wsp:val=&quot;006503FB&quot;/&gt;&lt;wsp:rsid wsp:val=&quot;00663DA0&quot;/&gt;&lt;wsp:rsid wsp:val=&quot;00665F12&quot;/&gt;&lt;wsp:rsid wsp:val=&quot;00666F23&quot;/&gt;&lt;wsp:rsid wsp:val=&quot;00671703&quot;/&gt;&lt;wsp:rsid wsp:val=&quot;006731C9&quot;/&gt;&lt;wsp:rsid wsp:val=&quot;0067327A&quot;/&gt;&lt;wsp:rsid wsp:val=&quot;006745D5&quot;/&gt;&lt;wsp:rsid wsp:val=&quot;00687E07&quot;/&gt;&lt;wsp:rsid wsp:val=&quot;00695C41&quot;/&gt;&lt;wsp:rsid wsp:val=&quot;0069642E&quot;/&gt;&lt;wsp:rsid wsp:val=&quot;00697317&quot;/&gt;&lt;wsp:rsid wsp:val=&quot;006A0305&quot;/&gt;&lt;wsp:rsid wsp:val=&quot;006A047F&quot;/&gt;&lt;wsp:rsid wsp:val=&quot;006A490F&quot;/&gt;&lt;wsp:rsid wsp:val=&quot;006A4EA5&quot;/&gt;&lt;wsp:rsid wsp:val=&quot;006A5156&quot;/&gt;&lt;wsp:rsid wsp:val=&quot;006A6D46&quot;/&gt;&lt;wsp:rsid wsp:val=&quot;006A7A58&quot;/&gt;&lt;wsp:rsid wsp:val=&quot;006A7AFE&quot;/&gt;&lt;wsp:rsid wsp:val=&quot;006B0110&quot;/&gt;&lt;wsp:rsid wsp:val=&quot;006B5870&quot;/&gt;&lt;wsp:rsid wsp:val=&quot;006B61D9&quot;/&gt;&lt;wsp:rsid wsp:val=&quot;006B7CF1&quot;/&gt;&lt;wsp:rsid wsp:val=&quot;006B7E9A&quot;/&gt;&lt;wsp:rsid wsp:val=&quot;006C0B09&quot;/&gt;&lt;wsp:rsid wsp:val=&quot;006C1A94&quot;/&gt;&lt;wsp:rsid wsp:val=&quot;006C3E14&quot;/&gt;&lt;wsp:rsid wsp:val=&quot;006C4BEE&quot;/&gt;&lt;wsp:rsid wsp:val=&quot;006C5A35&quot;/&gt;&lt;wsp:rsid wsp:val=&quot;006C5F00&quot;/&gt;&lt;wsp:rsid wsp:val=&quot;006D0201&quot;/&gt;&lt;wsp:rsid wsp:val=&quot;006D18C9&quot;/&gt;&lt;wsp:rsid wsp:val=&quot;006D1B76&quot;/&gt;&lt;wsp:rsid wsp:val=&quot;006D3E12&quot;/&gt;&lt;wsp:rsid wsp:val=&quot;006D3EA3&quot;/&gt;&lt;wsp:rsid wsp:val=&quot;006D4B9D&quot;/&gt;&lt;wsp:rsid wsp:val=&quot;006E4056&quot;/&gt;&lt;wsp:rsid wsp:val=&quot;006E4460&quot;/&gt;&lt;wsp:rsid wsp:val=&quot;006F1A0F&quot;/&gt;&lt;wsp:rsid wsp:val=&quot;006F27E3&quot;/&gt;&lt;wsp:rsid wsp:val=&quot;006F6D81&quot;/&gt;&lt;wsp:rsid wsp:val=&quot;007012EF&quot;/&gt;&lt;wsp:rsid wsp:val=&quot;00703918&quot;/&gt;&lt;wsp:rsid wsp:val=&quot;00705172&quot;/&gt;&lt;wsp:rsid wsp:val=&quot;00705474&quot;/&gt;&lt;wsp:rsid wsp:val=&quot;007057EF&quot;/&gt;&lt;wsp:rsid wsp:val=&quot;00707681&quot;/&gt;&lt;wsp:rsid wsp:val=&quot;0071142E&quot;/&gt;&lt;wsp:rsid wsp:val=&quot;00712CC2&quot;/&gt;&lt;wsp:rsid wsp:val=&quot;0071520C&quot;/&gt;&lt;wsp:rsid wsp:val=&quot;00720C8D&quot;/&gt;&lt;wsp:rsid wsp:val=&quot;00721E77&quot;/&gt;&lt;wsp:rsid wsp:val=&quot;00722031&quot;/&gt;&lt;wsp:rsid wsp:val=&quot;007221AA&quot;/&gt;&lt;wsp:rsid wsp:val=&quot;00726503&quot;/&gt;&lt;wsp:rsid wsp:val=&quot;00734DCA&quot;/&gt;&lt;wsp:rsid wsp:val=&quot;00736E0E&quot;/&gt;&lt;wsp:rsid wsp:val=&quot;0074721C&quot;/&gt;&lt;wsp:rsid wsp:val=&quot;00755D5C&quot;/&gt;&lt;wsp:rsid wsp:val=&quot;00755E62&quot;/&gt;&lt;wsp:rsid wsp:val=&quot;007567C1&quot;/&gt;&lt;wsp:rsid wsp:val=&quot;007635F1&quot;/&gt;&lt;wsp:rsid wsp:val=&quot;00764212&quot;/&gt;&lt;wsp:rsid wsp:val=&quot;00764313&quot;/&gt;&lt;wsp:rsid wsp:val=&quot;00764B3B&quot;/&gt;&lt;wsp:rsid wsp:val=&quot;0077032B&quot;/&gt;&lt;wsp:rsid wsp:val=&quot;00771839&quot;/&gt;&lt;wsp:rsid wsp:val=&quot;00773A32&quot;/&gt;&lt;wsp:rsid wsp:val=&quot;007745AD&quot;/&gt;&lt;wsp:rsid wsp:val=&quot;00774C43&quot;/&gt;&lt;wsp:rsid wsp:val=&quot;00780E37&quot;/&gt;&lt;wsp:rsid wsp:val=&quot;00786963&quot;/&gt;&lt;wsp:rsid wsp:val=&quot;007915AE&quot;/&gt;&lt;wsp:rsid wsp:val=&quot;00795FAE&quot;/&gt;&lt;wsp:rsid wsp:val=&quot;007A148B&quot;/&gt;&lt;wsp:rsid wsp:val=&quot;007A3D66&quot;/&gt;&lt;wsp:rsid wsp:val=&quot;007A6F30&quot;/&gt;&lt;wsp:rsid wsp:val=&quot;007B5CE9&quot;/&gt;&lt;wsp:rsid wsp:val=&quot;007C1191&quot;/&gt;&lt;wsp:rsid wsp:val=&quot;007C16DC&quot;/&gt;&lt;wsp:rsid wsp:val=&quot;007C6258&quot;/&gt;&lt;wsp:rsid wsp:val=&quot;007D1936&quot;/&gt;&lt;wsp:rsid wsp:val=&quot;007D1B0E&quot;/&gt;&lt;wsp:rsid wsp:val=&quot;007D56D5&quot;/&gt;&lt;wsp:rsid wsp:val=&quot;007E2005&quot;/&gt;&lt;wsp:rsid wsp:val=&quot;007E55F2&quot;/&gt;&lt;wsp:rsid wsp:val=&quot;007F08F8&quot;/&gt;&lt;wsp:rsid wsp:val=&quot;007F4865&quot;/&gt;&lt;wsp:rsid wsp:val=&quot;0080046D&quot;/&gt;&lt;wsp:rsid wsp:val=&quot;0080120C&quot;/&gt;&lt;wsp:rsid wsp:val=&quot;00804658&quot;/&gt;&lt;wsp:rsid wsp:val=&quot;00805156&quot;/&gt;&lt;wsp:rsid wsp:val=&quot;008057ED&quot;/&gt;&lt;wsp:rsid wsp:val=&quot;00806460&quot;/&gt;&lt;wsp:rsid wsp:val=&quot;00806748&quot;/&gt;&lt;wsp:rsid wsp:val=&quot;008149D6&quot;/&gt;&lt;wsp:rsid wsp:val=&quot;00815D63&quot;/&gt;&lt;wsp:rsid wsp:val=&quot;00821F14&quot;/&gt;&lt;wsp:rsid wsp:val=&quot;008273CE&quot;/&gt;&lt;wsp:rsid wsp:val=&quot;00834FB0&quot;/&gt;&lt;wsp:rsid wsp:val=&quot;008350FF&quot;/&gt;&lt;wsp:rsid wsp:val=&quot;008362B4&quot;/&gt;&lt;wsp:rsid wsp:val=&quot;008412D4&quot;/&gt;&lt;wsp:rsid wsp:val=&quot;0084319C&quot;/&gt;&lt;wsp:rsid wsp:val=&quot;008459A2&quot;/&gt;&lt;wsp:rsid wsp:val=&quot;008464B3&quot;/&gt;&lt;wsp:rsid wsp:val=&quot;008466FE&quot;/&gt;&lt;wsp:rsid wsp:val=&quot;00847139&quot;/&gt;&lt;wsp:rsid wsp:val=&quot;00850B40&quot;/&gt;&lt;wsp:rsid wsp:val=&quot;008577B4&quot;/&gt;&lt;wsp:rsid wsp:val=&quot;00864B1E&quot;/&gt;&lt;wsp:rsid wsp:val=&quot;00866F34&quot;/&gt;&lt;wsp:rsid wsp:val=&quot;00870BBA&quot;/&gt;&lt;wsp:rsid wsp:val=&quot;0087166F&quot;/&gt;&lt;wsp:rsid wsp:val=&quot;00872722&quot;/&gt;&lt;wsp:rsid wsp:val=&quot;00880939&quot;/&gt;&lt;wsp:rsid wsp:val=&quot;00886AA5&quot;/&gt;&lt;wsp:rsid wsp:val=&quot;00887884&quot;/&gt;&lt;wsp:rsid wsp:val=&quot;00891670&quot;/&gt;&lt;wsp:rsid wsp:val=&quot;00892117&quot;/&gt;&lt;wsp:rsid wsp:val=&quot;00895B9B&quot;/&gt;&lt;wsp:rsid wsp:val=&quot;00896FA5&quot;/&gt;&lt;wsp:rsid wsp:val=&quot;008A5035&quot;/&gt;&lt;wsp:rsid wsp:val=&quot;008A621F&quot;/&gt;&lt;wsp:rsid wsp:val=&quot;008A7233&quot;/&gt;&lt;wsp:rsid wsp:val=&quot;008B29C8&quot;/&gt;&lt;wsp:rsid wsp:val=&quot;008B2B58&quot;/&gt;&lt;wsp:rsid wsp:val=&quot;008B693B&quot;/&gt;&lt;wsp:rsid wsp:val=&quot;008B7950&quot;/&gt;&lt;wsp:rsid wsp:val=&quot;008C06FE&quot;/&gt;&lt;wsp:rsid wsp:val=&quot;008C180C&quot;/&gt;&lt;wsp:rsid wsp:val=&quot;008C39CF&quot;/&gt;&lt;wsp:rsid wsp:val=&quot;008C6663&quot;/&gt;&lt;wsp:rsid wsp:val=&quot;008C6F0A&quot;/&gt;&lt;wsp:rsid wsp:val=&quot;008C75C4&quot;/&gt;&lt;wsp:rsid wsp:val=&quot;008D10D8&quot;/&gt;&lt;wsp:rsid wsp:val=&quot;008D4B39&quot;/&gt;&lt;wsp:rsid wsp:val=&quot;008D6281&quot;/&gt;&lt;wsp:rsid wsp:val=&quot;008D7E33&quot;/&gt;&lt;wsp:rsid wsp:val=&quot;008E462D&quot;/&gt;&lt;wsp:rsid wsp:val=&quot;008E57BD&quot;/&gt;&lt;wsp:rsid wsp:val=&quot;008E6E97&quot;/&gt;&lt;wsp:rsid wsp:val=&quot;008F0EE3&quot;/&gt;&lt;wsp:rsid wsp:val=&quot;008F233B&quot;/&gt;&lt;wsp:rsid wsp:val=&quot;008F2837&quot;/&gt;&lt;wsp:rsid wsp:val=&quot;00901734&quot;/&gt;&lt;wsp:rsid wsp:val=&quot;00905B60&quot;/&gt;&lt;wsp:rsid wsp:val=&quot;00907CA4&quot;/&gt;&lt;wsp:rsid wsp:val=&quot;009128E0&quot;/&gt;&lt;wsp:rsid wsp:val=&quot;00913ACE&quot;/&gt;&lt;wsp:rsid wsp:val=&quot;00914D32&quot;/&gt;&lt;wsp:rsid wsp:val=&quot;00914DBA&quot;/&gt;&lt;wsp:rsid wsp:val=&quot;00915519&quot;/&gt;&lt;wsp:rsid wsp:val=&quot;00916614&quot;/&gt;&lt;wsp:rsid wsp:val=&quot;009176FB&quot;/&gt;&lt;wsp:rsid wsp:val=&quot;00920193&quot;/&gt;&lt;wsp:rsid wsp:val=&quot;009243FD&quot;/&gt;&lt;wsp:rsid wsp:val=&quot;009279E6&quot;/&gt;&lt;wsp:rsid wsp:val=&quot;009319B3&quot;/&gt;&lt;wsp:rsid wsp:val=&quot;009332C6&quot;/&gt;&lt;wsp:rsid wsp:val=&quot;00936E69&quot;/&gt;&lt;wsp:rsid wsp:val=&quot;00945164&quot;/&gt;&lt;wsp:rsid wsp:val=&quot;00947085&quot;/&gt;&lt;wsp:rsid wsp:val=&quot;00952BC0&quot;/&gt;&lt;wsp:rsid wsp:val=&quot;009647A1&quot;/&gt;&lt;wsp:rsid wsp:val=&quot;00965719&quot;/&gt;&lt;wsp:rsid wsp:val=&quot;00967DF1&quot;/&gt;&lt;wsp:rsid wsp:val=&quot;00976F91&quot;/&gt;&lt;wsp:rsid wsp:val=&quot;009778F3&quot;/&gt;&lt;wsp:rsid wsp:val=&quot;00980FEE&quot;/&gt;&lt;wsp:rsid wsp:val=&quot;009816B1&quot;/&gt;&lt;wsp:rsid wsp:val=&quot;0098702A&quot;/&gt;&lt;wsp:rsid wsp:val=&quot;00991F6B&quot;/&gt;&lt;wsp:rsid wsp:val=&quot;00992721&quot;/&gt;&lt;wsp:rsid wsp:val=&quot;00992745&quot;/&gt;&lt;wsp:rsid wsp:val=&quot;00997FBD&quot;/&gt;&lt;wsp:rsid wsp:val=&quot;009A2124&quot;/&gt;&lt;wsp:rsid wsp:val=&quot;009B0B6B&quot;/&gt;&lt;wsp:rsid wsp:val=&quot;009B3621&quot;/&gt;&lt;wsp:rsid wsp:val=&quot;009C003C&quot;/&gt;&lt;wsp:rsid wsp:val=&quot;009C52F3&quot;/&gt;&lt;wsp:rsid wsp:val=&quot;009D32BB&quot;/&gt;&lt;wsp:rsid wsp:val=&quot;009D61A5&quot;/&gt;&lt;wsp:rsid wsp:val=&quot;009D7CE8&quot;/&gt;&lt;wsp:rsid wsp:val=&quot;009E0B58&quot;/&gt;&lt;wsp:rsid wsp:val=&quot;009F35E9&quot;/&gt;&lt;wsp:rsid wsp:val=&quot;009F3E9E&quot;/&gt;&lt;wsp:rsid wsp:val=&quot;009F5720&quot;/&gt;&lt;wsp:rsid wsp:val=&quot;009F7639&quot;/&gt;&lt;wsp:rsid wsp:val=&quot;00A0089A&quot;/&gt;&lt;wsp:rsid wsp:val=&quot;00A020A9&quot;/&gt;&lt;wsp:rsid wsp:val=&quot;00A04012&quot;/&gt;&lt;wsp:rsid wsp:val=&quot;00A11CB0&quot;/&gt;&lt;wsp:rsid wsp:val=&quot;00A12974&quot;/&gt;&lt;wsp:rsid wsp:val=&quot;00A139AF&quot;/&gt;&lt;wsp:rsid wsp:val=&quot;00A21C49&quot;/&gt;&lt;wsp:rsid wsp:val=&quot;00A2251F&quot;/&gt;&lt;wsp:rsid wsp:val=&quot;00A240EC&quot;/&gt;&lt;wsp:rsid wsp:val=&quot;00A24442&quot;/&gt;&lt;wsp:rsid wsp:val=&quot;00A4140F&quot;/&gt;&lt;wsp:rsid wsp:val=&quot;00A42558&quot;/&gt;&lt;wsp:rsid wsp:val=&quot;00A4331F&quot;/&gt;&lt;wsp:rsid wsp:val=&quot;00A55BBD&quot;/&gt;&lt;wsp:rsid wsp:val=&quot;00A62627&quot;/&gt;&lt;wsp:rsid wsp:val=&quot;00A64D9D&quot;/&gt;&lt;wsp:rsid wsp:val=&quot;00A67233&quot;/&gt;&lt;wsp:rsid wsp:val=&quot;00A67D5A&quot;/&gt;&lt;wsp:rsid wsp:val=&quot;00A70A5F&quot;/&gt;&lt;wsp:rsid wsp:val=&quot;00A77632&quot;/&gt;&lt;wsp:rsid wsp:val=&quot;00A810FF&quot;/&gt;&lt;wsp:rsid wsp:val=&quot;00A81F4C&quot;/&gt;&lt;wsp:rsid wsp:val=&quot;00A8388C&quot;/&gt;&lt;wsp:rsid wsp:val=&quot;00A851B5&quot;/&gt;&lt;wsp:rsid wsp:val=&quot;00A85BAA&quot;/&gt;&lt;wsp:rsid wsp:val=&quot;00A85E46&quot;/&gt;&lt;wsp:rsid wsp:val=&quot;00A86A87&quot;/&gt;&lt;wsp:rsid wsp:val=&quot;00A86C44&quot;/&gt;&lt;wsp:rsid wsp:val=&quot;00AA62C7&quot;/&gt;&lt;wsp:rsid wsp:val=&quot;00AA6B5B&quot;/&gt;&lt;wsp:rsid wsp:val=&quot;00AB5390&quot;/&gt;&lt;wsp:rsid wsp:val=&quot;00AB7860&quot;/&gt;&lt;wsp:rsid wsp:val=&quot;00AC0D9B&quot;/&gt;&lt;wsp:rsid wsp:val=&quot;00AC2406&quot;/&gt;&lt;wsp:rsid wsp:val=&quot;00AC2840&quot;/&gt;&lt;wsp:rsid wsp:val=&quot;00AC339D&quot;/&gt;&lt;wsp:rsid wsp:val=&quot;00AC36BF&quot;/&gt;&lt;wsp:rsid wsp:val=&quot;00AC7632&quot;/&gt;&lt;wsp:rsid wsp:val=&quot;00AD32DC&quot;/&gt;&lt;wsp:rsid wsp:val=&quot;00AD34D3&quot;/&gt;&lt;wsp:rsid wsp:val=&quot;00AD5D76&quot;/&gt;&lt;wsp:rsid wsp:val=&quot;00AD7F10&quot;/&gt;&lt;wsp:rsid wsp:val=&quot;00AE2EE6&quot;/&gt;&lt;wsp:rsid wsp:val=&quot;00AE356F&quot;/&gt;&lt;wsp:rsid wsp:val=&quot;00AE620C&quot;/&gt;&lt;wsp:rsid wsp:val=&quot;00AE7CC9&quot;/&gt;&lt;wsp:rsid wsp:val=&quot;00AF0643&quot;/&gt;&lt;wsp:rsid wsp:val=&quot;00AF38E2&quot;/&gt;&lt;wsp:rsid wsp:val=&quot;00AF39DF&quot;/&gt;&lt;wsp:rsid wsp:val=&quot;00B03BF8&quot;/&gt;&lt;wsp:rsid wsp:val=&quot;00B07DF4&quot;/&gt;&lt;wsp:rsid wsp:val=&quot;00B131BF&quot;/&gt;&lt;wsp:rsid wsp:val=&quot;00B13B40&quot;/&gt;&lt;wsp:rsid wsp:val=&quot;00B13E67&quot;/&gt;&lt;wsp:rsid wsp:val=&quot;00B142E4&quot;/&gt;&lt;wsp:rsid wsp:val=&quot;00B179B9&quot;/&gt;&lt;wsp:rsid wsp:val=&quot;00B216A0&quot;/&gt;&lt;wsp:rsid wsp:val=&quot;00B22606&quot;/&gt;&lt;wsp:rsid wsp:val=&quot;00B249E1&quot;/&gt;&lt;wsp:rsid wsp:val=&quot;00B26677&quot;/&gt;&lt;wsp:rsid wsp:val=&quot;00B347D4&quot;/&gt;&lt;wsp:rsid wsp:val=&quot;00B40E04&quot;/&gt;&lt;wsp:rsid wsp:val=&quot;00B425A0&quot;/&gt;&lt;wsp:rsid wsp:val=&quot;00B47A05&quot;/&gt;&lt;wsp:rsid wsp:val=&quot;00B5188A&quot;/&gt;&lt;wsp:rsid wsp:val=&quot;00B51AC4&quot;/&gt;&lt;wsp:rsid wsp:val=&quot;00B559BB&quot;/&gt;&lt;wsp:rsid wsp:val=&quot;00B57B71&quot;/&gt;&lt;wsp:rsid wsp:val=&quot;00B620B2&quot;/&gt;&lt;wsp:rsid wsp:val=&quot;00B64D55&quot;/&gt;&lt;wsp:rsid wsp:val=&quot;00B710C0&quot;/&gt;&lt;wsp:rsid wsp:val=&quot;00B7115C&quot;/&gt;&lt;wsp:rsid wsp:val=&quot;00B71B18&quot;/&gt;&lt;wsp:rsid wsp:val=&quot;00B72328&quot;/&gt;&lt;wsp:rsid wsp:val=&quot;00B7259F&quot;/&gt;&lt;wsp:rsid wsp:val=&quot;00B73B55&quot;/&gt;&lt;wsp:rsid wsp:val=&quot;00B77658&quot;/&gt;&lt;wsp:rsid wsp:val=&quot;00B81AB9&quot;/&gt;&lt;wsp:rsid wsp:val=&quot;00B828E3&quot;/&gt;&lt;wsp:rsid wsp:val=&quot;00B84BF7&quot;/&gt;&lt;wsp:rsid wsp:val=&quot;00B84DCE&quot;/&gt;&lt;wsp:rsid wsp:val=&quot;00B86A57&quot;/&gt;&lt;wsp:rsid wsp:val=&quot;00B919D0&quot;/&gt;&lt;wsp:rsid wsp:val=&quot;00B9276A&quot;/&gt;&lt;wsp:rsid wsp:val=&quot;00B93E41&quot;/&gt;&lt;wsp:rsid wsp:val=&quot;00B9465A&quot;/&gt;&lt;wsp:rsid wsp:val=&quot;00B95F23&quot;/&gt;&lt;wsp:rsid wsp:val=&quot;00B96083&quot;/&gt;&lt;wsp:rsid wsp:val=&quot;00BA118F&quot;/&gt;&lt;wsp:rsid wsp:val=&quot;00BA365D&quot;/&gt;&lt;wsp:rsid wsp:val=&quot;00BB2E96&quot;/&gt;&lt;wsp:rsid wsp:val=&quot;00BB4A98&quot;/&gt;&lt;wsp:rsid wsp:val=&quot;00BB54F6&quot;/&gt;&lt;wsp:rsid wsp:val=&quot;00BC09B6&quot;/&gt;&lt;wsp:rsid wsp:val=&quot;00BC1A96&quot;/&gt;&lt;wsp:rsid wsp:val=&quot;00BC6A78&quot;/&gt;&lt;wsp:rsid wsp:val=&quot;00BC6AC5&quot;/&gt;&lt;wsp:rsid wsp:val=&quot;00BD131B&quot;/&gt;&lt;wsp:rsid wsp:val=&quot;00BD1CAB&quot;/&gt;&lt;wsp:rsid wsp:val=&quot;00BD2A00&quot;/&gt;&lt;wsp:rsid wsp:val=&quot;00BD35AD&quot;/&gt;&lt;wsp:rsid wsp:val=&quot;00BD451C&quot;/&gt;&lt;wsp:rsid wsp:val=&quot;00BD6778&quot;/&gt;&lt;wsp:rsid wsp:val=&quot;00BD7105&quot;/&gt;&lt;wsp:rsid wsp:val=&quot;00BE05A1&quot;/&gt;&lt;wsp:rsid wsp:val=&quot;00BF60F9&quot;/&gt;&lt;wsp:rsid wsp:val=&quot;00C01296&quot;/&gt;&lt;wsp:rsid wsp:val=&quot;00C02268&quot;/&gt;&lt;wsp:rsid wsp:val=&quot;00C03D12&quot;/&gt;&lt;wsp:rsid wsp:val=&quot;00C0552D&quot;/&gt;&lt;wsp:rsid wsp:val=&quot;00C059EF&quot;/&gt;&lt;wsp:rsid wsp:val=&quot;00C0753E&quot;/&gt;&lt;wsp:rsid wsp:val=&quot;00C10350&quot;/&gt;&lt;wsp:rsid wsp:val=&quot;00C14360&quot;/&gt;&lt;wsp:rsid wsp:val=&quot;00C1497C&quot;/&gt;&lt;wsp:rsid wsp:val=&quot;00C15F2D&quot;/&gt;&lt;wsp:rsid wsp:val=&quot;00C16351&quot;/&gt;&lt;wsp:rsid wsp:val=&quot;00C2183A&quot;/&gt;&lt;wsp:rsid wsp:val=&quot;00C21BC7&quot;/&gt;&lt;wsp:rsid wsp:val=&quot;00C25576&quot;/&gt;&lt;wsp:rsid wsp:val=&quot;00C27075&quot;/&gt;&lt;wsp:rsid wsp:val=&quot;00C32B2B&quot;/&gt;&lt;wsp:rsid wsp:val=&quot;00C41B02&quot;/&gt;&lt;wsp:rsid wsp:val=&quot;00C42382&quot;/&gt;&lt;wsp:rsid wsp:val=&quot;00C44148&quot;/&gt;&lt;wsp:rsid wsp:val=&quot;00C474BD&quot;/&gt;&lt;wsp:rsid wsp:val=&quot;00C527A1&quot;/&gt;&lt;wsp:rsid wsp:val=&quot;00C61913&quot;/&gt;&lt;wsp:rsid wsp:val=&quot;00C6581B&quot;/&gt;&lt;wsp:rsid wsp:val=&quot;00C658BA&quot;/&gt;&lt;wsp:rsid wsp:val=&quot;00C67B7A&quot;/&gt;&lt;wsp:rsid wsp:val=&quot;00C71D7C&quot;/&gt;&lt;wsp:rsid wsp:val=&quot;00C7230B&quot;/&gt;&lt;wsp:rsid wsp:val=&quot;00C73CE4&quot;/&gt;&lt;wsp:rsid wsp:val=&quot;00C74B14&quot;/&gt;&lt;wsp:rsid wsp:val=&quot;00C74E17&quot;/&gt;&lt;wsp:rsid wsp:val=&quot;00C805B0&quot;/&gt;&lt;wsp:rsid wsp:val=&quot;00C9304B&quot;/&gt;&lt;wsp:rsid wsp:val=&quot;00C9451E&quot;/&gt;&lt;wsp:rsid wsp:val=&quot;00C957F2&quot;/&gt;&lt;wsp:rsid wsp:val=&quot;00C96355&quot;/&gt;&lt;wsp:rsid wsp:val=&quot;00CA0540&quot;/&gt;&lt;wsp:rsid wsp:val=&quot;00CA05B9&quot;/&gt;&lt;wsp:rsid wsp:val=&quot;00CA1378&quot;/&gt;&lt;wsp:rsid wsp:val=&quot;00CA6B58&quot;/&gt;&lt;wsp:rsid wsp:val=&quot;00CA70AD&quot;/&gt;&lt;wsp:rsid wsp:val=&quot;00CB0703&quot;/&gt;&lt;wsp:rsid wsp:val=&quot;00CB10AC&quot;/&gt;&lt;wsp:rsid wsp:val=&quot;00CB3B67&quot;/&gt;&lt;wsp:rsid wsp:val=&quot;00CC28C9&quot;/&gt;&lt;wsp:rsid wsp:val=&quot;00CC5804&quot;/&gt;&lt;wsp:rsid wsp:val=&quot;00CD257D&quot;/&gt;&lt;wsp:rsid wsp:val=&quot;00CD3E74&quot;/&gt;&lt;wsp:rsid wsp:val=&quot;00CE0916&quot;/&gt;&lt;wsp:rsid wsp:val=&quot;00CE3662&quot;/&gt;&lt;wsp:rsid wsp:val=&quot;00CE3B53&quot;/&gt;&lt;wsp:rsid wsp:val=&quot;00CF5036&quot;/&gt;&lt;wsp:rsid wsp:val=&quot;00CF7776&quot;/&gt;&lt;wsp:rsid wsp:val=&quot;00D06242&quot;/&gt;&lt;wsp:rsid wsp:val=&quot;00D118AA&quot;/&gt;&lt;wsp:rsid wsp:val=&quot;00D15AD9&quot;/&gt;&lt;wsp:rsid wsp:val=&quot;00D2127A&quot;/&gt;&lt;wsp:rsid wsp:val=&quot;00D2227E&quot;/&gt;&lt;wsp:rsid wsp:val=&quot;00D31307&quot;/&gt;&lt;wsp:rsid wsp:val=&quot;00D31727&quot;/&gt;&lt;wsp:rsid wsp:val=&quot;00D339DB&quot;/&gt;&lt;wsp:rsid wsp:val=&quot;00D37049&quot;/&gt;&lt;wsp:rsid wsp:val=&quot;00D373D7&quot;/&gt;&lt;wsp:rsid wsp:val=&quot;00D408ED&quot;/&gt;&lt;wsp:rsid wsp:val=&quot;00D44B29&quot;/&gt;&lt;wsp:rsid wsp:val=&quot;00D458FC&quot;/&gt;&lt;wsp:rsid wsp:val=&quot;00D45DF2&quot;/&gt;&lt;wsp:rsid wsp:val=&quot;00D5202D&quot;/&gt;&lt;wsp:rsid wsp:val=&quot;00D5355C&quot;/&gt;&lt;wsp:rsid wsp:val=&quot;00D54FCE&quot;/&gt;&lt;wsp:rsid wsp:val=&quot;00D55C8A&quot;/&gt;&lt;wsp:rsid wsp:val=&quot;00D62210&quot;/&gt;&lt;wsp:rsid wsp:val=&quot;00D71368&quot;/&gt;&lt;wsp:rsid wsp:val=&quot;00D725FE&quot;/&gt;&lt;wsp:rsid wsp:val=&quot;00D73EAC&quot;/&gt;&lt;wsp:rsid wsp:val=&quot;00D84341&quot;/&gt;&lt;wsp:rsid wsp:val=&quot;00D84E2F&quot;/&gt;&lt;wsp:rsid wsp:val=&quot;00D85099&quot;/&gt;&lt;wsp:rsid wsp:val=&quot;00D85E66&quot;/&gt;&lt;wsp:rsid wsp:val=&quot;00D8735B&quot;/&gt;&lt;wsp:rsid wsp:val=&quot;00D909C7&quot;/&gt;&lt;wsp:rsid wsp:val=&quot;00D919C9&quot;/&gt;&lt;wsp:rsid wsp:val=&quot;00D91B73&quot;/&gt;&lt;wsp:rsid wsp:val=&quot;00D9236E&quot;/&gt;&lt;wsp:rsid wsp:val=&quot;00D9419C&quot;/&gt;&lt;wsp:rsid wsp:val=&quot;00D96C35&quot;/&gt;&lt;wsp:rsid wsp:val=&quot;00D976AD&quot;/&gt;&lt;wsp:rsid wsp:val=&quot;00DA357F&quot;/&gt;&lt;wsp:rsid wsp:val=&quot;00DA3C79&quot;/&gt;&lt;wsp:rsid wsp:val=&quot;00DA4884&quot;/&gt;&lt;wsp:rsid wsp:val=&quot;00DC0189&quot;/&gt;&lt;wsp:rsid wsp:val=&quot;00DD035D&quot;/&gt;&lt;wsp:rsid wsp:val=&quot;00DD0ACF&quot;/&gt;&lt;wsp:rsid wsp:val=&quot;00DD405B&quot;/&gt;&lt;wsp:rsid wsp:val=&quot;00DD6953&quot;/&gt;&lt;wsp:rsid wsp:val=&quot;00DE7DD4&quot;/&gt;&lt;wsp:rsid wsp:val=&quot;00DE7EEF&quot;/&gt;&lt;wsp:rsid wsp:val=&quot;00DF0636&quot;/&gt;&lt;wsp:rsid wsp:val=&quot;00DF134E&quot;/&gt;&lt;wsp:rsid wsp:val=&quot;00DF1F9D&quot;/&gt;&lt;wsp:rsid wsp:val=&quot;00DF2900&quot;/&gt;&lt;wsp:rsid wsp:val=&quot;00DF378B&quot;/&gt;&lt;wsp:rsid wsp:val=&quot;00DF3EAA&quot;/&gt;&lt;wsp:rsid wsp:val=&quot;00DF745B&quot;/&gt;&lt;wsp:rsid wsp:val=&quot;00E004DF&quot;/&gt;&lt;wsp:rsid wsp:val=&quot;00E0550D&quot;/&gt;&lt;wsp:rsid wsp:val=&quot;00E0716E&quot;/&gt;&lt;wsp:rsid wsp:val=&quot;00E07D14&quot;/&gt;&lt;wsp:rsid wsp:val=&quot;00E14A72&quot;/&gt;&lt;wsp:rsid wsp:val=&quot;00E14CD5&quot;/&gt;&lt;wsp:rsid wsp:val=&quot;00E157C4&quot;/&gt;&lt;wsp:rsid wsp:val=&quot;00E17632&quot;/&gt;&lt;wsp:rsid wsp:val=&quot;00E32C8B&quot;/&gt;&lt;wsp:rsid wsp:val=&quot;00E428D4&quot;/&gt;&lt;wsp:rsid wsp:val=&quot;00E44133&quot;/&gt;&lt;wsp:rsid wsp:val=&quot;00E54EBA&quot;/&gt;&lt;wsp:rsid wsp:val=&quot;00E5771E&quot;/&gt;&lt;wsp:rsid wsp:val=&quot;00E57FE2&quot;/&gt;&lt;wsp:rsid wsp:val=&quot;00E60249&quot;/&gt;&lt;wsp:rsid wsp:val=&quot;00E6073F&quot;/&gt;&lt;wsp:rsid wsp:val=&quot;00E62A4C&quot;/&gt;&lt;wsp:rsid wsp:val=&quot;00E634A8&quot;/&gt;&lt;wsp:rsid wsp:val=&quot;00E735FC&quot;/&gt;&lt;wsp:rsid wsp:val=&quot;00E74DAE&quot;/&gt;&lt;wsp:rsid wsp:val=&quot;00E7590D&quot;/&gt;&lt;wsp:rsid wsp:val=&quot;00E8109A&quot;/&gt;&lt;wsp:rsid wsp:val=&quot;00E82497&quot;/&gt;&lt;wsp:rsid wsp:val=&quot;00E83102&quot;/&gt;&lt;wsp:rsid wsp:val=&quot;00E87238&quot;/&gt;&lt;wsp:rsid wsp:val=&quot;00E87F4F&quot;/&gt;&lt;wsp:rsid wsp:val=&quot;00E91A41&quot;/&gt;&lt;wsp:rsid wsp:val=&quot;00E93A18&quot;/&gt;&lt;wsp:rsid wsp:val=&quot;00E9690B&quot;/&gt;&lt;wsp:rsid wsp:val=&quot;00EB503B&quot;/&gt;&lt;wsp:rsid wsp:val=&quot;00EC2243&quot;/&gt;&lt;wsp:rsid wsp:val=&quot;00ED2029&quot;/&gt;&lt;wsp:rsid wsp:val=&quot;00ED3286&quot;/&gt;&lt;wsp:rsid wsp:val=&quot;00EF293D&quot;/&gt;&lt;wsp:rsid wsp:val=&quot;00EF369A&quot;/&gt;&lt;wsp:rsid wsp:val=&quot;00EF7F5C&quot;/&gt;&lt;wsp:rsid wsp:val=&quot;00EF7F68&quot;/&gt;&lt;wsp:rsid wsp:val=&quot;00F04AEA&quot;/&gt;&lt;wsp:rsid wsp:val=&quot;00F06B67&quot;/&gt;&lt;wsp:rsid wsp:val=&quot;00F17541&quot;/&gt;&lt;wsp:rsid wsp:val=&quot;00F17E66&quot;/&gt;&lt;wsp:rsid wsp:val=&quot;00F21908&quot;/&gt;&lt;wsp:rsid wsp:val=&quot;00F23880&quot;/&gt;&lt;wsp:rsid wsp:val=&quot;00F2464A&quot;/&gt;&lt;wsp:rsid wsp:val=&quot;00F249D6&quot;/&gt;&lt;wsp:rsid wsp:val=&quot;00F26646&quot;/&gt;&lt;wsp:rsid wsp:val=&quot;00F27F56&quot;/&gt;&lt;wsp:rsid wsp:val=&quot;00F319C0&quot;/&gt;&lt;wsp:rsid wsp:val=&quot;00F33E7C&quot;/&gt;&lt;wsp:rsid wsp:val=&quot;00F3764E&quot;/&gt;&lt;wsp:rsid wsp:val=&quot;00F3783F&quot;/&gt;&lt;wsp:rsid wsp:val=&quot;00F4029A&quot;/&gt;&lt;wsp:rsid wsp:val=&quot;00F41842&quot;/&gt;&lt;wsp:rsid wsp:val=&quot;00F44434&quot;/&gt;&lt;wsp:rsid wsp:val=&quot;00F47EAC&quot;/&gt;&lt;wsp:rsid wsp:val=&quot;00F527BF&quot;/&gt;&lt;wsp:rsid wsp:val=&quot;00F56CB3&quot;/&gt;&lt;wsp:rsid wsp:val=&quot;00F65360&quot;/&gt;&lt;wsp:rsid wsp:val=&quot;00F671FE&quot;/&gt;&lt;wsp:rsid wsp:val=&quot;00F6757C&quot;/&gt;&lt;wsp:rsid wsp:val=&quot;00F70C54&quot;/&gt;&lt;wsp:rsid wsp:val=&quot;00F75188&quot;/&gt;&lt;wsp:rsid wsp:val=&quot;00F761BB&quot;/&gt;&lt;wsp:rsid wsp:val=&quot;00F76844&quot;/&gt;&lt;wsp:rsid wsp:val=&quot;00F80835&quot;/&gt;&lt;wsp:rsid wsp:val=&quot;00F81E0E&quot;/&gt;&lt;wsp:rsid wsp:val=&quot;00F848BD&quot;/&gt;&lt;wsp:rsid wsp:val=&quot;00F84D0C&quot;/&gt;&lt;wsp:rsid wsp:val=&quot;00F85556&quot;/&gt;&lt;wsp:rsid wsp:val=&quot;00F878A1&quot;/&gt;&lt;wsp:rsid wsp:val=&quot;00F904D1&quot;/&gt;&lt;wsp:rsid wsp:val=&quot;00F908BA&quot;/&gt;&lt;wsp:rsid wsp:val=&quot;00F9444F&quot;/&gt;&lt;wsp:rsid wsp:val=&quot;00F959DB&quot;/&gt;&lt;wsp:rsid wsp:val=&quot;00F976A5&quot;/&gt;&lt;wsp:rsid wsp:val=&quot;00F9792E&quot;/&gt;&lt;wsp:rsid wsp:val=&quot;00F97F7D&quot;/&gt;&lt;wsp:rsid wsp:val=&quot;00FA60F0&quot;/&gt;&lt;wsp:rsid wsp:val=&quot;00FB4286&quot;/&gt;&lt;wsp:rsid wsp:val=&quot;00FB678A&quot;/&gt;&lt;wsp:rsid wsp:val=&quot;00FD3F31&quot;/&gt;&lt;wsp:rsid wsp:val=&quot;00FD4FE2&quot;/&gt;&lt;wsp:rsid wsp:val=&quot;00FE2E4A&quot;/&gt;&lt;wsp:rsid wsp:val=&quot;00FE3D38&quot;/&gt;&lt;wsp:rsid wsp:val=&quot;00FE749D&quot;/&gt;&lt;wsp:rsid wsp:val=&quot;00FF044B&quot;/&gt;&lt;wsp:rsid wsp:val=&quot;00FF1CFC&quot;/&gt;&lt;wsp:rsid wsp:val=&quot;57004867&quot;/&gt;&lt;wsp:rsid wsp:val=&quot;58633282&quot;/&gt;&lt;wsp:rsid wsp:val=&quot;6B8A321B&quot;/&gt;&lt;wsp:rsid wsp:val=&quot;6CED10C5&quot;/&gt;&lt;wsp:rsid wsp:val=&quot;79F0361A&quot;/&gt;&lt;wsp:rsid wsp:val=&quot;7C5A0343&quot;/&gt;&lt;/wsp:rsids&gt;&lt;/w:docPr&gt;&lt;w:body&gt;&lt;w:p wsp:rsidR=&quot;00000000&quot; wsp:rsidRDefault=&quot;00B620B2&quot;&gt;&lt;m:oMathPara&gt;&lt;m:oMath&gt;&lt;m:f&gt;&lt;m:fPr&gt;&lt;m:ctrlPr&gt;&lt;w:rPr&gt;&lt;w:rFonts w:ascii=&quot;Cambria Math&quot; w:h-ansi=&quot;Cambria Math&quot;/&gt;&lt;wx:font wx:val=&quot;Cambria Math&quot;/&gt;&lt;w:i/&gt;&lt;w:sz w:val=&quot;26&quot;/&gt;&lt;w:sz-cs w:val=&quot;26&quot;/&gt;&lt;w:lang w:val=&quot;EN-MY&quot;/&gt;&lt;/w:rPr&gt;&lt;/m:ctrlPr&gt;&lt;/m:fPr&gt;&lt;m:num&gt;&lt;m:r&gt;&lt;w:rPr&gt;&lt;w:rFonts w:ascii=&quot;Cambria Math&quot; w:h-ansi=&quot;Cambria Math&quot;/&gt;&lt;wx:font wx:val=&quot;Cambria Math&quot;/&gt;&lt;w:i/&gt;&lt;w:sz w:val=&quot;26&quot;/&gt;&lt;w:sz-cs w:val=&quot;26&quot;/&gt;&lt;w:lang w:val=&quot;EN-MY&quot;/&gt;&lt;/w:rPr&gt;&lt;m:t&gt;1&lt;/m:t&gt;&lt;/m:r&gt;&lt;/m:num&gt;&lt;m:den&gt;&lt;m:r&gt;&lt;w:rPr&gt;&lt;w:rFonts w:ascii=&quot;Cambria Math&quot; w:h-ansi=&quot;Cambria Math&quot;/&gt;&lt;wx:font wx:val=&quot;Cambria Math&quot;/&gt;&lt;w:i/&gt;&lt;w:sz w:val=&quot;26&quot;/&gt;&lt;w:sz-cs w:val=&quot;26&quot;/&gt;&lt;w:lang w:val=&quot;EN-MY&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59727B">
                    <w:rPr>
                      <w:rFonts w:ascii="Times New Roman" w:hAnsi="Times New Roman"/>
                      <w:sz w:val="24"/>
                      <w:szCs w:val="24"/>
                      <w:lang w:val="en-MY"/>
                    </w:rPr>
                    <w:instrText xml:space="preserve"> </w:instrText>
                  </w:r>
                  <w:r w:rsidRPr="0059727B">
                    <w:rPr>
                      <w:rFonts w:ascii="Times New Roman" w:hAnsi="Times New Roman"/>
                      <w:sz w:val="24"/>
                      <w:szCs w:val="24"/>
                      <w:lang w:val="en-MY"/>
                    </w:rPr>
                    <w:fldChar w:fldCharType="separate"/>
                  </w:r>
                  <w:r w:rsidRPr="00A644E6">
                    <w:rPr>
                      <w:rFonts w:ascii="Times New Roman" w:hAnsi="Times New Roman"/>
                      <w:sz w:val="24"/>
                      <w:szCs w:val="24"/>
                    </w:rPr>
                    <w:pict>
                      <v:shape id="_x0000_i1028"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removePersonalInformation/&gt;&lt;w:doNotEmbedSystemFonts/&gt;&lt;w:defaultTabStop w:val=&quot;720&quot;/&gt;&lt;w:drawingGridHorizontalSpacing w:val=&quot;110&quot;/&gt;&lt;w:characterSpacingControl w:val=&quot;DontCompress&quot;/&gt;&lt;w:validateAgainstSchema/&gt;&lt;w:saveInvalidXML w:val=&quot;off&quot;/&gt;&lt;w:ignoreMixedContent w:val=&quot;off&quot;/&gt;&lt;w:alwaysShowPlaceholderText w:val=&quot;off&quot;/&gt;&lt;w:compat&gt;&lt;w:doNotLeaveBackslashAlone/&gt;&lt;w:doNotExpandShiftReturn/&gt;&lt;w:breakWrappedTables/&gt;&lt;w:snapToGridInCell/&gt;&lt;w:wrapTextWithPunct/&gt;&lt;w:useAsianBreakRules/&gt;&lt;w:dontGrowAutofit/&gt;&lt;w:useFELayout/&gt;&lt;/w:compat&gt;&lt;wsp:rsids&gt;&lt;wsp:rsidRoot wsp:val=&quot;0009517F&quot;/&gt;&lt;wsp:rsid wsp:val=&quot;00001117&quot;/&gt;&lt;wsp:rsid wsp:val=&quot;00003F3D&quot;/&gt;&lt;wsp:rsid wsp:val=&quot;000144C9&quot;/&gt;&lt;wsp:rsid wsp:val=&quot;00020C5E&quot;/&gt;&lt;wsp:rsid wsp:val=&quot;00022C0F&quot;/&gt;&lt;wsp:rsid wsp:val=&quot;00024F42&quot;/&gt;&lt;wsp:rsid wsp:val=&quot;00025105&quot;/&gt;&lt;wsp:rsid wsp:val=&quot;00030DFC&quot;/&gt;&lt;wsp:rsid wsp:val=&quot;00032357&quot;/&gt;&lt;wsp:rsid wsp:val=&quot;0004055E&quot;/&gt;&lt;wsp:rsid wsp:val=&quot;00041954&quot;/&gt;&lt;wsp:rsid wsp:val=&quot;00043455&quot;/&gt;&lt;wsp:rsid wsp:val=&quot;000435A1&quot;/&gt;&lt;wsp:rsid wsp:val=&quot;000458E6&quot;/&gt;&lt;wsp:rsid wsp:val=&quot;0005311B&quot;/&gt;&lt;wsp:rsid wsp:val=&quot;000561D7&quot;/&gt;&lt;wsp:rsid wsp:val=&quot;000601A2&quot;/&gt;&lt;wsp:rsid wsp:val=&quot;000601AD&quot;/&gt;&lt;wsp:rsid wsp:val=&quot;00060662&quot;/&gt;&lt;wsp:rsid wsp:val=&quot;00062A3F&quot;/&gt;&lt;wsp:rsid wsp:val=&quot;00063980&quot;/&gt;&lt;wsp:rsid wsp:val=&quot;0007163A&quot;/&gt;&lt;wsp:rsid wsp:val=&quot;00071F22&quot;/&gt;&lt;wsp:rsid wsp:val=&quot;00073447&quot;/&gt;&lt;wsp:rsid wsp:val=&quot;000914C0&quot;/&gt;&lt;wsp:rsid wsp:val=&quot;000930B0&quot;/&gt;&lt;wsp:rsid wsp:val=&quot;0009517F&quot;/&gt;&lt;wsp:rsid wsp:val=&quot;000963FA&quot;/&gt;&lt;wsp:rsid wsp:val=&quot;000A5B80&quot;/&gt;&lt;wsp:rsid wsp:val=&quot;000B1537&quot;/&gt;&lt;wsp:rsid wsp:val=&quot;000B19ED&quot;/&gt;&lt;wsp:rsid wsp:val=&quot;000B338E&quot;/&gt;&lt;wsp:rsid wsp:val=&quot;000C3FC7&quot;/&gt;&lt;wsp:rsid wsp:val=&quot;000C46C4&quot;/&gt;&lt;wsp:rsid wsp:val=&quot;000C5F35&quot;/&gt;&lt;wsp:rsid wsp:val=&quot;000C6D77&quot;/&gt;&lt;wsp:rsid wsp:val=&quot;000D146B&quot;/&gt;&lt;wsp:rsid wsp:val=&quot;000D46E5&quot;/&gt;&lt;wsp:rsid wsp:val=&quot;000D67B8&quot;/&gt;&lt;wsp:rsid wsp:val=&quot;000D7D0A&quot;/&gt;&lt;wsp:rsid wsp:val=&quot;000E2495&quot;/&gt;&lt;wsp:rsid wsp:val=&quot;000E44AB&quot;/&gt;&lt;wsp:rsid wsp:val=&quot;000F4828&quot;/&gt;&lt;wsp:rsid wsp:val=&quot;00104144&quot;/&gt;&lt;wsp:rsid wsp:val=&quot;00105FC9&quot;/&gt;&lt;wsp:rsid wsp:val=&quot;0010759D&quot;/&gt;&lt;wsp:rsid wsp:val=&quot;00112354&quot;/&gt;&lt;wsp:rsid wsp:val=&quot;00113315&quot;/&gt;&lt;wsp:rsid wsp:val=&quot;0011336E&quot;/&gt;&lt;wsp:rsid wsp:val=&quot;001152E6&quot;/&gt;&lt;wsp:rsid wsp:val=&quot;00115D74&quot;/&gt;&lt;wsp:rsid wsp:val=&quot;00117B38&quot;/&gt;&lt;wsp:rsid wsp:val=&quot;00120894&quot;/&gt;&lt;wsp:rsid wsp:val=&quot;00121977&quot;/&gt;&lt;wsp:rsid wsp:val=&quot;001220E2&quot;/&gt;&lt;wsp:rsid wsp:val=&quot;001222F4&quot;/&gt;&lt;wsp:rsid wsp:val=&quot;001225E5&quot;/&gt;&lt;wsp:rsid wsp:val=&quot;00125477&quot;/&gt;&lt;wsp:rsid wsp:val=&quot;00125721&quot;/&gt;&lt;wsp:rsid wsp:val=&quot;001334E8&quot;/&gt;&lt;wsp:rsid wsp:val=&quot;00136C46&quot;/&gt;&lt;wsp:rsid wsp:val=&quot;001416D6&quot;/&gt;&lt;wsp:rsid wsp:val=&quot;0014242B&quot;/&gt;&lt;wsp:rsid wsp:val=&quot;00143669&quot;/&gt;&lt;wsp:rsid wsp:val=&quot;00161025&quot;/&gt;&lt;wsp:rsid wsp:val=&quot;001625A7&quot;/&gt;&lt;wsp:rsid wsp:val=&quot;00164C5A&quot;/&gt;&lt;wsp:rsid wsp:val=&quot;00164EE7&quot;/&gt;&lt;wsp:rsid wsp:val=&quot;00171524&quot;/&gt;&lt;wsp:rsid wsp:val=&quot;00171B34&quot;/&gt;&lt;wsp:rsid wsp:val=&quot;001740DF&quot;/&gt;&lt;wsp:rsid wsp:val=&quot;0018015F&quot;/&gt;&lt;wsp:rsid wsp:val=&quot;00190509&quot;/&gt;&lt;wsp:rsid wsp:val=&quot;0019166C&quot;/&gt;&lt;wsp:rsid wsp:val=&quot;00192750&quot;/&gt;&lt;wsp:rsid wsp:val=&quot;00196530&quot;/&gt;&lt;wsp:rsid wsp:val=&quot;0019734D&quot;/&gt;&lt;wsp:rsid wsp:val=&quot;001A1B4C&quot;/&gt;&lt;wsp:rsid wsp:val=&quot;001A2B0B&quot;/&gt;&lt;wsp:rsid wsp:val=&quot;001A528E&quot;/&gt;&lt;wsp:rsid wsp:val=&quot;001B04C2&quot;/&gt;&lt;wsp:rsid wsp:val=&quot;001B7843&quot;/&gt;&lt;wsp:rsid wsp:val=&quot;001C0082&quot;/&gt;&lt;wsp:rsid wsp:val=&quot;001C37E7&quot;/&gt;&lt;wsp:rsid wsp:val=&quot;001C74FA&quot;/&gt;&lt;wsp:rsid wsp:val=&quot;001C7587&quot;/&gt;&lt;wsp:rsid wsp:val=&quot;001D15CF&quot;/&gt;&lt;wsp:rsid wsp:val=&quot;001D1C01&quot;/&gt;&lt;wsp:rsid wsp:val=&quot;001D1E7E&quot;/&gt;&lt;wsp:rsid wsp:val=&quot;001D51E7&quot;/&gt;&lt;wsp:rsid wsp:val=&quot;001E09D6&quot;/&gt;&lt;wsp:rsid wsp:val=&quot;001E4AD0&quot;/&gt;&lt;wsp:rsid wsp:val=&quot;001E6356&quot;/&gt;&lt;wsp:rsid wsp:val=&quot;001F7113&quot;/&gt;&lt;wsp:rsid wsp:val=&quot;00202495&quot;/&gt;&lt;wsp:rsid wsp:val=&quot;002025C9&quot;/&gt;&lt;wsp:rsid wsp:val=&quot;00205B58&quot;/&gt;&lt;wsp:rsid wsp:val=&quot;0020749C&quot;/&gt;&lt;wsp:rsid wsp:val=&quot;002206F0&quot;/&gt;&lt;wsp:rsid wsp:val=&quot;0022106E&quot;/&gt;&lt;wsp:rsid wsp:val=&quot;0022157E&quot;/&gt;&lt;wsp:rsid wsp:val=&quot;00221F77&quot;/&gt;&lt;wsp:rsid wsp:val=&quot;00223737&quot;/&gt;&lt;wsp:rsid wsp:val=&quot;002248D7&quot;/&gt;&lt;wsp:rsid wsp:val=&quot;00225A6B&quot;/&gt;&lt;wsp:rsid wsp:val=&quot;00226C2E&quot;/&gt;&lt;wsp:rsid wsp:val=&quot;002315B9&quot;/&gt;&lt;wsp:rsid wsp:val=&quot;00236AE2&quot;/&gt;&lt;wsp:rsid wsp:val=&quot;00237231&quot;/&gt;&lt;wsp:rsid wsp:val=&quot;00246D1A&quot;/&gt;&lt;wsp:rsid wsp:val=&quot;00252AB1&quot;/&gt;&lt;wsp:rsid wsp:val=&quot;002533DA&quot;/&gt;&lt;wsp:rsid wsp:val=&quot;002552C4&quot;/&gt;&lt;wsp:rsid wsp:val=&quot;00261CA5&quot;/&gt;&lt;wsp:rsid wsp:val=&quot;00264366&quot;/&gt;&lt;wsp:rsid wsp:val=&quot;00266AAB&quot;/&gt;&lt;wsp:rsid wsp:val=&quot;002715ED&quot;/&gt;&lt;wsp:rsid wsp:val=&quot;00272F4C&quot;/&gt;&lt;wsp:rsid wsp:val=&quot;00272FC2&quot;/&gt;&lt;wsp:rsid wsp:val=&quot;002774C9&quot;/&gt;&lt;wsp:rsid wsp:val=&quot;0028017F&quot;/&gt;&lt;wsp:rsid wsp:val=&quot;00280E53&quot;/&gt;&lt;wsp:rsid wsp:val=&quot;00282684&quot;/&gt;&lt;wsp:rsid wsp:val=&quot;002910F9&quot;/&gt;&lt;wsp:rsid wsp:val=&quot;002A1E61&quot;/&gt;&lt;wsp:rsid wsp:val=&quot;002B049D&quot;/&gt;&lt;wsp:rsid wsp:val=&quot;002B24AF&quot;/&gt;&lt;wsp:rsid wsp:val=&quot;002C06C5&quot;/&gt;&lt;wsp:rsid wsp:val=&quot;002D1F77&quot;/&gt;&lt;wsp:rsid wsp:val=&quot;002D35A5&quot;/&gt;&lt;wsp:rsid wsp:val=&quot;002D5803&quot;/&gt;&lt;wsp:rsid wsp:val=&quot;002D6619&quot;/&gt;&lt;wsp:rsid wsp:val=&quot;002D78BF&quot;/&gt;&lt;wsp:rsid wsp:val=&quot;002E1041&quot;/&gt;&lt;wsp:rsid wsp:val=&quot;002E4DE8&quot;/&gt;&lt;wsp:rsid wsp:val=&quot;002E4E64&quot;/&gt;&lt;wsp:rsid wsp:val=&quot;002E5CB7&quot;/&gt;&lt;wsp:rsid wsp:val=&quot;002E687D&quot;/&gt;&lt;wsp:rsid wsp:val=&quot;002F349C&quot;/&gt;&lt;wsp:rsid wsp:val=&quot;002F5D32&quot;/&gt;&lt;wsp:rsid wsp:val=&quot;002F6423&quot;/&gt;&lt;wsp:rsid wsp:val=&quot;003002DF&quot;/&gt;&lt;wsp:rsid wsp:val=&quot;003067B1&quot;/&gt;&lt;wsp:rsid wsp:val=&quot;0031340B&quot;/&gt;&lt;wsp:rsid wsp:val=&quot;00314F59&quot;/&gt;&lt;wsp:rsid wsp:val=&quot;003208FD&quot;/&gt;&lt;wsp:rsid wsp:val=&quot;003215D6&quot;/&gt;&lt;wsp:rsid wsp:val=&quot;00324ED0&quot;/&gt;&lt;wsp:rsid wsp:val=&quot;00326330&quot;/&gt;&lt;wsp:rsid wsp:val=&quot;00326425&quot;/&gt;&lt;wsp:rsid wsp:val=&quot;003265D7&quot;/&gt;&lt;wsp:rsid wsp:val=&quot;00326A50&quot;/&gt;&lt;wsp:rsid wsp:val=&quot;0032710B&quot;/&gt;&lt;wsp:rsid wsp:val=&quot;003277B8&quot;/&gt;&lt;wsp:rsid wsp:val=&quot;00331E25&quot;/&gt;&lt;wsp:rsid wsp:val=&quot;00332D47&quot;/&gt;&lt;wsp:rsid wsp:val=&quot;00334198&quot;/&gt;&lt;wsp:rsid wsp:val=&quot;00334353&quot;/&gt;&lt;wsp:rsid wsp:val=&quot;00335E36&quot;/&gt;&lt;wsp:rsid wsp:val=&quot;0033722B&quot;/&gt;&lt;wsp:rsid wsp:val=&quot;00337A81&quot;/&gt;&lt;wsp:rsid wsp:val=&quot;0034051B&quot;/&gt;&lt;wsp:rsid wsp:val=&quot;00343EAE&quot;/&gt;&lt;wsp:rsid wsp:val=&quot;00344213&quot;/&gt;&lt;wsp:rsid wsp:val=&quot;00347C9E&quot;/&gt;&lt;wsp:rsid wsp:val=&quot;00351583&quot;/&gt;&lt;wsp:rsid wsp:val=&quot;003550C6&quot;/&gt;&lt;wsp:rsid wsp:val=&quot;00357AC6&quot;/&gt;&lt;wsp:rsid wsp:val=&quot;003603A9&quot;/&gt;&lt;wsp:rsid wsp:val=&quot;00364D65&quot;/&gt;&lt;wsp:rsid wsp:val=&quot;00365401&quot;/&gt;&lt;wsp:rsid wsp:val=&quot;00373C6F&quot;/&gt;&lt;wsp:rsid wsp:val=&quot;00375A44&quot;/&gt;&lt;wsp:rsid wsp:val=&quot;00376ADD&quot;/&gt;&lt;wsp:rsid wsp:val=&quot;00377B00&quot;/&gt;&lt;wsp:rsid wsp:val=&quot;003810F6&quot;/&gt;&lt;wsp:rsid wsp:val=&quot;00384317&quot;/&gt;&lt;wsp:rsid wsp:val=&quot;00392A3F&quot;/&gt;&lt;wsp:rsid wsp:val=&quot;00394EE6&quot;/&gt;&lt;wsp:rsid wsp:val=&quot;003B12A6&quot;/&gt;&lt;wsp:rsid wsp:val=&quot;003B2E6C&quot;/&gt;&lt;wsp:rsid wsp:val=&quot;003C0C33&quot;/&gt;&lt;wsp:rsid wsp:val=&quot;003C0DAC&quot;/&gt;&lt;wsp:rsid wsp:val=&quot;003C784F&quot;/&gt;&lt;wsp:rsid wsp:val=&quot;003D1D1B&quot;/&gt;&lt;wsp:rsid wsp:val=&quot;003D2F87&quot;/&gt;&lt;wsp:rsid wsp:val=&quot;003D4531&quot;/&gt;&lt;wsp:rsid wsp:val=&quot;003D5241&quot;/&gt;&lt;wsp:rsid wsp:val=&quot;003D7815&quot;/&gt;&lt;wsp:rsid wsp:val=&quot;003E02B0&quot;/&gt;&lt;wsp:rsid wsp:val=&quot;003E0517&quot;/&gt;&lt;wsp:rsid wsp:val=&quot;003E3542&quot;/&gt;&lt;wsp:rsid wsp:val=&quot;003E7D81&quot;/&gt;&lt;wsp:rsid wsp:val=&quot;003F0585&quot;/&gt;&lt;wsp:rsid wsp:val=&quot;003F4A24&quot;/&gt;&lt;wsp:rsid wsp:val=&quot;003F5E44&quot;/&gt;&lt;wsp:rsid wsp:val=&quot;00400350&quot;/&gt;&lt;wsp:rsid wsp:val=&quot;0040156B&quot;/&gt;&lt;wsp:rsid wsp:val=&quot;00402EF2&quot;/&gt;&lt;wsp:rsid wsp:val=&quot;004046B5&quot;/&gt;&lt;wsp:rsid wsp:val=&quot;00406293&quot;/&gt;&lt;wsp:rsid wsp:val=&quot;00406A81&quot;/&gt;&lt;wsp:rsid wsp:val=&quot;00407429&quot;/&gt;&lt;wsp:rsid wsp:val=&quot;00415B35&quot;/&gt;&lt;wsp:rsid wsp:val=&quot;004173A1&quot;/&gt;&lt;wsp:rsid wsp:val=&quot;00417E13&quot;/&gt;&lt;wsp:rsid wsp:val=&quot;00430856&quot;/&gt;&lt;wsp:rsid wsp:val=&quot;0043771E&quot;/&gt;&lt;wsp:rsid wsp:val=&quot;00442B73&quot;/&gt;&lt;wsp:rsid wsp:val=&quot;00445AB8&quot;/&gt;&lt;wsp:rsid wsp:val=&quot;00447187&quot;/&gt;&lt;wsp:rsid wsp:val=&quot;004478A8&quot;/&gt;&lt;wsp:rsid wsp:val=&quot;00453C75&quot;/&gt;&lt;wsp:rsid wsp:val=&quot;00460977&quot;/&gt;&lt;wsp:rsid wsp:val=&quot;0046312D&quot;/&gt;&lt;wsp:rsid wsp:val=&quot;00463BF6&quot;/&gt;&lt;wsp:rsid wsp:val=&quot;0046562F&quot;/&gt;&lt;wsp:rsid wsp:val=&quot;00467E1E&quot;/&gt;&lt;wsp:rsid wsp:val=&quot;00470DEC&quot;/&gt;&lt;wsp:rsid wsp:val=&quot;00471AD3&quot;/&gt;&lt;wsp:rsid wsp:val=&quot;00473728&quot;/&gt;&lt;wsp:rsid wsp:val=&quot;0048113A&quot;/&gt;&lt;wsp:rsid wsp:val=&quot;00481478&quot;/&gt;&lt;wsp:rsid wsp:val=&quot;0048471B&quot;/&gt;&lt;wsp:rsid wsp:val=&quot;00484D98&quot;/&gt;&lt;wsp:rsid wsp:val=&quot;0048588F&quot;/&gt;&lt;wsp:rsid wsp:val=&quot;00486707&quot;/&gt;&lt;wsp:rsid wsp:val=&quot;00487183&quot;/&gt;&lt;wsp:rsid wsp:val=&quot;0049297C&quot;/&gt;&lt;wsp:rsid wsp:val=&quot;00492A05&quot;/&gt;&lt;wsp:rsid wsp:val=&quot;004938EE&quot;/&gt;&lt;wsp:rsid wsp:val=&quot;00494E37&quot;/&gt;&lt;wsp:rsid wsp:val=&quot;004952D1&quot;/&gt;&lt;wsp:rsid wsp:val=&quot;004969FF&quot;/&gt;&lt;wsp:rsid wsp:val=&quot;004A123B&quot;/&gt;&lt;wsp:rsid wsp:val=&quot;004A20E7&quot;/&gt;&lt;wsp:rsid wsp:val=&quot;004A7C2E&quot;/&gt;&lt;wsp:rsid wsp:val=&quot;004B47A0&quot;/&gt;&lt;wsp:rsid wsp:val=&quot;004B5805&quot;/&gt;&lt;wsp:rsid wsp:val=&quot;004C010B&quot;/&gt;&lt;wsp:rsid wsp:val=&quot;004C17AA&quot;/&gt;&lt;wsp:rsid wsp:val=&quot;004C3F87&quot;/&gt;&lt;wsp:rsid wsp:val=&quot;004C6FCC&quot;/&gt;&lt;wsp:rsid wsp:val=&quot;004D3A59&quot;/&gt;&lt;wsp:rsid wsp:val=&quot;004D5E60&quot;/&gt;&lt;wsp:rsid wsp:val=&quot;004E020C&quot;/&gt;&lt;wsp:rsid wsp:val=&quot;004E0775&quot;/&gt;&lt;wsp:rsid wsp:val=&quot;004E47D1&quot;/&gt;&lt;wsp:rsid wsp:val=&quot;004E623B&quot;/&gt;&lt;wsp:rsid wsp:val=&quot;004E7BC0&quot;/&gt;&lt;wsp:rsid wsp:val=&quot;004E7C91&quot;/&gt;&lt;wsp:rsid wsp:val=&quot;004F03E1&quot;/&gt;&lt;wsp:rsid wsp:val=&quot;004F04FC&quot;/&gt;&lt;wsp:rsid wsp:val=&quot;004F0BE5&quot;/&gt;&lt;wsp:rsid wsp:val=&quot;004F37E5&quot;/&gt;&lt;wsp:rsid wsp:val=&quot;004F4BB7&quot;/&gt;&lt;wsp:rsid wsp:val=&quot;004F680A&quot;/&gt;&lt;wsp:rsid wsp:val=&quot;005053DA&quot;/&gt;&lt;wsp:rsid wsp:val=&quot;005067D6&quot;/&gt;&lt;wsp:rsid wsp:val=&quot;005151D3&quot;/&gt;&lt;wsp:rsid wsp:val=&quot;00520AEE&quot;/&gt;&lt;wsp:rsid wsp:val=&quot;00520D8D&quot;/&gt;&lt;wsp:rsid wsp:val=&quot;00521CEE&quot;/&gt;&lt;wsp:rsid wsp:val=&quot;00522472&quot;/&gt;&lt;wsp:rsid wsp:val=&quot;00523384&quot;/&gt;&lt;wsp:rsid wsp:val=&quot;005234E9&quot;/&gt;&lt;wsp:rsid wsp:val=&quot;005306DB&quot;/&gt;&lt;wsp:rsid wsp:val=&quot;0053123A&quot;/&gt;&lt;wsp:rsid wsp:val=&quot;00531C84&quot;/&gt;&lt;wsp:rsid wsp:val=&quot;00531CA7&quot;/&gt;&lt;wsp:rsid wsp:val=&quot;00532E68&quot;/&gt;&lt;wsp:rsid wsp:val=&quot;005333BF&quot;/&gt;&lt;wsp:rsid wsp:val=&quot;00540377&quot;/&gt;&lt;wsp:rsid wsp:val=&quot;005534D5&quot;/&gt;&lt;wsp:rsid wsp:val=&quot;00554E68&quot;/&gt;&lt;wsp:rsid wsp:val=&quot;0056010B&quot;/&gt;&lt;wsp:rsid wsp:val=&quot;0056075B&quot;/&gt;&lt;wsp:rsid wsp:val=&quot;0056336E&quot;/&gt;&lt;wsp:rsid wsp:val=&quot;00564007&quot;/&gt;&lt;wsp:rsid wsp:val=&quot;005665B9&quot;/&gt;&lt;wsp:rsid wsp:val=&quot;005674F9&quot;/&gt;&lt;wsp:rsid wsp:val=&quot;00567DAA&quot;/&gt;&lt;wsp:rsid wsp:val=&quot;00570147&quot;/&gt;&lt;wsp:rsid wsp:val=&quot;00570CC4&quot;/&gt;&lt;wsp:rsid wsp:val=&quot;00571525&quot;/&gt;&lt;wsp:rsid wsp:val=&quot;005724E8&quot;/&gt;&lt;wsp:rsid wsp:val=&quot;00576369&quot;/&gt;&lt;wsp:rsid wsp:val=&quot;00576EB3&quot;/&gt;&lt;wsp:rsid wsp:val=&quot;00577C39&quot;/&gt;&lt;wsp:rsid wsp:val=&quot;0058067A&quot;/&gt;&lt;wsp:rsid wsp:val=&quot;00580CA1&quot;/&gt;&lt;wsp:rsid wsp:val=&quot;00581119&quot;/&gt;&lt;wsp:rsid wsp:val=&quot;00582875&quot;/&gt;&lt;wsp:rsid wsp:val=&quot;00582D33&quot;/&gt;&lt;wsp:rsid wsp:val=&quot;00586F62&quot;/&gt;&lt;wsp:rsid wsp:val=&quot;005877EA&quot;/&gt;&lt;wsp:rsid wsp:val=&quot;00587ACF&quot;/&gt;&lt;wsp:rsid wsp:val=&quot;005931F6&quot;/&gt;&lt;wsp:rsid wsp:val=&quot;005A06A9&quot;/&gt;&lt;wsp:rsid wsp:val=&quot;005A33EC&quot;/&gt;&lt;wsp:rsid wsp:val=&quot;005B2197&quot;/&gt;&lt;wsp:rsid wsp:val=&quot;005B5291&quot;/&gt;&lt;wsp:rsid wsp:val=&quot;005C1BAE&quot;/&gt;&lt;wsp:rsid wsp:val=&quot;005C5C82&quot;/&gt;&lt;wsp:rsid wsp:val=&quot;005C6872&quot;/&gt;&lt;wsp:rsid wsp:val=&quot;005D0F2E&quot;/&gt;&lt;wsp:rsid wsp:val=&quot;005D1956&quot;/&gt;&lt;wsp:rsid wsp:val=&quot;005D2BF6&quot;/&gt;&lt;wsp:rsid wsp:val=&quot;005D45F2&quot;/&gt;&lt;wsp:rsid wsp:val=&quot;005D5086&quot;/&gt;&lt;wsp:rsid wsp:val=&quot;005E099D&quot;/&gt;&lt;wsp:rsid wsp:val=&quot;005E4D11&quot;/&gt;&lt;wsp:rsid wsp:val=&quot;005F007E&quot;/&gt;&lt;wsp:rsid wsp:val=&quot;005F2827&quot;/&gt;&lt;wsp:rsid wsp:val=&quot;005F2B72&quot;/&gt;&lt;wsp:rsid wsp:val=&quot;005F47B2&quot;/&gt;&lt;wsp:rsid wsp:val=&quot;005F4892&quot;/&gt;&lt;wsp:rsid wsp:val=&quot;005F61D9&quot;/&gt;&lt;wsp:rsid wsp:val=&quot;005F6E04&quot;/&gt;&lt;wsp:rsid wsp:val=&quot;005F711B&quot;/&gt;&lt;wsp:rsid wsp:val=&quot;005F7221&quot;/&gt;&lt;wsp:rsid wsp:val=&quot;00601690&quot;/&gt;&lt;wsp:rsid wsp:val=&quot;00601ED7&quot;/&gt;&lt;wsp:rsid wsp:val=&quot;00605FC5&quot;/&gt;&lt;wsp:rsid wsp:val=&quot;0061002B&quot;/&gt;&lt;wsp:rsid wsp:val=&quot;00613F91&quot;/&gt;&lt;wsp:rsid wsp:val=&quot;0061680E&quot;/&gt;&lt;wsp:rsid wsp:val=&quot;00622351&quot;/&gt;&lt;wsp:rsid wsp:val=&quot;00623154&quot;/&gt;&lt;wsp:rsid wsp:val=&quot;0062506D&quot;/&gt;&lt;wsp:rsid wsp:val=&quot;00634807&quot;/&gt;&lt;wsp:rsid wsp:val=&quot;0064238D&quot;/&gt;&lt;wsp:rsid wsp:val=&quot;006431CB&quot;/&gt;&lt;wsp:rsid wsp:val=&quot;006457C1&quot;/&gt;&lt;wsp:rsid wsp:val=&quot;006462D9&quot;/&gt;&lt;wsp:rsid wsp:val=&quot;006500E9&quot;/&gt;&lt;wsp:rsid wsp:val=&quot;006503FB&quot;/&gt;&lt;wsp:rsid wsp:val=&quot;00663DA0&quot;/&gt;&lt;wsp:rsid wsp:val=&quot;00665F12&quot;/&gt;&lt;wsp:rsid wsp:val=&quot;00666F23&quot;/&gt;&lt;wsp:rsid wsp:val=&quot;00671703&quot;/&gt;&lt;wsp:rsid wsp:val=&quot;006731C9&quot;/&gt;&lt;wsp:rsid wsp:val=&quot;0067327A&quot;/&gt;&lt;wsp:rsid wsp:val=&quot;006745D5&quot;/&gt;&lt;wsp:rsid wsp:val=&quot;00687E07&quot;/&gt;&lt;wsp:rsid wsp:val=&quot;00695C41&quot;/&gt;&lt;wsp:rsid wsp:val=&quot;0069642E&quot;/&gt;&lt;wsp:rsid wsp:val=&quot;00697317&quot;/&gt;&lt;wsp:rsid wsp:val=&quot;006A0305&quot;/&gt;&lt;wsp:rsid wsp:val=&quot;006A047F&quot;/&gt;&lt;wsp:rsid wsp:val=&quot;006A490F&quot;/&gt;&lt;wsp:rsid wsp:val=&quot;006A4EA5&quot;/&gt;&lt;wsp:rsid wsp:val=&quot;006A5156&quot;/&gt;&lt;wsp:rsid wsp:val=&quot;006A6D46&quot;/&gt;&lt;wsp:rsid wsp:val=&quot;006A7A58&quot;/&gt;&lt;wsp:rsid wsp:val=&quot;006A7AFE&quot;/&gt;&lt;wsp:rsid wsp:val=&quot;006B0110&quot;/&gt;&lt;wsp:rsid wsp:val=&quot;006B5870&quot;/&gt;&lt;wsp:rsid wsp:val=&quot;006B61D9&quot;/&gt;&lt;wsp:rsid wsp:val=&quot;006B7CF1&quot;/&gt;&lt;wsp:rsid wsp:val=&quot;006B7E9A&quot;/&gt;&lt;wsp:rsid wsp:val=&quot;006C0B09&quot;/&gt;&lt;wsp:rsid wsp:val=&quot;006C1A94&quot;/&gt;&lt;wsp:rsid wsp:val=&quot;006C3E14&quot;/&gt;&lt;wsp:rsid wsp:val=&quot;006C4BEE&quot;/&gt;&lt;wsp:rsid wsp:val=&quot;006C5A35&quot;/&gt;&lt;wsp:rsid wsp:val=&quot;006C5F00&quot;/&gt;&lt;wsp:rsid wsp:val=&quot;006D0201&quot;/&gt;&lt;wsp:rsid wsp:val=&quot;006D18C9&quot;/&gt;&lt;wsp:rsid wsp:val=&quot;006D1B76&quot;/&gt;&lt;wsp:rsid wsp:val=&quot;006D3E12&quot;/&gt;&lt;wsp:rsid wsp:val=&quot;006D3EA3&quot;/&gt;&lt;wsp:rsid wsp:val=&quot;006D4B9D&quot;/&gt;&lt;wsp:rsid wsp:val=&quot;006E4056&quot;/&gt;&lt;wsp:rsid wsp:val=&quot;006E4460&quot;/&gt;&lt;wsp:rsid wsp:val=&quot;006F1A0F&quot;/&gt;&lt;wsp:rsid wsp:val=&quot;006F27E3&quot;/&gt;&lt;wsp:rsid wsp:val=&quot;006F6D81&quot;/&gt;&lt;wsp:rsid wsp:val=&quot;007012EF&quot;/&gt;&lt;wsp:rsid wsp:val=&quot;00703918&quot;/&gt;&lt;wsp:rsid wsp:val=&quot;00705172&quot;/&gt;&lt;wsp:rsid wsp:val=&quot;00705474&quot;/&gt;&lt;wsp:rsid wsp:val=&quot;007057EF&quot;/&gt;&lt;wsp:rsid wsp:val=&quot;00707681&quot;/&gt;&lt;wsp:rsid wsp:val=&quot;0071142E&quot;/&gt;&lt;wsp:rsid wsp:val=&quot;00712CC2&quot;/&gt;&lt;wsp:rsid wsp:val=&quot;0071520C&quot;/&gt;&lt;wsp:rsid wsp:val=&quot;00720C8D&quot;/&gt;&lt;wsp:rsid wsp:val=&quot;00721E77&quot;/&gt;&lt;wsp:rsid wsp:val=&quot;00722031&quot;/&gt;&lt;wsp:rsid wsp:val=&quot;007221AA&quot;/&gt;&lt;wsp:rsid wsp:val=&quot;00726503&quot;/&gt;&lt;wsp:rsid wsp:val=&quot;00734DCA&quot;/&gt;&lt;wsp:rsid wsp:val=&quot;00736E0E&quot;/&gt;&lt;wsp:rsid wsp:val=&quot;0074721C&quot;/&gt;&lt;wsp:rsid wsp:val=&quot;00755D5C&quot;/&gt;&lt;wsp:rsid wsp:val=&quot;00755E62&quot;/&gt;&lt;wsp:rsid wsp:val=&quot;007567C1&quot;/&gt;&lt;wsp:rsid wsp:val=&quot;007635F1&quot;/&gt;&lt;wsp:rsid wsp:val=&quot;00764212&quot;/&gt;&lt;wsp:rsid wsp:val=&quot;00764313&quot;/&gt;&lt;wsp:rsid wsp:val=&quot;00764B3B&quot;/&gt;&lt;wsp:rsid wsp:val=&quot;0077032B&quot;/&gt;&lt;wsp:rsid wsp:val=&quot;00771839&quot;/&gt;&lt;wsp:rsid wsp:val=&quot;00773A32&quot;/&gt;&lt;wsp:rsid wsp:val=&quot;007745AD&quot;/&gt;&lt;wsp:rsid wsp:val=&quot;00774C43&quot;/&gt;&lt;wsp:rsid wsp:val=&quot;00780E37&quot;/&gt;&lt;wsp:rsid wsp:val=&quot;00786963&quot;/&gt;&lt;wsp:rsid wsp:val=&quot;007915AE&quot;/&gt;&lt;wsp:rsid wsp:val=&quot;00795FAE&quot;/&gt;&lt;wsp:rsid wsp:val=&quot;007A148B&quot;/&gt;&lt;wsp:rsid wsp:val=&quot;007A3D66&quot;/&gt;&lt;wsp:rsid wsp:val=&quot;007A6F30&quot;/&gt;&lt;wsp:rsid wsp:val=&quot;007B5CE9&quot;/&gt;&lt;wsp:rsid wsp:val=&quot;007C1191&quot;/&gt;&lt;wsp:rsid wsp:val=&quot;007C16DC&quot;/&gt;&lt;wsp:rsid wsp:val=&quot;007C6258&quot;/&gt;&lt;wsp:rsid wsp:val=&quot;007D1936&quot;/&gt;&lt;wsp:rsid wsp:val=&quot;007D1B0E&quot;/&gt;&lt;wsp:rsid wsp:val=&quot;007D56D5&quot;/&gt;&lt;wsp:rsid wsp:val=&quot;007E2005&quot;/&gt;&lt;wsp:rsid wsp:val=&quot;007E55F2&quot;/&gt;&lt;wsp:rsid wsp:val=&quot;007F08F8&quot;/&gt;&lt;wsp:rsid wsp:val=&quot;007F4865&quot;/&gt;&lt;wsp:rsid wsp:val=&quot;0080046D&quot;/&gt;&lt;wsp:rsid wsp:val=&quot;0080120C&quot;/&gt;&lt;wsp:rsid wsp:val=&quot;00804658&quot;/&gt;&lt;wsp:rsid wsp:val=&quot;00805156&quot;/&gt;&lt;wsp:rsid wsp:val=&quot;008057ED&quot;/&gt;&lt;wsp:rsid wsp:val=&quot;00806460&quot;/&gt;&lt;wsp:rsid wsp:val=&quot;00806748&quot;/&gt;&lt;wsp:rsid wsp:val=&quot;008149D6&quot;/&gt;&lt;wsp:rsid wsp:val=&quot;00815D63&quot;/&gt;&lt;wsp:rsid wsp:val=&quot;00821F14&quot;/&gt;&lt;wsp:rsid wsp:val=&quot;008273CE&quot;/&gt;&lt;wsp:rsid wsp:val=&quot;00834FB0&quot;/&gt;&lt;wsp:rsid wsp:val=&quot;008350FF&quot;/&gt;&lt;wsp:rsid wsp:val=&quot;008362B4&quot;/&gt;&lt;wsp:rsid wsp:val=&quot;008412D4&quot;/&gt;&lt;wsp:rsid wsp:val=&quot;0084319C&quot;/&gt;&lt;wsp:rsid wsp:val=&quot;008459A2&quot;/&gt;&lt;wsp:rsid wsp:val=&quot;008464B3&quot;/&gt;&lt;wsp:rsid wsp:val=&quot;008466FE&quot;/&gt;&lt;wsp:rsid wsp:val=&quot;00847139&quot;/&gt;&lt;wsp:rsid wsp:val=&quot;00850B40&quot;/&gt;&lt;wsp:rsid wsp:val=&quot;008577B4&quot;/&gt;&lt;wsp:rsid wsp:val=&quot;00864B1E&quot;/&gt;&lt;wsp:rsid wsp:val=&quot;00866F34&quot;/&gt;&lt;wsp:rsid wsp:val=&quot;00870BBA&quot;/&gt;&lt;wsp:rsid wsp:val=&quot;0087166F&quot;/&gt;&lt;wsp:rsid wsp:val=&quot;00872722&quot;/&gt;&lt;wsp:rsid wsp:val=&quot;00880939&quot;/&gt;&lt;wsp:rsid wsp:val=&quot;00886AA5&quot;/&gt;&lt;wsp:rsid wsp:val=&quot;00887884&quot;/&gt;&lt;wsp:rsid wsp:val=&quot;00891670&quot;/&gt;&lt;wsp:rsid wsp:val=&quot;00892117&quot;/&gt;&lt;wsp:rsid wsp:val=&quot;00895B9B&quot;/&gt;&lt;wsp:rsid wsp:val=&quot;00896FA5&quot;/&gt;&lt;wsp:rsid wsp:val=&quot;008A5035&quot;/&gt;&lt;wsp:rsid wsp:val=&quot;008A621F&quot;/&gt;&lt;wsp:rsid wsp:val=&quot;008A7233&quot;/&gt;&lt;wsp:rsid wsp:val=&quot;008B29C8&quot;/&gt;&lt;wsp:rsid wsp:val=&quot;008B2B58&quot;/&gt;&lt;wsp:rsid wsp:val=&quot;008B693B&quot;/&gt;&lt;wsp:rsid wsp:val=&quot;008B7950&quot;/&gt;&lt;wsp:rsid wsp:val=&quot;008C06FE&quot;/&gt;&lt;wsp:rsid wsp:val=&quot;008C180C&quot;/&gt;&lt;wsp:rsid wsp:val=&quot;008C39CF&quot;/&gt;&lt;wsp:rsid wsp:val=&quot;008C6663&quot;/&gt;&lt;wsp:rsid wsp:val=&quot;008C6F0A&quot;/&gt;&lt;wsp:rsid wsp:val=&quot;008C75C4&quot;/&gt;&lt;wsp:rsid wsp:val=&quot;008D10D8&quot;/&gt;&lt;wsp:rsid wsp:val=&quot;008D4B39&quot;/&gt;&lt;wsp:rsid wsp:val=&quot;008D6281&quot;/&gt;&lt;wsp:rsid wsp:val=&quot;008D7E33&quot;/&gt;&lt;wsp:rsid wsp:val=&quot;008E462D&quot;/&gt;&lt;wsp:rsid wsp:val=&quot;008E57BD&quot;/&gt;&lt;wsp:rsid wsp:val=&quot;008E6E97&quot;/&gt;&lt;wsp:rsid wsp:val=&quot;008F0EE3&quot;/&gt;&lt;wsp:rsid wsp:val=&quot;008F233B&quot;/&gt;&lt;wsp:rsid wsp:val=&quot;008F2837&quot;/&gt;&lt;wsp:rsid wsp:val=&quot;00901734&quot;/&gt;&lt;wsp:rsid wsp:val=&quot;00905B60&quot;/&gt;&lt;wsp:rsid wsp:val=&quot;00907CA4&quot;/&gt;&lt;wsp:rsid wsp:val=&quot;009128E0&quot;/&gt;&lt;wsp:rsid wsp:val=&quot;00913ACE&quot;/&gt;&lt;wsp:rsid wsp:val=&quot;00914D32&quot;/&gt;&lt;wsp:rsid wsp:val=&quot;00914DBA&quot;/&gt;&lt;wsp:rsid wsp:val=&quot;00915519&quot;/&gt;&lt;wsp:rsid wsp:val=&quot;00916614&quot;/&gt;&lt;wsp:rsid wsp:val=&quot;009176FB&quot;/&gt;&lt;wsp:rsid wsp:val=&quot;00920193&quot;/&gt;&lt;wsp:rsid wsp:val=&quot;009243FD&quot;/&gt;&lt;wsp:rsid wsp:val=&quot;009279E6&quot;/&gt;&lt;wsp:rsid wsp:val=&quot;009319B3&quot;/&gt;&lt;wsp:rsid wsp:val=&quot;009332C6&quot;/&gt;&lt;wsp:rsid wsp:val=&quot;00936E69&quot;/&gt;&lt;wsp:rsid wsp:val=&quot;00945164&quot;/&gt;&lt;wsp:rsid wsp:val=&quot;00947085&quot;/&gt;&lt;wsp:rsid wsp:val=&quot;00952BC0&quot;/&gt;&lt;wsp:rsid wsp:val=&quot;009647A1&quot;/&gt;&lt;wsp:rsid wsp:val=&quot;00965719&quot;/&gt;&lt;wsp:rsid wsp:val=&quot;00967DF1&quot;/&gt;&lt;wsp:rsid wsp:val=&quot;00976F91&quot;/&gt;&lt;wsp:rsid wsp:val=&quot;009778F3&quot;/&gt;&lt;wsp:rsid wsp:val=&quot;00980FEE&quot;/&gt;&lt;wsp:rsid wsp:val=&quot;009816B1&quot;/&gt;&lt;wsp:rsid wsp:val=&quot;0098702A&quot;/&gt;&lt;wsp:rsid wsp:val=&quot;00991F6B&quot;/&gt;&lt;wsp:rsid wsp:val=&quot;00992721&quot;/&gt;&lt;wsp:rsid wsp:val=&quot;00992745&quot;/&gt;&lt;wsp:rsid wsp:val=&quot;00997FBD&quot;/&gt;&lt;wsp:rsid wsp:val=&quot;009A2124&quot;/&gt;&lt;wsp:rsid wsp:val=&quot;009B0B6B&quot;/&gt;&lt;wsp:rsid wsp:val=&quot;009B3621&quot;/&gt;&lt;wsp:rsid wsp:val=&quot;009C003C&quot;/&gt;&lt;wsp:rsid wsp:val=&quot;009C52F3&quot;/&gt;&lt;wsp:rsid wsp:val=&quot;009D32BB&quot;/&gt;&lt;wsp:rsid wsp:val=&quot;009D61A5&quot;/&gt;&lt;wsp:rsid wsp:val=&quot;009D7CE8&quot;/&gt;&lt;wsp:rsid wsp:val=&quot;009E0B58&quot;/&gt;&lt;wsp:rsid wsp:val=&quot;009F35E9&quot;/&gt;&lt;wsp:rsid wsp:val=&quot;009F3E9E&quot;/&gt;&lt;wsp:rsid wsp:val=&quot;009F5720&quot;/&gt;&lt;wsp:rsid wsp:val=&quot;009F7639&quot;/&gt;&lt;wsp:rsid wsp:val=&quot;00A0089A&quot;/&gt;&lt;wsp:rsid wsp:val=&quot;00A020A9&quot;/&gt;&lt;wsp:rsid wsp:val=&quot;00A04012&quot;/&gt;&lt;wsp:rsid wsp:val=&quot;00A11CB0&quot;/&gt;&lt;wsp:rsid wsp:val=&quot;00A12974&quot;/&gt;&lt;wsp:rsid wsp:val=&quot;00A139AF&quot;/&gt;&lt;wsp:rsid wsp:val=&quot;00A21C49&quot;/&gt;&lt;wsp:rsid wsp:val=&quot;00A2251F&quot;/&gt;&lt;wsp:rsid wsp:val=&quot;00A240EC&quot;/&gt;&lt;wsp:rsid wsp:val=&quot;00A24442&quot;/&gt;&lt;wsp:rsid wsp:val=&quot;00A4140F&quot;/&gt;&lt;wsp:rsid wsp:val=&quot;00A42558&quot;/&gt;&lt;wsp:rsid wsp:val=&quot;00A4331F&quot;/&gt;&lt;wsp:rsid wsp:val=&quot;00A55BBD&quot;/&gt;&lt;wsp:rsid wsp:val=&quot;00A62627&quot;/&gt;&lt;wsp:rsid wsp:val=&quot;00A64D9D&quot;/&gt;&lt;wsp:rsid wsp:val=&quot;00A67233&quot;/&gt;&lt;wsp:rsid wsp:val=&quot;00A67D5A&quot;/&gt;&lt;wsp:rsid wsp:val=&quot;00A70A5F&quot;/&gt;&lt;wsp:rsid wsp:val=&quot;00A77632&quot;/&gt;&lt;wsp:rsid wsp:val=&quot;00A810FF&quot;/&gt;&lt;wsp:rsid wsp:val=&quot;00A81F4C&quot;/&gt;&lt;wsp:rsid wsp:val=&quot;00A8388C&quot;/&gt;&lt;wsp:rsid wsp:val=&quot;00A851B5&quot;/&gt;&lt;wsp:rsid wsp:val=&quot;00A85BAA&quot;/&gt;&lt;wsp:rsid wsp:val=&quot;00A85E46&quot;/&gt;&lt;wsp:rsid wsp:val=&quot;00A86A87&quot;/&gt;&lt;wsp:rsid wsp:val=&quot;00A86C44&quot;/&gt;&lt;wsp:rsid wsp:val=&quot;00AA62C7&quot;/&gt;&lt;wsp:rsid wsp:val=&quot;00AA6B5B&quot;/&gt;&lt;wsp:rsid wsp:val=&quot;00AB5390&quot;/&gt;&lt;wsp:rsid wsp:val=&quot;00AB7860&quot;/&gt;&lt;wsp:rsid wsp:val=&quot;00AC0D9B&quot;/&gt;&lt;wsp:rsid wsp:val=&quot;00AC2406&quot;/&gt;&lt;wsp:rsid wsp:val=&quot;00AC2840&quot;/&gt;&lt;wsp:rsid wsp:val=&quot;00AC339D&quot;/&gt;&lt;wsp:rsid wsp:val=&quot;00AC36BF&quot;/&gt;&lt;wsp:rsid wsp:val=&quot;00AC7632&quot;/&gt;&lt;wsp:rsid wsp:val=&quot;00AD32DC&quot;/&gt;&lt;wsp:rsid wsp:val=&quot;00AD34D3&quot;/&gt;&lt;wsp:rsid wsp:val=&quot;00AD5D76&quot;/&gt;&lt;wsp:rsid wsp:val=&quot;00AD7F10&quot;/&gt;&lt;wsp:rsid wsp:val=&quot;00AE2EE6&quot;/&gt;&lt;wsp:rsid wsp:val=&quot;00AE356F&quot;/&gt;&lt;wsp:rsid wsp:val=&quot;00AE620C&quot;/&gt;&lt;wsp:rsid wsp:val=&quot;00AE7CC9&quot;/&gt;&lt;wsp:rsid wsp:val=&quot;00AF0643&quot;/&gt;&lt;wsp:rsid wsp:val=&quot;00AF38E2&quot;/&gt;&lt;wsp:rsid wsp:val=&quot;00AF39DF&quot;/&gt;&lt;wsp:rsid wsp:val=&quot;00B03BF8&quot;/&gt;&lt;wsp:rsid wsp:val=&quot;00B07DF4&quot;/&gt;&lt;wsp:rsid wsp:val=&quot;00B131BF&quot;/&gt;&lt;wsp:rsid wsp:val=&quot;00B13B40&quot;/&gt;&lt;wsp:rsid wsp:val=&quot;00B13E67&quot;/&gt;&lt;wsp:rsid wsp:val=&quot;00B142E4&quot;/&gt;&lt;wsp:rsid wsp:val=&quot;00B179B9&quot;/&gt;&lt;wsp:rsid wsp:val=&quot;00B216A0&quot;/&gt;&lt;wsp:rsid wsp:val=&quot;00B22606&quot;/&gt;&lt;wsp:rsid wsp:val=&quot;00B249E1&quot;/&gt;&lt;wsp:rsid wsp:val=&quot;00B26677&quot;/&gt;&lt;wsp:rsid wsp:val=&quot;00B347D4&quot;/&gt;&lt;wsp:rsid wsp:val=&quot;00B40E04&quot;/&gt;&lt;wsp:rsid wsp:val=&quot;00B425A0&quot;/&gt;&lt;wsp:rsid wsp:val=&quot;00B47A05&quot;/&gt;&lt;wsp:rsid wsp:val=&quot;00B5188A&quot;/&gt;&lt;wsp:rsid wsp:val=&quot;00B51AC4&quot;/&gt;&lt;wsp:rsid wsp:val=&quot;00B559BB&quot;/&gt;&lt;wsp:rsid wsp:val=&quot;00B57B71&quot;/&gt;&lt;wsp:rsid wsp:val=&quot;00B620B2&quot;/&gt;&lt;wsp:rsid wsp:val=&quot;00B64D55&quot;/&gt;&lt;wsp:rsid wsp:val=&quot;00B710C0&quot;/&gt;&lt;wsp:rsid wsp:val=&quot;00B7115C&quot;/&gt;&lt;wsp:rsid wsp:val=&quot;00B71B18&quot;/&gt;&lt;wsp:rsid wsp:val=&quot;00B72328&quot;/&gt;&lt;wsp:rsid wsp:val=&quot;00B7259F&quot;/&gt;&lt;wsp:rsid wsp:val=&quot;00B73B55&quot;/&gt;&lt;wsp:rsid wsp:val=&quot;00B77658&quot;/&gt;&lt;wsp:rsid wsp:val=&quot;00B81AB9&quot;/&gt;&lt;wsp:rsid wsp:val=&quot;00B828E3&quot;/&gt;&lt;wsp:rsid wsp:val=&quot;00B84BF7&quot;/&gt;&lt;wsp:rsid wsp:val=&quot;00B84DCE&quot;/&gt;&lt;wsp:rsid wsp:val=&quot;00B86A57&quot;/&gt;&lt;wsp:rsid wsp:val=&quot;00B919D0&quot;/&gt;&lt;wsp:rsid wsp:val=&quot;00B9276A&quot;/&gt;&lt;wsp:rsid wsp:val=&quot;00B93E41&quot;/&gt;&lt;wsp:rsid wsp:val=&quot;00B9465A&quot;/&gt;&lt;wsp:rsid wsp:val=&quot;00B95F23&quot;/&gt;&lt;wsp:rsid wsp:val=&quot;00B96083&quot;/&gt;&lt;wsp:rsid wsp:val=&quot;00BA118F&quot;/&gt;&lt;wsp:rsid wsp:val=&quot;00BA365D&quot;/&gt;&lt;wsp:rsid wsp:val=&quot;00BB2E96&quot;/&gt;&lt;wsp:rsid wsp:val=&quot;00BB4A98&quot;/&gt;&lt;wsp:rsid wsp:val=&quot;00BB54F6&quot;/&gt;&lt;wsp:rsid wsp:val=&quot;00BC09B6&quot;/&gt;&lt;wsp:rsid wsp:val=&quot;00BC1A96&quot;/&gt;&lt;wsp:rsid wsp:val=&quot;00BC6A78&quot;/&gt;&lt;wsp:rsid wsp:val=&quot;00BC6AC5&quot;/&gt;&lt;wsp:rsid wsp:val=&quot;00BD131B&quot;/&gt;&lt;wsp:rsid wsp:val=&quot;00BD1CAB&quot;/&gt;&lt;wsp:rsid wsp:val=&quot;00BD2A00&quot;/&gt;&lt;wsp:rsid wsp:val=&quot;00BD35AD&quot;/&gt;&lt;wsp:rsid wsp:val=&quot;00BD451C&quot;/&gt;&lt;wsp:rsid wsp:val=&quot;00BD6778&quot;/&gt;&lt;wsp:rsid wsp:val=&quot;00BD7105&quot;/&gt;&lt;wsp:rsid wsp:val=&quot;00BE05A1&quot;/&gt;&lt;wsp:rsid wsp:val=&quot;00BF60F9&quot;/&gt;&lt;wsp:rsid wsp:val=&quot;00C01296&quot;/&gt;&lt;wsp:rsid wsp:val=&quot;00C02268&quot;/&gt;&lt;wsp:rsid wsp:val=&quot;00C03D12&quot;/&gt;&lt;wsp:rsid wsp:val=&quot;00C0552D&quot;/&gt;&lt;wsp:rsid wsp:val=&quot;00C059EF&quot;/&gt;&lt;wsp:rsid wsp:val=&quot;00C0753E&quot;/&gt;&lt;wsp:rsid wsp:val=&quot;00C10350&quot;/&gt;&lt;wsp:rsid wsp:val=&quot;00C14360&quot;/&gt;&lt;wsp:rsid wsp:val=&quot;00C1497C&quot;/&gt;&lt;wsp:rsid wsp:val=&quot;00C15F2D&quot;/&gt;&lt;wsp:rsid wsp:val=&quot;00C16351&quot;/&gt;&lt;wsp:rsid wsp:val=&quot;00C2183A&quot;/&gt;&lt;wsp:rsid wsp:val=&quot;00C21BC7&quot;/&gt;&lt;wsp:rsid wsp:val=&quot;00C25576&quot;/&gt;&lt;wsp:rsid wsp:val=&quot;00C27075&quot;/&gt;&lt;wsp:rsid wsp:val=&quot;00C32B2B&quot;/&gt;&lt;wsp:rsid wsp:val=&quot;00C41B02&quot;/&gt;&lt;wsp:rsid wsp:val=&quot;00C42382&quot;/&gt;&lt;wsp:rsid wsp:val=&quot;00C44148&quot;/&gt;&lt;wsp:rsid wsp:val=&quot;00C474BD&quot;/&gt;&lt;wsp:rsid wsp:val=&quot;00C527A1&quot;/&gt;&lt;wsp:rsid wsp:val=&quot;00C61913&quot;/&gt;&lt;wsp:rsid wsp:val=&quot;00C6581B&quot;/&gt;&lt;wsp:rsid wsp:val=&quot;00C658BA&quot;/&gt;&lt;wsp:rsid wsp:val=&quot;00C67B7A&quot;/&gt;&lt;wsp:rsid wsp:val=&quot;00C71D7C&quot;/&gt;&lt;wsp:rsid wsp:val=&quot;00C7230B&quot;/&gt;&lt;wsp:rsid wsp:val=&quot;00C73CE4&quot;/&gt;&lt;wsp:rsid wsp:val=&quot;00C74B14&quot;/&gt;&lt;wsp:rsid wsp:val=&quot;00C74E17&quot;/&gt;&lt;wsp:rsid wsp:val=&quot;00C805B0&quot;/&gt;&lt;wsp:rsid wsp:val=&quot;00C9304B&quot;/&gt;&lt;wsp:rsid wsp:val=&quot;00C9451E&quot;/&gt;&lt;wsp:rsid wsp:val=&quot;00C957F2&quot;/&gt;&lt;wsp:rsid wsp:val=&quot;00C96355&quot;/&gt;&lt;wsp:rsid wsp:val=&quot;00CA0540&quot;/&gt;&lt;wsp:rsid wsp:val=&quot;00CA05B9&quot;/&gt;&lt;wsp:rsid wsp:val=&quot;00CA1378&quot;/&gt;&lt;wsp:rsid wsp:val=&quot;00CA6B58&quot;/&gt;&lt;wsp:rsid wsp:val=&quot;00CA70AD&quot;/&gt;&lt;wsp:rsid wsp:val=&quot;00CB0703&quot;/&gt;&lt;wsp:rsid wsp:val=&quot;00CB10AC&quot;/&gt;&lt;wsp:rsid wsp:val=&quot;00CB3B67&quot;/&gt;&lt;wsp:rsid wsp:val=&quot;00CC28C9&quot;/&gt;&lt;wsp:rsid wsp:val=&quot;00CC5804&quot;/&gt;&lt;wsp:rsid wsp:val=&quot;00CD257D&quot;/&gt;&lt;wsp:rsid wsp:val=&quot;00CD3E74&quot;/&gt;&lt;wsp:rsid wsp:val=&quot;00CE0916&quot;/&gt;&lt;wsp:rsid wsp:val=&quot;00CE3662&quot;/&gt;&lt;wsp:rsid wsp:val=&quot;00CE3B53&quot;/&gt;&lt;wsp:rsid wsp:val=&quot;00CF5036&quot;/&gt;&lt;wsp:rsid wsp:val=&quot;00CF7776&quot;/&gt;&lt;wsp:rsid wsp:val=&quot;00D06242&quot;/&gt;&lt;wsp:rsid wsp:val=&quot;00D118AA&quot;/&gt;&lt;wsp:rsid wsp:val=&quot;00D15AD9&quot;/&gt;&lt;wsp:rsid wsp:val=&quot;00D2127A&quot;/&gt;&lt;wsp:rsid wsp:val=&quot;00D2227E&quot;/&gt;&lt;wsp:rsid wsp:val=&quot;00D31307&quot;/&gt;&lt;wsp:rsid wsp:val=&quot;00D31727&quot;/&gt;&lt;wsp:rsid wsp:val=&quot;00D339DB&quot;/&gt;&lt;wsp:rsid wsp:val=&quot;00D37049&quot;/&gt;&lt;wsp:rsid wsp:val=&quot;00D373D7&quot;/&gt;&lt;wsp:rsid wsp:val=&quot;00D408ED&quot;/&gt;&lt;wsp:rsid wsp:val=&quot;00D44B29&quot;/&gt;&lt;wsp:rsid wsp:val=&quot;00D458FC&quot;/&gt;&lt;wsp:rsid wsp:val=&quot;00D45DF2&quot;/&gt;&lt;wsp:rsid wsp:val=&quot;00D5202D&quot;/&gt;&lt;wsp:rsid wsp:val=&quot;00D5355C&quot;/&gt;&lt;wsp:rsid wsp:val=&quot;00D54FCE&quot;/&gt;&lt;wsp:rsid wsp:val=&quot;00D55C8A&quot;/&gt;&lt;wsp:rsid wsp:val=&quot;00D62210&quot;/&gt;&lt;wsp:rsid wsp:val=&quot;00D71368&quot;/&gt;&lt;wsp:rsid wsp:val=&quot;00D725FE&quot;/&gt;&lt;wsp:rsid wsp:val=&quot;00D73EAC&quot;/&gt;&lt;wsp:rsid wsp:val=&quot;00D84341&quot;/&gt;&lt;wsp:rsid wsp:val=&quot;00D84E2F&quot;/&gt;&lt;wsp:rsid wsp:val=&quot;00D85099&quot;/&gt;&lt;wsp:rsid wsp:val=&quot;00D85E66&quot;/&gt;&lt;wsp:rsid wsp:val=&quot;00D8735B&quot;/&gt;&lt;wsp:rsid wsp:val=&quot;00D909C7&quot;/&gt;&lt;wsp:rsid wsp:val=&quot;00D919C9&quot;/&gt;&lt;wsp:rsid wsp:val=&quot;00D91B73&quot;/&gt;&lt;wsp:rsid wsp:val=&quot;00D9236E&quot;/&gt;&lt;wsp:rsid wsp:val=&quot;00D9419C&quot;/&gt;&lt;wsp:rsid wsp:val=&quot;00D96C35&quot;/&gt;&lt;wsp:rsid wsp:val=&quot;00D976AD&quot;/&gt;&lt;wsp:rsid wsp:val=&quot;00DA357F&quot;/&gt;&lt;wsp:rsid wsp:val=&quot;00DA3C79&quot;/&gt;&lt;wsp:rsid wsp:val=&quot;00DA4884&quot;/&gt;&lt;wsp:rsid wsp:val=&quot;00DC0189&quot;/&gt;&lt;wsp:rsid wsp:val=&quot;00DD035D&quot;/&gt;&lt;wsp:rsid wsp:val=&quot;00DD0ACF&quot;/&gt;&lt;wsp:rsid wsp:val=&quot;00DD405B&quot;/&gt;&lt;wsp:rsid wsp:val=&quot;00DD6953&quot;/&gt;&lt;wsp:rsid wsp:val=&quot;00DE7DD4&quot;/&gt;&lt;wsp:rsid wsp:val=&quot;00DE7EEF&quot;/&gt;&lt;wsp:rsid wsp:val=&quot;00DF0636&quot;/&gt;&lt;wsp:rsid wsp:val=&quot;00DF134E&quot;/&gt;&lt;wsp:rsid wsp:val=&quot;00DF1F9D&quot;/&gt;&lt;wsp:rsid wsp:val=&quot;00DF2900&quot;/&gt;&lt;wsp:rsid wsp:val=&quot;00DF378B&quot;/&gt;&lt;wsp:rsid wsp:val=&quot;00DF3EAA&quot;/&gt;&lt;wsp:rsid wsp:val=&quot;00DF745B&quot;/&gt;&lt;wsp:rsid wsp:val=&quot;00E004DF&quot;/&gt;&lt;wsp:rsid wsp:val=&quot;00E0550D&quot;/&gt;&lt;wsp:rsid wsp:val=&quot;00E0716E&quot;/&gt;&lt;wsp:rsid wsp:val=&quot;00E07D14&quot;/&gt;&lt;wsp:rsid wsp:val=&quot;00E14A72&quot;/&gt;&lt;wsp:rsid wsp:val=&quot;00E14CD5&quot;/&gt;&lt;wsp:rsid wsp:val=&quot;00E157C4&quot;/&gt;&lt;wsp:rsid wsp:val=&quot;00E17632&quot;/&gt;&lt;wsp:rsid wsp:val=&quot;00E32C8B&quot;/&gt;&lt;wsp:rsid wsp:val=&quot;00E428D4&quot;/&gt;&lt;wsp:rsid wsp:val=&quot;00E44133&quot;/&gt;&lt;wsp:rsid wsp:val=&quot;00E54EBA&quot;/&gt;&lt;wsp:rsid wsp:val=&quot;00E5771E&quot;/&gt;&lt;wsp:rsid wsp:val=&quot;00E57FE2&quot;/&gt;&lt;wsp:rsid wsp:val=&quot;00E60249&quot;/&gt;&lt;wsp:rsid wsp:val=&quot;00E6073F&quot;/&gt;&lt;wsp:rsid wsp:val=&quot;00E62A4C&quot;/&gt;&lt;wsp:rsid wsp:val=&quot;00E634A8&quot;/&gt;&lt;wsp:rsid wsp:val=&quot;00E735FC&quot;/&gt;&lt;wsp:rsid wsp:val=&quot;00E74DAE&quot;/&gt;&lt;wsp:rsid wsp:val=&quot;00E7590D&quot;/&gt;&lt;wsp:rsid wsp:val=&quot;00E8109A&quot;/&gt;&lt;wsp:rsid wsp:val=&quot;00E82497&quot;/&gt;&lt;wsp:rsid wsp:val=&quot;00E83102&quot;/&gt;&lt;wsp:rsid wsp:val=&quot;00E87238&quot;/&gt;&lt;wsp:rsid wsp:val=&quot;00E87F4F&quot;/&gt;&lt;wsp:rsid wsp:val=&quot;00E91A41&quot;/&gt;&lt;wsp:rsid wsp:val=&quot;00E93A18&quot;/&gt;&lt;wsp:rsid wsp:val=&quot;00E9690B&quot;/&gt;&lt;wsp:rsid wsp:val=&quot;00EB503B&quot;/&gt;&lt;wsp:rsid wsp:val=&quot;00EC2243&quot;/&gt;&lt;wsp:rsid wsp:val=&quot;00ED2029&quot;/&gt;&lt;wsp:rsid wsp:val=&quot;00ED3286&quot;/&gt;&lt;wsp:rsid wsp:val=&quot;00EF293D&quot;/&gt;&lt;wsp:rsid wsp:val=&quot;00EF369A&quot;/&gt;&lt;wsp:rsid wsp:val=&quot;00EF7F5C&quot;/&gt;&lt;wsp:rsid wsp:val=&quot;00EF7F68&quot;/&gt;&lt;wsp:rsid wsp:val=&quot;00F04AEA&quot;/&gt;&lt;wsp:rsid wsp:val=&quot;00F06B67&quot;/&gt;&lt;wsp:rsid wsp:val=&quot;00F17541&quot;/&gt;&lt;wsp:rsid wsp:val=&quot;00F17E66&quot;/&gt;&lt;wsp:rsid wsp:val=&quot;00F21908&quot;/&gt;&lt;wsp:rsid wsp:val=&quot;00F23880&quot;/&gt;&lt;wsp:rsid wsp:val=&quot;00F2464A&quot;/&gt;&lt;wsp:rsid wsp:val=&quot;00F249D6&quot;/&gt;&lt;wsp:rsid wsp:val=&quot;00F26646&quot;/&gt;&lt;wsp:rsid wsp:val=&quot;00F27F56&quot;/&gt;&lt;wsp:rsid wsp:val=&quot;00F319C0&quot;/&gt;&lt;wsp:rsid wsp:val=&quot;00F33E7C&quot;/&gt;&lt;wsp:rsid wsp:val=&quot;00F3764E&quot;/&gt;&lt;wsp:rsid wsp:val=&quot;00F3783F&quot;/&gt;&lt;wsp:rsid wsp:val=&quot;00F4029A&quot;/&gt;&lt;wsp:rsid wsp:val=&quot;00F41842&quot;/&gt;&lt;wsp:rsid wsp:val=&quot;00F44434&quot;/&gt;&lt;wsp:rsid wsp:val=&quot;00F47EAC&quot;/&gt;&lt;wsp:rsid wsp:val=&quot;00F527BF&quot;/&gt;&lt;wsp:rsid wsp:val=&quot;00F56CB3&quot;/&gt;&lt;wsp:rsid wsp:val=&quot;00F65360&quot;/&gt;&lt;wsp:rsid wsp:val=&quot;00F671FE&quot;/&gt;&lt;wsp:rsid wsp:val=&quot;00F6757C&quot;/&gt;&lt;wsp:rsid wsp:val=&quot;00F70C54&quot;/&gt;&lt;wsp:rsid wsp:val=&quot;00F75188&quot;/&gt;&lt;wsp:rsid wsp:val=&quot;00F761BB&quot;/&gt;&lt;wsp:rsid wsp:val=&quot;00F76844&quot;/&gt;&lt;wsp:rsid wsp:val=&quot;00F80835&quot;/&gt;&lt;wsp:rsid wsp:val=&quot;00F81E0E&quot;/&gt;&lt;wsp:rsid wsp:val=&quot;00F848BD&quot;/&gt;&lt;wsp:rsid wsp:val=&quot;00F84D0C&quot;/&gt;&lt;wsp:rsid wsp:val=&quot;00F85556&quot;/&gt;&lt;wsp:rsid wsp:val=&quot;00F878A1&quot;/&gt;&lt;wsp:rsid wsp:val=&quot;00F904D1&quot;/&gt;&lt;wsp:rsid wsp:val=&quot;00F908BA&quot;/&gt;&lt;wsp:rsid wsp:val=&quot;00F9444F&quot;/&gt;&lt;wsp:rsid wsp:val=&quot;00F959DB&quot;/&gt;&lt;wsp:rsid wsp:val=&quot;00F976A5&quot;/&gt;&lt;wsp:rsid wsp:val=&quot;00F9792E&quot;/&gt;&lt;wsp:rsid wsp:val=&quot;00F97F7D&quot;/&gt;&lt;wsp:rsid wsp:val=&quot;00FA60F0&quot;/&gt;&lt;wsp:rsid wsp:val=&quot;00FB4286&quot;/&gt;&lt;wsp:rsid wsp:val=&quot;00FB678A&quot;/&gt;&lt;wsp:rsid wsp:val=&quot;00FD3F31&quot;/&gt;&lt;wsp:rsid wsp:val=&quot;00FD4FE2&quot;/&gt;&lt;wsp:rsid wsp:val=&quot;00FE2E4A&quot;/&gt;&lt;wsp:rsid wsp:val=&quot;00FE3D38&quot;/&gt;&lt;wsp:rsid wsp:val=&quot;00FE749D&quot;/&gt;&lt;wsp:rsid wsp:val=&quot;00FF044B&quot;/&gt;&lt;wsp:rsid wsp:val=&quot;00FF1CFC&quot;/&gt;&lt;wsp:rsid wsp:val=&quot;57004867&quot;/&gt;&lt;wsp:rsid wsp:val=&quot;58633282&quot;/&gt;&lt;wsp:rsid wsp:val=&quot;6B8A321B&quot;/&gt;&lt;wsp:rsid wsp:val=&quot;6CED10C5&quot;/&gt;&lt;wsp:rsid wsp:val=&quot;79F0361A&quot;/&gt;&lt;wsp:rsid wsp:val=&quot;7C5A0343&quot;/&gt;&lt;/wsp:rsids&gt;&lt;/w:docPr&gt;&lt;w:body&gt;&lt;w:p wsp:rsidR=&quot;00000000&quot; wsp:rsidRDefault=&quot;00B620B2&quot;&gt;&lt;m:oMathPara&gt;&lt;m:oMath&gt;&lt;m:f&gt;&lt;m:fPr&gt;&lt;m:ctrlPr&gt;&lt;w:rPr&gt;&lt;w:rFonts w:ascii=&quot;Cambria Math&quot; w:h-ansi=&quot;Cambria Math&quot;/&gt;&lt;wx:font wx:val=&quot;Cambria Math&quot;/&gt;&lt;w:i/&gt;&lt;w:sz w:val=&quot;26&quot;/&gt;&lt;w:sz-cs w:val=&quot;26&quot;/&gt;&lt;w:lang w:val=&quot;EN-MY&quot;/&gt;&lt;/w:rPr&gt;&lt;/m:ctrlPr&gt;&lt;/m:fPr&gt;&lt;m:num&gt;&lt;m:r&gt;&lt;w:rPr&gt;&lt;w:rFonts w:ascii=&quot;Cambria Math&quot; w:h-ansi=&quot;Cambria Math&quot;/&gt;&lt;wx:font wx:val=&quot;Cambria Math&quot;/&gt;&lt;w:i/&gt;&lt;w:sz w:val=&quot;26&quot;/&gt;&lt;w:sz-cs w:val=&quot;26&quot;/&gt;&lt;w:lang w:val=&quot;EN-MY&quot;/&gt;&lt;/w:rPr&gt;&lt;m:t&gt;1&lt;/m:t&gt;&lt;/m:r&gt;&lt;/m:num&gt;&lt;m:den&gt;&lt;m:r&gt;&lt;w:rPr&gt;&lt;w:rFonts w:ascii=&quot;Cambria Math&quot; w:h-ansi=&quot;Cambria Math&quot;/&gt;&lt;wx:font wx:val=&quot;Cambria Math&quot;/&gt;&lt;w:i/&gt;&lt;w:sz w:val=&quot;26&quot;/&gt;&lt;w:sz-cs w:val=&quot;26&quot;/&gt;&lt;w:lang w:val=&quot;EN-MY&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59727B">
                    <w:rPr>
                      <w:rFonts w:ascii="Times New Roman" w:hAnsi="Times New Roman"/>
                      <w:sz w:val="24"/>
                      <w:szCs w:val="24"/>
                      <w:lang w:val="en-MY"/>
                    </w:rPr>
                    <w:fldChar w:fldCharType="end"/>
                  </w:r>
                  <w:r w:rsidRPr="0059727B">
                    <w:rPr>
                      <w:rFonts w:ascii="Times New Roman" w:hAnsi="Times New Roman"/>
                      <w:sz w:val="24"/>
                      <w:szCs w:val="24"/>
                      <w:lang w:val="en-MY"/>
                    </w:rPr>
                    <w:t xml:space="preserve"> dm</w:t>
                  </w:r>
                  <w:r w:rsidRPr="0059727B">
                    <w:rPr>
                      <w:rFonts w:ascii="Times New Roman" w:hAnsi="Times New Roman"/>
                      <w:sz w:val="24"/>
                      <w:szCs w:val="24"/>
                      <w:vertAlign w:val="superscript"/>
                      <w:lang w:val="en-MY"/>
                    </w:rPr>
                    <w:t xml:space="preserve">2 </w:t>
                  </w:r>
                </w:p>
              </w:tc>
              <w:tc>
                <w:tcPr>
                  <w:tcW w:w="1393" w:type="dxa"/>
                  <w:tcBorders>
                    <w:top w:val="single" w:sz="4" w:space="0" w:color="auto"/>
                    <w:left w:val="single" w:sz="4" w:space="0" w:color="auto"/>
                    <w:bottom w:val="single" w:sz="4" w:space="0" w:color="auto"/>
                    <w:right w:val="single" w:sz="4" w:space="0" w:color="auto"/>
                  </w:tcBorders>
                </w:tcPr>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1mm</w:t>
                  </w:r>
                  <w:r w:rsidRPr="0059727B">
                    <w:rPr>
                      <w:rFonts w:ascii="Times New Roman" w:hAnsi="Times New Roman"/>
                      <w:sz w:val="24"/>
                      <w:szCs w:val="24"/>
                      <w:vertAlign w:val="superscript"/>
                      <w:lang w:val="en-MY"/>
                    </w:rPr>
                    <w:t xml:space="preserve">2 </w:t>
                  </w:r>
                </w:p>
                <w:p w:rsidR="00E60231" w:rsidRPr="0059727B" w:rsidRDefault="00E60231" w:rsidP="007B1DB4">
                  <w:pPr>
                    <w:spacing w:after="0" w:line="240" w:lineRule="auto"/>
                    <w:rPr>
                      <w:rFonts w:ascii="Times New Roman" w:hAnsi="Times New Roman"/>
                      <w:sz w:val="24"/>
                      <w:szCs w:val="24"/>
                      <w:lang w:val="en-MY"/>
                    </w:rPr>
                  </w:pPr>
                  <w:r w:rsidRPr="0059727B">
                    <w:rPr>
                      <w:rFonts w:ascii="Times New Roman" w:hAnsi="Times New Roman"/>
                      <w:sz w:val="24"/>
                      <w:szCs w:val="24"/>
                      <w:lang w:val="en-MY"/>
                    </w:rPr>
                    <w:t xml:space="preserve">= </w:t>
                  </w:r>
                  <w:r w:rsidRPr="0059727B">
                    <w:rPr>
                      <w:rFonts w:ascii="Times New Roman" w:hAnsi="Times New Roman"/>
                      <w:sz w:val="24"/>
                      <w:szCs w:val="24"/>
                      <w:lang w:val="en-MY"/>
                    </w:rPr>
                    <w:fldChar w:fldCharType="begin"/>
                  </w:r>
                  <w:r w:rsidRPr="0059727B">
                    <w:rPr>
                      <w:rFonts w:ascii="Times New Roman" w:hAnsi="Times New Roman"/>
                      <w:sz w:val="24"/>
                      <w:szCs w:val="24"/>
                      <w:lang w:val="en-MY"/>
                    </w:rPr>
                    <w:instrText xml:space="preserve"> QUOTE </w:instrText>
                  </w:r>
                  <w:r w:rsidRPr="00A644E6">
                    <w:rPr>
                      <w:rFonts w:ascii="Times New Roman" w:hAnsi="Times New Roman"/>
                      <w:sz w:val="24"/>
                      <w:szCs w:val="24"/>
                    </w:rPr>
                    <w:pict>
                      <v:shape id="_x0000_i1029"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removePersonalInformation/&gt;&lt;w:doNotEmbedSystemFonts/&gt;&lt;w:defaultTabStop w:val=&quot;720&quot;/&gt;&lt;w:drawingGridHorizontalSpacing w:val=&quot;110&quot;/&gt;&lt;w:characterSpacingControl w:val=&quot;DontCompress&quot;/&gt;&lt;w:validateAgainstSchema/&gt;&lt;w:saveInvalidXML w:val=&quot;off&quot;/&gt;&lt;w:ignoreMixedContent w:val=&quot;off&quot;/&gt;&lt;w:alwaysShowPlaceholderText w:val=&quot;off&quot;/&gt;&lt;w:compat&gt;&lt;w:doNotLeaveBackslashAlone/&gt;&lt;w:doNotExpandShiftReturn/&gt;&lt;w:breakWrappedTables/&gt;&lt;w:snapToGridInCell/&gt;&lt;w:wrapTextWithPunct/&gt;&lt;w:useAsianBreakRules/&gt;&lt;w:dontGrowAutofit/&gt;&lt;w:useFELayout/&gt;&lt;/w:compat&gt;&lt;wsp:rsids&gt;&lt;wsp:rsidRoot wsp:val=&quot;0009517F&quot;/&gt;&lt;wsp:rsid wsp:val=&quot;00001117&quot;/&gt;&lt;wsp:rsid wsp:val=&quot;00003F3D&quot;/&gt;&lt;wsp:rsid wsp:val=&quot;000144C9&quot;/&gt;&lt;wsp:rsid wsp:val=&quot;00020C5E&quot;/&gt;&lt;wsp:rsid wsp:val=&quot;00022C0F&quot;/&gt;&lt;wsp:rsid wsp:val=&quot;00024F42&quot;/&gt;&lt;wsp:rsid wsp:val=&quot;00025105&quot;/&gt;&lt;wsp:rsid wsp:val=&quot;00030DFC&quot;/&gt;&lt;wsp:rsid wsp:val=&quot;00032357&quot;/&gt;&lt;wsp:rsid wsp:val=&quot;0004055E&quot;/&gt;&lt;wsp:rsid wsp:val=&quot;00041954&quot;/&gt;&lt;wsp:rsid wsp:val=&quot;00043455&quot;/&gt;&lt;wsp:rsid wsp:val=&quot;000435A1&quot;/&gt;&lt;wsp:rsid wsp:val=&quot;000458E6&quot;/&gt;&lt;wsp:rsid wsp:val=&quot;0005311B&quot;/&gt;&lt;wsp:rsid wsp:val=&quot;000561D7&quot;/&gt;&lt;wsp:rsid wsp:val=&quot;000601A2&quot;/&gt;&lt;wsp:rsid wsp:val=&quot;000601AD&quot;/&gt;&lt;wsp:rsid wsp:val=&quot;00060662&quot;/&gt;&lt;wsp:rsid wsp:val=&quot;00062A3F&quot;/&gt;&lt;wsp:rsid wsp:val=&quot;00063980&quot;/&gt;&lt;wsp:rsid wsp:val=&quot;0007163A&quot;/&gt;&lt;wsp:rsid wsp:val=&quot;00071F22&quot;/&gt;&lt;wsp:rsid wsp:val=&quot;00073447&quot;/&gt;&lt;wsp:rsid wsp:val=&quot;000914C0&quot;/&gt;&lt;wsp:rsid wsp:val=&quot;000930B0&quot;/&gt;&lt;wsp:rsid wsp:val=&quot;0009517F&quot;/&gt;&lt;wsp:rsid wsp:val=&quot;000963FA&quot;/&gt;&lt;wsp:rsid wsp:val=&quot;000A5B80&quot;/&gt;&lt;wsp:rsid wsp:val=&quot;000B1537&quot;/&gt;&lt;wsp:rsid wsp:val=&quot;000B19ED&quot;/&gt;&lt;wsp:rsid wsp:val=&quot;000B338E&quot;/&gt;&lt;wsp:rsid wsp:val=&quot;000C3FC7&quot;/&gt;&lt;wsp:rsid wsp:val=&quot;000C46C4&quot;/&gt;&lt;wsp:rsid wsp:val=&quot;000C5F35&quot;/&gt;&lt;wsp:rsid wsp:val=&quot;000C6D77&quot;/&gt;&lt;wsp:rsid wsp:val=&quot;000D146B&quot;/&gt;&lt;wsp:rsid wsp:val=&quot;000D46E5&quot;/&gt;&lt;wsp:rsid wsp:val=&quot;000D67B8&quot;/&gt;&lt;wsp:rsid wsp:val=&quot;000D7D0A&quot;/&gt;&lt;wsp:rsid wsp:val=&quot;000E2495&quot;/&gt;&lt;wsp:rsid wsp:val=&quot;000E44AB&quot;/&gt;&lt;wsp:rsid wsp:val=&quot;000F4828&quot;/&gt;&lt;wsp:rsid wsp:val=&quot;00104144&quot;/&gt;&lt;wsp:rsid wsp:val=&quot;00105FC9&quot;/&gt;&lt;wsp:rsid wsp:val=&quot;0010759D&quot;/&gt;&lt;wsp:rsid wsp:val=&quot;00112354&quot;/&gt;&lt;wsp:rsid wsp:val=&quot;00113315&quot;/&gt;&lt;wsp:rsid wsp:val=&quot;0011336E&quot;/&gt;&lt;wsp:rsid wsp:val=&quot;001152E6&quot;/&gt;&lt;wsp:rsid wsp:val=&quot;00115D74&quot;/&gt;&lt;wsp:rsid wsp:val=&quot;00117B38&quot;/&gt;&lt;wsp:rsid wsp:val=&quot;00120894&quot;/&gt;&lt;wsp:rsid wsp:val=&quot;00121977&quot;/&gt;&lt;wsp:rsid wsp:val=&quot;001220E2&quot;/&gt;&lt;wsp:rsid wsp:val=&quot;001222F4&quot;/&gt;&lt;wsp:rsid wsp:val=&quot;001225E5&quot;/&gt;&lt;wsp:rsid wsp:val=&quot;00125477&quot;/&gt;&lt;wsp:rsid wsp:val=&quot;00125721&quot;/&gt;&lt;wsp:rsid wsp:val=&quot;001334E8&quot;/&gt;&lt;wsp:rsid wsp:val=&quot;00136C46&quot;/&gt;&lt;wsp:rsid wsp:val=&quot;001416D6&quot;/&gt;&lt;wsp:rsid wsp:val=&quot;0014242B&quot;/&gt;&lt;wsp:rsid wsp:val=&quot;00143669&quot;/&gt;&lt;wsp:rsid wsp:val=&quot;00161025&quot;/&gt;&lt;wsp:rsid wsp:val=&quot;001625A7&quot;/&gt;&lt;wsp:rsid wsp:val=&quot;00164C5A&quot;/&gt;&lt;wsp:rsid wsp:val=&quot;00164EE7&quot;/&gt;&lt;wsp:rsid wsp:val=&quot;00171524&quot;/&gt;&lt;wsp:rsid wsp:val=&quot;00171B34&quot;/&gt;&lt;wsp:rsid wsp:val=&quot;001740DF&quot;/&gt;&lt;wsp:rsid wsp:val=&quot;0018015F&quot;/&gt;&lt;wsp:rsid wsp:val=&quot;00190509&quot;/&gt;&lt;wsp:rsid wsp:val=&quot;0019166C&quot;/&gt;&lt;wsp:rsid wsp:val=&quot;00192750&quot;/&gt;&lt;wsp:rsid wsp:val=&quot;00196530&quot;/&gt;&lt;wsp:rsid wsp:val=&quot;0019734D&quot;/&gt;&lt;wsp:rsid wsp:val=&quot;001A1B4C&quot;/&gt;&lt;wsp:rsid wsp:val=&quot;001A2B0B&quot;/&gt;&lt;wsp:rsid wsp:val=&quot;001A528E&quot;/&gt;&lt;wsp:rsid wsp:val=&quot;001B04C2&quot;/&gt;&lt;wsp:rsid wsp:val=&quot;001B7843&quot;/&gt;&lt;wsp:rsid wsp:val=&quot;001C0082&quot;/&gt;&lt;wsp:rsid wsp:val=&quot;001C37E7&quot;/&gt;&lt;wsp:rsid wsp:val=&quot;001C74FA&quot;/&gt;&lt;wsp:rsid wsp:val=&quot;001C7587&quot;/&gt;&lt;wsp:rsid wsp:val=&quot;001D15CF&quot;/&gt;&lt;wsp:rsid wsp:val=&quot;001D1C01&quot;/&gt;&lt;wsp:rsid wsp:val=&quot;001D1E7E&quot;/&gt;&lt;wsp:rsid wsp:val=&quot;001D51E7&quot;/&gt;&lt;wsp:rsid wsp:val=&quot;001E09D6&quot;/&gt;&lt;wsp:rsid wsp:val=&quot;001E4AD0&quot;/&gt;&lt;wsp:rsid wsp:val=&quot;001E6356&quot;/&gt;&lt;wsp:rsid wsp:val=&quot;001F7113&quot;/&gt;&lt;wsp:rsid wsp:val=&quot;00202495&quot;/&gt;&lt;wsp:rsid wsp:val=&quot;002025C9&quot;/&gt;&lt;wsp:rsid wsp:val=&quot;00205B58&quot;/&gt;&lt;wsp:rsid wsp:val=&quot;0020749C&quot;/&gt;&lt;wsp:rsid wsp:val=&quot;002206F0&quot;/&gt;&lt;wsp:rsid wsp:val=&quot;0022106E&quot;/&gt;&lt;wsp:rsid wsp:val=&quot;0022157E&quot;/&gt;&lt;wsp:rsid wsp:val=&quot;00221F77&quot;/&gt;&lt;wsp:rsid wsp:val=&quot;00223737&quot;/&gt;&lt;wsp:rsid wsp:val=&quot;002248D7&quot;/&gt;&lt;wsp:rsid wsp:val=&quot;00225A6B&quot;/&gt;&lt;wsp:rsid wsp:val=&quot;00226C2E&quot;/&gt;&lt;wsp:rsid wsp:val=&quot;002315B9&quot;/&gt;&lt;wsp:rsid wsp:val=&quot;00236AE2&quot;/&gt;&lt;wsp:rsid wsp:val=&quot;00237231&quot;/&gt;&lt;wsp:rsid wsp:val=&quot;00246D1A&quot;/&gt;&lt;wsp:rsid wsp:val=&quot;00252AB1&quot;/&gt;&lt;wsp:rsid wsp:val=&quot;002533DA&quot;/&gt;&lt;wsp:rsid wsp:val=&quot;002552C4&quot;/&gt;&lt;wsp:rsid wsp:val=&quot;00261CA5&quot;/&gt;&lt;wsp:rsid wsp:val=&quot;00264366&quot;/&gt;&lt;wsp:rsid wsp:val=&quot;00266AAB&quot;/&gt;&lt;wsp:rsid wsp:val=&quot;002715ED&quot;/&gt;&lt;wsp:rsid wsp:val=&quot;00272F4C&quot;/&gt;&lt;wsp:rsid wsp:val=&quot;00272FC2&quot;/&gt;&lt;wsp:rsid wsp:val=&quot;002774C9&quot;/&gt;&lt;wsp:rsid wsp:val=&quot;0028017F&quot;/&gt;&lt;wsp:rsid wsp:val=&quot;00280E53&quot;/&gt;&lt;wsp:rsid wsp:val=&quot;00282684&quot;/&gt;&lt;wsp:rsid wsp:val=&quot;002910F9&quot;/&gt;&lt;wsp:rsid wsp:val=&quot;002A1E61&quot;/&gt;&lt;wsp:rsid wsp:val=&quot;002B049D&quot;/&gt;&lt;wsp:rsid wsp:val=&quot;002B24AF&quot;/&gt;&lt;wsp:rsid wsp:val=&quot;002C06C5&quot;/&gt;&lt;wsp:rsid wsp:val=&quot;002D1F77&quot;/&gt;&lt;wsp:rsid wsp:val=&quot;002D35A5&quot;/&gt;&lt;wsp:rsid wsp:val=&quot;002D5803&quot;/&gt;&lt;wsp:rsid wsp:val=&quot;002D6619&quot;/&gt;&lt;wsp:rsid wsp:val=&quot;002D78BF&quot;/&gt;&lt;wsp:rsid wsp:val=&quot;002E1041&quot;/&gt;&lt;wsp:rsid wsp:val=&quot;002E4DE8&quot;/&gt;&lt;wsp:rsid wsp:val=&quot;002E4E64&quot;/&gt;&lt;wsp:rsid wsp:val=&quot;002E5CB7&quot;/&gt;&lt;wsp:rsid wsp:val=&quot;002E687D&quot;/&gt;&lt;wsp:rsid wsp:val=&quot;002F349C&quot;/&gt;&lt;wsp:rsid wsp:val=&quot;002F5D32&quot;/&gt;&lt;wsp:rsid wsp:val=&quot;002F6423&quot;/&gt;&lt;wsp:rsid wsp:val=&quot;003002DF&quot;/&gt;&lt;wsp:rsid wsp:val=&quot;003067B1&quot;/&gt;&lt;wsp:rsid wsp:val=&quot;0031340B&quot;/&gt;&lt;wsp:rsid wsp:val=&quot;00314F59&quot;/&gt;&lt;wsp:rsid wsp:val=&quot;003208FD&quot;/&gt;&lt;wsp:rsid wsp:val=&quot;003215D6&quot;/&gt;&lt;wsp:rsid wsp:val=&quot;00324ED0&quot;/&gt;&lt;wsp:rsid wsp:val=&quot;00326330&quot;/&gt;&lt;wsp:rsid wsp:val=&quot;00326425&quot;/&gt;&lt;wsp:rsid wsp:val=&quot;003265D7&quot;/&gt;&lt;wsp:rsid wsp:val=&quot;00326A50&quot;/&gt;&lt;wsp:rsid wsp:val=&quot;0032710B&quot;/&gt;&lt;wsp:rsid wsp:val=&quot;003277B8&quot;/&gt;&lt;wsp:rsid wsp:val=&quot;00331E25&quot;/&gt;&lt;wsp:rsid wsp:val=&quot;00332D47&quot;/&gt;&lt;wsp:rsid wsp:val=&quot;00334198&quot;/&gt;&lt;wsp:rsid wsp:val=&quot;00334353&quot;/&gt;&lt;wsp:rsid wsp:val=&quot;00335E36&quot;/&gt;&lt;wsp:rsid wsp:val=&quot;0033722B&quot;/&gt;&lt;wsp:rsid wsp:val=&quot;00337A81&quot;/&gt;&lt;wsp:rsid wsp:val=&quot;0034051B&quot;/&gt;&lt;wsp:rsid wsp:val=&quot;00343EAE&quot;/&gt;&lt;wsp:rsid wsp:val=&quot;00344213&quot;/&gt;&lt;wsp:rsid wsp:val=&quot;00347C9E&quot;/&gt;&lt;wsp:rsid wsp:val=&quot;00351583&quot;/&gt;&lt;wsp:rsid wsp:val=&quot;003550C6&quot;/&gt;&lt;wsp:rsid wsp:val=&quot;00357AC6&quot;/&gt;&lt;wsp:rsid wsp:val=&quot;003603A9&quot;/&gt;&lt;wsp:rsid wsp:val=&quot;00364D65&quot;/&gt;&lt;wsp:rsid wsp:val=&quot;00365401&quot;/&gt;&lt;wsp:rsid wsp:val=&quot;00373C6F&quot;/&gt;&lt;wsp:rsid wsp:val=&quot;00375A44&quot;/&gt;&lt;wsp:rsid wsp:val=&quot;00376ADD&quot;/&gt;&lt;wsp:rsid wsp:val=&quot;00377B00&quot;/&gt;&lt;wsp:rsid wsp:val=&quot;003810F6&quot;/&gt;&lt;wsp:rsid wsp:val=&quot;00384317&quot;/&gt;&lt;wsp:rsid wsp:val=&quot;00392A3F&quot;/&gt;&lt;wsp:rsid wsp:val=&quot;00394EE6&quot;/&gt;&lt;wsp:rsid wsp:val=&quot;003B12A6&quot;/&gt;&lt;wsp:rsid wsp:val=&quot;003B2E6C&quot;/&gt;&lt;wsp:rsid wsp:val=&quot;003C0C33&quot;/&gt;&lt;wsp:rsid wsp:val=&quot;003C0DAC&quot;/&gt;&lt;wsp:rsid wsp:val=&quot;003C784F&quot;/&gt;&lt;wsp:rsid wsp:val=&quot;003D1D1B&quot;/&gt;&lt;wsp:rsid wsp:val=&quot;003D2F87&quot;/&gt;&lt;wsp:rsid wsp:val=&quot;003D4531&quot;/&gt;&lt;wsp:rsid wsp:val=&quot;003D5241&quot;/&gt;&lt;wsp:rsid wsp:val=&quot;003D7815&quot;/&gt;&lt;wsp:rsid wsp:val=&quot;003E02B0&quot;/&gt;&lt;wsp:rsid wsp:val=&quot;003E0517&quot;/&gt;&lt;wsp:rsid wsp:val=&quot;003E3542&quot;/&gt;&lt;wsp:rsid wsp:val=&quot;003E7D81&quot;/&gt;&lt;wsp:rsid wsp:val=&quot;003F0585&quot;/&gt;&lt;wsp:rsid wsp:val=&quot;003F4A24&quot;/&gt;&lt;wsp:rsid wsp:val=&quot;003F5E44&quot;/&gt;&lt;wsp:rsid wsp:val=&quot;00400350&quot;/&gt;&lt;wsp:rsid wsp:val=&quot;0040156B&quot;/&gt;&lt;wsp:rsid wsp:val=&quot;00402EF2&quot;/&gt;&lt;wsp:rsid wsp:val=&quot;004046B5&quot;/&gt;&lt;wsp:rsid wsp:val=&quot;00406293&quot;/&gt;&lt;wsp:rsid wsp:val=&quot;00406A81&quot;/&gt;&lt;wsp:rsid wsp:val=&quot;00407429&quot;/&gt;&lt;wsp:rsid wsp:val=&quot;00415B35&quot;/&gt;&lt;wsp:rsid wsp:val=&quot;004173A1&quot;/&gt;&lt;wsp:rsid wsp:val=&quot;00417E13&quot;/&gt;&lt;wsp:rsid wsp:val=&quot;00430856&quot;/&gt;&lt;wsp:rsid wsp:val=&quot;0043771E&quot;/&gt;&lt;wsp:rsid wsp:val=&quot;00442B73&quot;/&gt;&lt;wsp:rsid wsp:val=&quot;00445AB8&quot;/&gt;&lt;wsp:rsid wsp:val=&quot;00447187&quot;/&gt;&lt;wsp:rsid wsp:val=&quot;004478A8&quot;/&gt;&lt;wsp:rsid wsp:val=&quot;00453C75&quot;/&gt;&lt;wsp:rsid wsp:val=&quot;00460977&quot;/&gt;&lt;wsp:rsid wsp:val=&quot;0046312D&quot;/&gt;&lt;wsp:rsid wsp:val=&quot;00463BF6&quot;/&gt;&lt;wsp:rsid wsp:val=&quot;0046562F&quot;/&gt;&lt;wsp:rsid wsp:val=&quot;00467E1E&quot;/&gt;&lt;wsp:rsid wsp:val=&quot;00470DEC&quot;/&gt;&lt;wsp:rsid wsp:val=&quot;00471AD3&quot;/&gt;&lt;wsp:rsid wsp:val=&quot;00473728&quot;/&gt;&lt;wsp:rsid wsp:val=&quot;0048113A&quot;/&gt;&lt;wsp:rsid wsp:val=&quot;00481478&quot;/&gt;&lt;wsp:rsid wsp:val=&quot;0048471B&quot;/&gt;&lt;wsp:rsid wsp:val=&quot;00484D98&quot;/&gt;&lt;wsp:rsid wsp:val=&quot;0048588F&quot;/&gt;&lt;wsp:rsid wsp:val=&quot;00486707&quot;/&gt;&lt;wsp:rsid wsp:val=&quot;00487183&quot;/&gt;&lt;wsp:rsid wsp:val=&quot;0049297C&quot;/&gt;&lt;wsp:rsid wsp:val=&quot;00492A05&quot;/&gt;&lt;wsp:rsid wsp:val=&quot;004938EE&quot;/&gt;&lt;wsp:rsid wsp:val=&quot;00494E37&quot;/&gt;&lt;wsp:rsid wsp:val=&quot;004952D1&quot;/&gt;&lt;wsp:rsid wsp:val=&quot;004969FF&quot;/&gt;&lt;wsp:rsid wsp:val=&quot;004A123B&quot;/&gt;&lt;wsp:rsid wsp:val=&quot;004A20E7&quot;/&gt;&lt;wsp:rsid wsp:val=&quot;004A7C2E&quot;/&gt;&lt;wsp:rsid wsp:val=&quot;004B47A0&quot;/&gt;&lt;wsp:rsid wsp:val=&quot;004B5805&quot;/&gt;&lt;wsp:rsid wsp:val=&quot;004C010B&quot;/&gt;&lt;wsp:rsid wsp:val=&quot;004C17AA&quot;/&gt;&lt;wsp:rsid wsp:val=&quot;004C3F87&quot;/&gt;&lt;wsp:rsid wsp:val=&quot;004C6FCC&quot;/&gt;&lt;wsp:rsid wsp:val=&quot;004D3A59&quot;/&gt;&lt;wsp:rsid wsp:val=&quot;004D5E60&quot;/&gt;&lt;wsp:rsid wsp:val=&quot;004E020C&quot;/&gt;&lt;wsp:rsid wsp:val=&quot;004E0775&quot;/&gt;&lt;wsp:rsid wsp:val=&quot;004E47D1&quot;/&gt;&lt;wsp:rsid wsp:val=&quot;004E623B&quot;/&gt;&lt;wsp:rsid wsp:val=&quot;004E7BC0&quot;/&gt;&lt;wsp:rsid wsp:val=&quot;004E7C91&quot;/&gt;&lt;wsp:rsid wsp:val=&quot;004F03E1&quot;/&gt;&lt;wsp:rsid wsp:val=&quot;004F04FC&quot;/&gt;&lt;wsp:rsid wsp:val=&quot;004F0BE5&quot;/&gt;&lt;wsp:rsid wsp:val=&quot;004F37E5&quot;/&gt;&lt;wsp:rsid wsp:val=&quot;004F4BB7&quot;/&gt;&lt;wsp:rsid wsp:val=&quot;004F680A&quot;/&gt;&lt;wsp:rsid wsp:val=&quot;005053DA&quot;/&gt;&lt;wsp:rsid wsp:val=&quot;005067D6&quot;/&gt;&lt;wsp:rsid wsp:val=&quot;005151D3&quot;/&gt;&lt;wsp:rsid wsp:val=&quot;00520AEE&quot;/&gt;&lt;wsp:rsid wsp:val=&quot;00520D8D&quot;/&gt;&lt;wsp:rsid wsp:val=&quot;00521CEE&quot;/&gt;&lt;wsp:rsid wsp:val=&quot;00522472&quot;/&gt;&lt;wsp:rsid wsp:val=&quot;00523384&quot;/&gt;&lt;wsp:rsid wsp:val=&quot;005234E9&quot;/&gt;&lt;wsp:rsid wsp:val=&quot;005306DB&quot;/&gt;&lt;wsp:rsid wsp:val=&quot;0053123A&quot;/&gt;&lt;wsp:rsid wsp:val=&quot;00531C84&quot;/&gt;&lt;wsp:rsid wsp:val=&quot;00531CA7&quot;/&gt;&lt;wsp:rsid wsp:val=&quot;00532E68&quot;/&gt;&lt;wsp:rsid wsp:val=&quot;005333BF&quot;/&gt;&lt;wsp:rsid wsp:val=&quot;00540377&quot;/&gt;&lt;wsp:rsid wsp:val=&quot;005534D5&quot;/&gt;&lt;wsp:rsid wsp:val=&quot;00554E68&quot;/&gt;&lt;wsp:rsid wsp:val=&quot;0056010B&quot;/&gt;&lt;wsp:rsid wsp:val=&quot;0056075B&quot;/&gt;&lt;wsp:rsid wsp:val=&quot;0056336E&quot;/&gt;&lt;wsp:rsid wsp:val=&quot;00564007&quot;/&gt;&lt;wsp:rsid wsp:val=&quot;005665B9&quot;/&gt;&lt;wsp:rsid wsp:val=&quot;005674F9&quot;/&gt;&lt;wsp:rsid wsp:val=&quot;00567DAA&quot;/&gt;&lt;wsp:rsid wsp:val=&quot;00570147&quot;/&gt;&lt;wsp:rsid wsp:val=&quot;00570CC4&quot;/&gt;&lt;wsp:rsid wsp:val=&quot;00571525&quot;/&gt;&lt;wsp:rsid wsp:val=&quot;005724E8&quot;/&gt;&lt;wsp:rsid wsp:val=&quot;00576369&quot;/&gt;&lt;wsp:rsid wsp:val=&quot;00576EB3&quot;/&gt;&lt;wsp:rsid wsp:val=&quot;00577C39&quot;/&gt;&lt;wsp:rsid wsp:val=&quot;0058067A&quot;/&gt;&lt;wsp:rsid wsp:val=&quot;00580CA1&quot;/&gt;&lt;wsp:rsid wsp:val=&quot;00581119&quot;/&gt;&lt;wsp:rsid wsp:val=&quot;00582875&quot;/&gt;&lt;wsp:rsid wsp:val=&quot;00582D33&quot;/&gt;&lt;wsp:rsid wsp:val=&quot;00586F62&quot;/&gt;&lt;wsp:rsid wsp:val=&quot;005877EA&quot;/&gt;&lt;wsp:rsid wsp:val=&quot;00587ACF&quot;/&gt;&lt;wsp:rsid wsp:val=&quot;005931F6&quot;/&gt;&lt;wsp:rsid wsp:val=&quot;005A06A9&quot;/&gt;&lt;wsp:rsid wsp:val=&quot;005A33EC&quot;/&gt;&lt;wsp:rsid wsp:val=&quot;005B2197&quot;/&gt;&lt;wsp:rsid wsp:val=&quot;005B5291&quot;/&gt;&lt;wsp:rsid wsp:val=&quot;005C1BAE&quot;/&gt;&lt;wsp:rsid wsp:val=&quot;005C5C82&quot;/&gt;&lt;wsp:rsid wsp:val=&quot;005C6872&quot;/&gt;&lt;wsp:rsid wsp:val=&quot;005D0F2E&quot;/&gt;&lt;wsp:rsid wsp:val=&quot;005D1956&quot;/&gt;&lt;wsp:rsid wsp:val=&quot;005D2BF6&quot;/&gt;&lt;wsp:rsid wsp:val=&quot;005D45F2&quot;/&gt;&lt;wsp:rsid wsp:val=&quot;005D5086&quot;/&gt;&lt;wsp:rsid wsp:val=&quot;005E099D&quot;/&gt;&lt;wsp:rsid wsp:val=&quot;005E4D11&quot;/&gt;&lt;wsp:rsid wsp:val=&quot;005F007E&quot;/&gt;&lt;wsp:rsid wsp:val=&quot;005F2827&quot;/&gt;&lt;wsp:rsid wsp:val=&quot;005F2B72&quot;/&gt;&lt;wsp:rsid wsp:val=&quot;005F47B2&quot;/&gt;&lt;wsp:rsid wsp:val=&quot;005F4892&quot;/&gt;&lt;wsp:rsid wsp:val=&quot;005F61D9&quot;/&gt;&lt;wsp:rsid wsp:val=&quot;005F6E04&quot;/&gt;&lt;wsp:rsid wsp:val=&quot;005F711B&quot;/&gt;&lt;wsp:rsid wsp:val=&quot;005F7221&quot;/&gt;&lt;wsp:rsid wsp:val=&quot;00601690&quot;/&gt;&lt;wsp:rsid wsp:val=&quot;00601ED7&quot;/&gt;&lt;wsp:rsid wsp:val=&quot;00605FC5&quot;/&gt;&lt;wsp:rsid wsp:val=&quot;0061002B&quot;/&gt;&lt;wsp:rsid wsp:val=&quot;00613F91&quot;/&gt;&lt;wsp:rsid wsp:val=&quot;0061680E&quot;/&gt;&lt;wsp:rsid wsp:val=&quot;00622351&quot;/&gt;&lt;wsp:rsid wsp:val=&quot;00623154&quot;/&gt;&lt;wsp:rsid wsp:val=&quot;0062506D&quot;/&gt;&lt;wsp:rsid wsp:val=&quot;00634807&quot;/&gt;&lt;wsp:rsid wsp:val=&quot;0064238D&quot;/&gt;&lt;wsp:rsid wsp:val=&quot;006431CB&quot;/&gt;&lt;wsp:rsid wsp:val=&quot;006457C1&quot;/&gt;&lt;wsp:rsid wsp:val=&quot;006462D9&quot;/&gt;&lt;wsp:rsid wsp:val=&quot;006500E9&quot;/&gt;&lt;wsp:rsid wsp:val=&quot;006503FB&quot;/&gt;&lt;wsp:rsid wsp:val=&quot;00663DA0&quot;/&gt;&lt;wsp:rsid wsp:val=&quot;00665F12&quot;/&gt;&lt;wsp:rsid wsp:val=&quot;00666F23&quot;/&gt;&lt;wsp:rsid wsp:val=&quot;00671703&quot;/&gt;&lt;wsp:rsid wsp:val=&quot;006731C9&quot;/&gt;&lt;wsp:rsid wsp:val=&quot;0067327A&quot;/&gt;&lt;wsp:rsid wsp:val=&quot;006745D5&quot;/&gt;&lt;wsp:rsid wsp:val=&quot;00687E07&quot;/&gt;&lt;wsp:rsid wsp:val=&quot;00695C41&quot;/&gt;&lt;wsp:rsid wsp:val=&quot;0069642E&quot;/&gt;&lt;wsp:rsid wsp:val=&quot;00697317&quot;/&gt;&lt;wsp:rsid wsp:val=&quot;006A0305&quot;/&gt;&lt;wsp:rsid wsp:val=&quot;006A047F&quot;/&gt;&lt;wsp:rsid wsp:val=&quot;006A490F&quot;/&gt;&lt;wsp:rsid wsp:val=&quot;006A4EA5&quot;/&gt;&lt;wsp:rsid wsp:val=&quot;006A5156&quot;/&gt;&lt;wsp:rsid wsp:val=&quot;006A6D46&quot;/&gt;&lt;wsp:rsid wsp:val=&quot;006A7A58&quot;/&gt;&lt;wsp:rsid wsp:val=&quot;006A7AFE&quot;/&gt;&lt;wsp:rsid wsp:val=&quot;006B0110&quot;/&gt;&lt;wsp:rsid wsp:val=&quot;006B5870&quot;/&gt;&lt;wsp:rsid wsp:val=&quot;006B61D9&quot;/&gt;&lt;wsp:rsid wsp:val=&quot;006B7CF1&quot;/&gt;&lt;wsp:rsid wsp:val=&quot;006B7E9A&quot;/&gt;&lt;wsp:rsid wsp:val=&quot;006C0B09&quot;/&gt;&lt;wsp:rsid wsp:val=&quot;006C1A94&quot;/&gt;&lt;wsp:rsid wsp:val=&quot;006C3E14&quot;/&gt;&lt;wsp:rsid wsp:val=&quot;006C4BEE&quot;/&gt;&lt;wsp:rsid wsp:val=&quot;006C5A35&quot;/&gt;&lt;wsp:rsid wsp:val=&quot;006C5F00&quot;/&gt;&lt;wsp:rsid wsp:val=&quot;006D0201&quot;/&gt;&lt;wsp:rsid wsp:val=&quot;006D18C9&quot;/&gt;&lt;wsp:rsid wsp:val=&quot;006D1B76&quot;/&gt;&lt;wsp:rsid wsp:val=&quot;006D3E12&quot;/&gt;&lt;wsp:rsid wsp:val=&quot;006D3EA3&quot;/&gt;&lt;wsp:rsid wsp:val=&quot;006D4B9D&quot;/&gt;&lt;wsp:rsid wsp:val=&quot;006E4056&quot;/&gt;&lt;wsp:rsid wsp:val=&quot;006E4460&quot;/&gt;&lt;wsp:rsid wsp:val=&quot;006F1A0F&quot;/&gt;&lt;wsp:rsid wsp:val=&quot;006F27E3&quot;/&gt;&lt;wsp:rsid wsp:val=&quot;006F6D81&quot;/&gt;&lt;wsp:rsid wsp:val=&quot;007012EF&quot;/&gt;&lt;wsp:rsid wsp:val=&quot;00703918&quot;/&gt;&lt;wsp:rsid wsp:val=&quot;00705172&quot;/&gt;&lt;wsp:rsid wsp:val=&quot;00705474&quot;/&gt;&lt;wsp:rsid wsp:val=&quot;007057EF&quot;/&gt;&lt;wsp:rsid wsp:val=&quot;00707681&quot;/&gt;&lt;wsp:rsid wsp:val=&quot;0071142E&quot;/&gt;&lt;wsp:rsid wsp:val=&quot;00712CC2&quot;/&gt;&lt;wsp:rsid wsp:val=&quot;0071520C&quot;/&gt;&lt;wsp:rsid wsp:val=&quot;00720C8D&quot;/&gt;&lt;wsp:rsid wsp:val=&quot;00721E77&quot;/&gt;&lt;wsp:rsid wsp:val=&quot;00722031&quot;/&gt;&lt;wsp:rsid wsp:val=&quot;007221AA&quot;/&gt;&lt;wsp:rsid wsp:val=&quot;00726503&quot;/&gt;&lt;wsp:rsid wsp:val=&quot;00734DCA&quot;/&gt;&lt;wsp:rsid wsp:val=&quot;00736E0E&quot;/&gt;&lt;wsp:rsid wsp:val=&quot;0074721C&quot;/&gt;&lt;wsp:rsid wsp:val=&quot;00755D5C&quot;/&gt;&lt;wsp:rsid wsp:val=&quot;00755E62&quot;/&gt;&lt;wsp:rsid wsp:val=&quot;007567C1&quot;/&gt;&lt;wsp:rsid wsp:val=&quot;007635F1&quot;/&gt;&lt;wsp:rsid wsp:val=&quot;00764212&quot;/&gt;&lt;wsp:rsid wsp:val=&quot;00764313&quot;/&gt;&lt;wsp:rsid wsp:val=&quot;00764B3B&quot;/&gt;&lt;wsp:rsid wsp:val=&quot;0077032B&quot;/&gt;&lt;wsp:rsid wsp:val=&quot;00771839&quot;/&gt;&lt;wsp:rsid wsp:val=&quot;00773A32&quot;/&gt;&lt;wsp:rsid wsp:val=&quot;007745AD&quot;/&gt;&lt;wsp:rsid wsp:val=&quot;00774C43&quot;/&gt;&lt;wsp:rsid wsp:val=&quot;00780E37&quot;/&gt;&lt;wsp:rsid wsp:val=&quot;00786963&quot;/&gt;&lt;wsp:rsid wsp:val=&quot;007915AE&quot;/&gt;&lt;wsp:rsid wsp:val=&quot;00795FAE&quot;/&gt;&lt;wsp:rsid wsp:val=&quot;007A148B&quot;/&gt;&lt;wsp:rsid wsp:val=&quot;007A3D66&quot;/&gt;&lt;wsp:rsid wsp:val=&quot;007A6F30&quot;/&gt;&lt;wsp:rsid wsp:val=&quot;007B5CE9&quot;/&gt;&lt;wsp:rsid wsp:val=&quot;007C1191&quot;/&gt;&lt;wsp:rsid wsp:val=&quot;007C16DC&quot;/&gt;&lt;wsp:rsid wsp:val=&quot;007C6258&quot;/&gt;&lt;wsp:rsid wsp:val=&quot;007D1936&quot;/&gt;&lt;wsp:rsid wsp:val=&quot;007D1B0E&quot;/&gt;&lt;wsp:rsid wsp:val=&quot;007D56D5&quot;/&gt;&lt;wsp:rsid wsp:val=&quot;007E2005&quot;/&gt;&lt;wsp:rsid wsp:val=&quot;007E55F2&quot;/&gt;&lt;wsp:rsid wsp:val=&quot;007F08F8&quot;/&gt;&lt;wsp:rsid wsp:val=&quot;007F4865&quot;/&gt;&lt;wsp:rsid wsp:val=&quot;0080046D&quot;/&gt;&lt;wsp:rsid wsp:val=&quot;0080120C&quot;/&gt;&lt;wsp:rsid wsp:val=&quot;00804658&quot;/&gt;&lt;wsp:rsid wsp:val=&quot;00805156&quot;/&gt;&lt;wsp:rsid wsp:val=&quot;008057ED&quot;/&gt;&lt;wsp:rsid wsp:val=&quot;00806460&quot;/&gt;&lt;wsp:rsid wsp:val=&quot;00806748&quot;/&gt;&lt;wsp:rsid wsp:val=&quot;008149D6&quot;/&gt;&lt;wsp:rsid wsp:val=&quot;00815D63&quot;/&gt;&lt;wsp:rsid wsp:val=&quot;00821F14&quot;/&gt;&lt;wsp:rsid wsp:val=&quot;008273CE&quot;/&gt;&lt;wsp:rsid wsp:val=&quot;00834FB0&quot;/&gt;&lt;wsp:rsid wsp:val=&quot;008350FF&quot;/&gt;&lt;wsp:rsid wsp:val=&quot;008362B4&quot;/&gt;&lt;wsp:rsid wsp:val=&quot;008412D4&quot;/&gt;&lt;wsp:rsid wsp:val=&quot;0084319C&quot;/&gt;&lt;wsp:rsid wsp:val=&quot;008459A2&quot;/&gt;&lt;wsp:rsid wsp:val=&quot;008464B3&quot;/&gt;&lt;wsp:rsid wsp:val=&quot;008466FE&quot;/&gt;&lt;wsp:rsid wsp:val=&quot;00847139&quot;/&gt;&lt;wsp:rsid wsp:val=&quot;00850B40&quot;/&gt;&lt;wsp:rsid wsp:val=&quot;008577B4&quot;/&gt;&lt;wsp:rsid wsp:val=&quot;00864B1E&quot;/&gt;&lt;wsp:rsid wsp:val=&quot;00866F34&quot;/&gt;&lt;wsp:rsid wsp:val=&quot;00870BBA&quot;/&gt;&lt;wsp:rsid wsp:val=&quot;0087166F&quot;/&gt;&lt;wsp:rsid wsp:val=&quot;00872722&quot;/&gt;&lt;wsp:rsid wsp:val=&quot;00880939&quot;/&gt;&lt;wsp:rsid wsp:val=&quot;00886AA5&quot;/&gt;&lt;wsp:rsid wsp:val=&quot;00887884&quot;/&gt;&lt;wsp:rsid wsp:val=&quot;00891670&quot;/&gt;&lt;wsp:rsid wsp:val=&quot;00892117&quot;/&gt;&lt;wsp:rsid wsp:val=&quot;00895B9B&quot;/&gt;&lt;wsp:rsid wsp:val=&quot;00896FA5&quot;/&gt;&lt;wsp:rsid wsp:val=&quot;008A5035&quot;/&gt;&lt;wsp:rsid wsp:val=&quot;008A621F&quot;/&gt;&lt;wsp:rsid wsp:val=&quot;008A7233&quot;/&gt;&lt;wsp:rsid wsp:val=&quot;008B29C8&quot;/&gt;&lt;wsp:rsid wsp:val=&quot;008B2B58&quot;/&gt;&lt;wsp:rsid wsp:val=&quot;008B693B&quot;/&gt;&lt;wsp:rsid wsp:val=&quot;008B7950&quot;/&gt;&lt;wsp:rsid wsp:val=&quot;008C06FE&quot;/&gt;&lt;wsp:rsid wsp:val=&quot;008C180C&quot;/&gt;&lt;wsp:rsid wsp:val=&quot;008C39CF&quot;/&gt;&lt;wsp:rsid wsp:val=&quot;008C6663&quot;/&gt;&lt;wsp:rsid wsp:val=&quot;008C6F0A&quot;/&gt;&lt;wsp:rsid wsp:val=&quot;008C75C4&quot;/&gt;&lt;wsp:rsid wsp:val=&quot;008D10D8&quot;/&gt;&lt;wsp:rsid wsp:val=&quot;008D4B39&quot;/&gt;&lt;wsp:rsid wsp:val=&quot;008D6281&quot;/&gt;&lt;wsp:rsid wsp:val=&quot;008D7E33&quot;/&gt;&lt;wsp:rsid wsp:val=&quot;008E462D&quot;/&gt;&lt;wsp:rsid wsp:val=&quot;008E57BD&quot;/&gt;&lt;wsp:rsid wsp:val=&quot;008E6E97&quot;/&gt;&lt;wsp:rsid wsp:val=&quot;008F0EE3&quot;/&gt;&lt;wsp:rsid wsp:val=&quot;008F233B&quot;/&gt;&lt;wsp:rsid wsp:val=&quot;008F2837&quot;/&gt;&lt;wsp:rsid wsp:val=&quot;00901734&quot;/&gt;&lt;wsp:rsid wsp:val=&quot;00905B60&quot;/&gt;&lt;wsp:rsid wsp:val=&quot;00907CA4&quot;/&gt;&lt;wsp:rsid wsp:val=&quot;009128E0&quot;/&gt;&lt;wsp:rsid wsp:val=&quot;00913ACE&quot;/&gt;&lt;wsp:rsid wsp:val=&quot;00914D32&quot;/&gt;&lt;wsp:rsid wsp:val=&quot;00914DBA&quot;/&gt;&lt;wsp:rsid wsp:val=&quot;00915519&quot;/&gt;&lt;wsp:rsid wsp:val=&quot;00916614&quot;/&gt;&lt;wsp:rsid wsp:val=&quot;009176FB&quot;/&gt;&lt;wsp:rsid wsp:val=&quot;00920193&quot;/&gt;&lt;wsp:rsid wsp:val=&quot;009243FD&quot;/&gt;&lt;wsp:rsid wsp:val=&quot;009279E6&quot;/&gt;&lt;wsp:rsid wsp:val=&quot;009319B3&quot;/&gt;&lt;wsp:rsid wsp:val=&quot;009332C6&quot;/&gt;&lt;wsp:rsid wsp:val=&quot;00936E69&quot;/&gt;&lt;wsp:rsid wsp:val=&quot;00945164&quot;/&gt;&lt;wsp:rsid wsp:val=&quot;00947085&quot;/&gt;&lt;wsp:rsid wsp:val=&quot;00952BC0&quot;/&gt;&lt;wsp:rsid wsp:val=&quot;009647A1&quot;/&gt;&lt;wsp:rsid wsp:val=&quot;00965719&quot;/&gt;&lt;wsp:rsid wsp:val=&quot;00967DF1&quot;/&gt;&lt;wsp:rsid wsp:val=&quot;00976F91&quot;/&gt;&lt;wsp:rsid wsp:val=&quot;009778F3&quot;/&gt;&lt;wsp:rsid wsp:val=&quot;00980FEE&quot;/&gt;&lt;wsp:rsid wsp:val=&quot;009816B1&quot;/&gt;&lt;wsp:rsid wsp:val=&quot;0098702A&quot;/&gt;&lt;wsp:rsid wsp:val=&quot;00991F6B&quot;/&gt;&lt;wsp:rsid wsp:val=&quot;00992721&quot;/&gt;&lt;wsp:rsid wsp:val=&quot;00992745&quot;/&gt;&lt;wsp:rsid wsp:val=&quot;00997FBD&quot;/&gt;&lt;wsp:rsid wsp:val=&quot;009A2124&quot;/&gt;&lt;wsp:rsid wsp:val=&quot;009B0B6B&quot;/&gt;&lt;wsp:rsid wsp:val=&quot;009B3621&quot;/&gt;&lt;wsp:rsid wsp:val=&quot;009C003C&quot;/&gt;&lt;wsp:rsid wsp:val=&quot;009C52F3&quot;/&gt;&lt;wsp:rsid wsp:val=&quot;009D32BB&quot;/&gt;&lt;wsp:rsid wsp:val=&quot;009D61A5&quot;/&gt;&lt;wsp:rsid wsp:val=&quot;009D7CE8&quot;/&gt;&lt;wsp:rsid wsp:val=&quot;009E0B58&quot;/&gt;&lt;wsp:rsid wsp:val=&quot;009F35E9&quot;/&gt;&lt;wsp:rsid wsp:val=&quot;009F3E9E&quot;/&gt;&lt;wsp:rsid wsp:val=&quot;009F5720&quot;/&gt;&lt;wsp:rsid wsp:val=&quot;009F7639&quot;/&gt;&lt;wsp:rsid wsp:val=&quot;00A0089A&quot;/&gt;&lt;wsp:rsid wsp:val=&quot;00A020A9&quot;/&gt;&lt;wsp:rsid wsp:val=&quot;00A04012&quot;/&gt;&lt;wsp:rsid wsp:val=&quot;00A11CB0&quot;/&gt;&lt;wsp:rsid wsp:val=&quot;00A12974&quot;/&gt;&lt;wsp:rsid wsp:val=&quot;00A139AF&quot;/&gt;&lt;wsp:rsid wsp:val=&quot;00A21C49&quot;/&gt;&lt;wsp:rsid wsp:val=&quot;00A2251F&quot;/&gt;&lt;wsp:rsid wsp:val=&quot;00A240EC&quot;/&gt;&lt;wsp:rsid wsp:val=&quot;00A24442&quot;/&gt;&lt;wsp:rsid wsp:val=&quot;00A4140F&quot;/&gt;&lt;wsp:rsid wsp:val=&quot;00A42558&quot;/&gt;&lt;wsp:rsid wsp:val=&quot;00A4331F&quot;/&gt;&lt;wsp:rsid wsp:val=&quot;00A55BBD&quot;/&gt;&lt;wsp:rsid wsp:val=&quot;00A62627&quot;/&gt;&lt;wsp:rsid wsp:val=&quot;00A64D9D&quot;/&gt;&lt;wsp:rsid wsp:val=&quot;00A67233&quot;/&gt;&lt;wsp:rsid wsp:val=&quot;00A67D5A&quot;/&gt;&lt;wsp:rsid wsp:val=&quot;00A70A5F&quot;/&gt;&lt;wsp:rsid wsp:val=&quot;00A77632&quot;/&gt;&lt;wsp:rsid wsp:val=&quot;00A810FF&quot;/&gt;&lt;wsp:rsid wsp:val=&quot;00A81F4C&quot;/&gt;&lt;wsp:rsid wsp:val=&quot;00A8388C&quot;/&gt;&lt;wsp:rsid wsp:val=&quot;00A851B5&quot;/&gt;&lt;wsp:rsid wsp:val=&quot;00A85BAA&quot;/&gt;&lt;wsp:rsid wsp:val=&quot;00A85E46&quot;/&gt;&lt;wsp:rsid wsp:val=&quot;00A86A87&quot;/&gt;&lt;wsp:rsid wsp:val=&quot;00A86C44&quot;/&gt;&lt;wsp:rsid wsp:val=&quot;00AA62C7&quot;/&gt;&lt;wsp:rsid wsp:val=&quot;00AA6B5B&quot;/&gt;&lt;wsp:rsid wsp:val=&quot;00AB5390&quot;/&gt;&lt;wsp:rsid wsp:val=&quot;00AB7860&quot;/&gt;&lt;wsp:rsid wsp:val=&quot;00AC0D9B&quot;/&gt;&lt;wsp:rsid wsp:val=&quot;00AC2406&quot;/&gt;&lt;wsp:rsid wsp:val=&quot;00AC2840&quot;/&gt;&lt;wsp:rsid wsp:val=&quot;00AC31DD&quot;/&gt;&lt;wsp:rsid wsp:val=&quot;00AC339D&quot;/&gt;&lt;wsp:rsid wsp:val=&quot;00AC36BF&quot;/&gt;&lt;wsp:rsid wsp:val=&quot;00AC7632&quot;/&gt;&lt;wsp:rsid wsp:val=&quot;00AD32DC&quot;/&gt;&lt;wsp:rsid wsp:val=&quot;00AD34D3&quot;/&gt;&lt;wsp:rsid wsp:val=&quot;00AD5D76&quot;/&gt;&lt;wsp:rsid wsp:val=&quot;00AD7F10&quot;/&gt;&lt;wsp:rsid wsp:val=&quot;00AE2EE6&quot;/&gt;&lt;wsp:rsid wsp:val=&quot;00AE356F&quot;/&gt;&lt;wsp:rsid wsp:val=&quot;00AE620C&quot;/&gt;&lt;wsp:rsid wsp:val=&quot;00AE7CC9&quot;/&gt;&lt;wsp:rsid wsp:val=&quot;00AF0643&quot;/&gt;&lt;wsp:rsid wsp:val=&quot;00AF38E2&quot;/&gt;&lt;wsp:rsid wsp:val=&quot;00AF39DF&quot;/&gt;&lt;wsp:rsid wsp:val=&quot;00B03BF8&quot;/&gt;&lt;wsp:rsid wsp:val=&quot;00B07DF4&quot;/&gt;&lt;wsp:rsid wsp:val=&quot;00B131BF&quot;/&gt;&lt;wsp:rsid wsp:val=&quot;00B13B40&quot;/&gt;&lt;wsp:rsid wsp:val=&quot;00B13E67&quot;/&gt;&lt;wsp:rsid wsp:val=&quot;00B142E4&quot;/&gt;&lt;wsp:rsid wsp:val=&quot;00B179B9&quot;/&gt;&lt;wsp:rsid wsp:val=&quot;00B216A0&quot;/&gt;&lt;wsp:rsid wsp:val=&quot;00B22606&quot;/&gt;&lt;wsp:rsid wsp:val=&quot;00B249E1&quot;/&gt;&lt;wsp:rsid wsp:val=&quot;00B26677&quot;/&gt;&lt;wsp:rsid wsp:val=&quot;00B347D4&quot;/&gt;&lt;wsp:rsid wsp:val=&quot;00B40E04&quot;/&gt;&lt;wsp:rsid wsp:val=&quot;00B425A0&quot;/&gt;&lt;wsp:rsid wsp:val=&quot;00B47A05&quot;/&gt;&lt;wsp:rsid wsp:val=&quot;00B5188A&quot;/&gt;&lt;wsp:rsid wsp:val=&quot;00B51AC4&quot;/&gt;&lt;wsp:rsid wsp:val=&quot;00B559BB&quot;/&gt;&lt;wsp:rsid wsp:val=&quot;00B57B71&quot;/&gt;&lt;wsp:rsid wsp:val=&quot;00B64D55&quot;/&gt;&lt;wsp:rsid wsp:val=&quot;00B710C0&quot;/&gt;&lt;wsp:rsid wsp:val=&quot;00B7115C&quot;/&gt;&lt;wsp:rsid wsp:val=&quot;00B71B18&quot;/&gt;&lt;wsp:rsid wsp:val=&quot;00B72328&quot;/&gt;&lt;wsp:rsid wsp:val=&quot;00B7259F&quot;/&gt;&lt;wsp:rsid wsp:val=&quot;00B73B55&quot;/&gt;&lt;wsp:rsid wsp:val=&quot;00B77658&quot;/&gt;&lt;wsp:rsid wsp:val=&quot;00B81AB9&quot;/&gt;&lt;wsp:rsid wsp:val=&quot;00B828E3&quot;/&gt;&lt;wsp:rsid wsp:val=&quot;00B84BF7&quot;/&gt;&lt;wsp:rsid wsp:val=&quot;00B84DCE&quot;/&gt;&lt;wsp:rsid wsp:val=&quot;00B86A57&quot;/&gt;&lt;wsp:rsid wsp:val=&quot;00B919D0&quot;/&gt;&lt;wsp:rsid wsp:val=&quot;00B9276A&quot;/&gt;&lt;wsp:rsid wsp:val=&quot;00B93E41&quot;/&gt;&lt;wsp:rsid wsp:val=&quot;00B9465A&quot;/&gt;&lt;wsp:rsid wsp:val=&quot;00B95F23&quot;/&gt;&lt;wsp:rsid wsp:val=&quot;00B96083&quot;/&gt;&lt;wsp:rsid wsp:val=&quot;00BA118F&quot;/&gt;&lt;wsp:rsid wsp:val=&quot;00BA365D&quot;/&gt;&lt;wsp:rsid wsp:val=&quot;00BB2E96&quot;/&gt;&lt;wsp:rsid wsp:val=&quot;00BB4A98&quot;/&gt;&lt;wsp:rsid wsp:val=&quot;00BB54F6&quot;/&gt;&lt;wsp:rsid wsp:val=&quot;00BC09B6&quot;/&gt;&lt;wsp:rsid wsp:val=&quot;00BC1A96&quot;/&gt;&lt;wsp:rsid wsp:val=&quot;00BC6A78&quot;/&gt;&lt;wsp:rsid wsp:val=&quot;00BC6AC5&quot;/&gt;&lt;wsp:rsid wsp:val=&quot;00BD131B&quot;/&gt;&lt;wsp:rsid wsp:val=&quot;00BD1CAB&quot;/&gt;&lt;wsp:rsid wsp:val=&quot;00BD2A00&quot;/&gt;&lt;wsp:rsid wsp:val=&quot;00BD35AD&quot;/&gt;&lt;wsp:rsid wsp:val=&quot;00BD451C&quot;/&gt;&lt;wsp:rsid wsp:val=&quot;00BD6778&quot;/&gt;&lt;wsp:rsid wsp:val=&quot;00BD7105&quot;/&gt;&lt;wsp:rsid wsp:val=&quot;00BE05A1&quot;/&gt;&lt;wsp:rsid wsp:val=&quot;00BF60F9&quot;/&gt;&lt;wsp:rsid wsp:val=&quot;00C01296&quot;/&gt;&lt;wsp:rsid wsp:val=&quot;00C02268&quot;/&gt;&lt;wsp:rsid wsp:val=&quot;00C03D12&quot;/&gt;&lt;wsp:rsid wsp:val=&quot;00C0552D&quot;/&gt;&lt;wsp:rsid wsp:val=&quot;00C059EF&quot;/&gt;&lt;wsp:rsid wsp:val=&quot;00C0753E&quot;/&gt;&lt;wsp:rsid wsp:val=&quot;00C10350&quot;/&gt;&lt;wsp:rsid wsp:val=&quot;00C14360&quot;/&gt;&lt;wsp:rsid wsp:val=&quot;00C1497C&quot;/&gt;&lt;wsp:rsid wsp:val=&quot;00C15F2D&quot;/&gt;&lt;wsp:rsid wsp:val=&quot;00C16351&quot;/&gt;&lt;wsp:rsid wsp:val=&quot;00C2183A&quot;/&gt;&lt;wsp:rsid wsp:val=&quot;00C21BC7&quot;/&gt;&lt;wsp:rsid wsp:val=&quot;00C25576&quot;/&gt;&lt;wsp:rsid wsp:val=&quot;00C27075&quot;/&gt;&lt;wsp:rsid wsp:val=&quot;00C32B2B&quot;/&gt;&lt;wsp:rsid wsp:val=&quot;00C41B02&quot;/&gt;&lt;wsp:rsid wsp:val=&quot;00C42382&quot;/&gt;&lt;wsp:rsid wsp:val=&quot;00C44148&quot;/&gt;&lt;wsp:rsid wsp:val=&quot;00C474BD&quot;/&gt;&lt;wsp:rsid wsp:val=&quot;00C527A1&quot;/&gt;&lt;wsp:rsid wsp:val=&quot;00C61913&quot;/&gt;&lt;wsp:rsid wsp:val=&quot;00C6581B&quot;/&gt;&lt;wsp:rsid wsp:val=&quot;00C658BA&quot;/&gt;&lt;wsp:rsid wsp:val=&quot;00C67B7A&quot;/&gt;&lt;wsp:rsid wsp:val=&quot;00C71D7C&quot;/&gt;&lt;wsp:rsid wsp:val=&quot;00C7230B&quot;/&gt;&lt;wsp:rsid wsp:val=&quot;00C73CE4&quot;/&gt;&lt;wsp:rsid wsp:val=&quot;00C74B14&quot;/&gt;&lt;wsp:rsid wsp:val=&quot;00C74E17&quot;/&gt;&lt;wsp:rsid wsp:val=&quot;00C805B0&quot;/&gt;&lt;wsp:rsid wsp:val=&quot;00C9304B&quot;/&gt;&lt;wsp:rsid wsp:val=&quot;00C9451E&quot;/&gt;&lt;wsp:rsid wsp:val=&quot;00C957F2&quot;/&gt;&lt;wsp:rsid wsp:val=&quot;00C96355&quot;/&gt;&lt;wsp:rsid wsp:val=&quot;00CA0540&quot;/&gt;&lt;wsp:rsid wsp:val=&quot;00CA05B9&quot;/&gt;&lt;wsp:rsid wsp:val=&quot;00CA1378&quot;/&gt;&lt;wsp:rsid wsp:val=&quot;00CA6B58&quot;/&gt;&lt;wsp:rsid wsp:val=&quot;00CA70AD&quot;/&gt;&lt;wsp:rsid wsp:val=&quot;00CB0703&quot;/&gt;&lt;wsp:rsid wsp:val=&quot;00CB10AC&quot;/&gt;&lt;wsp:rsid wsp:val=&quot;00CB3B67&quot;/&gt;&lt;wsp:rsid wsp:val=&quot;00CC28C9&quot;/&gt;&lt;wsp:rsid wsp:val=&quot;00CC5804&quot;/&gt;&lt;wsp:rsid wsp:val=&quot;00CD257D&quot;/&gt;&lt;wsp:rsid wsp:val=&quot;00CD3E74&quot;/&gt;&lt;wsp:rsid wsp:val=&quot;00CE0916&quot;/&gt;&lt;wsp:rsid wsp:val=&quot;00CE3662&quot;/&gt;&lt;wsp:rsid wsp:val=&quot;00CE3B53&quot;/&gt;&lt;wsp:rsid wsp:val=&quot;00CF5036&quot;/&gt;&lt;wsp:rsid wsp:val=&quot;00CF7776&quot;/&gt;&lt;wsp:rsid wsp:val=&quot;00D06242&quot;/&gt;&lt;wsp:rsid wsp:val=&quot;00D118AA&quot;/&gt;&lt;wsp:rsid wsp:val=&quot;00D15AD9&quot;/&gt;&lt;wsp:rsid wsp:val=&quot;00D2127A&quot;/&gt;&lt;wsp:rsid wsp:val=&quot;00D2227E&quot;/&gt;&lt;wsp:rsid wsp:val=&quot;00D31307&quot;/&gt;&lt;wsp:rsid wsp:val=&quot;00D31727&quot;/&gt;&lt;wsp:rsid wsp:val=&quot;00D339DB&quot;/&gt;&lt;wsp:rsid wsp:val=&quot;00D37049&quot;/&gt;&lt;wsp:rsid wsp:val=&quot;00D373D7&quot;/&gt;&lt;wsp:rsid wsp:val=&quot;00D408ED&quot;/&gt;&lt;wsp:rsid wsp:val=&quot;00D44B29&quot;/&gt;&lt;wsp:rsid wsp:val=&quot;00D458FC&quot;/&gt;&lt;wsp:rsid wsp:val=&quot;00D45DF2&quot;/&gt;&lt;wsp:rsid wsp:val=&quot;00D5202D&quot;/&gt;&lt;wsp:rsid wsp:val=&quot;00D5355C&quot;/&gt;&lt;wsp:rsid wsp:val=&quot;00D54FCE&quot;/&gt;&lt;wsp:rsid wsp:val=&quot;00D55C8A&quot;/&gt;&lt;wsp:rsid wsp:val=&quot;00D62210&quot;/&gt;&lt;wsp:rsid wsp:val=&quot;00D71368&quot;/&gt;&lt;wsp:rsid wsp:val=&quot;00D725FE&quot;/&gt;&lt;wsp:rsid wsp:val=&quot;00D73EAC&quot;/&gt;&lt;wsp:rsid wsp:val=&quot;00D84341&quot;/&gt;&lt;wsp:rsid wsp:val=&quot;00D84E2F&quot;/&gt;&lt;wsp:rsid wsp:val=&quot;00D85099&quot;/&gt;&lt;wsp:rsid wsp:val=&quot;00D85E66&quot;/&gt;&lt;wsp:rsid wsp:val=&quot;00D8735B&quot;/&gt;&lt;wsp:rsid wsp:val=&quot;00D909C7&quot;/&gt;&lt;wsp:rsid wsp:val=&quot;00D919C9&quot;/&gt;&lt;wsp:rsid wsp:val=&quot;00D91B73&quot;/&gt;&lt;wsp:rsid wsp:val=&quot;00D9236E&quot;/&gt;&lt;wsp:rsid wsp:val=&quot;00D9419C&quot;/&gt;&lt;wsp:rsid wsp:val=&quot;00D96C35&quot;/&gt;&lt;wsp:rsid wsp:val=&quot;00D976AD&quot;/&gt;&lt;wsp:rsid wsp:val=&quot;00DA357F&quot;/&gt;&lt;wsp:rsid wsp:val=&quot;00DA3C79&quot;/&gt;&lt;wsp:rsid wsp:val=&quot;00DA4884&quot;/&gt;&lt;wsp:rsid wsp:val=&quot;00DC0189&quot;/&gt;&lt;wsp:rsid wsp:val=&quot;00DD035D&quot;/&gt;&lt;wsp:rsid wsp:val=&quot;00DD0ACF&quot;/&gt;&lt;wsp:rsid wsp:val=&quot;00DD405B&quot;/&gt;&lt;wsp:rsid wsp:val=&quot;00DD6953&quot;/&gt;&lt;wsp:rsid wsp:val=&quot;00DE7DD4&quot;/&gt;&lt;wsp:rsid wsp:val=&quot;00DE7EEF&quot;/&gt;&lt;wsp:rsid wsp:val=&quot;00DF0636&quot;/&gt;&lt;wsp:rsid wsp:val=&quot;00DF134E&quot;/&gt;&lt;wsp:rsid wsp:val=&quot;00DF1F9D&quot;/&gt;&lt;wsp:rsid wsp:val=&quot;00DF2900&quot;/&gt;&lt;wsp:rsid wsp:val=&quot;00DF378B&quot;/&gt;&lt;wsp:rsid wsp:val=&quot;00DF3EAA&quot;/&gt;&lt;wsp:rsid wsp:val=&quot;00DF745B&quot;/&gt;&lt;wsp:rsid wsp:val=&quot;00E004DF&quot;/&gt;&lt;wsp:rsid wsp:val=&quot;00E0550D&quot;/&gt;&lt;wsp:rsid wsp:val=&quot;00E0716E&quot;/&gt;&lt;wsp:rsid wsp:val=&quot;00E07D14&quot;/&gt;&lt;wsp:rsid wsp:val=&quot;00E14A72&quot;/&gt;&lt;wsp:rsid wsp:val=&quot;00E14CD5&quot;/&gt;&lt;wsp:rsid wsp:val=&quot;00E157C4&quot;/&gt;&lt;wsp:rsid wsp:val=&quot;00E17632&quot;/&gt;&lt;wsp:rsid wsp:val=&quot;00E32C8B&quot;/&gt;&lt;wsp:rsid wsp:val=&quot;00E428D4&quot;/&gt;&lt;wsp:rsid wsp:val=&quot;00E44133&quot;/&gt;&lt;wsp:rsid wsp:val=&quot;00E54EBA&quot;/&gt;&lt;wsp:rsid wsp:val=&quot;00E5771E&quot;/&gt;&lt;wsp:rsid wsp:val=&quot;00E57FE2&quot;/&gt;&lt;wsp:rsid wsp:val=&quot;00E60249&quot;/&gt;&lt;wsp:rsid wsp:val=&quot;00E6073F&quot;/&gt;&lt;wsp:rsid wsp:val=&quot;00E62A4C&quot;/&gt;&lt;wsp:rsid wsp:val=&quot;00E634A8&quot;/&gt;&lt;wsp:rsid wsp:val=&quot;00E735FC&quot;/&gt;&lt;wsp:rsid wsp:val=&quot;00E74DAE&quot;/&gt;&lt;wsp:rsid wsp:val=&quot;00E7590D&quot;/&gt;&lt;wsp:rsid wsp:val=&quot;00E8109A&quot;/&gt;&lt;wsp:rsid wsp:val=&quot;00E82497&quot;/&gt;&lt;wsp:rsid wsp:val=&quot;00E83102&quot;/&gt;&lt;wsp:rsid wsp:val=&quot;00E87238&quot;/&gt;&lt;wsp:rsid wsp:val=&quot;00E87F4F&quot;/&gt;&lt;wsp:rsid wsp:val=&quot;00E91A41&quot;/&gt;&lt;wsp:rsid wsp:val=&quot;00E93A18&quot;/&gt;&lt;wsp:rsid wsp:val=&quot;00E9690B&quot;/&gt;&lt;wsp:rsid wsp:val=&quot;00EB503B&quot;/&gt;&lt;wsp:rsid wsp:val=&quot;00EC2243&quot;/&gt;&lt;wsp:rsid wsp:val=&quot;00ED2029&quot;/&gt;&lt;wsp:rsid wsp:val=&quot;00ED3286&quot;/&gt;&lt;wsp:rsid wsp:val=&quot;00EF293D&quot;/&gt;&lt;wsp:rsid wsp:val=&quot;00EF369A&quot;/&gt;&lt;wsp:rsid wsp:val=&quot;00EF7F5C&quot;/&gt;&lt;wsp:rsid wsp:val=&quot;00EF7F68&quot;/&gt;&lt;wsp:rsid wsp:val=&quot;00F04AEA&quot;/&gt;&lt;wsp:rsid wsp:val=&quot;00F06B67&quot;/&gt;&lt;wsp:rsid wsp:val=&quot;00F17541&quot;/&gt;&lt;wsp:rsid wsp:val=&quot;00F17E66&quot;/&gt;&lt;wsp:rsid wsp:val=&quot;00F21908&quot;/&gt;&lt;wsp:rsid wsp:val=&quot;00F23880&quot;/&gt;&lt;wsp:rsid wsp:val=&quot;00F2464A&quot;/&gt;&lt;wsp:rsid wsp:val=&quot;00F249D6&quot;/&gt;&lt;wsp:rsid wsp:val=&quot;00F26646&quot;/&gt;&lt;wsp:rsid wsp:val=&quot;00F27F56&quot;/&gt;&lt;wsp:rsid wsp:val=&quot;00F319C0&quot;/&gt;&lt;wsp:rsid wsp:val=&quot;00F33E7C&quot;/&gt;&lt;wsp:rsid wsp:val=&quot;00F3764E&quot;/&gt;&lt;wsp:rsid wsp:val=&quot;00F3783F&quot;/&gt;&lt;wsp:rsid wsp:val=&quot;00F4029A&quot;/&gt;&lt;wsp:rsid wsp:val=&quot;00F41842&quot;/&gt;&lt;wsp:rsid wsp:val=&quot;00F44434&quot;/&gt;&lt;wsp:rsid wsp:val=&quot;00F47EAC&quot;/&gt;&lt;wsp:rsid wsp:val=&quot;00F527BF&quot;/&gt;&lt;wsp:rsid wsp:val=&quot;00F56CB3&quot;/&gt;&lt;wsp:rsid wsp:val=&quot;00F65360&quot;/&gt;&lt;wsp:rsid wsp:val=&quot;00F671FE&quot;/&gt;&lt;wsp:rsid wsp:val=&quot;00F6757C&quot;/&gt;&lt;wsp:rsid wsp:val=&quot;00F70C54&quot;/&gt;&lt;wsp:rsid wsp:val=&quot;00F75188&quot;/&gt;&lt;wsp:rsid wsp:val=&quot;00F761BB&quot;/&gt;&lt;wsp:rsid wsp:val=&quot;00F76844&quot;/&gt;&lt;wsp:rsid wsp:val=&quot;00F80835&quot;/&gt;&lt;wsp:rsid wsp:val=&quot;00F81E0E&quot;/&gt;&lt;wsp:rsid wsp:val=&quot;00F848BD&quot;/&gt;&lt;wsp:rsid wsp:val=&quot;00F84D0C&quot;/&gt;&lt;wsp:rsid wsp:val=&quot;00F85556&quot;/&gt;&lt;wsp:rsid wsp:val=&quot;00F878A1&quot;/&gt;&lt;wsp:rsid wsp:val=&quot;00F904D1&quot;/&gt;&lt;wsp:rsid wsp:val=&quot;00F908BA&quot;/&gt;&lt;wsp:rsid wsp:val=&quot;00F9444F&quot;/&gt;&lt;wsp:rsid wsp:val=&quot;00F959DB&quot;/&gt;&lt;wsp:rsid wsp:val=&quot;00F976A5&quot;/&gt;&lt;wsp:rsid wsp:val=&quot;00F9792E&quot;/&gt;&lt;wsp:rsid wsp:val=&quot;00F97F7D&quot;/&gt;&lt;wsp:rsid wsp:val=&quot;00FA60F0&quot;/&gt;&lt;wsp:rsid wsp:val=&quot;00FB4286&quot;/&gt;&lt;wsp:rsid wsp:val=&quot;00FB678A&quot;/&gt;&lt;wsp:rsid wsp:val=&quot;00FD3F31&quot;/&gt;&lt;wsp:rsid wsp:val=&quot;00FD4FE2&quot;/&gt;&lt;wsp:rsid wsp:val=&quot;00FE2E4A&quot;/&gt;&lt;wsp:rsid wsp:val=&quot;00FE3D38&quot;/&gt;&lt;wsp:rsid wsp:val=&quot;00FE749D&quot;/&gt;&lt;wsp:rsid wsp:val=&quot;00FF044B&quot;/&gt;&lt;wsp:rsid wsp:val=&quot;00FF1CFC&quot;/&gt;&lt;wsp:rsid wsp:val=&quot;57004867&quot;/&gt;&lt;wsp:rsid wsp:val=&quot;58633282&quot;/&gt;&lt;wsp:rsid wsp:val=&quot;6B8A321B&quot;/&gt;&lt;wsp:rsid wsp:val=&quot;6CED10C5&quot;/&gt;&lt;wsp:rsid wsp:val=&quot;79F0361A&quot;/&gt;&lt;wsp:rsid wsp:val=&quot;7C5A0343&quot;/&gt;&lt;/wsp:rsids&gt;&lt;/w:docPr&gt;&lt;w:body&gt;&lt;w:p wsp:rsidR=&quot;00000000&quot; wsp:rsidRDefault=&quot;00AC31DD&quot;&gt;&lt;m:oMathPara&gt;&lt;m:oMath&gt;&lt;m:f&gt;&lt;m:fPr&gt;&lt;m:ctrlPr&gt;&lt;w:rPr&gt;&lt;w:rFonts w:ascii=&quot;Cambria Math&quot; w:h-ansi=&quot;Cambria Math&quot;/&gt;&lt;wx:font wx:val=&quot;Cambria Math&quot;/&gt;&lt;w:i/&gt;&lt;w:sz w:val=&quot;26&quot;/&gt;&lt;w:sz-cs w:val=&quot;26&quot;/&gt;&lt;w:lang w:val=&quot;EN-MY&quot;/&gt;&lt;/w:rPr&gt;&lt;/m:ctrlPr&gt;&lt;/m:fPr&gt;&lt;m:num&gt;&lt;m:r&gt;&lt;w:rPr&gt;&lt;w:rFonts w:ascii=&quot;Cambria Math&quot; w:h-ansi=&quot;Cambria Math&quot;/&gt;&lt;wx:font wx:val=&quot;Cambria Math&quot;/&gt;&lt;w:i/&gt;&lt;w:sz w:val=&quot;26&quot;/&gt;&lt;w:sz-cs w:val=&quot;26&quot;/&gt;&lt;w:lang w:val=&quot;EN-MY&quot;/&gt;&lt;/w:rPr&gt;&lt;m:t&gt;1&lt;/m:t&gt;&lt;/m:r&gt;&lt;/m:num&gt;&lt;m:den&gt;&lt;m:r&gt;&lt;w:rPr&gt;&lt;w:rFonts w:ascii=&quot;Cambria Math&quot; w:h-ansi=&quot;Cambria Math&quot;/&gt;&lt;wx:font wx:val=&quot;Cambria Math&quot;/&gt;&lt;w:i/&gt;&lt;w:sz w:val=&quot;26&quot;/&gt;&lt;w:sz-cs w:val=&quot;26&quot;/&gt;&lt;w:lang w:val=&quot;EN-MY&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59727B">
                    <w:rPr>
                      <w:rFonts w:ascii="Times New Roman" w:hAnsi="Times New Roman"/>
                      <w:sz w:val="24"/>
                      <w:szCs w:val="24"/>
                      <w:lang w:val="en-MY"/>
                    </w:rPr>
                    <w:instrText xml:space="preserve"> </w:instrText>
                  </w:r>
                  <w:r w:rsidRPr="0059727B">
                    <w:rPr>
                      <w:rFonts w:ascii="Times New Roman" w:hAnsi="Times New Roman"/>
                      <w:sz w:val="24"/>
                      <w:szCs w:val="24"/>
                      <w:lang w:val="en-MY"/>
                    </w:rPr>
                    <w:fldChar w:fldCharType="separate"/>
                  </w:r>
                  <w:r w:rsidRPr="00A644E6">
                    <w:rPr>
                      <w:rFonts w:ascii="Times New Roman" w:hAnsi="Times New Roman"/>
                      <w:sz w:val="24"/>
                      <w:szCs w:val="24"/>
                    </w:rPr>
                    <w:pict>
                      <v:shape id="_x0000_i1030" type="#_x0000_t75" style="width:21pt;height:23.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removePersonalInformation/&gt;&lt;w:doNotEmbedSystemFonts/&gt;&lt;w:defaultTabStop w:val=&quot;720&quot;/&gt;&lt;w:drawingGridHorizontalSpacing w:val=&quot;110&quot;/&gt;&lt;w:characterSpacingControl w:val=&quot;DontCompress&quot;/&gt;&lt;w:validateAgainstSchema/&gt;&lt;w:saveInvalidXML w:val=&quot;off&quot;/&gt;&lt;w:ignoreMixedContent w:val=&quot;off&quot;/&gt;&lt;w:alwaysShowPlaceholderText w:val=&quot;off&quot;/&gt;&lt;w:compat&gt;&lt;w:doNotLeaveBackslashAlone/&gt;&lt;w:doNotExpandShiftReturn/&gt;&lt;w:breakWrappedTables/&gt;&lt;w:snapToGridInCell/&gt;&lt;w:wrapTextWithPunct/&gt;&lt;w:useAsianBreakRules/&gt;&lt;w:dontGrowAutofit/&gt;&lt;w:useFELayout/&gt;&lt;/w:compat&gt;&lt;wsp:rsids&gt;&lt;wsp:rsidRoot wsp:val=&quot;0009517F&quot;/&gt;&lt;wsp:rsid wsp:val=&quot;00001117&quot;/&gt;&lt;wsp:rsid wsp:val=&quot;00003F3D&quot;/&gt;&lt;wsp:rsid wsp:val=&quot;000144C9&quot;/&gt;&lt;wsp:rsid wsp:val=&quot;00020C5E&quot;/&gt;&lt;wsp:rsid wsp:val=&quot;00022C0F&quot;/&gt;&lt;wsp:rsid wsp:val=&quot;00024F42&quot;/&gt;&lt;wsp:rsid wsp:val=&quot;00025105&quot;/&gt;&lt;wsp:rsid wsp:val=&quot;00030DFC&quot;/&gt;&lt;wsp:rsid wsp:val=&quot;00032357&quot;/&gt;&lt;wsp:rsid wsp:val=&quot;0004055E&quot;/&gt;&lt;wsp:rsid wsp:val=&quot;00041954&quot;/&gt;&lt;wsp:rsid wsp:val=&quot;00043455&quot;/&gt;&lt;wsp:rsid wsp:val=&quot;000435A1&quot;/&gt;&lt;wsp:rsid wsp:val=&quot;000458E6&quot;/&gt;&lt;wsp:rsid wsp:val=&quot;0005311B&quot;/&gt;&lt;wsp:rsid wsp:val=&quot;000561D7&quot;/&gt;&lt;wsp:rsid wsp:val=&quot;000601A2&quot;/&gt;&lt;wsp:rsid wsp:val=&quot;000601AD&quot;/&gt;&lt;wsp:rsid wsp:val=&quot;00060662&quot;/&gt;&lt;wsp:rsid wsp:val=&quot;00062A3F&quot;/&gt;&lt;wsp:rsid wsp:val=&quot;00063980&quot;/&gt;&lt;wsp:rsid wsp:val=&quot;0007163A&quot;/&gt;&lt;wsp:rsid wsp:val=&quot;00071F22&quot;/&gt;&lt;wsp:rsid wsp:val=&quot;00073447&quot;/&gt;&lt;wsp:rsid wsp:val=&quot;000914C0&quot;/&gt;&lt;wsp:rsid wsp:val=&quot;000930B0&quot;/&gt;&lt;wsp:rsid wsp:val=&quot;0009517F&quot;/&gt;&lt;wsp:rsid wsp:val=&quot;000963FA&quot;/&gt;&lt;wsp:rsid wsp:val=&quot;000A5B80&quot;/&gt;&lt;wsp:rsid wsp:val=&quot;000B1537&quot;/&gt;&lt;wsp:rsid wsp:val=&quot;000B19ED&quot;/&gt;&lt;wsp:rsid wsp:val=&quot;000B338E&quot;/&gt;&lt;wsp:rsid wsp:val=&quot;000C3FC7&quot;/&gt;&lt;wsp:rsid wsp:val=&quot;000C46C4&quot;/&gt;&lt;wsp:rsid wsp:val=&quot;000C5F35&quot;/&gt;&lt;wsp:rsid wsp:val=&quot;000C6D77&quot;/&gt;&lt;wsp:rsid wsp:val=&quot;000D146B&quot;/&gt;&lt;wsp:rsid wsp:val=&quot;000D46E5&quot;/&gt;&lt;wsp:rsid wsp:val=&quot;000D67B8&quot;/&gt;&lt;wsp:rsid wsp:val=&quot;000D7D0A&quot;/&gt;&lt;wsp:rsid wsp:val=&quot;000E2495&quot;/&gt;&lt;wsp:rsid wsp:val=&quot;000E44AB&quot;/&gt;&lt;wsp:rsid wsp:val=&quot;000F4828&quot;/&gt;&lt;wsp:rsid wsp:val=&quot;00104144&quot;/&gt;&lt;wsp:rsid wsp:val=&quot;00105FC9&quot;/&gt;&lt;wsp:rsid wsp:val=&quot;0010759D&quot;/&gt;&lt;wsp:rsid wsp:val=&quot;00112354&quot;/&gt;&lt;wsp:rsid wsp:val=&quot;00113315&quot;/&gt;&lt;wsp:rsid wsp:val=&quot;0011336E&quot;/&gt;&lt;wsp:rsid wsp:val=&quot;001152E6&quot;/&gt;&lt;wsp:rsid wsp:val=&quot;00115D74&quot;/&gt;&lt;wsp:rsid wsp:val=&quot;00117B38&quot;/&gt;&lt;wsp:rsid wsp:val=&quot;00120894&quot;/&gt;&lt;wsp:rsid wsp:val=&quot;00121977&quot;/&gt;&lt;wsp:rsid wsp:val=&quot;001220E2&quot;/&gt;&lt;wsp:rsid wsp:val=&quot;001222F4&quot;/&gt;&lt;wsp:rsid wsp:val=&quot;001225E5&quot;/&gt;&lt;wsp:rsid wsp:val=&quot;00125477&quot;/&gt;&lt;wsp:rsid wsp:val=&quot;00125721&quot;/&gt;&lt;wsp:rsid wsp:val=&quot;001334E8&quot;/&gt;&lt;wsp:rsid wsp:val=&quot;00136C46&quot;/&gt;&lt;wsp:rsid wsp:val=&quot;001416D6&quot;/&gt;&lt;wsp:rsid wsp:val=&quot;0014242B&quot;/&gt;&lt;wsp:rsid wsp:val=&quot;00143669&quot;/&gt;&lt;wsp:rsid wsp:val=&quot;00161025&quot;/&gt;&lt;wsp:rsid wsp:val=&quot;001625A7&quot;/&gt;&lt;wsp:rsid wsp:val=&quot;00164C5A&quot;/&gt;&lt;wsp:rsid wsp:val=&quot;00164EE7&quot;/&gt;&lt;wsp:rsid wsp:val=&quot;00171524&quot;/&gt;&lt;wsp:rsid wsp:val=&quot;00171B34&quot;/&gt;&lt;wsp:rsid wsp:val=&quot;001740DF&quot;/&gt;&lt;wsp:rsid wsp:val=&quot;0018015F&quot;/&gt;&lt;wsp:rsid wsp:val=&quot;00190509&quot;/&gt;&lt;wsp:rsid wsp:val=&quot;0019166C&quot;/&gt;&lt;wsp:rsid wsp:val=&quot;00192750&quot;/&gt;&lt;wsp:rsid wsp:val=&quot;00196530&quot;/&gt;&lt;wsp:rsid wsp:val=&quot;0019734D&quot;/&gt;&lt;wsp:rsid wsp:val=&quot;001A1B4C&quot;/&gt;&lt;wsp:rsid wsp:val=&quot;001A2B0B&quot;/&gt;&lt;wsp:rsid wsp:val=&quot;001A528E&quot;/&gt;&lt;wsp:rsid wsp:val=&quot;001B04C2&quot;/&gt;&lt;wsp:rsid wsp:val=&quot;001B7843&quot;/&gt;&lt;wsp:rsid wsp:val=&quot;001C0082&quot;/&gt;&lt;wsp:rsid wsp:val=&quot;001C37E7&quot;/&gt;&lt;wsp:rsid wsp:val=&quot;001C74FA&quot;/&gt;&lt;wsp:rsid wsp:val=&quot;001C7587&quot;/&gt;&lt;wsp:rsid wsp:val=&quot;001D15CF&quot;/&gt;&lt;wsp:rsid wsp:val=&quot;001D1C01&quot;/&gt;&lt;wsp:rsid wsp:val=&quot;001D1E7E&quot;/&gt;&lt;wsp:rsid wsp:val=&quot;001D51E7&quot;/&gt;&lt;wsp:rsid wsp:val=&quot;001E09D6&quot;/&gt;&lt;wsp:rsid wsp:val=&quot;001E4AD0&quot;/&gt;&lt;wsp:rsid wsp:val=&quot;001E6356&quot;/&gt;&lt;wsp:rsid wsp:val=&quot;001F7113&quot;/&gt;&lt;wsp:rsid wsp:val=&quot;00202495&quot;/&gt;&lt;wsp:rsid wsp:val=&quot;002025C9&quot;/&gt;&lt;wsp:rsid wsp:val=&quot;00205B58&quot;/&gt;&lt;wsp:rsid wsp:val=&quot;0020749C&quot;/&gt;&lt;wsp:rsid wsp:val=&quot;002206F0&quot;/&gt;&lt;wsp:rsid wsp:val=&quot;0022106E&quot;/&gt;&lt;wsp:rsid wsp:val=&quot;0022157E&quot;/&gt;&lt;wsp:rsid wsp:val=&quot;00221F77&quot;/&gt;&lt;wsp:rsid wsp:val=&quot;00223737&quot;/&gt;&lt;wsp:rsid wsp:val=&quot;002248D7&quot;/&gt;&lt;wsp:rsid wsp:val=&quot;00225A6B&quot;/&gt;&lt;wsp:rsid wsp:val=&quot;00226C2E&quot;/&gt;&lt;wsp:rsid wsp:val=&quot;002315B9&quot;/&gt;&lt;wsp:rsid wsp:val=&quot;00236AE2&quot;/&gt;&lt;wsp:rsid wsp:val=&quot;00237231&quot;/&gt;&lt;wsp:rsid wsp:val=&quot;00246D1A&quot;/&gt;&lt;wsp:rsid wsp:val=&quot;00252AB1&quot;/&gt;&lt;wsp:rsid wsp:val=&quot;002533DA&quot;/&gt;&lt;wsp:rsid wsp:val=&quot;002552C4&quot;/&gt;&lt;wsp:rsid wsp:val=&quot;00261CA5&quot;/&gt;&lt;wsp:rsid wsp:val=&quot;00264366&quot;/&gt;&lt;wsp:rsid wsp:val=&quot;00266AAB&quot;/&gt;&lt;wsp:rsid wsp:val=&quot;002715ED&quot;/&gt;&lt;wsp:rsid wsp:val=&quot;00272F4C&quot;/&gt;&lt;wsp:rsid wsp:val=&quot;00272FC2&quot;/&gt;&lt;wsp:rsid wsp:val=&quot;002774C9&quot;/&gt;&lt;wsp:rsid wsp:val=&quot;0028017F&quot;/&gt;&lt;wsp:rsid wsp:val=&quot;00280E53&quot;/&gt;&lt;wsp:rsid wsp:val=&quot;00282684&quot;/&gt;&lt;wsp:rsid wsp:val=&quot;002910F9&quot;/&gt;&lt;wsp:rsid wsp:val=&quot;002A1E61&quot;/&gt;&lt;wsp:rsid wsp:val=&quot;002B049D&quot;/&gt;&lt;wsp:rsid wsp:val=&quot;002B24AF&quot;/&gt;&lt;wsp:rsid wsp:val=&quot;002C06C5&quot;/&gt;&lt;wsp:rsid wsp:val=&quot;002D1F77&quot;/&gt;&lt;wsp:rsid wsp:val=&quot;002D35A5&quot;/&gt;&lt;wsp:rsid wsp:val=&quot;002D5803&quot;/&gt;&lt;wsp:rsid wsp:val=&quot;002D6619&quot;/&gt;&lt;wsp:rsid wsp:val=&quot;002D78BF&quot;/&gt;&lt;wsp:rsid wsp:val=&quot;002E1041&quot;/&gt;&lt;wsp:rsid wsp:val=&quot;002E4DE8&quot;/&gt;&lt;wsp:rsid wsp:val=&quot;002E4E64&quot;/&gt;&lt;wsp:rsid wsp:val=&quot;002E5CB7&quot;/&gt;&lt;wsp:rsid wsp:val=&quot;002E687D&quot;/&gt;&lt;wsp:rsid wsp:val=&quot;002F349C&quot;/&gt;&lt;wsp:rsid wsp:val=&quot;002F5D32&quot;/&gt;&lt;wsp:rsid wsp:val=&quot;002F6423&quot;/&gt;&lt;wsp:rsid wsp:val=&quot;003002DF&quot;/&gt;&lt;wsp:rsid wsp:val=&quot;003067B1&quot;/&gt;&lt;wsp:rsid wsp:val=&quot;0031340B&quot;/&gt;&lt;wsp:rsid wsp:val=&quot;00314F59&quot;/&gt;&lt;wsp:rsid wsp:val=&quot;003208FD&quot;/&gt;&lt;wsp:rsid wsp:val=&quot;003215D6&quot;/&gt;&lt;wsp:rsid wsp:val=&quot;00324ED0&quot;/&gt;&lt;wsp:rsid wsp:val=&quot;00326330&quot;/&gt;&lt;wsp:rsid wsp:val=&quot;00326425&quot;/&gt;&lt;wsp:rsid wsp:val=&quot;003265D7&quot;/&gt;&lt;wsp:rsid wsp:val=&quot;00326A50&quot;/&gt;&lt;wsp:rsid wsp:val=&quot;0032710B&quot;/&gt;&lt;wsp:rsid wsp:val=&quot;003277B8&quot;/&gt;&lt;wsp:rsid wsp:val=&quot;00331E25&quot;/&gt;&lt;wsp:rsid wsp:val=&quot;00332D47&quot;/&gt;&lt;wsp:rsid wsp:val=&quot;00334198&quot;/&gt;&lt;wsp:rsid wsp:val=&quot;00334353&quot;/&gt;&lt;wsp:rsid wsp:val=&quot;00335E36&quot;/&gt;&lt;wsp:rsid wsp:val=&quot;0033722B&quot;/&gt;&lt;wsp:rsid wsp:val=&quot;00337A81&quot;/&gt;&lt;wsp:rsid wsp:val=&quot;0034051B&quot;/&gt;&lt;wsp:rsid wsp:val=&quot;00343EAE&quot;/&gt;&lt;wsp:rsid wsp:val=&quot;00344213&quot;/&gt;&lt;wsp:rsid wsp:val=&quot;00347C9E&quot;/&gt;&lt;wsp:rsid wsp:val=&quot;00351583&quot;/&gt;&lt;wsp:rsid wsp:val=&quot;003550C6&quot;/&gt;&lt;wsp:rsid wsp:val=&quot;00357AC6&quot;/&gt;&lt;wsp:rsid wsp:val=&quot;003603A9&quot;/&gt;&lt;wsp:rsid wsp:val=&quot;00364D65&quot;/&gt;&lt;wsp:rsid wsp:val=&quot;00365401&quot;/&gt;&lt;wsp:rsid wsp:val=&quot;00373C6F&quot;/&gt;&lt;wsp:rsid wsp:val=&quot;00375A44&quot;/&gt;&lt;wsp:rsid wsp:val=&quot;00376ADD&quot;/&gt;&lt;wsp:rsid wsp:val=&quot;00377B00&quot;/&gt;&lt;wsp:rsid wsp:val=&quot;003810F6&quot;/&gt;&lt;wsp:rsid wsp:val=&quot;00384317&quot;/&gt;&lt;wsp:rsid wsp:val=&quot;00392A3F&quot;/&gt;&lt;wsp:rsid wsp:val=&quot;00394EE6&quot;/&gt;&lt;wsp:rsid wsp:val=&quot;003B12A6&quot;/&gt;&lt;wsp:rsid wsp:val=&quot;003B2E6C&quot;/&gt;&lt;wsp:rsid wsp:val=&quot;003C0C33&quot;/&gt;&lt;wsp:rsid wsp:val=&quot;003C0DAC&quot;/&gt;&lt;wsp:rsid wsp:val=&quot;003C784F&quot;/&gt;&lt;wsp:rsid wsp:val=&quot;003D1D1B&quot;/&gt;&lt;wsp:rsid wsp:val=&quot;003D2F87&quot;/&gt;&lt;wsp:rsid wsp:val=&quot;003D4531&quot;/&gt;&lt;wsp:rsid wsp:val=&quot;003D5241&quot;/&gt;&lt;wsp:rsid wsp:val=&quot;003D7815&quot;/&gt;&lt;wsp:rsid wsp:val=&quot;003E02B0&quot;/&gt;&lt;wsp:rsid wsp:val=&quot;003E0517&quot;/&gt;&lt;wsp:rsid wsp:val=&quot;003E3542&quot;/&gt;&lt;wsp:rsid wsp:val=&quot;003E7D81&quot;/&gt;&lt;wsp:rsid wsp:val=&quot;003F0585&quot;/&gt;&lt;wsp:rsid wsp:val=&quot;003F4A24&quot;/&gt;&lt;wsp:rsid wsp:val=&quot;003F5E44&quot;/&gt;&lt;wsp:rsid wsp:val=&quot;00400350&quot;/&gt;&lt;wsp:rsid wsp:val=&quot;0040156B&quot;/&gt;&lt;wsp:rsid wsp:val=&quot;00402EF2&quot;/&gt;&lt;wsp:rsid wsp:val=&quot;004046B5&quot;/&gt;&lt;wsp:rsid wsp:val=&quot;00406293&quot;/&gt;&lt;wsp:rsid wsp:val=&quot;00406A81&quot;/&gt;&lt;wsp:rsid wsp:val=&quot;00407429&quot;/&gt;&lt;wsp:rsid wsp:val=&quot;00415B35&quot;/&gt;&lt;wsp:rsid wsp:val=&quot;004173A1&quot;/&gt;&lt;wsp:rsid wsp:val=&quot;00417E13&quot;/&gt;&lt;wsp:rsid wsp:val=&quot;00430856&quot;/&gt;&lt;wsp:rsid wsp:val=&quot;0043771E&quot;/&gt;&lt;wsp:rsid wsp:val=&quot;00442B73&quot;/&gt;&lt;wsp:rsid wsp:val=&quot;00445AB8&quot;/&gt;&lt;wsp:rsid wsp:val=&quot;00447187&quot;/&gt;&lt;wsp:rsid wsp:val=&quot;004478A8&quot;/&gt;&lt;wsp:rsid wsp:val=&quot;00453C75&quot;/&gt;&lt;wsp:rsid wsp:val=&quot;00460977&quot;/&gt;&lt;wsp:rsid wsp:val=&quot;0046312D&quot;/&gt;&lt;wsp:rsid wsp:val=&quot;00463BF6&quot;/&gt;&lt;wsp:rsid wsp:val=&quot;0046562F&quot;/&gt;&lt;wsp:rsid wsp:val=&quot;00467E1E&quot;/&gt;&lt;wsp:rsid wsp:val=&quot;00470DEC&quot;/&gt;&lt;wsp:rsid wsp:val=&quot;00471AD3&quot;/&gt;&lt;wsp:rsid wsp:val=&quot;00473728&quot;/&gt;&lt;wsp:rsid wsp:val=&quot;0048113A&quot;/&gt;&lt;wsp:rsid wsp:val=&quot;00481478&quot;/&gt;&lt;wsp:rsid wsp:val=&quot;0048471B&quot;/&gt;&lt;wsp:rsid wsp:val=&quot;00484D98&quot;/&gt;&lt;wsp:rsid wsp:val=&quot;0048588F&quot;/&gt;&lt;wsp:rsid wsp:val=&quot;00486707&quot;/&gt;&lt;wsp:rsid wsp:val=&quot;00487183&quot;/&gt;&lt;wsp:rsid wsp:val=&quot;0049297C&quot;/&gt;&lt;wsp:rsid wsp:val=&quot;00492A05&quot;/&gt;&lt;wsp:rsid wsp:val=&quot;004938EE&quot;/&gt;&lt;wsp:rsid wsp:val=&quot;00494E37&quot;/&gt;&lt;wsp:rsid wsp:val=&quot;004952D1&quot;/&gt;&lt;wsp:rsid wsp:val=&quot;004969FF&quot;/&gt;&lt;wsp:rsid wsp:val=&quot;004A123B&quot;/&gt;&lt;wsp:rsid wsp:val=&quot;004A20E7&quot;/&gt;&lt;wsp:rsid wsp:val=&quot;004A7C2E&quot;/&gt;&lt;wsp:rsid wsp:val=&quot;004B47A0&quot;/&gt;&lt;wsp:rsid wsp:val=&quot;004B5805&quot;/&gt;&lt;wsp:rsid wsp:val=&quot;004C010B&quot;/&gt;&lt;wsp:rsid wsp:val=&quot;004C17AA&quot;/&gt;&lt;wsp:rsid wsp:val=&quot;004C3F87&quot;/&gt;&lt;wsp:rsid wsp:val=&quot;004C6FCC&quot;/&gt;&lt;wsp:rsid wsp:val=&quot;004D3A59&quot;/&gt;&lt;wsp:rsid wsp:val=&quot;004D5E60&quot;/&gt;&lt;wsp:rsid wsp:val=&quot;004E020C&quot;/&gt;&lt;wsp:rsid wsp:val=&quot;004E0775&quot;/&gt;&lt;wsp:rsid wsp:val=&quot;004E47D1&quot;/&gt;&lt;wsp:rsid wsp:val=&quot;004E623B&quot;/&gt;&lt;wsp:rsid wsp:val=&quot;004E7BC0&quot;/&gt;&lt;wsp:rsid wsp:val=&quot;004E7C91&quot;/&gt;&lt;wsp:rsid wsp:val=&quot;004F03E1&quot;/&gt;&lt;wsp:rsid wsp:val=&quot;004F04FC&quot;/&gt;&lt;wsp:rsid wsp:val=&quot;004F0BE5&quot;/&gt;&lt;wsp:rsid wsp:val=&quot;004F37E5&quot;/&gt;&lt;wsp:rsid wsp:val=&quot;004F4BB7&quot;/&gt;&lt;wsp:rsid wsp:val=&quot;004F680A&quot;/&gt;&lt;wsp:rsid wsp:val=&quot;005053DA&quot;/&gt;&lt;wsp:rsid wsp:val=&quot;005067D6&quot;/&gt;&lt;wsp:rsid wsp:val=&quot;005151D3&quot;/&gt;&lt;wsp:rsid wsp:val=&quot;00520AEE&quot;/&gt;&lt;wsp:rsid wsp:val=&quot;00520D8D&quot;/&gt;&lt;wsp:rsid wsp:val=&quot;00521CEE&quot;/&gt;&lt;wsp:rsid wsp:val=&quot;00522472&quot;/&gt;&lt;wsp:rsid wsp:val=&quot;00523384&quot;/&gt;&lt;wsp:rsid wsp:val=&quot;005234E9&quot;/&gt;&lt;wsp:rsid wsp:val=&quot;005306DB&quot;/&gt;&lt;wsp:rsid wsp:val=&quot;0053123A&quot;/&gt;&lt;wsp:rsid wsp:val=&quot;00531C84&quot;/&gt;&lt;wsp:rsid wsp:val=&quot;00531CA7&quot;/&gt;&lt;wsp:rsid wsp:val=&quot;00532E68&quot;/&gt;&lt;wsp:rsid wsp:val=&quot;005333BF&quot;/&gt;&lt;wsp:rsid wsp:val=&quot;00540377&quot;/&gt;&lt;wsp:rsid wsp:val=&quot;005534D5&quot;/&gt;&lt;wsp:rsid wsp:val=&quot;00554E68&quot;/&gt;&lt;wsp:rsid wsp:val=&quot;0056010B&quot;/&gt;&lt;wsp:rsid wsp:val=&quot;0056075B&quot;/&gt;&lt;wsp:rsid wsp:val=&quot;0056336E&quot;/&gt;&lt;wsp:rsid wsp:val=&quot;00564007&quot;/&gt;&lt;wsp:rsid wsp:val=&quot;005665B9&quot;/&gt;&lt;wsp:rsid wsp:val=&quot;005674F9&quot;/&gt;&lt;wsp:rsid wsp:val=&quot;00567DAA&quot;/&gt;&lt;wsp:rsid wsp:val=&quot;00570147&quot;/&gt;&lt;wsp:rsid wsp:val=&quot;00570CC4&quot;/&gt;&lt;wsp:rsid wsp:val=&quot;00571525&quot;/&gt;&lt;wsp:rsid wsp:val=&quot;005724E8&quot;/&gt;&lt;wsp:rsid wsp:val=&quot;00576369&quot;/&gt;&lt;wsp:rsid wsp:val=&quot;00576EB3&quot;/&gt;&lt;wsp:rsid wsp:val=&quot;00577C39&quot;/&gt;&lt;wsp:rsid wsp:val=&quot;0058067A&quot;/&gt;&lt;wsp:rsid wsp:val=&quot;00580CA1&quot;/&gt;&lt;wsp:rsid wsp:val=&quot;00581119&quot;/&gt;&lt;wsp:rsid wsp:val=&quot;00582875&quot;/&gt;&lt;wsp:rsid wsp:val=&quot;00582D33&quot;/&gt;&lt;wsp:rsid wsp:val=&quot;00586F62&quot;/&gt;&lt;wsp:rsid wsp:val=&quot;005877EA&quot;/&gt;&lt;wsp:rsid wsp:val=&quot;00587ACF&quot;/&gt;&lt;wsp:rsid wsp:val=&quot;005931F6&quot;/&gt;&lt;wsp:rsid wsp:val=&quot;005A06A9&quot;/&gt;&lt;wsp:rsid wsp:val=&quot;005A33EC&quot;/&gt;&lt;wsp:rsid wsp:val=&quot;005B2197&quot;/&gt;&lt;wsp:rsid wsp:val=&quot;005B5291&quot;/&gt;&lt;wsp:rsid wsp:val=&quot;005C1BAE&quot;/&gt;&lt;wsp:rsid wsp:val=&quot;005C5C82&quot;/&gt;&lt;wsp:rsid wsp:val=&quot;005C6872&quot;/&gt;&lt;wsp:rsid wsp:val=&quot;005D0F2E&quot;/&gt;&lt;wsp:rsid wsp:val=&quot;005D1956&quot;/&gt;&lt;wsp:rsid wsp:val=&quot;005D2BF6&quot;/&gt;&lt;wsp:rsid wsp:val=&quot;005D45F2&quot;/&gt;&lt;wsp:rsid wsp:val=&quot;005D5086&quot;/&gt;&lt;wsp:rsid wsp:val=&quot;005E099D&quot;/&gt;&lt;wsp:rsid wsp:val=&quot;005E4D11&quot;/&gt;&lt;wsp:rsid wsp:val=&quot;005F007E&quot;/&gt;&lt;wsp:rsid wsp:val=&quot;005F2827&quot;/&gt;&lt;wsp:rsid wsp:val=&quot;005F2B72&quot;/&gt;&lt;wsp:rsid wsp:val=&quot;005F47B2&quot;/&gt;&lt;wsp:rsid wsp:val=&quot;005F4892&quot;/&gt;&lt;wsp:rsid wsp:val=&quot;005F61D9&quot;/&gt;&lt;wsp:rsid wsp:val=&quot;005F6E04&quot;/&gt;&lt;wsp:rsid wsp:val=&quot;005F711B&quot;/&gt;&lt;wsp:rsid wsp:val=&quot;005F7221&quot;/&gt;&lt;wsp:rsid wsp:val=&quot;00601690&quot;/&gt;&lt;wsp:rsid wsp:val=&quot;00601ED7&quot;/&gt;&lt;wsp:rsid wsp:val=&quot;00605FC5&quot;/&gt;&lt;wsp:rsid wsp:val=&quot;0061002B&quot;/&gt;&lt;wsp:rsid wsp:val=&quot;00613F91&quot;/&gt;&lt;wsp:rsid wsp:val=&quot;0061680E&quot;/&gt;&lt;wsp:rsid wsp:val=&quot;00622351&quot;/&gt;&lt;wsp:rsid wsp:val=&quot;00623154&quot;/&gt;&lt;wsp:rsid wsp:val=&quot;0062506D&quot;/&gt;&lt;wsp:rsid wsp:val=&quot;00634807&quot;/&gt;&lt;wsp:rsid wsp:val=&quot;0064238D&quot;/&gt;&lt;wsp:rsid wsp:val=&quot;006431CB&quot;/&gt;&lt;wsp:rsid wsp:val=&quot;006457C1&quot;/&gt;&lt;wsp:rsid wsp:val=&quot;006462D9&quot;/&gt;&lt;wsp:rsid wsp:val=&quot;006500E9&quot;/&gt;&lt;wsp:rsid wsp:val=&quot;006503FB&quot;/&gt;&lt;wsp:rsid wsp:val=&quot;00663DA0&quot;/&gt;&lt;wsp:rsid wsp:val=&quot;00665F12&quot;/&gt;&lt;wsp:rsid wsp:val=&quot;00666F23&quot;/&gt;&lt;wsp:rsid wsp:val=&quot;00671703&quot;/&gt;&lt;wsp:rsid wsp:val=&quot;006731C9&quot;/&gt;&lt;wsp:rsid wsp:val=&quot;0067327A&quot;/&gt;&lt;wsp:rsid wsp:val=&quot;006745D5&quot;/&gt;&lt;wsp:rsid wsp:val=&quot;00687E07&quot;/&gt;&lt;wsp:rsid wsp:val=&quot;00695C41&quot;/&gt;&lt;wsp:rsid wsp:val=&quot;0069642E&quot;/&gt;&lt;wsp:rsid wsp:val=&quot;00697317&quot;/&gt;&lt;wsp:rsid wsp:val=&quot;006A0305&quot;/&gt;&lt;wsp:rsid wsp:val=&quot;006A047F&quot;/&gt;&lt;wsp:rsid wsp:val=&quot;006A490F&quot;/&gt;&lt;wsp:rsid wsp:val=&quot;006A4EA5&quot;/&gt;&lt;wsp:rsid wsp:val=&quot;006A5156&quot;/&gt;&lt;wsp:rsid wsp:val=&quot;006A6D46&quot;/&gt;&lt;wsp:rsid wsp:val=&quot;006A7A58&quot;/&gt;&lt;wsp:rsid wsp:val=&quot;006A7AFE&quot;/&gt;&lt;wsp:rsid wsp:val=&quot;006B0110&quot;/&gt;&lt;wsp:rsid wsp:val=&quot;006B5870&quot;/&gt;&lt;wsp:rsid wsp:val=&quot;006B61D9&quot;/&gt;&lt;wsp:rsid wsp:val=&quot;006B7CF1&quot;/&gt;&lt;wsp:rsid wsp:val=&quot;006B7E9A&quot;/&gt;&lt;wsp:rsid wsp:val=&quot;006C0B09&quot;/&gt;&lt;wsp:rsid wsp:val=&quot;006C1A94&quot;/&gt;&lt;wsp:rsid wsp:val=&quot;006C3E14&quot;/&gt;&lt;wsp:rsid wsp:val=&quot;006C4BEE&quot;/&gt;&lt;wsp:rsid wsp:val=&quot;006C5A35&quot;/&gt;&lt;wsp:rsid wsp:val=&quot;006C5F00&quot;/&gt;&lt;wsp:rsid wsp:val=&quot;006D0201&quot;/&gt;&lt;wsp:rsid wsp:val=&quot;006D18C9&quot;/&gt;&lt;wsp:rsid wsp:val=&quot;006D1B76&quot;/&gt;&lt;wsp:rsid wsp:val=&quot;006D3E12&quot;/&gt;&lt;wsp:rsid wsp:val=&quot;006D3EA3&quot;/&gt;&lt;wsp:rsid wsp:val=&quot;006D4B9D&quot;/&gt;&lt;wsp:rsid wsp:val=&quot;006E4056&quot;/&gt;&lt;wsp:rsid wsp:val=&quot;006E4460&quot;/&gt;&lt;wsp:rsid wsp:val=&quot;006F1A0F&quot;/&gt;&lt;wsp:rsid wsp:val=&quot;006F27E3&quot;/&gt;&lt;wsp:rsid wsp:val=&quot;006F6D81&quot;/&gt;&lt;wsp:rsid wsp:val=&quot;007012EF&quot;/&gt;&lt;wsp:rsid wsp:val=&quot;00703918&quot;/&gt;&lt;wsp:rsid wsp:val=&quot;00705172&quot;/&gt;&lt;wsp:rsid wsp:val=&quot;00705474&quot;/&gt;&lt;wsp:rsid wsp:val=&quot;007057EF&quot;/&gt;&lt;wsp:rsid wsp:val=&quot;00707681&quot;/&gt;&lt;wsp:rsid wsp:val=&quot;0071142E&quot;/&gt;&lt;wsp:rsid wsp:val=&quot;00712CC2&quot;/&gt;&lt;wsp:rsid wsp:val=&quot;0071520C&quot;/&gt;&lt;wsp:rsid wsp:val=&quot;00720C8D&quot;/&gt;&lt;wsp:rsid wsp:val=&quot;00721E77&quot;/&gt;&lt;wsp:rsid wsp:val=&quot;00722031&quot;/&gt;&lt;wsp:rsid wsp:val=&quot;007221AA&quot;/&gt;&lt;wsp:rsid wsp:val=&quot;00726503&quot;/&gt;&lt;wsp:rsid wsp:val=&quot;00734DCA&quot;/&gt;&lt;wsp:rsid wsp:val=&quot;00736E0E&quot;/&gt;&lt;wsp:rsid wsp:val=&quot;0074721C&quot;/&gt;&lt;wsp:rsid wsp:val=&quot;00755D5C&quot;/&gt;&lt;wsp:rsid wsp:val=&quot;00755E62&quot;/&gt;&lt;wsp:rsid wsp:val=&quot;007567C1&quot;/&gt;&lt;wsp:rsid wsp:val=&quot;007635F1&quot;/&gt;&lt;wsp:rsid wsp:val=&quot;00764212&quot;/&gt;&lt;wsp:rsid wsp:val=&quot;00764313&quot;/&gt;&lt;wsp:rsid wsp:val=&quot;00764B3B&quot;/&gt;&lt;wsp:rsid wsp:val=&quot;0077032B&quot;/&gt;&lt;wsp:rsid wsp:val=&quot;00771839&quot;/&gt;&lt;wsp:rsid wsp:val=&quot;00773A32&quot;/&gt;&lt;wsp:rsid wsp:val=&quot;007745AD&quot;/&gt;&lt;wsp:rsid wsp:val=&quot;00774C43&quot;/&gt;&lt;wsp:rsid wsp:val=&quot;00780E37&quot;/&gt;&lt;wsp:rsid wsp:val=&quot;00786963&quot;/&gt;&lt;wsp:rsid wsp:val=&quot;007915AE&quot;/&gt;&lt;wsp:rsid wsp:val=&quot;00795FAE&quot;/&gt;&lt;wsp:rsid wsp:val=&quot;007A148B&quot;/&gt;&lt;wsp:rsid wsp:val=&quot;007A3D66&quot;/&gt;&lt;wsp:rsid wsp:val=&quot;007A6F30&quot;/&gt;&lt;wsp:rsid wsp:val=&quot;007B5CE9&quot;/&gt;&lt;wsp:rsid wsp:val=&quot;007C1191&quot;/&gt;&lt;wsp:rsid wsp:val=&quot;007C16DC&quot;/&gt;&lt;wsp:rsid wsp:val=&quot;007C6258&quot;/&gt;&lt;wsp:rsid wsp:val=&quot;007D1936&quot;/&gt;&lt;wsp:rsid wsp:val=&quot;007D1B0E&quot;/&gt;&lt;wsp:rsid wsp:val=&quot;007D56D5&quot;/&gt;&lt;wsp:rsid wsp:val=&quot;007E2005&quot;/&gt;&lt;wsp:rsid wsp:val=&quot;007E55F2&quot;/&gt;&lt;wsp:rsid wsp:val=&quot;007F08F8&quot;/&gt;&lt;wsp:rsid wsp:val=&quot;007F4865&quot;/&gt;&lt;wsp:rsid wsp:val=&quot;0080046D&quot;/&gt;&lt;wsp:rsid wsp:val=&quot;0080120C&quot;/&gt;&lt;wsp:rsid wsp:val=&quot;00804658&quot;/&gt;&lt;wsp:rsid wsp:val=&quot;00805156&quot;/&gt;&lt;wsp:rsid wsp:val=&quot;008057ED&quot;/&gt;&lt;wsp:rsid wsp:val=&quot;00806460&quot;/&gt;&lt;wsp:rsid wsp:val=&quot;00806748&quot;/&gt;&lt;wsp:rsid wsp:val=&quot;008149D6&quot;/&gt;&lt;wsp:rsid wsp:val=&quot;00815D63&quot;/&gt;&lt;wsp:rsid wsp:val=&quot;00821F14&quot;/&gt;&lt;wsp:rsid wsp:val=&quot;008273CE&quot;/&gt;&lt;wsp:rsid wsp:val=&quot;00834FB0&quot;/&gt;&lt;wsp:rsid wsp:val=&quot;008350FF&quot;/&gt;&lt;wsp:rsid wsp:val=&quot;008362B4&quot;/&gt;&lt;wsp:rsid wsp:val=&quot;008412D4&quot;/&gt;&lt;wsp:rsid wsp:val=&quot;0084319C&quot;/&gt;&lt;wsp:rsid wsp:val=&quot;008459A2&quot;/&gt;&lt;wsp:rsid wsp:val=&quot;008464B3&quot;/&gt;&lt;wsp:rsid wsp:val=&quot;008466FE&quot;/&gt;&lt;wsp:rsid wsp:val=&quot;00847139&quot;/&gt;&lt;wsp:rsid wsp:val=&quot;00850B40&quot;/&gt;&lt;wsp:rsid wsp:val=&quot;008577B4&quot;/&gt;&lt;wsp:rsid wsp:val=&quot;00864B1E&quot;/&gt;&lt;wsp:rsid wsp:val=&quot;00866F34&quot;/&gt;&lt;wsp:rsid wsp:val=&quot;00870BBA&quot;/&gt;&lt;wsp:rsid wsp:val=&quot;0087166F&quot;/&gt;&lt;wsp:rsid wsp:val=&quot;00872722&quot;/&gt;&lt;wsp:rsid wsp:val=&quot;00880939&quot;/&gt;&lt;wsp:rsid wsp:val=&quot;00886AA5&quot;/&gt;&lt;wsp:rsid wsp:val=&quot;00887884&quot;/&gt;&lt;wsp:rsid wsp:val=&quot;00891670&quot;/&gt;&lt;wsp:rsid wsp:val=&quot;00892117&quot;/&gt;&lt;wsp:rsid wsp:val=&quot;00895B9B&quot;/&gt;&lt;wsp:rsid wsp:val=&quot;00896FA5&quot;/&gt;&lt;wsp:rsid wsp:val=&quot;008A5035&quot;/&gt;&lt;wsp:rsid wsp:val=&quot;008A621F&quot;/&gt;&lt;wsp:rsid wsp:val=&quot;008A7233&quot;/&gt;&lt;wsp:rsid wsp:val=&quot;008B29C8&quot;/&gt;&lt;wsp:rsid wsp:val=&quot;008B2B58&quot;/&gt;&lt;wsp:rsid wsp:val=&quot;008B693B&quot;/&gt;&lt;wsp:rsid wsp:val=&quot;008B7950&quot;/&gt;&lt;wsp:rsid wsp:val=&quot;008C06FE&quot;/&gt;&lt;wsp:rsid wsp:val=&quot;008C180C&quot;/&gt;&lt;wsp:rsid wsp:val=&quot;008C39CF&quot;/&gt;&lt;wsp:rsid wsp:val=&quot;008C6663&quot;/&gt;&lt;wsp:rsid wsp:val=&quot;008C6F0A&quot;/&gt;&lt;wsp:rsid wsp:val=&quot;008C75C4&quot;/&gt;&lt;wsp:rsid wsp:val=&quot;008D10D8&quot;/&gt;&lt;wsp:rsid wsp:val=&quot;008D4B39&quot;/&gt;&lt;wsp:rsid wsp:val=&quot;008D6281&quot;/&gt;&lt;wsp:rsid wsp:val=&quot;008D7E33&quot;/&gt;&lt;wsp:rsid wsp:val=&quot;008E462D&quot;/&gt;&lt;wsp:rsid wsp:val=&quot;008E57BD&quot;/&gt;&lt;wsp:rsid wsp:val=&quot;008E6E97&quot;/&gt;&lt;wsp:rsid wsp:val=&quot;008F0EE3&quot;/&gt;&lt;wsp:rsid wsp:val=&quot;008F233B&quot;/&gt;&lt;wsp:rsid wsp:val=&quot;008F2837&quot;/&gt;&lt;wsp:rsid wsp:val=&quot;00901734&quot;/&gt;&lt;wsp:rsid wsp:val=&quot;00905B60&quot;/&gt;&lt;wsp:rsid wsp:val=&quot;00907CA4&quot;/&gt;&lt;wsp:rsid wsp:val=&quot;009128E0&quot;/&gt;&lt;wsp:rsid wsp:val=&quot;00913ACE&quot;/&gt;&lt;wsp:rsid wsp:val=&quot;00914D32&quot;/&gt;&lt;wsp:rsid wsp:val=&quot;00914DBA&quot;/&gt;&lt;wsp:rsid wsp:val=&quot;00915519&quot;/&gt;&lt;wsp:rsid wsp:val=&quot;00916614&quot;/&gt;&lt;wsp:rsid wsp:val=&quot;009176FB&quot;/&gt;&lt;wsp:rsid wsp:val=&quot;00920193&quot;/&gt;&lt;wsp:rsid wsp:val=&quot;009243FD&quot;/&gt;&lt;wsp:rsid wsp:val=&quot;009279E6&quot;/&gt;&lt;wsp:rsid wsp:val=&quot;009319B3&quot;/&gt;&lt;wsp:rsid wsp:val=&quot;009332C6&quot;/&gt;&lt;wsp:rsid wsp:val=&quot;00936E69&quot;/&gt;&lt;wsp:rsid wsp:val=&quot;00945164&quot;/&gt;&lt;wsp:rsid wsp:val=&quot;00947085&quot;/&gt;&lt;wsp:rsid wsp:val=&quot;00952BC0&quot;/&gt;&lt;wsp:rsid wsp:val=&quot;009647A1&quot;/&gt;&lt;wsp:rsid wsp:val=&quot;00965719&quot;/&gt;&lt;wsp:rsid wsp:val=&quot;00967DF1&quot;/&gt;&lt;wsp:rsid wsp:val=&quot;00976F91&quot;/&gt;&lt;wsp:rsid wsp:val=&quot;009778F3&quot;/&gt;&lt;wsp:rsid wsp:val=&quot;00980FEE&quot;/&gt;&lt;wsp:rsid wsp:val=&quot;009816B1&quot;/&gt;&lt;wsp:rsid wsp:val=&quot;0098702A&quot;/&gt;&lt;wsp:rsid wsp:val=&quot;00991F6B&quot;/&gt;&lt;wsp:rsid wsp:val=&quot;00992721&quot;/&gt;&lt;wsp:rsid wsp:val=&quot;00992745&quot;/&gt;&lt;wsp:rsid wsp:val=&quot;00997FBD&quot;/&gt;&lt;wsp:rsid wsp:val=&quot;009A2124&quot;/&gt;&lt;wsp:rsid wsp:val=&quot;009B0B6B&quot;/&gt;&lt;wsp:rsid wsp:val=&quot;009B3621&quot;/&gt;&lt;wsp:rsid wsp:val=&quot;009C003C&quot;/&gt;&lt;wsp:rsid wsp:val=&quot;009C52F3&quot;/&gt;&lt;wsp:rsid wsp:val=&quot;009D32BB&quot;/&gt;&lt;wsp:rsid wsp:val=&quot;009D61A5&quot;/&gt;&lt;wsp:rsid wsp:val=&quot;009D7CE8&quot;/&gt;&lt;wsp:rsid wsp:val=&quot;009E0B58&quot;/&gt;&lt;wsp:rsid wsp:val=&quot;009F35E9&quot;/&gt;&lt;wsp:rsid wsp:val=&quot;009F3E9E&quot;/&gt;&lt;wsp:rsid wsp:val=&quot;009F5720&quot;/&gt;&lt;wsp:rsid wsp:val=&quot;009F7639&quot;/&gt;&lt;wsp:rsid wsp:val=&quot;00A0089A&quot;/&gt;&lt;wsp:rsid wsp:val=&quot;00A020A9&quot;/&gt;&lt;wsp:rsid wsp:val=&quot;00A04012&quot;/&gt;&lt;wsp:rsid wsp:val=&quot;00A11CB0&quot;/&gt;&lt;wsp:rsid wsp:val=&quot;00A12974&quot;/&gt;&lt;wsp:rsid wsp:val=&quot;00A139AF&quot;/&gt;&lt;wsp:rsid wsp:val=&quot;00A21C49&quot;/&gt;&lt;wsp:rsid wsp:val=&quot;00A2251F&quot;/&gt;&lt;wsp:rsid wsp:val=&quot;00A240EC&quot;/&gt;&lt;wsp:rsid wsp:val=&quot;00A24442&quot;/&gt;&lt;wsp:rsid wsp:val=&quot;00A4140F&quot;/&gt;&lt;wsp:rsid wsp:val=&quot;00A42558&quot;/&gt;&lt;wsp:rsid wsp:val=&quot;00A4331F&quot;/&gt;&lt;wsp:rsid wsp:val=&quot;00A55BBD&quot;/&gt;&lt;wsp:rsid wsp:val=&quot;00A62627&quot;/&gt;&lt;wsp:rsid wsp:val=&quot;00A64D9D&quot;/&gt;&lt;wsp:rsid wsp:val=&quot;00A67233&quot;/&gt;&lt;wsp:rsid wsp:val=&quot;00A67D5A&quot;/&gt;&lt;wsp:rsid wsp:val=&quot;00A70A5F&quot;/&gt;&lt;wsp:rsid wsp:val=&quot;00A77632&quot;/&gt;&lt;wsp:rsid wsp:val=&quot;00A810FF&quot;/&gt;&lt;wsp:rsid wsp:val=&quot;00A81F4C&quot;/&gt;&lt;wsp:rsid wsp:val=&quot;00A8388C&quot;/&gt;&lt;wsp:rsid wsp:val=&quot;00A851B5&quot;/&gt;&lt;wsp:rsid wsp:val=&quot;00A85BAA&quot;/&gt;&lt;wsp:rsid wsp:val=&quot;00A85E46&quot;/&gt;&lt;wsp:rsid wsp:val=&quot;00A86A87&quot;/&gt;&lt;wsp:rsid wsp:val=&quot;00A86C44&quot;/&gt;&lt;wsp:rsid wsp:val=&quot;00AA62C7&quot;/&gt;&lt;wsp:rsid wsp:val=&quot;00AA6B5B&quot;/&gt;&lt;wsp:rsid wsp:val=&quot;00AB5390&quot;/&gt;&lt;wsp:rsid wsp:val=&quot;00AB7860&quot;/&gt;&lt;wsp:rsid wsp:val=&quot;00AC0D9B&quot;/&gt;&lt;wsp:rsid wsp:val=&quot;00AC2406&quot;/&gt;&lt;wsp:rsid wsp:val=&quot;00AC2840&quot;/&gt;&lt;wsp:rsid wsp:val=&quot;00AC31DD&quot;/&gt;&lt;wsp:rsid wsp:val=&quot;00AC339D&quot;/&gt;&lt;wsp:rsid wsp:val=&quot;00AC36BF&quot;/&gt;&lt;wsp:rsid wsp:val=&quot;00AC7632&quot;/&gt;&lt;wsp:rsid wsp:val=&quot;00AD32DC&quot;/&gt;&lt;wsp:rsid wsp:val=&quot;00AD34D3&quot;/&gt;&lt;wsp:rsid wsp:val=&quot;00AD5D76&quot;/&gt;&lt;wsp:rsid wsp:val=&quot;00AD7F10&quot;/&gt;&lt;wsp:rsid wsp:val=&quot;00AE2EE6&quot;/&gt;&lt;wsp:rsid wsp:val=&quot;00AE356F&quot;/&gt;&lt;wsp:rsid wsp:val=&quot;00AE620C&quot;/&gt;&lt;wsp:rsid wsp:val=&quot;00AE7CC9&quot;/&gt;&lt;wsp:rsid wsp:val=&quot;00AF0643&quot;/&gt;&lt;wsp:rsid wsp:val=&quot;00AF38E2&quot;/&gt;&lt;wsp:rsid wsp:val=&quot;00AF39DF&quot;/&gt;&lt;wsp:rsid wsp:val=&quot;00B03BF8&quot;/&gt;&lt;wsp:rsid wsp:val=&quot;00B07DF4&quot;/&gt;&lt;wsp:rsid wsp:val=&quot;00B131BF&quot;/&gt;&lt;wsp:rsid wsp:val=&quot;00B13B40&quot;/&gt;&lt;wsp:rsid wsp:val=&quot;00B13E67&quot;/&gt;&lt;wsp:rsid wsp:val=&quot;00B142E4&quot;/&gt;&lt;wsp:rsid wsp:val=&quot;00B179B9&quot;/&gt;&lt;wsp:rsid wsp:val=&quot;00B216A0&quot;/&gt;&lt;wsp:rsid wsp:val=&quot;00B22606&quot;/&gt;&lt;wsp:rsid wsp:val=&quot;00B249E1&quot;/&gt;&lt;wsp:rsid wsp:val=&quot;00B26677&quot;/&gt;&lt;wsp:rsid wsp:val=&quot;00B347D4&quot;/&gt;&lt;wsp:rsid wsp:val=&quot;00B40E04&quot;/&gt;&lt;wsp:rsid wsp:val=&quot;00B425A0&quot;/&gt;&lt;wsp:rsid wsp:val=&quot;00B47A05&quot;/&gt;&lt;wsp:rsid wsp:val=&quot;00B5188A&quot;/&gt;&lt;wsp:rsid wsp:val=&quot;00B51AC4&quot;/&gt;&lt;wsp:rsid wsp:val=&quot;00B559BB&quot;/&gt;&lt;wsp:rsid wsp:val=&quot;00B57B71&quot;/&gt;&lt;wsp:rsid wsp:val=&quot;00B64D55&quot;/&gt;&lt;wsp:rsid wsp:val=&quot;00B710C0&quot;/&gt;&lt;wsp:rsid wsp:val=&quot;00B7115C&quot;/&gt;&lt;wsp:rsid wsp:val=&quot;00B71B18&quot;/&gt;&lt;wsp:rsid wsp:val=&quot;00B72328&quot;/&gt;&lt;wsp:rsid wsp:val=&quot;00B7259F&quot;/&gt;&lt;wsp:rsid wsp:val=&quot;00B73B55&quot;/&gt;&lt;wsp:rsid wsp:val=&quot;00B77658&quot;/&gt;&lt;wsp:rsid wsp:val=&quot;00B81AB9&quot;/&gt;&lt;wsp:rsid wsp:val=&quot;00B828E3&quot;/&gt;&lt;wsp:rsid wsp:val=&quot;00B84BF7&quot;/&gt;&lt;wsp:rsid wsp:val=&quot;00B84DCE&quot;/&gt;&lt;wsp:rsid wsp:val=&quot;00B86A57&quot;/&gt;&lt;wsp:rsid wsp:val=&quot;00B919D0&quot;/&gt;&lt;wsp:rsid wsp:val=&quot;00B9276A&quot;/&gt;&lt;wsp:rsid wsp:val=&quot;00B93E41&quot;/&gt;&lt;wsp:rsid wsp:val=&quot;00B9465A&quot;/&gt;&lt;wsp:rsid wsp:val=&quot;00B95F23&quot;/&gt;&lt;wsp:rsid wsp:val=&quot;00B96083&quot;/&gt;&lt;wsp:rsid wsp:val=&quot;00BA118F&quot;/&gt;&lt;wsp:rsid wsp:val=&quot;00BA365D&quot;/&gt;&lt;wsp:rsid wsp:val=&quot;00BB2E96&quot;/&gt;&lt;wsp:rsid wsp:val=&quot;00BB4A98&quot;/&gt;&lt;wsp:rsid wsp:val=&quot;00BB54F6&quot;/&gt;&lt;wsp:rsid wsp:val=&quot;00BC09B6&quot;/&gt;&lt;wsp:rsid wsp:val=&quot;00BC1A96&quot;/&gt;&lt;wsp:rsid wsp:val=&quot;00BC6A78&quot;/&gt;&lt;wsp:rsid wsp:val=&quot;00BC6AC5&quot;/&gt;&lt;wsp:rsid wsp:val=&quot;00BD131B&quot;/&gt;&lt;wsp:rsid wsp:val=&quot;00BD1CAB&quot;/&gt;&lt;wsp:rsid wsp:val=&quot;00BD2A00&quot;/&gt;&lt;wsp:rsid wsp:val=&quot;00BD35AD&quot;/&gt;&lt;wsp:rsid wsp:val=&quot;00BD451C&quot;/&gt;&lt;wsp:rsid wsp:val=&quot;00BD6778&quot;/&gt;&lt;wsp:rsid wsp:val=&quot;00BD7105&quot;/&gt;&lt;wsp:rsid wsp:val=&quot;00BE05A1&quot;/&gt;&lt;wsp:rsid wsp:val=&quot;00BF60F9&quot;/&gt;&lt;wsp:rsid wsp:val=&quot;00C01296&quot;/&gt;&lt;wsp:rsid wsp:val=&quot;00C02268&quot;/&gt;&lt;wsp:rsid wsp:val=&quot;00C03D12&quot;/&gt;&lt;wsp:rsid wsp:val=&quot;00C0552D&quot;/&gt;&lt;wsp:rsid wsp:val=&quot;00C059EF&quot;/&gt;&lt;wsp:rsid wsp:val=&quot;00C0753E&quot;/&gt;&lt;wsp:rsid wsp:val=&quot;00C10350&quot;/&gt;&lt;wsp:rsid wsp:val=&quot;00C14360&quot;/&gt;&lt;wsp:rsid wsp:val=&quot;00C1497C&quot;/&gt;&lt;wsp:rsid wsp:val=&quot;00C15F2D&quot;/&gt;&lt;wsp:rsid wsp:val=&quot;00C16351&quot;/&gt;&lt;wsp:rsid wsp:val=&quot;00C2183A&quot;/&gt;&lt;wsp:rsid wsp:val=&quot;00C21BC7&quot;/&gt;&lt;wsp:rsid wsp:val=&quot;00C25576&quot;/&gt;&lt;wsp:rsid wsp:val=&quot;00C27075&quot;/&gt;&lt;wsp:rsid wsp:val=&quot;00C32B2B&quot;/&gt;&lt;wsp:rsid wsp:val=&quot;00C41B02&quot;/&gt;&lt;wsp:rsid wsp:val=&quot;00C42382&quot;/&gt;&lt;wsp:rsid wsp:val=&quot;00C44148&quot;/&gt;&lt;wsp:rsid wsp:val=&quot;00C474BD&quot;/&gt;&lt;wsp:rsid wsp:val=&quot;00C527A1&quot;/&gt;&lt;wsp:rsid wsp:val=&quot;00C61913&quot;/&gt;&lt;wsp:rsid wsp:val=&quot;00C6581B&quot;/&gt;&lt;wsp:rsid wsp:val=&quot;00C658BA&quot;/&gt;&lt;wsp:rsid wsp:val=&quot;00C67B7A&quot;/&gt;&lt;wsp:rsid wsp:val=&quot;00C71D7C&quot;/&gt;&lt;wsp:rsid wsp:val=&quot;00C7230B&quot;/&gt;&lt;wsp:rsid wsp:val=&quot;00C73CE4&quot;/&gt;&lt;wsp:rsid wsp:val=&quot;00C74B14&quot;/&gt;&lt;wsp:rsid wsp:val=&quot;00C74E17&quot;/&gt;&lt;wsp:rsid wsp:val=&quot;00C805B0&quot;/&gt;&lt;wsp:rsid wsp:val=&quot;00C9304B&quot;/&gt;&lt;wsp:rsid wsp:val=&quot;00C9451E&quot;/&gt;&lt;wsp:rsid wsp:val=&quot;00C957F2&quot;/&gt;&lt;wsp:rsid wsp:val=&quot;00C96355&quot;/&gt;&lt;wsp:rsid wsp:val=&quot;00CA0540&quot;/&gt;&lt;wsp:rsid wsp:val=&quot;00CA05B9&quot;/&gt;&lt;wsp:rsid wsp:val=&quot;00CA1378&quot;/&gt;&lt;wsp:rsid wsp:val=&quot;00CA6B58&quot;/&gt;&lt;wsp:rsid wsp:val=&quot;00CA70AD&quot;/&gt;&lt;wsp:rsid wsp:val=&quot;00CB0703&quot;/&gt;&lt;wsp:rsid wsp:val=&quot;00CB10AC&quot;/&gt;&lt;wsp:rsid wsp:val=&quot;00CB3B67&quot;/&gt;&lt;wsp:rsid wsp:val=&quot;00CC28C9&quot;/&gt;&lt;wsp:rsid wsp:val=&quot;00CC5804&quot;/&gt;&lt;wsp:rsid wsp:val=&quot;00CD257D&quot;/&gt;&lt;wsp:rsid wsp:val=&quot;00CD3E74&quot;/&gt;&lt;wsp:rsid wsp:val=&quot;00CE0916&quot;/&gt;&lt;wsp:rsid wsp:val=&quot;00CE3662&quot;/&gt;&lt;wsp:rsid wsp:val=&quot;00CE3B53&quot;/&gt;&lt;wsp:rsid wsp:val=&quot;00CF5036&quot;/&gt;&lt;wsp:rsid wsp:val=&quot;00CF7776&quot;/&gt;&lt;wsp:rsid wsp:val=&quot;00D06242&quot;/&gt;&lt;wsp:rsid wsp:val=&quot;00D118AA&quot;/&gt;&lt;wsp:rsid wsp:val=&quot;00D15AD9&quot;/&gt;&lt;wsp:rsid wsp:val=&quot;00D2127A&quot;/&gt;&lt;wsp:rsid wsp:val=&quot;00D2227E&quot;/&gt;&lt;wsp:rsid wsp:val=&quot;00D31307&quot;/&gt;&lt;wsp:rsid wsp:val=&quot;00D31727&quot;/&gt;&lt;wsp:rsid wsp:val=&quot;00D339DB&quot;/&gt;&lt;wsp:rsid wsp:val=&quot;00D37049&quot;/&gt;&lt;wsp:rsid wsp:val=&quot;00D373D7&quot;/&gt;&lt;wsp:rsid wsp:val=&quot;00D408ED&quot;/&gt;&lt;wsp:rsid wsp:val=&quot;00D44B29&quot;/&gt;&lt;wsp:rsid wsp:val=&quot;00D458FC&quot;/&gt;&lt;wsp:rsid wsp:val=&quot;00D45DF2&quot;/&gt;&lt;wsp:rsid wsp:val=&quot;00D5202D&quot;/&gt;&lt;wsp:rsid wsp:val=&quot;00D5355C&quot;/&gt;&lt;wsp:rsid wsp:val=&quot;00D54FCE&quot;/&gt;&lt;wsp:rsid wsp:val=&quot;00D55C8A&quot;/&gt;&lt;wsp:rsid wsp:val=&quot;00D62210&quot;/&gt;&lt;wsp:rsid wsp:val=&quot;00D71368&quot;/&gt;&lt;wsp:rsid wsp:val=&quot;00D725FE&quot;/&gt;&lt;wsp:rsid wsp:val=&quot;00D73EAC&quot;/&gt;&lt;wsp:rsid wsp:val=&quot;00D84341&quot;/&gt;&lt;wsp:rsid wsp:val=&quot;00D84E2F&quot;/&gt;&lt;wsp:rsid wsp:val=&quot;00D85099&quot;/&gt;&lt;wsp:rsid wsp:val=&quot;00D85E66&quot;/&gt;&lt;wsp:rsid wsp:val=&quot;00D8735B&quot;/&gt;&lt;wsp:rsid wsp:val=&quot;00D909C7&quot;/&gt;&lt;wsp:rsid wsp:val=&quot;00D919C9&quot;/&gt;&lt;wsp:rsid wsp:val=&quot;00D91B73&quot;/&gt;&lt;wsp:rsid wsp:val=&quot;00D9236E&quot;/&gt;&lt;wsp:rsid wsp:val=&quot;00D9419C&quot;/&gt;&lt;wsp:rsid wsp:val=&quot;00D96C35&quot;/&gt;&lt;wsp:rsid wsp:val=&quot;00D976AD&quot;/&gt;&lt;wsp:rsid wsp:val=&quot;00DA357F&quot;/&gt;&lt;wsp:rsid wsp:val=&quot;00DA3C79&quot;/&gt;&lt;wsp:rsid wsp:val=&quot;00DA4884&quot;/&gt;&lt;wsp:rsid wsp:val=&quot;00DC0189&quot;/&gt;&lt;wsp:rsid wsp:val=&quot;00DD035D&quot;/&gt;&lt;wsp:rsid wsp:val=&quot;00DD0ACF&quot;/&gt;&lt;wsp:rsid wsp:val=&quot;00DD405B&quot;/&gt;&lt;wsp:rsid wsp:val=&quot;00DD6953&quot;/&gt;&lt;wsp:rsid wsp:val=&quot;00DE7DD4&quot;/&gt;&lt;wsp:rsid wsp:val=&quot;00DE7EEF&quot;/&gt;&lt;wsp:rsid wsp:val=&quot;00DF0636&quot;/&gt;&lt;wsp:rsid wsp:val=&quot;00DF134E&quot;/&gt;&lt;wsp:rsid wsp:val=&quot;00DF1F9D&quot;/&gt;&lt;wsp:rsid wsp:val=&quot;00DF2900&quot;/&gt;&lt;wsp:rsid wsp:val=&quot;00DF378B&quot;/&gt;&lt;wsp:rsid wsp:val=&quot;00DF3EAA&quot;/&gt;&lt;wsp:rsid wsp:val=&quot;00DF745B&quot;/&gt;&lt;wsp:rsid wsp:val=&quot;00E004DF&quot;/&gt;&lt;wsp:rsid wsp:val=&quot;00E0550D&quot;/&gt;&lt;wsp:rsid wsp:val=&quot;00E0716E&quot;/&gt;&lt;wsp:rsid wsp:val=&quot;00E07D14&quot;/&gt;&lt;wsp:rsid wsp:val=&quot;00E14A72&quot;/&gt;&lt;wsp:rsid wsp:val=&quot;00E14CD5&quot;/&gt;&lt;wsp:rsid wsp:val=&quot;00E157C4&quot;/&gt;&lt;wsp:rsid wsp:val=&quot;00E17632&quot;/&gt;&lt;wsp:rsid wsp:val=&quot;00E32C8B&quot;/&gt;&lt;wsp:rsid wsp:val=&quot;00E428D4&quot;/&gt;&lt;wsp:rsid wsp:val=&quot;00E44133&quot;/&gt;&lt;wsp:rsid wsp:val=&quot;00E54EBA&quot;/&gt;&lt;wsp:rsid wsp:val=&quot;00E5771E&quot;/&gt;&lt;wsp:rsid wsp:val=&quot;00E57FE2&quot;/&gt;&lt;wsp:rsid wsp:val=&quot;00E60249&quot;/&gt;&lt;wsp:rsid wsp:val=&quot;00E6073F&quot;/&gt;&lt;wsp:rsid wsp:val=&quot;00E62A4C&quot;/&gt;&lt;wsp:rsid wsp:val=&quot;00E634A8&quot;/&gt;&lt;wsp:rsid wsp:val=&quot;00E735FC&quot;/&gt;&lt;wsp:rsid wsp:val=&quot;00E74DAE&quot;/&gt;&lt;wsp:rsid wsp:val=&quot;00E7590D&quot;/&gt;&lt;wsp:rsid wsp:val=&quot;00E8109A&quot;/&gt;&lt;wsp:rsid wsp:val=&quot;00E82497&quot;/&gt;&lt;wsp:rsid wsp:val=&quot;00E83102&quot;/&gt;&lt;wsp:rsid wsp:val=&quot;00E87238&quot;/&gt;&lt;wsp:rsid wsp:val=&quot;00E87F4F&quot;/&gt;&lt;wsp:rsid wsp:val=&quot;00E91A41&quot;/&gt;&lt;wsp:rsid wsp:val=&quot;00E93A18&quot;/&gt;&lt;wsp:rsid wsp:val=&quot;00E9690B&quot;/&gt;&lt;wsp:rsid wsp:val=&quot;00EB503B&quot;/&gt;&lt;wsp:rsid wsp:val=&quot;00EC2243&quot;/&gt;&lt;wsp:rsid wsp:val=&quot;00ED2029&quot;/&gt;&lt;wsp:rsid wsp:val=&quot;00ED3286&quot;/&gt;&lt;wsp:rsid wsp:val=&quot;00EF293D&quot;/&gt;&lt;wsp:rsid wsp:val=&quot;00EF369A&quot;/&gt;&lt;wsp:rsid wsp:val=&quot;00EF7F5C&quot;/&gt;&lt;wsp:rsid wsp:val=&quot;00EF7F68&quot;/&gt;&lt;wsp:rsid wsp:val=&quot;00F04AEA&quot;/&gt;&lt;wsp:rsid wsp:val=&quot;00F06B67&quot;/&gt;&lt;wsp:rsid wsp:val=&quot;00F17541&quot;/&gt;&lt;wsp:rsid wsp:val=&quot;00F17E66&quot;/&gt;&lt;wsp:rsid wsp:val=&quot;00F21908&quot;/&gt;&lt;wsp:rsid wsp:val=&quot;00F23880&quot;/&gt;&lt;wsp:rsid wsp:val=&quot;00F2464A&quot;/&gt;&lt;wsp:rsid wsp:val=&quot;00F249D6&quot;/&gt;&lt;wsp:rsid wsp:val=&quot;00F26646&quot;/&gt;&lt;wsp:rsid wsp:val=&quot;00F27F56&quot;/&gt;&lt;wsp:rsid wsp:val=&quot;00F319C0&quot;/&gt;&lt;wsp:rsid wsp:val=&quot;00F33E7C&quot;/&gt;&lt;wsp:rsid wsp:val=&quot;00F3764E&quot;/&gt;&lt;wsp:rsid wsp:val=&quot;00F3783F&quot;/&gt;&lt;wsp:rsid wsp:val=&quot;00F4029A&quot;/&gt;&lt;wsp:rsid wsp:val=&quot;00F41842&quot;/&gt;&lt;wsp:rsid wsp:val=&quot;00F44434&quot;/&gt;&lt;wsp:rsid wsp:val=&quot;00F47EAC&quot;/&gt;&lt;wsp:rsid wsp:val=&quot;00F527BF&quot;/&gt;&lt;wsp:rsid wsp:val=&quot;00F56CB3&quot;/&gt;&lt;wsp:rsid wsp:val=&quot;00F65360&quot;/&gt;&lt;wsp:rsid wsp:val=&quot;00F671FE&quot;/&gt;&lt;wsp:rsid wsp:val=&quot;00F6757C&quot;/&gt;&lt;wsp:rsid wsp:val=&quot;00F70C54&quot;/&gt;&lt;wsp:rsid wsp:val=&quot;00F75188&quot;/&gt;&lt;wsp:rsid wsp:val=&quot;00F761BB&quot;/&gt;&lt;wsp:rsid wsp:val=&quot;00F76844&quot;/&gt;&lt;wsp:rsid wsp:val=&quot;00F80835&quot;/&gt;&lt;wsp:rsid wsp:val=&quot;00F81E0E&quot;/&gt;&lt;wsp:rsid wsp:val=&quot;00F848BD&quot;/&gt;&lt;wsp:rsid wsp:val=&quot;00F84D0C&quot;/&gt;&lt;wsp:rsid wsp:val=&quot;00F85556&quot;/&gt;&lt;wsp:rsid wsp:val=&quot;00F878A1&quot;/&gt;&lt;wsp:rsid wsp:val=&quot;00F904D1&quot;/&gt;&lt;wsp:rsid wsp:val=&quot;00F908BA&quot;/&gt;&lt;wsp:rsid wsp:val=&quot;00F9444F&quot;/&gt;&lt;wsp:rsid wsp:val=&quot;00F959DB&quot;/&gt;&lt;wsp:rsid wsp:val=&quot;00F976A5&quot;/&gt;&lt;wsp:rsid wsp:val=&quot;00F9792E&quot;/&gt;&lt;wsp:rsid wsp:val=&quot;00F97F7D&quot;/&gt;&lt;wsp:rsid wsp:val=&quot;00FA60F0&quot;/&gt;&lt;wsp:rsid wsp:val=&quot;00FB4286&quot;/&gt;&lt;wsp:rsid wsp:val=&quot;00FB678A&quot;/&gt;&lt;wsp:rsid wsp:val=&quot;00FD3F31&quot;/&gt;&lt;wsp:rsid wsp:val=&quot;00FD4FE2&quot;/&gt;&lt;wsp:rsid wsp:val=&quot;00FE2E4A&quot;/&gt;&lt;wsp:rsid wsp:val=&quot;00FE3D38&quot;/&gt;&lt;wsp:rsid wsp:val=&quot;00FE749D&quot;/&gt;&lt;wsp:rsid wsp:val=&quot;00FF044B&quot;/&gt;&lt;wsp:rsid wsp:val=&quot;00FF1CFC&quot;/&gt;&lt;wsp:rsid wsp:val=&quot;57004867&quot;/&gt;&lt;wsp:rsid wsp:val=&quot;58633282&quot;/&gt;&lt;wsp:rsid wsp:val=&quot;6B8A321B&quot;/&gt;&lt;wsp:rsid wsp:val=&quot;6CED10C5&quot;/&gt;&lt;wsp:rsid wsp:val=&quot;79F0361A&quot;/&gt;&lt;wsp:rsid wsp:val=&quot;7C5A0343&quot;/&gt;&lt;/wsp:rsids&gt;&lt;/w:docPr&gt;&lt;w:body&gt;&lt;w:p wsp:rsidR=&quot;00000000&quot; wsp:rsidRDefault=&quot;00AC31DD&quot;&gt;&lt;m:oMathPara&gt;&lt;m:oMath&gt;&lt;m:f&gt;&lt;m:fPr&gt;&lt;m:ctrlPr&gt;&lt;w:rPr&gt;&lt;w:rFonts w:ascii=&quot;Cambria Math&quot; w:h-ansi=&quot;Cambria Math&quot;/&gt;&lt;wx:font wx:val=&quot;Cambria Math&quot;/&gt;&lt;w:i/&gt;&lt;w:sz w:val=&quot;26&quot;/&gt;&lt;w:sz-cs w:val=&quot;26&quot;/&gt;&lt;w:lang w:val=&quot;EN-MY&quot;/&gt;&lt;/w:rPr&gt;&lt;/m:ctrlPr&gt;&lt;/m:fPr&gt;&lt;m:num&gt;&lt;m:r&gt;&lt;w:rPr&gt;&lt;w:rFonts w:ascii=&quot;Cambria Math&quot; w:h-ansi=&quot;Cambria Math&quot;/&gt;&lt;wx:font wx:val=&quot;Cambria Math&quot;/&gt;&lt;w:i/&gt;&lt;w:sz w:val=&quot;26&quot;/&gt;&lt;w:sz-cs w:val=&quot;26&quot;/&gt;&lt;w:lang w:val=&quot;EN-MY&quot;/&gt;&lt;/w:rPr&gt;&lt;m:t&gt;1&lt;/m:t&gt;&lt;/m:r&gt;&lt;/m:num&gt;&lt;m:den&gt;&lt;m:r&gt;&lt;w:rPr&gt;&lt;w:rFonts w:ascii=&quot;Cambria Math&quot; w:h-ansi=&quot;Cambria Math&quot;/&gt;&lt;wx:font wx:val=&quot;Cambria Math&quot;/&gt;&lt;w:i/&gt;&lt;w:sz w:val=&quot;26&quot;/&gt;&lt;w:sz-cs w:val=&quot;26&quot;/&gt;&lt;w:lang w:val=&quot;EN-MY&quot;/&gt;&lt;/w:rPr&gt;&lt;m:t&gt;10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r w:rsidRPr="0059727B">
                    <w:rPr>
                      <w:rFonts w:ascii="Times New Roman" w:hAnsi="Times New Roman"/>
                      <w:sz w:val="24"/>
                      <w:szCs w:val="24"/>
                      <w:lang w:val="en-MY"/>
                    </w:rPr>
                    <w:fldChar w:fldCharType="end"/>
                  </w:r>
                  <w:r w:rsidRPr="0059727B">
                    <w:rPr>
                      <w:rFonts w:ascii="Times New Roman" w:hAnsi="Times New Roman"/>
                      <w:sz w:val="24"/>
                      <w:szCs w:val="24"/>
                      <w:lang w:val="en-MY"/>
                    </w:rPr>
                    <w:t xml:space="preserve"> cm</w:t>
                  </w:r>
                  <w:r w:rsidRPr="0059727B">
                    <w:rPr>
                      <w:rFonts w:ascii="Times New Roman" w:hAnsi="Times New Roman"/>
                      <w:sz w:val="24"/>
                      <w:szCs w:val="24"/>
                      <w:vertAlign w:val="superscript"/>
                      <w:lang w:val="en-MY"/>
                    </w:rPr>
                    <w:t>2</w:t>
                  </w:r>
                </w:p>
              </w:tc>
            </w:tr>
          </w:tbl>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trước lớp, HS khác bổ sung cho bạn.</w:t>
            </w:r>
          </w:p>
          <w:p w:rsidR="00E60231" w:rsidRPr="0059727B" w:rsidRDefault="00E60231" w:rsidP="007B1DB4">
            <w:pPr>
              <w:spacing w:after="0" w:line="240" w:lineRule="auto"/>
              <w:rPr>
                <w:rFonts w:ascii="Times New Roman" w:hAnsi="Times New Roman"/>
                <w:sz w:val="24"/>
                <w:szCs w:val="24"/>
              </w:rPr>
            </w:pPr>
            <w:r>
              <w:rPr>
                <w:rFonts w:ascii="Times New Roman" w:hAnsi="Times New Roman"/>
                <w:sz w:val="24"/>
                <w:szCs w:val="24"/>
              </w:rPr>
              <w:t>- HS lắng nghe.</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nhắc lại.</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làm vở rồi chia sẻ theo cặp đôi:</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8m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15dm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 815dm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35cm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12mm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 3512mm</w:t>
            </w:r>
            <w:r w:rsidRPr="0059727B">
              <w:rPr>
                <w:rFonts w:ascii="Times New Roman" w:hAnsi="Times New Roman"/>
                <w:sz w:val="24"/>
                <w:szCs w:val="24"/>
                <w:vertAlign w:val="superscript"/>
                <w:lang w:val="nb-NO"/>
              </w:rPr>
              <w:t>2</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10m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7dm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 1007dm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8cm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6mm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 806mm</w:t>
            </w:r>
            <w:r w:rsidRPr="0059727B">
              <w:rPr>
                <w:rFonts w:ascii="Times New Roman" w:hAnsi="Times New Roman"/>
                <w:sz w:val="24"/>
                <w:szCs w:val="24"/>
                <w:vertAlign w:val="superscript"/>
                <w:lang w:val="nb-NO"/>
              </w:rPr>
              <w:t>2</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5dm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23cm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 523cm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56cm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33mm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 5633mm</w:t>
            </w:r>
            <w:r w:rsidRPr="0059727B">
              <w:rPr>
                <w:rFonts w:ascii="Times New Roman" w:hAnsi="Times New Roman"/>
                <w:sz w:val="24"/>
                <w:szCs w:val="24"/>
                <w:vertAlign w:val="superscript"/>
                <w:lang w:val="nb-NO"/>
              </w:rPr>
              <w:t>2</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chia sẻ bài trước lớp, HS khác bổ sung cho bạn.</w:t>
            </w:r>
          </w:p>
          <w:p w:rsidR="00E60231" w:rsidRPr="0059727B" w:rsidRDefault="00E60231" w:rsidP="007B1DB4">
            <w:pPr>
              <w:spacing w:after="0" w:line="240" w:lineRule="auto"/>
              <w:rPr>
                <w:rFonts w:ascii="Times New Roman" w:hAnsi="Times New Roman"/>
                <w:sz w:val="24"/>
                <w:szCs w:val="24"/>
                <w:lang w:val="nb-NO"/>
              </w:rPr>
            </w:pPr>
            <w:r>
              <w:rPr>
                <w:rFonts w:ascii="Times New Roman" w:hAnsi="Times New Roman"/>
                <w:sz w:val="24"/>
                <w:szCs w:val="24"/>
                <w:lang w:val="nb-NO"/>
              </w:rPr>
              <w:t>- HS lắng nghe.</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đọc, xác định yêu cầu BT.</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suy nghĩ, thi đua trả lời:</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DT tờ tiền VN khoảng 100cm</w:t>
            </w:r>
            <w:r w:rsidRPr="0059727B">
              <w:rPr>
                <w:rFonts w:ascii="Times New Roman" w:hAnsi="Times New Roman"/>
                <w:sz w:val="24"/>
                <w:szCs w:val="24"/>
                <w:vertAlign w:val="superscript"/>
                <w:lang w:val="nb-NO"/>
              </w:rPr>
              <w:t xml:space="preserve">2 </w:t>
            </w:r>
            <w:r w:rsidRPr="0059727B">
              <w:rPr>
                <w:rFonts w:ascii="Times New Roman" w:hAnsi="Times New Roman"/>
                <w:sz w:val="24"/>
                <w:szCs w:val="24"/>
                <w:lang w:val="nb-NO"/>
              </w:rPr>
              <w:t>; DT mặt bàn khoảng 40dm</w:t>
            </w:r>
            <w:r w:rsidRPr="0059727B">
              <w:rPr>
                <w:rFonts w:ascii="Times New Roman" w:hAnsi="Times New Roman"/>
                <w:sz w:val="24"/>
                <w:szCs w:val="24"/>
                <w:vertAlign w:val="superscript"/>
                <w:lang w:val="nb-NO"/>
              </w:rPr>
              <w:t xml:space="preserve">2 </w:t>
            </w:r>
            <w:r w:rsidRPr="0059727B">
              <w:rPr>
                <w:rFonts w:ascii="Times New Roman" w:hAnsi="Times New Roman"/>
                <w:sz w:val="24"/>
                <w:szCs w:val="24"/>
                <w:lang w:val="nb-NO"/>
              </w:rPr>
              <w:t>; DT bể bơi khoảng 40m</w:t>
            </w:r>
            <w:r w:rsidRPr="0059727B">
              <w:rPr>
                <w:rFonts w:ascii="Times New Roman" w:hAnsi="Times New Roman"/>
                <w:sz w:val="24"/>
                <w:szCs w:val="24"/>
                <w:vertAlign w:val="superscript"/>
                <w:lang w:val="nb-NO"/>
              </w:rPr>
              <w:t xml:space="preserve">2 </w:t>
            </w:r>
            <w:r w:rsidRPr="0059727B">
              <w:rPr>
                <w:rFonts w:ascii="Times New Roman" w:hAnsi="Times New Roman"/>
                <w:sz w:val="24"/>
                <w:szCs w:val="24"/>
                <w:lang w:val="nb-NO"/>
              </w:rPr>
              <w:t>; DT bề mặt một nút ấn trên điều khiển tivi khoảng 32mm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chia sẻ bài trước lớp, HS khác bổ sung cho bạn.</w:t>
            </w:r>
          </w:p>
          <w:p w:rsidR="00E60231" w:rsidRPr="0059727B" w:rsidRDefault="00E60231" w:rsidP="007B1DB4">
            <w:pPr>
              <w:spacing w:after="0" w:line="240" w:lineRule="auto"/>
              <w:rPr>
                <w:rFonts w:ascii="Times New Roman" w:hAnsi="Times New Roman"/>
                <w:sz w:val="24"/>
                <w:szCs w:val="24"/>
                <w:lang w:val="nb-NO"/>
              </w:rPr>
            </w:pPr>
            <w:r>
              <w:rPr>
                <w:rFonts w:ascii="Times New Roman" w:hAnsi="Times New Roman"/>
                <w:sz w:val="24"/>
                <w:szCs w:val="24"/>
                <w:lang w:val="nb-NO"/>
              </w:rPr>
              <w:t>- HS lắng nghe.</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đọc, xác định yêu cầu BT.</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làm bài vào vở rồi chia sẻ theo cặp đôi:</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xml:space="preserve">a, Tổng DT tầng 2 của nhà bạn Duy là: </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xml:space="preserve">                  6 x 8 = 48 (m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b, Diện tích phòng ngủ 2 là: 3 x 3 = 9 (m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xml:space="preserve">b, Diện tích phòng ngủ 3 là: </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lang w:val="nb-NO"/>
              </w:rPr>
              <w:t xml:space="preserve">    </w:t>
            </w:r>
            <w:r w:rsidRPr="0059727B">
              <w:rPr>
                <w:rFonts w:ascii="Times New Roman" w:hAnsi="Times New Roman"/>
                <w:sz w:val="24"/>
                <w:szCs w:val="24"/>
              </w:rPr>
              <w:t>6 x 4 - 2 x 3 = 18 (m</w:t>
            </w:r>
            <w:r w:rsidRPr="0059727B">
              <w:rPr>
                <w:rFonts w:ascii="Times New Roman" w:hAnsi="Times New Roman"/>
                <w:sz w:val="24"/>
                <w:szCs w:val="24"/>
                <w:vertAlign w:val="superscript"/>
              </w:rPr>
              <w:t>2</w:t>
            </w:r>
            <w:r w:rsidRPr="0059727B">
              <w:rPr>
                <w:rFonts w:ascii="Times New Roman" w:hAnsi="Times New Roman"/>
                <w:sz w:val="24"/>
                <w:szCs w:val="24"/>
              </w:rPr>
              <w: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xml:space="preserve">               Đáp số: a, 48m</w:t>
            </w:r>
            <w:r w:rsidRPr="0059727B">
              <w:rPr>
                <w:rFonts w:ascii="Times New Roman" w:hAnsi="Times New Roman"/>
                <w:sz w:val="24"/>
                <w:szCs w:val="24"/>
                <w:vertAlign w:val="superscript"/>
              </w:rPr>
              <w:t xml:space="preserve">2 </w:t>
            </w:r>
            <w:r w:rsidRPr="0059727B">
              <w:rPr>
                <w:rFonts w:ascii="Times New Roman" w:hAnsi="Times New Roman"/>
                <w:sz w:val="24"/>
                <w:szCs w:val="24"/>
              </w:rPr>
              <w:t xml:space="preserve">   b, 9m</w:t>
            </w:r>
            <w:r w:rsidRPr="0059727B">
              <w:rPr>
                <w:rFonts w:ascii="Times New Roman" w:hAnsi="Times New Roman"/>
                <w:sz w:val="24"/>
                <w:szCs w:val="24"/>
                <w:vertAlign w:val="superscript"/>
              </w:rPr>
              <w:t>2</w:t>
            </w:r>
            <w:r w:rsidRPr="0059727B">
              <w:rPr>
                <w:rFonts w:ascii="Times New Roman" w:hAnsi="Times New Roman"/>
                <w:sz w:val="24"/>
                <w:szCs w:val="24"/>
              </w:rPr>
              <w:t xml:space="preserve">  c, 18m</w:t>
            </w:r>
            <w:r w:rsidRPr="0059727B">
              <w:rPr>
                <w:rFonts w:ascii="Times New Roman" w:hAnsi="Times New Roman"/>
                <w:sz w:val="24"/>
                <w:szCs w:val="24"/>
                <w:vertAlign w:val="superscript"/>
              </w:rPr>
              <w:t>2</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bài trước lớp, HS khác bổ sung cho bạn.</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w:t>
            </w:r>
          </w:p>
        </w:tc>
      </w:tr>
      <w:tr w:rsidR="00E60231" w:rsidRPr="00F41A54" w:rsidTr="000837AB">
        <w:tc>
          <w:tcPr>
            <w:tcW w:w="675" w:type="dxa"/>
          </w:tcPr>
          <w:p w:rsidR="00E60231" w:rsidRPr="009A427C"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tcPr>
          <w:p w:rsidR="00E60231" w:rsidRPr="009A427C" w:rsidRDefault="00E60231" w:rsidP="007B1DB4">
            <w:pPr>
              <w:pStyle w:val="NormalWeb"/>
              <w:shd w:val="clear" w:color="auto" w:fill="FFFFFF"/>
              <w:spacing w:beforeAutospacing="0" w:afterAutospacing="0"/>
              <w:jc w:val="both"/>
              <w:rPr>
                <w:rStyle w:val="Strong"/>
                <w:b w:val="0"/>
                <w:shd w:val="clear" w:color="auto" w:fill="FFFFFF"/>
                <w:lang w:val="vi-VN"/>
              </w:rPr>
            </w:pPr>
            <w:r w:rsidRPr="00480084">
              <w:rPr>
                <w:rStyle w:val="Strong"/>
                <w:bCs w:val="0"/>
                <w:shd w:val="clear" w:color="auto" w:fill="FFFFFF"/>
                <w:lang w:val="vi-VN"/>
              </w:rPr>
              <w:t xml:space="preserve">C. HOẠT ĐỘNG VẬN DỤNG, TRẢI NGHIỆM </w:t>
            </w:r>
          </w:p>
          <w:p w:rsidR="00E60231" w:rsidRPr="00480084" w:rsidRDefault="00E60231" w:rsidP="007B1DB4">
            <w:pPr>
              <w:spacing w:after="0" w:line="240" w:lineRule="auto"/>
              <w:jc w:val="both"/>
              <w:rPr>
                <w:rFonts w:ascii="Times New Roman" w:hAnsi="Times New Roman"/>
                <w:b/>
                <w:bCs/>
                <w:sz w:val="24"/>
                <w:szCs w:val="24"/>
                <w:lang w:val="vi-VN"/>
              </w:rPr>
            </w:pPr>
            <w:r w:rsidRPr="00480084">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480084">
              <w:rPr>
                <w:rFonts w:ascii="Times New Roman" w:hAnsi="Times New Roman"/>
                <w:b/>
                <w:bCs/>
                <w:sz w:val="24"/>
                <w:szCs w:val="24"/>
                <w:lang w:val="vi-VN"/>
              </w:rPr>
              <w:t xml:space="preserve"> </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Củng cố kiến thức cho HS sau bài học.</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HS vận dụng kiến thức đã học vào giải quyết các vấn đề thực tế.</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Tạo không khí thoải mái sau giờ học.</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877C97"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480084" w:rsidRDefault="00E60231" w:rsidP="007B1DB4">
            <w:pPr>
              <w:spacing w:after="0" w:line="240" w:lineRule="auto"/>
              <w:rPr>
                <w:rFonts w:ascii="Times New Roman" w:hAnsi="Times New Roman"/>
                <w:b/>
                <w:bCs/>
                <w:sz w:val="24"/>
                <w:szCs w:val="24"/>
                <w:lang w:val="vi-VN"/>
              </w:rPr>
            </w:pPr>
            <w:r w:rsidRPr="00480084">
              <w:rPr>
                <w:rFonts w:ascii="Times New Roman" w:hAnsi="Times New Roman"/>
                <w:b/>
                <w:bCs/>
                <w:sz w:val="24"/>
                <w:szCs w:val="24"/>
                <w:lang w:val="vi-VN"/>
              </w:rPr>
              <w:t>Bài 5:</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gọi HS xác định yêu cầu BT.</w:t>
            </w:r>
          </w:p>
          <w:p w:rsidR="00E60231" w:rsidRPr="00480084" w:rsidRDefault="00E60231" w:rsidP="007B1DB4">
            <w:pPr>
              <w:spacing w:after="0" w:line="240" w:lineRule="auto"/>
              <w:rPr>
                <w:rFonts w:ascii="Times New Roman" w:hAnsi="Times New Roman"/>
                <w:sz w:val="24"/>
                <w:szCs w:val="24"/>
                <w:lang w:val="vi-VN"/>
              </w:rPr>
            </w:pPr>
            <w:r w:rsidRPr="00480084">
              <w:rPr>
                <w:rFonts w:ascii="Times New Roman" w:hAnsi="Times New Roman"/>
                <w:sz w:val="24"/>
                <w:szCs w:val="24"/>
                <w:lang w:val="vi-VN"/>
              </w:rPr>
              <w:t>- GV cho HS làm nháp rồi chia sẻ theo cặp đôi.</w:t>
            </w:r>
          </w:p>
          <w:p w:rsidR="00E60231" w:rsidRPr="00480084" w:rsidRDefault="00E60231" w:rsidP="007B1DB4">
            <w:pPr>
              <w:spacing w:after="0" w:line="240" w:lineRule="auto"/>
              <w:rPr>
                <w:rFonts w:ascii="Times New Roman" w:hAnsi="Times New Roman"/>
                <w:sz w:val="24"/>
                <w:szCs w:val="24"/>
                <w:lang w:val="vi-VN"/>
              </w:rPr>
            </w:pPr>
          </w:p>
          <w:p w:rsidR="00E60231" w:rsidRPr="00480084" w:rsidRDefault="00E60231" w:rsidP="007B1DB4">
            <w:pPr>
              <w:spacing w:after="0" w:line="240" w:lineRule="auto"/>
              <w:rPr>
                <w:rFonts w:ascii="Times New Roman" w:hAnsi="Times New Roman"/>
                <w:sz w:val="24"/>
                <w:szCs w:val="24"/>
                <w:lang w:val="vi-VN"/>
              </w:rPr>
            </w:pPr>
          </w:p>
          <w:p w:rsidR="00E60231" w:rsidRPr="00480084" w:rsidRDefault="00E60231" w:rsidP="007B1DB4">
            <w:pPr>
              <w:spacing w:after="0" w:line="240" w:lineRule="auto"/>
              <w:rPr>
                <w:rFonts w:ascii="Times New Roman" w:hAnsi="Times New Roman"/>
                <w:sz w:val="24"/>
                <w:szCs w:val="24"/>
                <w:lang w:val="vi-VN"/>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chia sẻ bài làm.</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nhắc lại các đơn vị đo DT đã học và mối quan hệ giữa các đơn vị đo DT.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dặn HS xem và chuẩn bị trước bài sau.</w:t>
            </w:r>
          </w:p>
        </w:tc>
        <w:tc>
          <w:tcPr>
            <w:tcW w:w="4677" w:type="dxa"/>
          </w:tcPr>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làm bài rồi chia sẻ theo cặp đôi:</w:t>
            </w:r>
          </w:p>
          <w:p w:rsidR="00E60231" w:rsidRPr="0059727B" w:rsidRDefault="00E60231" w:rsidP="007B1DB4">
            <w:pPr>
              <w:spacing w:after="0" w:line="240" w:lineRule="auto"/>
              <w:rPr>
                <w:rFonts w:ascii="Times New Roman" w:hAnsi="Times New Roman"/>
                <w:sz w:val="24"/>
                <w:szCs w:val="24"/>
                <w:lang w:val="fr-FR"/>
              </w:rPr>
            </w:pPr>
            <w:r w:rsidRPr="0059727B">
              <w:rPr>
                <w:rFonts w:ascii="Times New Roman" w:hAnsi="Times New Roman"/>
                <w:sz w:val="24"/>
                <w:szCs w:val="24"/>
                <w:lang w:val="fr-FR"/>
              </w:rPr>
              <w:t xml:space="preserve">a, Bức tranh gồm số mảnh gốm là: </w:t>
            </w:r>
          </w:p>
          <w:p w:rsidR="00E60231" w:rsidRPr="0059727B" w:rsidRDefault="00E60231" w:rsidP="007B1DB4">
            <w:pPr>
              <w:spacing w:after="0" w:line="240" w:lineRule="auto"/>
              <w:rPr>
                <w:rFonts w:ascii="Times New Roman" w:hAnsi="Times New Roman"/>
                <w:sz w:val="24"/>
                <w:szCs w:val="24"/>
                <w:lang w:val="fr-FR"/>
              </w:rPr>
            </w:pPr>
            <w:r w:rsidRPr="0059727B">
              <w:rPr>
                <w:rFonts w:ascii="Times New Roman" w:hAnsi="Times New Roman"/>
                <w:sz w:val="24"/>
                <w:szCs w:val="24"/>
                <w:lang w:val="fr-FR"/>
              </w:rPr>
              <w:t xml:space="preserve">             100 x 50 = 5000 (mảnh gốm)</w:t>
            </w:r>
          </w:p>
          <w:p w:rsidR="00E60231" w:rsidRPr="0059727B" w:rsidRDefault="00E60231" w:rsidP="007B1DB4">
            <w:pPr>
              <w:spacing w:after="0" w:line="240" w:lineRule="auto"/>
              <w:rPr>
                <w:rFonts w:ascii="Times New Roman" w:hAnsi="Times New Roman"/>
                <w:sz w:val="24"/>
                <w:szCs w:val="24"/>
                <w:lang w:val="fr-FR"/>
              </w:rPr>
            </w:pPr>
            <w:r w:rsidRPr="0059727B">
              <w:rPr>
                <w:rFonts w:ascii="Times New Roman" w:hAnsi="Times New Roman"/>
                <w:sz w:val="24"/>
                <w:szCs w:val="24"/>
                <w:lang w:val="fr-FR"/>
              </w:rPr>
              <w:t>b, DT của bức tranh là: 2 x 2 x 5000 = 20 000 (cm</w:t>
            </w:r>
            <w:r w:rsidRPr="0059727B">
              <w:rPr>
                <w:rFonts w:ascii="Times New Roman" w:hAnsi="Times New Roman"/>
                <w:sz w:val="24"/>
                <w:szCs w:val="24"/>
                <w:vertAlign w:val="superscript"/>
                <w:lang w:val="fr-FR"/>
              </w:rPr>
              <w:t>2</w:t>
            </w:r>
            <w:r w:rsidRPr="0059727B">
              <w:rPr>
                <w:rFonts w:ascii="Times New Roman" w:hAnsi="Times New Roman"/>
                <w:sz w:val="24"/>
                <w:szCs w:val="24"/>
                <w:lang w:val="fr-FR"/>
              </w:rPr>
              <w:t>)</w:t>
            </w:r>
          </w:p>
          <w:p w:rsidR="00E60231" w:rsidRPr="0059727B" w:rsidRDefault="00E60231" w:rsidP="007B1DB4">
            <w:pPr>
              <w:spacing w:after="0" w:line="240" w:lineRule="auto"/>
              <w:rPr>
                <w:rFonts w:ascii="Times New Roman" w:hAnsi="Times New Roman"/>
                <w:sz w:val="24"/>
                <w:szCs w:val="24"/>
                <w:lang w:val="fr-FR"/>
              </w:rPr>
            </w:pPr>
            <w:r w:rsidRPr="0059727B">
              <w:rPr>
                <w:rFonts w:ascii="Times New Roman" w:hAnsi="Times New Roman"/>
                <w:sz w:val="24"/>
                <w:szCs w:val="24"/>
                <w:lang w:val="fr-FR"/>
              </w:rPr>
              <w:t xml:space="preserve">   Đổi: 20 000cm</w:t>
            </w:r>
            <w:r w:rsidRPr="0059727B">
              <w:rPr>
                <w:rFonts w:ascii="Times New Roman" w:hAnsi="Times New Roman"/>
                <w:sz w:val="24"/>
                <w:szCs w:val="24"/>
                <w:vertAlign w:val="superscript"/>
                <w:lang w:val="fr-FR"/>
              </w:rPr>
              <w:t>2</w:t>
            </w:r>
            <w:r w:rsidRPr="0059727B">
              <w:rPr>
                <w:rFonts w:ascii="Times New Roman" w:hAnsi="Times New Roman"/>
                <w:sz w:val="24"/>
                <w:szCs w:val="24"/>
                <w:lang w:val="fr-FR"/>
              </w:rPr>
              <w:t xml:space="preserve"> = 20m</w:t>
            </w:r>
            <w:r w:rsidRPr="0059727B">
              <w:rPr>
                <w:rFonts w:ascii="Times New Roman" w:hAnsi="Times New Roman"/>
                <w:sz w:val="24"/>
                <w:szCs w:val="24"/>
                <w:vertAlign w:val="superscript"/>
                <w:lang w:val="fr-FR"/>
              </w:rPr>
              <w:t>2</w:t>
            </w:r>
          </w:p>
          <w:p w:rsidR="00E60231" w:rsidRPr="0059727B" w:rsidRDefault="00E60231" w:rsidP="007B1DB4">
            <w:pPr>
              <w:spacing w:after="0" w:line="240" w:lineRule="auto"/>
              <w:rPr>
                <w:rFonts w:ascii="Times New Roman" w:hAnsi="Times New Roman"/>
                <w:sz w:val="24"/>
                <w:szCs w:val="24"/>
                <w:lang w:val="fr-FR"/>
              </w:rPr>
            </w:pPr>
            <w:r w:rsidRPr="0059727B">
              <w:rPr>
                <w:rFonts w:ascii="Times New Roman" w:hAnsi="Times New Roman"/>
                <w:sz w:val="24"/>
                <w:szCs w:val="24"/>
                <w:lang w:val="fr-FR"/>
              </w:rPr>
              <w:t>- HS chia sẻ kết quả, HS khác bổ sung cho bạn.</w:t>
            </w:r>
          </w:p>
          <w:p w:rsidR="00E60231" w:rsidRPr="0059727B" w:rsidRDefault="00E60231" w:rsidP="007B1DB4">
            <w:pPr>
              <w:spacing w:after="0" w:line="240" w:lineRule="auto"/>
              <w:rPr>
                <w:rFonts w:ascii="Times New Roman" w:hAnsi="Times New Roman"/>
                <w:sz w:val="24"/>
                <w:szCs w:val="24"/>
                <w:lang w:val="fr-FR"/>
              </w:rPr>
            </w:pPr>
            <w:r>
              <w:rPr>
                <w:rFonts w:ascii="Times New Roman" w:hAnsi="Times New Roman"/>
                <w:sz w:val="24"/>
                <w:szCs w:val="24"/>
                <w:lang w:val="fr-FR"/>
              </w:rPr>
              <w:t>- HS nhắc lại.</w:t>
            </w:r>
          </w:p>
          <w:p w:rsidR="00E60231" w:rsidRPr="0059727B" w:rsidRDefault="00E60231" w:rsidP="007B1DB4">
            <w:pPr>
              <w:spacing w:after="0" w:line="240" w:lineRule="auto"/>
              <w:rPr>
                <w:rFonts w:ascii="Times New Roman" w:hAnsi="Times New Roman"/>
                <w:sz w:val="24"/>
                <w:szCs w:val="24"/>
                <w:lang w:val="fr-FR"/>
              </w:rPr>
            </w:pPr>
            <w:r w:rsidRPr="0059727B">
              <w:rPr>
                <w:rFonts w:ascii="Times New Roman" w:hAnsi="Times New Roman"/>
                <w:sz w:val="24"/>
                <w:szCs w:val="24"/>
                <w:lang w:val="fr-FR"/>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4F1B88" w:rsidRDefault="00E60231" w:rsidP="00403DA8">
      <w:pPr>
        <w:pStyle w:val="NormalWeb"/>
        <w:shd w:val="clear" w:color="auto" w:fill="FFFFFF"/>
        <w:spacing w:beforeAutospacing="0" w:afterAutospacing="0"/>
        <w:rPr>
          <w:lang w:val="vi-VN"/>
        </w:rPr>
      </w:pPr>
      <w:r w:rsidRPr="004F1B88">
        <w:rPr>
          <w:lang w:val="vi-VN"/>
        </w:rPr>
        <w:t>...............................................................................................................................</w:t>
      </w:r>
      <w:r w:rsidRPr="00F41A54">
        <w:rPr>
          <w:lang w:val="vi-VN"/>
        </w:rPr>
        <w:t>...............................................................................................................................................................................................................</w:t>
      </w:r>
    </w:p>
    <w:p w:rsidR="00E60231" w:rsidRPr="004F1B88" w:rsidRDefault="00E60231" w:rsidP="0059727B">
      <w:pPr>
        <w:pStyle w:val="NormalWeb"/>
        <w:shd w:val="clear" w:color="auto" w:fill="FFFFFF"/>
        <w:spacing w:beforeAutospacing="0" w:afterAutospacing="0"/>
        <w:rPr>
          <w:lang w:val="vi-VN"/>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Default="00E60231" w:rsidP="0059727B">
      <w:pPr>
        <w:spacing w:after="0" w:line="240" w:lineRule="auto"/>
        <w:jc w:val="both"/>
        <w:rPr>
          <w:rStyle w:val="Strong"/>
          <w:rFonts w:ascii="Times New Roman" w:hAnsi="Times New Roman"/>
          <w:b w:val="0"/>
          <w:sz w:val="24"/>
          <w:szCs w:val="24"/>
          <w:lang w:val="nl-NL"/>
        </w:rPr>
      </w:pPr>
    </w:p>
    <w:p w:rsidR="00E60231" w:rsidRPr="0059727B" w:rsidRDefault="00E60231" w:rsidP="0059727B">
      <w:pPr>
        <w:spacing w:after="0" w:line="240" w:lineRule="auto"/>
        <w:jc w:val="both"/>
        <w:rPr>
          <w:rStyle w:val="Strong"/>
          <w:rFonts w:ascii="Times New Roman" w:hAnsi="Times New Roman"/>
          <w:b w:val="0"/>
          <w:sz w:val="24"/>
          <w:szCs w:val="24"/>
          <w:lang w:val="nl-NL"/>
        </w:rPr>
      </w:pPr>
    </w:p>
    <w:p w:rsidR="00E60231" w:rsidRPr="0059727B" w:rsidRDefault="00E60231" w:rsidP="0059727B">
      <w:pPr>
        <w:spacing w:after="0" w:line="240" w:lineRule="auto"/>
        <w:jc w:val="center"/>
        <w:rPr>
          <w:rFonts w:ascii="Times New Roman" w:hAnsi="Times New Roman"/>
          <w:b/>
          <w:bCs/>
          <w:sz w:val="24"/>
          <w:szCs w:val="24"/>
          <w:lang w:val="nb-NO"/>
        </w:rPr>
      </w:pPr>
      <w:r w:rsidRPr="0059727B">
        <w:rPr>
          <w:rFonts w:ascii="Times New Roman" w:hAnsi="Times New Roman"/>
          <w:b/>
          <w:bCs/>
          <w:sz w:val="24"/>
          <w:szCs w:val="24"/>
          <w:lang w:val="nb-NO"/>
        </w:rPr>
        <w:t>Bài 21</w:t>
      </w:r>
    </w:p>
    <w:p w:rsidR="00E60231" w:rsidRPr="0059727B" w:rsidRDefault="00E60231" w:rsidP="0059727B">
      <w:pPr>
        <w:spacing w:after="0" w:line="240" w:lineRule="auto"/>
        <w:jc w:val="center"/>
        <w:rPr>
          <w:rFonts w:ascii="Times New Roman" w:hAnsi="Times New Roman"/>
          <w:b/>
          <w:bCs/>
          <w:sz w:val="24"/>
          <w:szCs w:val="24"/>
          <w:lang w:val="nb-NO"/>
        </w:rPr>
      </w:pPr>
      <w:r w:rsidRPr="0059727B">
        <w:rPr>
          <w:rFonts w:ascii="Times New Roman" w:hAnsi="Times New Roman"/>
          <w:b/>
          <w:bCs/>
          <w:sz w:val="24"/>
          <w:szCs w:val="24"/>
          <w:lang w:val="nb-NO"/>
        </w:rPr>
        <w:t xml:space="preserve"> HÉC - TA (Tiết 34 +35)</w:t>
      </w:r>
    </w:p>
    <w:p w:rsidR="00E60231" w:rsidRPr="0059727B" w:rsidRDefault="00E60231" w:rsidP="0059727B">
      <w:pPr>
        <w:spacing w:after="0" w:line="240" w:lineRule="auto"/>
        <w:jc w:val="center"/>
        <w:rPr>
          <w:rFonts w:ascii="Times New Roman" w:hAnsi="Times New Roman"/>
          <w:b/>
          <w:bCs/>
          <w:sz w:val="24"/>
          <w:szCs w:val="24"/>
          <w:lang w:val="nb-NO"/>
        </w:rPr>
      </w:pPr>
      <w:r w:rsidRPr="0059727B">
        <w:rPr>
          <w:rFonts w:ascii="Times New Roman" w:hAnsi="Times New Roman"/>
          <w:b/>
          <w:bCs/>
          <w:sz w:val="24"/>
          <w:szCs w:val="24"/>
          <w:lang w:val="nb-NO"/>
        </w:rPr>
        <w:t xml:space="preserve">Tiết 34. HÉC - TA </w:t>
      </w:r>
    </w:p>
    <w:p w:rsidR="00E60231" w:rsidRPr="0059727B" w:rsidRDefault="00E60231" w:rsidP="0059727B">
      <w:pPr>
        <w:pStyle w:val="NormalWeb"/>
        <w:shd w:val="clear" w:color="auto" w:fill="FFFFFF"/>
        <w:spacing w:beforeAutospacing="0" w:afterAutospacing="0"/>
        <w:rPr>
          <w:rStyle w:val="Strong"/>
          <w:bCs w:val="0"/>
          <w:shd w:val="clear" w:color="auto" w:fill="FFFFFF"/>
          <w:lang w:val="nb-NO"/>
        </w:rPr>
      </w:pPr>
      <w:r w:rsidRPr="0059727B">
        <w:rPr>
          <w:rStyle w:val="Strong"/>
          <w:bCs w:val="0"/>
          <w:shd w:val="clear" w:color="auto" w:fill="FFFFFF"/>
          <w:lang w:val="nb-NO"/>
        </w:rPr>
        <w:t>I. YÊU CẦU CẦN ĐẠT:</w:t>
      </w:r>
    </w:p>
    <w:p w:rsidR="00E60231" w:rsidRPr="0059727B" w:rsidRDefault="00E60231" w:rsidP="0059727B">
      <w:pPr>
        <w:pStyle w:val="NormalWeb"/>
        <w:shd w:val="clear" w:color="auto" w:fill="FFFFFF"/>
        <w:spacing w:beforeAutospacing="0" w:afterAutospacing="0"/>
        <w:rPr>
          <w:b/>
          <w:lang w:val="nl-NL"/>
        </w:rPr>
      </w:pPr>
      <w:r w:rsidRPr="0059727B">
        <w:rPr>
          <w:b/>
          <w:lang w:val="nl-NL"/>
        </w:rPr>
        <w:t>1. Năng lực đặc thù:</w:t>
      </w:r>
    </w:p>
    <w:p w:rsidR="00E60231" w:rsidRPr="0059727B" w:rsidRDefault="00E60231" w:rsidP="0059727B">
      <w:pPr>
        <w:spacing w:after="0" w:line="240" w:lineRule="auto"/>
        <w:jc w:val="both"/>
        <w:rPr>
          <w:rFonts w:ascii="Times New Roman" w:hAnsi="Times New Roman"/>
          <w:sz w:val="24"/>
          <w:szCs w:val="24"/>
          <w:lang w:val="nb-NO"/>
        </w:rPr>
      </w:pPr>
      <w:r w:rsidRPr="0059727B">
        <w:rPr>
          <w:rFonts w:ascii="Times New Roman" w:hAnsi="Times New Roman"/>
          <w:sz w:val="24"/>
          <w:szCs w:val="24"/>
          <w:lang w:val="nb-NO"/>
        </w:rPr>
        <w:t>- Hình thành cho HS biểu tượng về đơn vị đo diện tích héc-ta (tên gọi, kí hiệu).</w:t>
      </w:r>
    </w:p>
    <w:p w:rsidR="00E60231" w:rsidRPr="0059727B" w:rsidRDefault="00E60231" w:rsidP="0059727B">
      <w:pPr>
        <w:spacing w:after="0" w:line="240" w:lineRule="auto"/>
        <w:jc w:val="both"/>
        <w:rPr>
          <w:rFonts w:ascii="Times New Roman" w:hAnsi="Times New Roman"/>
          <w:sz w:val="24"/>
          <w:szCs w:val="24"/>
          <w:lang w:val="nb-NO"/>
        </w:rPr>
      </w:pPr>
      <w:r w:rsidRPr="0059727B">
        <w:rPr>
          <w:rFonts w:ascii="Times New Roman" w:hAnsi="Times New Roman"/>
          <w:sz w:val="24"/>
          <w:szCs w:val="24"/>
          <w:lang w:val="nb-NO"/>
        </w:rPr>
        <w:t>- HS đọc, viết được các số đo diện tích theo đơn vị đo diện tích héc-ta.</w:t>
      </w:r>
    </w:p>
    <w:p w:rsidR="00E60231" w:rsidRPr="0059727B" w:rsidRDefault="00E60231" w:rsidP="0059727B">
      <w:pPr>
        <w:spacing w:after="0" w:line="240" w:lineRule="auto"/>
        <w:jc w:val="both"/>
        <w:rPr>
          <w:rFonts w:ascii="Times New Roman" w:hAnsi="Times New Roman"/>
          <w:sz w:val="24"/>
          <w:szCs w:val="24"/>
          <w:lang w:val="nb-NO"/>
        </w:rPr>
      </w:pPr>
      <w:r w:rsidRPr="0059727B">
        <w:rPr>
          <w:rFonts w:ascii="Times New Roman" w:hAnsi="Times New Roman"/>
          <w:sz w:val="24"/>
          <w:szCs w:val="24"/>
          <w:lang w:val="nb-NO"/>
        </w:rPr>
        <w:t>- HS đổi được số đo DT: 1ha = 10 000m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10 000m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 1ha.</w:t>
      </w:r>
    </w:p>
    <w:p w:rsidR="00E60231" w:rsidRPr="0059727B" w:rsidRDefault="00E60231" w:rsidP="0059727B">
      <w:pPr>
        <w:spacing w:after="0" w:line="240" w:lineRule="auto"/>
        <w:jc w:val="both"/>
        <w:rPr>
          <w:rFonts w:ascii="Times New Roman" w:hAnsi="Times New Roman"/>
          <w:sz w:val="24"/>
          <w:szCs w:val="24"/>
          <w:lang w:val="nb-NO"/>
        </w:rPr>
      </w:pPr>
      <w:r w:rsidRPr="0059727B">
        <w:rPr>
          <w:rFonts w:ascii="Times New Roman" w:hAnsi="Times New Roman"/>
          <w:sz w:val="24"/>
          <w:szCs w:val="24"/>
          <w:lang w:val="nb-NO"/>
        </w:rPr>
        <w:t>- HS vận dụng được kiến thức đã học để giải quyết một số vấn đề thực tế có liên quan đến đơn vị đo diện tích héc-ta.</w:t>
      </w:r>
    </w:p>
    <w:p w:rsidR="00E60231" w:rsidRPr="0059727B" w:rsidRDefault="00E60231" w:rsidP="0059727B">
      <w:pPr>
        <w:pStyle w:val="ListParagraph"/>
        <w:spacing w:after="0" w:line="240" w:lineRule="auto"/>
        <w:ind w:left="0"/>
        <w:jc w:val="both"/>
        <w:rPr>
          <w:rFonts w:ascii="Times New Roman" w:hAnsi="Times New Roman"/>
          <w:b/>
          <w:sz w:val="24"/>
          <w:szCs w:val="24"/>
          <w:lang w:val="nl-NL"/>
        </w:rPr>
      </w:pPr>
      <w:r w:rsidRPr="0059727B">
        <w:rPr>
          <w:rFonts w:ascii="Times New Roman" w:hAnsi="Times New Roman"/>
          <w:b/>
          <w:sz w:val="24"/>
          <w:szCs w:val="24"/>
          <w:lang w:val="nl-NL"/>
        </w:rPr>
        <w:t>2. Năng lực chung.</w:t>
      </w:r>
    </w:p>
    <w:p w:rsidR="00E60231" w:rsidRPr="0059727B" w:rsidRDefault="00E60231" w:rsidP="0059727B">
      <w:pPr>
        <w:spacing w:after="0" w:line="240" w:lineRule="auto"/>
        <w:contextualSpacing/>
        <w:rPr>
          <w:rFonts w:ascii="Times New Roman" w:hAnsi="Times New Roman"/>
          <w:b/>
          <w:color w:val="000000"/>
          <w:sz w:val="24"/>
          <w:szCs w:val="24"/>
          <w:lang w:val="nl-NL"/>
        </w:rPr>
      </w:pPr>
      <w:r w:rsidRPr="0059727B">
        <w:rPr>
          <w:rFonts w:ascii="Times New Roman" w:hAnsi="Times New Roman"/>
          <w:sz w:val="24"/>
          <w:szCs w:val="24"/>
          <w:lang w:val="nb-NO"/>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E60231" w:rsidRPr="009A427C" w:rsidRDefault="00E60231" w:rsidP="009A427C">
      <w:pPr>
        <w:spacing w:after="0" w:line="240" w:lineRule="auto"/>
        <w:rPr>
          <w:rFonts w:ascii="Times New Roman" w:hAnsi="Times New Roman"/>
          <w:sz w:val="24"/>
          <w:szCs w:val="24"/>
          <w:lang w:val="nl-NL"/>
        </w:rPr>
      </w:pPr>
      <w:r w:rsidRPr="009A427C">
        <w:rPr>
          <w:rFonts w:ascii="Times New Roman" w:hAnsi="Times New Roman"/>
          <w:sz w:val="24"/>
          <w:szCs w:val="24"/>
          <w:lang w:val="nl-NL"/>
        </w:rPr>
        <w:t>- Năng lực giải quyết vấn đề: Sử dụng các kiến thức đã học ứng dụng vào thực tế, tìm tòi, phát hiện giải quyết các nhiệm vụ trong cuộc sống.</w:t>
      </w:r>
    </w:p>
    <w:p w:rsidR="00E60231" w:rsidRPr="009A427C" w:rsidRDefault="00E60231" w:rsidP="009A427C">
      <w:pPr>
        <w:spacing w:after="0" w:line="240" w:lineRule="auto"/>
        <w:rPr>
          <w:rFonts w:ascii="Times New Roman" w:hAnsi="Times New Roman"/>
          <w:sz w:val="24"/>
          <w:szCs w:val="24"/>
          <w:lang w:val="nl-NL"/>
        </w:rPr>
      </w:pPr>
      <w:r w:rsidRPr="009A427C">
        <w:rPr>
          <w:rFonts w:ascii="Times New Roman" w:hAnsi="Times New Roman"/>
          <w:sz w:val="24"/>
          <w:szCs w:val="24"/>
          <w:lang w:val="nl-NL"/>
        </w:rPr>
        <w:t xml:space="preserve">- Tư duy lập luận toán học. </w:t>
      </w:r>
    </w:p>
    <w:p w:rsidR="00E60231" w:rsidRPr="0059727B" w:rsidRDefault="00E60231" w:rsidP="0059727B">
      <w:pPr>
        <w:spacing w:after="0" w:line="240" w:lineRule="auto"/>
        <w:jc w:val="both"/>
        <w:rPr>
          <w:rFonts w:ascii="Times New Roman" w:hAnsi="Times New Roman"/>
          <w:b/>
          <w:sz w:val="24"/>
          <w:szCs w:val="24"/>
          <w:lang w:val="nl-NL"/>
        </w:rPr>
      </w:pPr>
      <w:r w:rsidRPr="0059727B">
        <w:rPr>
          <w:rFonts w:ascii="Times New Roman" w:hAnsi="Times New Roman"/>
          <w:b/>
          <w:sz w:val="24"/>
          <w:szCs w:val="24"/>
          <w:lang w:val="nl-NL"/>
        </w:rPr>
        <w:t>3. Phẩm chất.</w:t>
      </w:r>
    </w:p>
    <w:p w:rsidR="00E60231" w:rsidRPr="0059727B" w:rsidRDefault="00E60231" w:rsidP="0059727B">
      <w:pPr>
        <w:pStyle w:val="NormalWeb"/>
        <w:shd w:val="clear" w:color="auto" w:fill="FFFFFF"/>
        <w:spacing w:beforeAutospacing="0" w:afterAutospacing="0"/>
        <w:rPr>
          <w:shd w:val="clear" w:color="auto" w:fill="FFFFFF"/>
          <w:lang w:val="nl-NL"/>
        </w:rPr>
      </w:pPr>
      <w:r w:rsidRPr="0059727B">
        <w:rPr>
          <w:shd w:val="clear" w:color="auto" w:fill="FFFFFF"/>
          <w:lang w:val="nl-NL"/>
        </w:rPr>
        <w:t>- Phẩm chất chăm chỉ: HS chủ động hoàn thành các nhiệm vụ học tập.</w:t>
      </w:r>
    </w:p>
    <w:p w:rsidR="00E60231" w:rsidRPr="0059727B" w:rsidRDefault="00E60231" w:rsidP="0059727B">
      <w:pPr>
        <w:pStyle w:val="NormalWeb"/>
        <w:shd w:val="clear" w:color="auto" w:fill="FFFFFF"/>
        <w:spacing w:beforeAutospacing="0" w:afterAutospacing="0"/>
        <w:rPr>
          <w:shd w:val="clear" w:color="auto" w:fill="FFFFFF"/>
          <w:lang w:val="nl-NL"/>
        </w:rPr>
      </w:pPr>
      <w:r w:rsidRPr="0059727B">
        <w:rPr>
          <w:shd w:val="clear" w:color="auto" w:fill="FFFFFF"/>
          <w:lang w:val="nl-NL"/>
        </w:rPr>
        <w:t>- Phẩm chất trách nhiệm: HS yêu thích, say mê môn Toán, có trách nhiệm với công việc chung của nhóm.</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Phẩm chất trung thực: trung thực trong thực hiện giải bài tập, thực hiện nhiệm vụ, ghi chép và rút ra kết luận.</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Yêu thích môn học, sáng tạo, có niềm hứng thú, say mê các con số để giải quyết bài toán.</w:t>
      </w:r>
    </w:p>
    <w:p w:rsidR="00E60231" w:rsidRPr="0059727B" w:rsidRDefault="00E60231" w:rsidP="0059727B">
      <w:pPr>
        <w:pStyle w:val="NormalWeb"/>
        <w:shd w:val="clear" w:color="auto" w:fill="FFFFFF"/>
        <w:spacing w:beforeAutospacing="0" w:afterAutospacing="0"/>
        <w:rPr>
          <w:lang w:val="nl-NL"/>
        </w:rPr>
      </w:pPr>
      <w:r w:rsidRPr="0059727B">
        <w:rPr>
          <w:lang w:val="nl-NL"/>
        </w:rPr>
        <w:t>- Nhân ái, tôn trọng, giúp đỡ bạn cùng tiến bộ.</w:t>
      </w:r>
    </w:p>
    <w:p w:rsidR="00E60231" w:rsidRPr="0059727B" w:rsidRDefault="00E60231" w:rsidP="0059727B">
      <w:pPr>
        <w:pStyle w:val="NormalWeb"/>
        <w:shd w:val="clear" w:color="auto" w:fill="FFFFFF"/>
        <w:spacing w:beforeAutospacing="0" w:afterAutospacing="0"/>
        <w:rPr>
          <w:rStyle w:val="Strong"/>
          <w:bCs w:val="0"/>
          <w:shd w:val="clear" w:color="auto" w:fill="FFFFFF"/>
          <w:lang w:val="nl-NL"/>
        </w:rPr>
      </w:pPr>
      <w:r w:rsidRPr="0059727B">
        <w:rPr>
          <w:rStyle w:val="Strong"/>
          <w:bCs w:val="0"/>
          <w:shd w:val="clear" w:color="auto" w:fill="FFFFFF"/>
          <w:lang w:val="nl-NL"/>
        </w:rPr>
        <w:t>II. ĐỒ DÙNG DẠY HỌC:</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b/>
          <w:bCs/>
          <w:sz w:val="24"/>
          <w:szCs w:val="24"/>
          <w:lang w:val="nl-NL"/>
        </w:rPr>
        <w:t>1. GV:</w:t>
      </w:r>
      <w:r w:rsidRPr="0059727B">
        <w:rPr>
          <w:rFonts w:ascii="Times New Roman" w:hAnsi="Times New Roman"/>
          <w:sz w:val="24"/>
          <w:szCs w:val="24"/>
          <w:lang w:val="nl-NL"/>
        </w:rPr>
        <w:t xml:space="preserve"> </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TV, máy tính, bảng phụ, bài giảng PPT, phấn màu.</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b/>
          <w:bCs/>
          <w:sz w:val="24"/>
          <w:szCs w:val="24"/>
        </w:rPr>
        <w:t>2. HS:</w:t>
      </w:r>
      <w:r w:rsidRPr="0059727B">
        <w:rPr>
          <w:rFonts w:ascii="Times New Roman" w:hAnsi="Times New Roman"/>
          <w:sz w:val="24"/>
          <w:szCs w:val="24"/>
        </w:rPr>
        <w:t xml:space="preserve"> </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sz w:val="24"/>
          <w:szCs w:val="24"/>
        </w:rPr>
        <w:t>- Bút dạ, bảng con.</w:t>
      </w:r>
    </w:p>
    <w:p w:rsidR="00E60231" w:rsidRDefault="00E60231" w:rsidP="0059727B">
      <w:pPr>
        <w:pStyle w:val="NormalWeb"/>
        <w:shd w:val="clear" w:color="auto" w:fill="FFFFFF"/>
        <w:spacing w:beforeAutospacing="0" w:afterAutospacing="0"/>
        <w:rPr>
          <w:rStyle w:val="Strong"/>
          <w:bCs w:val="0"/>
          <w:shd w:val="clear" w:color="auto" w:fill="FFFFFF"/>
        </w:rPr>
      </w:pPr>
      <w:r w:rsidRPr="0059727B">
        <w:rPr>
          <w:rStyle w:val="Strong"/>
          <w:bCs w:val="0"/>
          <w:shd w:val="clear" w:color="auto" w:fill="FFFFFF"/>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F41A54" w:rsidTr="00AC5295">
        <w:tc>
          <w:tcPr>
            <w:tcW w:w="675" w:type="dxa"/>
          </w:tcPr>
          <w:p w:rsidR="00E60231" w:rsidRPr="003F6DBE"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vAlign w:val="center"/>
          </w:tcPr>
          <w:p w:rsidR="00E60231" w:rsidRPr="003F6DBE" w:rsidRDefault="00E60231" w:rsidP="007B1DB4">
            <w:pPr>
              <w:pStyle w:val="NormalWeb"/>
              <w:spacing w:beforeAutospacing="0" w:afterAutospacing="0"/>
              <w:jc w:val="both"/>
              <w:rPr>
                <w:rStyle w:val="Strong"/>
                <w:b w:val="0"/>
                <w:shd w:val="clear" w:color="auto" w:fill="FFFFFF"/>
              </w:rPr>
            </w:pPr>
            <w:r w:rsidRPr="004F1B88">
              <w:rPr>
                <w:rStyle w:val="Strong"/>
                <w:bCs w:val="0"/>
                <w:shd w:val="clear" w:color="auto" w:fill="FFFFFF"/>
                <w:lang w:val="vi-VN"/>
              </w:rPr>
              <w:t xml:space="preserve">A. HOẠT ĐỘNG KHỞI ĐỘNG </w:t>
            </w:r>
          </w:p>
          <w:p w:rsidR="00E60231" w:rsidRPr="0059727B" w:rsidRDefault="00E60231" w:rsidP="007B1DB4">
            <w:pPr>
              <w:pStyle w:val="NormalWeb"/>
              <w:spacing w:beforeAutospacing="0" w:afterAutospacing="0"/>
              <w:jc w:val="both"/>
              <w:rPr>
                <w:b/>
                <w:bCs/>
                <w:lang w:val="vi-VN"/>
              </w:rPr>
            </w:pPr>
            <w:r w:rsidRPr="004F1B88">
              <w:rPr>
                <w:b/>
                <w:bCs/>
                <w:lang w:val="vi-VN"/>
              </w:rPr>
              <w:t>a)</w:t>
            </w:r>
            <w:r w:rsidRPr="0059727B">
              <w:rPr>
                <w:b/>
                <w:bCs/>
                <w:lang w:val="vi-VN"/>
              </w:rPr>
              <w:t xml:space="preserve"> Mục tiêu: </w:t>
            </w:r>
          </w:p>
          <w:p w:rsidR="00E60231" w:rsidRPr="004F1B88" w:rsidRDefault="00E60231" w:rsidP="007B1DB4">
            <w:pPr>
              <w:pStyle w:val="NormalWeb"/>
              <w:spacing w:beforeAutospacing="0" w:afterAutospacing="0"/>
              <w:jc w:val="both"/>
              <w:rPr>
                <w:bCs/>
                <w:lang w:val="vi-VN"/>
              </w:rPr>
            </w:pPr>
            <w:r w:rsidRPr="004F1B88">
              <w:rPr>
                <w:bCs/>
                <w:lang w:val="vi-VN"/>
              </w:rPr>
              <w:t xml:space="preserve">- </w:t>
            </w:r>
            <w:r w:rsidRPr="0059727B">
              <w:rPr>
                <w:bCs/>
                <w:lang w:val="vi-VN"/>
              </w:rPr>
              <w:t xml:space="preserve">Tạo cảm xúc vui tươi, </w:t>
            </w:r>
            <w:r w:rsidRPr="004F1B88">
              <w:rPr>
                <w:bCs/>
                <w:lang w:val="vi-VN"/>
              </w:rPr>
              <w:t>hứng thú của HS trước giờ học.</w:t>
            </w:r>
          </w:p>
          <w:p w:rsidR="00E60231" w:rsidRPr="004F1B88" w:rsidRDefault="00E60231" w:rsidP="007B1DB4">
            <w:pPr>
              <w:pStyle w:val="NormalWeb"/>
              <w:spacing w:beforeAutospacing="0" w:afterAutospacing="0"/>
              <w:jc w:val="both"/>
              <w:rPr>
                <w:bCs/>
                <w:lang w:val="vi-VN"/>
              </w:rPr>
            </w:pPr>
            <w:r w:rsidRPr="004F1B88">
              <w:rPr>
                <w:bCs/>
                <w:lang w:val="vi-VN"/>
              </w:rPr>
              <w:t>- Nhắc lại kiến thức cũ, giới thiệu bài mới.</w:t>
            </w:r>
          </w:p>
          <w:p w:rsidR="00E60231" w:rsidRPr="000D1E98" w:rsidRDefault="00E60231" w:rsidP="000D1E98">
            <w:pPr>
              <w:spacing w:after="0" w:line="240" w:lineRule="auto"/>
              <w:jc w:val="both"/>
              <w:rPr>
                <w:rFonts w:ascii="Times New Roman" w:hAnsi="Times New Roman"/>
                <w:sz w:val="24"/>
                <w:szCs w:val="24"/>
                <w:lang w:val="vi-VN"/>
              </w:rPr>
            </w:pPr>
            <w:r w:rsidRPr="0059727B">
              <w:rPr>
                <w:b/>
                <w:bCs/>
              </w:rPr>
              <w:t>b)</w:t>
            </w:r>
            <w:r w:rsidRPr="0059727B">
              <w:rPr>
                <w:b/>
                <w:bCs/>
                <w:lang w:val="vi-VN"/>
              </w:rPr>
              <w:t xml:space="preserve"> Cách </w:t>
            </w:r>
            <w:r w:rsidRPr="0059727B">
              <w:rPr>
                <w:b/>
                <w:bCs/>
              </w:rPr>
              <w:t>th</w:t>
            </w:r>
            <w:r w:rsidRPr="0059727B">
              <w:rPr>
                <w:rFonts w:ascii="Arial" w:hAnsi="Arial" w:cs="Arial"/>
                <w:b/>
                <w:bCs/>
              </w:rPr>
              <w:t>ự</w:t>
            </w:r>
            <w:r w:rsidRPr="0059727B">
              <w:rPr>
                <w:b/>
                <w:bCs/>
              </w:rPr>
              <w:t>c hi</w:t>
            </w:r>
            <w:r w:rsidRPr="0059727B">
              <w:rPr>
                <w:rFonts w:ascii="Arial" w:hAnsi="Arial" w:cs="Arial"/>
                <w:b/>
                <w:bCs/>
              </w:rPr>
              <w:t>ệ</w:t>
            </w:r>
            <w:r w:rsidRPr="0059727B">
              <w:rPr>
                <w:b/>
                <w:bCs/>
              </w:rPr>
              <w:t>n</w:t>
            </w:r>
            <w:r w:rsidRPr="0059727B">
              <w:rPr>
                <w:b/>
                <w:bCs/>
                <w:lang w:val="vi-VN"/>
              </w:rPr>
              <w:t>:</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xml:space="preserve">- GV cho HS quan sát bức tranh cánh đồng dạng hình vuông có cạnh khoảng 100m. </w:t>
            </w:r>
          </w:p>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GV gọi HS chia sẻ trước lớp.</w:t>
            </w:r>
          </w:p>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GV cho nhận xét và giới thiệu bài.</w:t>
            </w:r>
          </w:p>
        </w:tc>
        <w:tc>
          <w:tcPr>
            <w:tcW w:w="4677" w:type="dxa"/>
          </w:tcPr>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HS quan sát và đưa ra dự đoán: Để đo DT của những khu vực có DT rộng lớn, người ta cần có đơn vị đo DT lớn hơn để biểu thị.</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trước lớp.</w:t>
            </w:r>
          </w:p>
          <w:p w:rsidR="00E60231" w:rsidRPr="0059727B" w:rsidRDefault="00E60231" w:rsidP="007B1DB4">
            <w:pPr>
              <w:pStyle w:val="NormalWeb"/>
              <w:spacing w:beforeAutospacing="0" w:afterAutospacing="0"/>
              <w:jc w:val="both"/>
            </w:pPr>
            <w:r w:rsidRPr="0059727B">
              <w:t xml:space="preserve">- HS lắng nghe. </w:t>
            </w:r>
          </w:p>
        </w:tc>
      </w:tr>
      <w:tr w:rsidR="00E60231" w:rsidRPr="00F41A54" w:rsidTr="004B6AD3">
        <w:tc>
          <w:tcPr>
            <w:tcW w:w="675" w:type="dxa"/>
          </w:tcPr>
          <w:p w:rsidR="00E60231" w:rsidRPr="003F6DBE"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12'</w:t>
            </w:r>
          </w:p>
        </w:tc>
        <w:tc>
          <w:tcPr>
            <w:tcW w:w="9639" w:type="dxa"/>
            <w:gridSpan w:val="2"/>
          </w:tcPr>
          <w:p w:rsidR="00E60231" w:rsidRPr="003F6DBE" w:rsidRDefault="00E60231" w:rsidP="007B1DB4">
            <w:pPr>
              <w:pStyle w:val="NormalWeb"/>
              <w:shd w:val="clear" w:color="auto" w:fill="FFFFFF"/>
              <w:spacing w:beforeAutospacing="0" w:afterAutospacing="0"/>
              <w:jc w:val="both"/>
              <w:rPr>
                <w:lang w:val="vi-VN"/>
              </w:rPr>
            </w:pPr>
            <w:r w:rsidRPr="003F6DBE">
              <w:rPr>
                <w:rStyle w:val="Strong"/>
                <w:bCs w:val="0"/>
                <w:shd w:val="clear" w:color="auto" w:fill="FFFFFF"/>
                <w:lang w:val="vi-VN"/>
              </w:rPr>
              <w:t xml:space="preserve">B. HOẠT ĐỘNG HÌNH THÀNH KIẾN THỨC </w:t>
            </w:r>
            <w:r w:rsidRPr="003F6DBE">
              <w:rPr>
                <w:rStyle w:val="Strong"/>
                <w:b w:val="0"/>
                <w:shd w:val="clear" w:color="auto" w:fill="FFFFFF"/>
                <w:lang w:val="vi-VN"/>
              </w:rPr>
              <w:t>(10 phút)</w:t>
            </w:r>
          </w:p>
          <w:p w:rsidR="00E60231" w:rsidRPr="003F6DBE" w:rsidRDefault="00E60231" w:rsidP="007B1DB4">
            <w:pPr>
              <w:spacing w:after="0" w:line="240" w:lineRule="auto"/>
              <w:jc w:val="both"/>
              <w:rPr>
                <w:rFonts w:ascii="Times New Roman" w:hAnsi="Times New Roman"/>
                <w:b/>
                <w:bCs/>
                <w:sz w:val="24"/>
                <w:szCs w:val="24"/>
                <w:lang w:val="vi-VN"/>
              </w:rPr>
            </w:pPr>
            <w:r w:rsidRPr="003F6DBE">
              <w:rPr>
                <w:rFonts w:ascii="Times New Roman" w:hAnsi="Times New Roman"/>
                <w:b/>
                <w:bCs/>
                <w:sz w:val="24"/>
                <w:szCs w:val="24"/>
                <w:lang w:val="vi-VN"/>
              </w:rPr>
              <w:t>a)</w:t>
            </w:r>
            <w:r w:rsidRPr="0059727B">
              <w:rPr>
                <w:rFonts w:ascii="Times New Roman" w:hAnsi="Times New Roman"/>
                <w:b/>
                <w:bCs/>
                <w:sz w:val="24"/>
                <w:szCs w:val="24"/>
                <w:lang w:val="vi-VN"/>
              </w:rPr>
              <w:t xml:space="preserve"> Mục tiêu</w:t>
            </w:r>
            <w:r w:rsidRPr="003F6DBE">
              <w:rPr>
                <w:rFonts w:ascii="Times New Roman" w:hAnsi="Times New Roman"/>
                <w:b/>
                <w:bCs/>
                <w:sz w:val="24"/>
                <w:szCs w:val="24"/>
                <w:lang w:val="vi-VN"/>
              </w:rPr>
              <w:t xml:space="preserve">: </w:t>
            </w:r>
          </w:p>
          <w:p w:rsidR="00E60231" w:rsidRPr="003F6DBE" w:rsidRDefault="00E60231" w:rsidP="007B1DB4">
            <w:pPr>
              <w:spacing w:after="0" w:line="240" w:lineRule="auto"/>
              <w:jc w:val="both"/>
              <w:rPr>
                <w:rFonts w:ascii="Times New Roman" w:hAnsi="Times New Roman"/>
                <w:sz w:val="24"/>
                <w:szCs w:val="24"/>
                <w:lang w:val="vi-VN"/>
              </w:rPr>
            </w:pPr>
            <w:r w:rsidRPr="003F6DBE">
              <w:rPr>
                <w:rFonts w:ascii="Times New Roman" w:hAnsi="Times New Roman"/>
                <w:sz w:val="24"/>
                <w:szCs w:val="24"/>
                <w:lang w:val="vi-VN"/>
              </w:rPr>
              <w:t>- Hình thành cho HS biểu tượng về đơn vị đo diện tích héc-ta (tên gọi, kí hiệu).</w:t>
            </w:r>
          </w:p>
          <w:p w:rsidR="00E60231" w:rsidRPr="003F6DBE" w:rsidRDefault="00E60231" w:rsidP="007B1DB4">
            <w:pPr>
              <w:spacing w:after="0" w:line="240" w:lineRule="auto"/>
              <w:jc w:val="both"/>
              <w:rPr>
                <w:rFonts w:ascii="Times New Roman" w:hAnsi="Times New Roman"/>
                <w:sz w:val="24"/>
                <w:szCs w:val="24"/>
                <w:lang w:val="vi-VN"/>
              </w:rPr>
            </w:pPr>
            <w:r w:rsidRPr="003F6DBE">
              <w:rPr>
                <w:rFonts w:ascii="Times New Roman" w:hAnsi="Times New Roman"/>
                <w:sz w:val="24"/>
                <w:szCs w:val="24"/>
                <w:lang w:val="vi-VN"/>
              </w:rPr>
              <w:t>- HS đọc, viết được các số đo diện tích theo đơn vị đo diện tích héc-ta.</w:t>
            </w:r>
          </w:p>
          <w:p w:rsidR="00E60231" w:rsidRPr="0059727B" w:rsidRDefault="00E60231" w:rsidP="007B1DB4">
            <w:pPr>
              <w:spacing w:after="0" w:line="240" w:lineRule="auto"/>
              <w:jc w:val="both"/>
              <w:rPr>
                <w:rFonts w:ascii="Times New Roman" w:hAnsi="Times New Roman"/>
                <w:sz w:val="24"/>
                <w:szCs w:val="24"/>
                <w:lang w:val="nb-NO"/>
              </w:rPr>
            </w:pPr>
            <w:r w:rsidRPr="0059727B">
              <w:rPr>
                <w:rFonts w:ascii="Times New Roman" w:hAnsi="Times New Roman"/>
                <w:sz w:val="24"/>
                <w:szCs w:val="24"/>
                <w:lang w:val="nb-NO"/>
              </w:rPr>
              <w:t>- HS đổi được số đo DT: 1ha = 10 000m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10 000m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 1ha.</w:t>
            </w:r>
          </w:p>
          <w:p w:rsidR="00E60231" w:rsidRPr="003F6DBE" w:rsidRDefault="00E60231" w:rsidP="000D1E98">
            <w:pPr>
              <w:spacing w:after="0" w:line="240" w:lineRule="auto"/>
              <w:jc w:val="both"/>
              <w:rPr>
                <w:rFonts w:ascii="Times New Roman" w:hAnsi="Times New Roman"/>
                <w:sz w:val="24"/>
                <w:szCs w:val="24"/>
                <w:lang w:val="vi-VN"/>
              </w:rPr>
            </w:pPr>
            <w:r w:rsidRPr="003F6DBE">
              <w:rPr>
                <w:rFonts w:ascii="Times New Roman" w:hAnsi="Times New Roman"/>
                <w:b/>
                <w:bCs/>
                <w:sz w:val="24"/>
                <w:szCs w:val="24"/>
              </w:rPr>
              <w:t xml:space="preserve">b) </w:t>
            </w:r>
            <w:r w:rsidRPr="003F6DBE">
              <w:rPr>
                <w:rFonts w:ascii="Times New Roman" w:hAnsi="Times New Roman"/>
                <w:b/>
                <w:bCs/>
                <w:sz w:val="24"/>
                <w:szCs w:val="24"/>
                <w:lang w:val="vi-VN"/>
              </w:rPr>
              <w:t>Cách thực hiện:</w:t>
            </w:r>
            <w:r w:rsidRPr="003F6DBE">
              <w:rPr>
                <w:rFonts w:ascii="Times New Roman" w:hAnsi="Times New Roman"/>
                <w:b/>
                <w:bCs/>
                <w:color w:val="FF0000"/>
                <w:sz w:val="24"/>
                <w:szCs w:val="24"/>
                <w:lang w:val="vi-VN"/>
              </w:rPr>
              <w:t xml:space="preserve"> </w:t>
            </w:r>
          </w:p>
        </w:tc>
      </w:tr>
      <w:tr w:rsidR="00E60231" w:rsidRPr="00F41A54"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Giới thiệu đơn vị đo DT héc-ta (ha)</w:t>
            </w:r>
          </w:p>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GV giới thiệu để HS lắng nghe: Để đo các khu vực có DT lớn (khu công nghiệp, cánh đồng, …) người ta thường dùng đơn vị đo DT là héc-ta. Kí hiệu: ha. Héc-ta là DT của hình vuông có cạnh 100m.</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Vậy 1ha bằng bao nhiêu 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gọi HS chia sẻ.</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nhận xét.</w:t>
            </w:r>
          </w:p>
          <w:p w:rsidR="00E60231" w:rsidRPr="0059727B" w:rsidRDefault="00E60231" w:rsidP="007B1DB4">
            <w:pPr>
              <w:pStyle w:val="NormalWeb"/>
              <w:shd w:val="clear" w:color="auto" w:fill="FFFFFF"/>
              <w:spacing w:beforeAutospacing="0" w:afterAutospacing="0"/>
              <w:jc w:val="both"/>
            </w:pPr>
            <w:r w:rsidRPr="0059727B">
              <w:t>- GV yêu cầu HS lấy VD về số đo DT có đơn vị héc-ta rồi đổi ra m</w:t>
            </w:r>
            <w:r w:rsidRPr="0059727B">
              <w:rPr>
                <w:vertAlign w:val="superscript"/>
              </w:rPr>
              <w:t>2</w:t>
            </w:r>
            <w:r w:rsidRPr="0059727B">
              <w:t>.</w:t>
            </w:r>
          </w:p>
        </w:tc>
        <w:tc>
          <w:tcPr>
            <w:tcW w:w="4677" w:type="dxa"/>
          </w:tcPr>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 và nêu:</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+ 1ha = 10 000 m</w:t>
            </w:r>
            <w:r w:rsidRPr="0059727B">
              <w:rPr>
                <w:rFonts w:ascii="Times New Roman" w:hAnsi="Times New Roman"/>
                <w:sz w:val="24"/>
                <w:szCs w:val="24"/>
                <w:vertAlign w:val="superscript"/>
              </w:rPr>
              <w:t>2</w:t>
            </w:r>
            <w:r w:rsidRPr="0059727B">
              <w:rPr>
                <w:rFonts w:ascii="Times New Roman" w:hAnsi="Times New Roman"/>
                <w:sz w:val="24"/>
                <w:szCs w:val="24"/>
              </w:rPr>
              <w:t>.       10 000 m</w:t>
            </w:r>
            <w:r w:rsidRPr="0059727B">
              <w:rPr>
                <w:rFonts w:ascii="Times New Roman" w:hAnsi="Times New Roman"/>
                <w:sz w:val="24"/>
                <w:szCs w:val="24"/>
                <w:vertAlign w:val="superscript"/>
              </w:rPr>
              <w:t xml:space="preserve">2 </w:t>
            </w:r>
            <w:r w:rsidRPr="0059727B">
              <w:rPr>
                <w:rFonts w:ascii="Times New Roman" w:hAnsi="Times New Roman"/>
                <w:sz w:val="24"/>
                <w:szCs w:val="24"/>
              </w:rPr>
              <w:t>= 1ha.</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chia sẻ, HS khác bổ sung cho bạn.</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lấy VD rồi chia sẻ trước lớp.</w:t>
            </w:r>
          </w:p>
        </w:tc>
      </w:tr>
      <w:tr w:rsidR="00E60231" w:rsidRPr="00F41A54" w:rsidTr="00883D59">
        <w:tc>
          <w:tcPr>
            <w:tcW w:w="675" w:type="dxa"/>
          </w:tcPr>
          <w:p w:rsidR="00E60231" w:rsidRPr="003F6DBE"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13'</w:t>
            </w:r>
          </w:p>
        </w:tc>
        <w:tc>
          <w:tcPr>
            <w:tcW w:w="9639" w:type="dxa"/>
            <w:gridSpan w:val="2"/>
          </w:tcPr>
          <w:p w:rsidR="00E60231" w:rsidRPr="003F6DBE" w:rsidRDefault="00E60231" w:rsidP="007B1DB4">
            <w:pPr>
              <w:pStyle w:val="NormalWeb"/>
              <w:shd w:val="clear" w:color="auto" w:fill="FFFFFF"/>
              <w:spacing w:beforeAutospacing="0" w:afterAutospacing="0"/>
              <w:jc w:val="both"/>
              <w:rPr>
                <w:rStyle w:val="Strong"/>
                <w:b w:val="0"/>
                <w:shd w:val="clear" w:color="auto" w:fill="FFFFFF"/>
                <w:lang w:val="vi-VN"/>
              </w:rPr>
            </w:pPr>
            <w:r w:rsidRPr="003F6DBE">
              <w:rPr>
                <w:rStyle w:val="Strong"/>
                <w:bCs w:val="0"/>
                <w:shd w:val="clear" w:color="auto" w:fill="FFFFFF"/>
                <w:lang w:val="vi-VN"/>
              </w:rPr>
              <w:t xml:space="preserve">C. HOẠT ĐỘNG THỰC HÀNH, LUYỆN TẬP </w:t>
            </w:r>
          </w:p>
          <w:p w:rsidR="00E60231" w:rsidRPr="003F6DBE" w:rsidRDefault="00E60231" w:rsidP="007B1DB4">
            <w:pPr>
              <w:spacing w:after="0" w:line="240" w:lineRule="auto"/>
              <w:jc w:val="both"/>
              <w:rPr>
                <w:rFonts w:ascii="Times New Roman" w:hAnsi="Times New Roman"/>
                <w:b/>
                <w:bCs/>
                <w:sz w:val="24"/>
                <w:szCs w:val="24"/>
                <w:lang w:val="vi-VN"/>
              </w:rPr>
            </w:pPr>
            <w:r w:rsidRPr="003F6DBE">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3F6DBE">
              <w:rPr>
                <w:rFonts w:ascii="Times New Roman" w:hAnsi="Times New Roman"/>
                <w:b/>
                <w:bCs/>
                <w:sz w:val="24"/>
                <w:szCs w:val="24"/>
                <w:lang w:val="vi-VN"/>
              </w:rPr>
              <w:t xml:space="preserve"> </w:t>
            </w:r>
          </w:p>
          <w:p w:rsidR="00E60231" w:rsidRPr="003F6DBE" w:rsidRDefault="00E60231" w:rsidP="007B1DB4">
            <w:pPr>
              <w:spacing w:after="0" w:line="240" w:lineRule="auto"/>
              <w:jc w:val="both"/>
              <w:rPr>
                <w:rFonts w:ascii="Times New Roman" w:hAnsi="Times New Roman"/>
                <w:sz w:val="24"/>
                <w:szCs w:val="24"/>
                <w:lang w:val="vi-VN"/>
              </w:rPr>
            </w:pPr>
            <w:r w:rsidRPr="003F6DBE">
              <w:rPr>
                <w:rFonts w:ascii="Times New Roman" w:hAnsi="Times New Roman"/>
                <w:sz w:val="24"/>
                <w:szCs w:val="24"/>
                <w:lang w:val="vi-VN"/>
              </w:rPr>
              <w:t>- HS đọc, viết được các số đo diện tích theo đơn vị đo diện tích héc-ta.</w:t>
            </w:r>
          </w:p>
          <w:p w:rsidR="00E60231" w:rsidRPr="003F6DBE" w:rsidRDefault="00E60231" w:rsidP="007B1DB4">
            <w:pPr>
              <w:spacing w:after="0" w:line="240" w:lineRule="auto"/>
              <w:jc w:val="both"/>
              <w:rPr>
                <w:rFonts w:ascii="Times New Roman" w:hAnsi="Times New Roman"/>
                <w:sz w:val="24"/>
                <w:szCs w:val="24"/>
                <w:lang w:val="vi-VN"/>
              </w:rPr>
            </w:pPr>
            <w:r w:rsidRPr="003F6DBE">
              <w:rPr>
                <w:rFonts w:ascii="Times New Roman" w:hAnsi="Times New Roman"/>
                <w:sz w:val="24"/>
                <w:szCs w:val="24"/>
                <w:lang w:val="vi-VN"/>
              </w:rPr>
              <w:t>- HS đổi được số đo DT, HS vận dụng được kiến thức đã học để giải quyết một số vấn đề thực tế có liên quan đến đơn vị đo diện tích héc-ta.</w:t>
            </w:r>
          </w:p>
          <w:p w:rsidR="00E60231" w:rsidRPr="003F6DBE" w:rsidRDefault="00E60231" w:rsidP="007B1DB4">
            <w:pPr>
              <w:spacing w:after="0" w:line="240" w:lineRule="auto"/>
              <w:rPr>
                <w:rFonts w:ascii="Times New Roman" w:hAnsi="Times New Roman"/>
                <w:sz w:val="24"/>
                <w:szCs w:val="24"/>
              </w:rPr>
            </w:pPr>
            <w:r w:rsidRPr="003F6DBE">
              <w:rPr>
                <w:rFonts w:ascii="Times New Roman" w:hAnsi="Times New Roman"/>
                <w:b/>
                <w:bCs/>
                <w:sz w:val="24"/>
                <w:szCs w:val="24"/>
              </w:rPr>
              <w:t>b)</w:t>
            </w:r>
            <w:r w:rsidRPr="003F6DBE">
              <w:rPr>
                <w:rFonts w:ascii="Times New Roman" w:hAnsi="Times New Roman"/>
                <w:b/>
                <w:bCs/>
                <w:sz w:val="24"/>
                <w:szCs w:val="24"/>
                <w:lang w:val="vi-VN"/>
              </w:rPr>
              <w:t xml:space="preserve"> Cách </w:t>
            </w:r>
            <w:r w:rsidRPr="003F6DBE">
              <w:rPr>
                <w:rFonts w:ascii="Times New Roman" w:hAnsi="Times New Roman"/>
                <w:b/>
                <w:bCs/>
                <w:sz w:val="24"/>
                <w:szCs w:val="24"/>
              </w:rPr>
              <w:t>tiến hành</w:t>
            </w:r>
            <w:r w:rsidRPr="003F6DBE">
              <w:rPr>
                <w:rFonts w:ascii="Times New Roman" w:hAnsi="Times New Roman"/>
                <w:b/>
                <w:bCs/>
                <w:sz w:val="24"/>
                <w:szCs w:val="24"/>
                <w:lang w:val="vi-VN"/>
              </w:rPr>
              <w:t>:</w:t>
            </w:r>
          </w:p>
        </w:tc>
      </w:tr>
      <w:tr w:rsidR="00E60231" w:rsidRPr="00F41A54" w:rsidTr="000D1E98">
        <w:tc>
          <w:tcPr>
            <w:tcW w:w="675" w:type="dxa"/>
          </w:tcPr>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Default="00E60231" w:rsidP="000D1E98">
            <w:pPr>
              <w:spacing w:after="0" w:line="240" w:lineRule="auto"/>
              <w:jc w:val="center"/>
              <w:rPr>
                <w:rFonts w:ascii="Times New Roman" w:hAnsi="Times New Roman"/>
                <w:sz w:val="24"/>
                <w:szCs w:val="24"/>
              </w:rPr>
            </w:pPr>
          </w:p>
          <w:p w:rsidR="00E60231" w:rsidRPr="003F6DBE"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3'</w:t>
            </w:r>
          </w:p>
        </w:tc>
        <w:tc>
          <w:tcPr>
            <w:tcW w:w="4962" w:type="dxa"/>
          </w:tcPr>
          <w:p w:rsidR="00E60231" w:rsidRPr="003F6DBE" w:rsidRDefault="00E60231" w:rsidP="007B1DB4">
            <w:pPr>
              <w:spacing w:after="0" w:line="240" w:lineRule="auto"/>
              <w:rPr>
                <w:rFonts w:ascii="Times New Roman" w:hAnsi="Times New Roman"/>
                <w:b/>
                <w:bCs/>
                <w:sz w:val="24"/>
                <w:szCs w:val="24"/>
                <w:lang w:val="vi-VN"/>
              </w:rPr>
            </w:pPr>
            <w:r w:rsidRPr="003F6DBE">
              <w:rPr>
                <w:rFonts w:ascii="Times New Roman" w:hAnsi="Times New Roman"/>
                <w:b/>
                <w:bCs/>
                <w:sz w:val="24"/>
                <w:szCs w:val="24"/>
                <w:lang w:val="vi-VN"/>
              </w:rPr>
              <w:t>Bài 1:</w:t>
            </w:r>
          </w:p>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GV gọi HS xác định yêu cầu BT.</w:t>
            </w:r>
          </w:p>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GV cho HS đọc các số đo, viết các số đo ra bảng con.</w:t>
            </w:r>
          </w:p>
          <w:p w:rsidR="00E60231" w:rsidRPr="003F6DBE" w:rsidRDefault="00E60231" w:rsidP="007B1DB4">
            <w:pPr>
              <w:spacing w:after="0" w:line="240" w:lineRule="auto"/>
              <w:rPr>
                <w:rFonts w:ascii="Times New Roman" w:hAnsi="Times New Roman"/>
                <w:sz w:val="24"/>
                <w:szCs w:val="24"/>
                <w:lang w:val="vi-VN"/>
              </w:rPr>
            </w:pPr>
          </w:p>
          <w:p w:rsidR="00E60231" w:rsidRPr="003F6DBE" w:rsidRDefault="00E60231" w:rsidP="007B1DB4">
            <w:pPr>
              <w:spacing w:after="0" w:line="240" w:lineRule="auto"/>
              <w:rPr>
                <w:rFonts w:ascii="Times New Roman" w:hAnsi="Times New Roman"/>
                <w:sz w:val="24"/>
                <w:szCs w:val="24"/>
                <w:lang w:val="vi-VN"/>
              </w:rPr>
            </w:pPr>
          </w:p>
          <w:p w:rsidR="00E60231" w:rsidRPr="003F6DBE" w:rsidRDefault="00E60231" w:rsidP="007B1DB4">
            <w:pPr>
              <w:spacing w:after="0" w:line="240" w:lineRule="auto"/>
              <w:rPr>
                <w:rFonts w:ascii="Times New Roman" w:hAnsi="Times New Roman"/>
                <w:sz w:val="24"/>
                <w:szCs w:val="24"/>
                <w:lang w:val="vi-VN"/>
              </w:rPr>
            </w:pPr>
          </w:p>
          <w:p w:rsidR="00E60231" w:rsidRPr="003F6DBE" w:rsidRDefault="00E60231" w:rsidP="007B1DB4">
            <w:pPr>
              <w:spacing w:after="0" w:line="240" w:lineRule="auto"/>
              <w:rPr>
                <w:rFonts w:ascii="Times New Roman" w:hAnsi="Times New Roman"/>
                <w:sz w:val="24"/>
                <w:szCs w:val="24"/>
                <w:lang w:val="vi-VN"/>
              </w:rPr>
            </w:pPr>
          </w:p>
          <w:p w:rsidR="00E60231" w:rsidRDefault="00E60231" w:rsidP="007B1DB4">
            <w:pPr>
              <w:spacing w:after="0" w:line="240" w:lineRule="auto"/>
              <w:rPr>
                <w:rFonts w:ascii="Times New Roman" w:hAnsi="Times New Roman"/>
                <w:sz w:val="24"/>
                <w:szCs w:val="24"/>
                <w:lang w:val="vi-VN"/>
              </w:rPr>
            </w:pPr>
          </w:p>
          <w:p w:rsidR="00E60231" w:rsidRPr="009A427C" w:rsidRDefault="00E60231" w:rsidP="007B1DB4">
            <w:pPr>
              <w:spacing w:after="0" w:line="240" w:lineRule="auto"/>
              <w:rPr>
                <w:rFonts w:ascii="Times New Roman" w:hAnsi="Times New Roman"/>
                <w:sz w:val="24"/>
                <w:szCs w:val="24"/>
                <w:lang w:val="vi-VN"/>
              </w:rPr>
            </w:pPr>
          </w:p>
          <w:p w:rsidR="00E60231" w:rsidRPr="009A427C" w:rsidRDefault="00E60231" w:rsidP="007B1DB4">
            <w:pPr>
              <w:spacing w:after="0" w:line="240" w:lineRule="auto"/>
              <w:rPr>
                <w:rFonts w:ascii="Times New Roman" w:hAnsi="Times New Roman"/>
                <w:sz w:val="24"/>
                <w:szCs w:val="24"/>
                <w:lang w:val="vi-VN"/>
              </w:rPr>
            </w:pPr>
          </w:p>
          <w:p w:rsidR="00E60231" w:rsidRPr="009A427C" w:rsidRDefault="00E60231" w:rsidP="007B1DB4">
            <w:pPr>
              <w:spacing w:after="0" w:line="240" w:lineRule="auto"/>
              <w:rPr>
                <w:rFonts w:ascii="Times New Roman" w:hAnsi="Times New Roman"/>
                <w:sz w:val="24"/>
                <w:szCs w:val="24"/>
                <w:lang w:val="vi-VN"/>
              </w:rPr>
            </w:pPr>
          </w:p>
          <w:p w:rsidR="00E60231" w:rsidRPr="003F6DBE" w:rsidRDefault="00E60231" w:rsidP="007B1DB4">
            <w:pPr>
              <w:spacing w:after="0" w:line="240" w:lineRule="auto"/>
              <w:rPr>
                <w:rFonts w:ascii="Times New Roman" w:hAnsi="Times New Roman"/>
                <w:sz w:val="24"/>
                <w:szCs w:val="24"/>
                <w:lang w:val="vi-VN"/>
              </w:rPr>
            </w:pPr>
          </w:p>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GV gọi HS chia sẻ trước lớp.</w:t>
            </w:r>
          </w:p>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GV cho nhận xét kết quả, tuyên dương HS tích cực.</w:t>
            </w:r>
          </w:p>
          <w:p w:rsidR="00E60231" w:rsidRPr="003F6DBE" w:rsidRDefault="00E60231" w:rsidP="007B1DB4">
            <w:pPr>
              <w:spacing w:after="0" w:line="240" w:lineRule="auto"/>
              <w:rPr>
                <w:rFonts w:ascii="Times New Roman" w:hAnsi="Times New Roman"/>
                <w:b/>
                <w:bCs/>
                <w:sz w:val="24"/>
                <w:szCs w:val="24"/>
                <w:lang w:val="vi-VN"/>
              </w:rPr>
            </w:pPr>
            <w:r w:rsidRPr="003F6DBE">
              <w:rPr>
                <w:rFonts w:ascii="Times New Roman" w:hAnsi="Times New Roman"/>
                <w:b/>
                <w:bCs/>
                <w:sz w:val="24"/>
                <w:szCs w:val="24"/>
                <w:lang w:val="vi-VN"/>
              </w:rPr>
              <w:t>Bài 2:</w:t>
            </w:r>
          </w:p>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GV gọi HS xác định yêu cầu BT.</w:t>
            </w:r>
          </w:p>
          <w:p w:rsidR="00E60231" w:rsidRPr="003F6DBE" w:rsidRDefault="00E60231" w:rsidP="007B1DB4">
            <w:pPr>
              <w:spacing w:after="0" w:line="240" w:lineRule="auto"/>
              <w:rPr>
                <w:rFonts w:ascii="Times New Roman" w:hAnsi="Times New Roman"/>
                <w:sz w:val="24"/>
                <w:szCs w:val="24"/>
                <w:lang w:val="vi-VN"/>
              </w:rPr>
            </w:pPr>
            <w:r w:rsidRPr="003F6DBE">
              <w:rPr>
                <w:rFonts w:ascii="Times New Roman" w:hAnsi="Times New Roman"/>
                <w:sz w:val="24"/>
                <w:szCs w:val="24"/>
                <w:lang w:val="vi-VN"/>
              </w:rPr>
              <w:t>- GV cho HS làm bài vào vở rồi chia sẻ theo cặp đôi.</w:t>
            </w:r>
          </w:p>
          <w:p w:rsidR="00E60231" w:rsidRPr="003F6DBE" w:rsidRDefault="00E60231" w:rsidP="007B1DB4">
            <w:pPr>
              <w:spacing w:after="0" w:line="240" w:lineRule="auto"/>
              <w:rPr>
                <w:rFonts w:ascii="Times New Roman" w:hAnsi="Times New Roman"/>
                <w:sz w:val="24"/>
                <w:szCs w:val="24"/>
                <w:lang w:val="vi-VN"/>
              </w:rPr>
            </w:pPr>
          </w:p>
          <w:p w:rsidR="00E60231" w:rsidRPr="003F6DBE" w:rsidRDefault="00E60231" w:rsidP="007B1DB4">
            <w:pPr>
              <w:spacing w:after="0" w:line="240" w:lineRule="auto"/>
              <w:rPr>
                <w:rFonts w:ascii="Times New Roman" w:hAnsi="Times New Roman"/>
                <w:sz w:val="24"/>
                <w:szCs w:val="24"/>
                <w:lang w:val="vi-VN"/>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chia sẻ bài làm.</w:t>
            </w:r>
          </w:p>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nhận xét kết quả, tuyên dương HS tích cực.</w:t>
            </w:r>
          </w:p>
          <w:p w:rsidR="00E60231" w:rsidRPr="0059727B" w:rsidRDefault="00E60231" w:rsidP="007B1DB4">
            <w:pPr>
              <w:spacing w:after="0" w:line="240" w:lineRule="auto"/>
              <w:rPr>
                <w:rFonts w:ascii="Times New Roman" w:hAnsi="Times New Roman"/>
                <w:sz w:val="24"/>
                <w:szCs w:val="24"/>
              </w:rPr>
            </w:pPr>
            <w:r>
              <w:rPr>
                <w:rFonts w:ascii="Times New Roman" w:hAnsi="Times New Roman"/>
                <w:sz w:val="24"/>
                <w:szCs w:val="24"/>
              </w:rPr>
              <w:t xml:space="preserve">* Củng cố dặn dò </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cho HS nhắc lại các đơn vị đo DT đã học, mối quan hệ giữa m</w:t>
            </w:r>
            <w:r w:rsidRPr="0059727B">
              <w:rPr>
                <w:rFonts w:ascii="Times New Roman" w:hAnsi="Times New Roman"/>
                <w:sz w:val="24"/>
                <w:szCs w:val="24"/>
                <w:vertAlign w:val="superscript"/>
              </w:rPr>
              <w:t>2</w:t>
            </w:r>
            <w:r w:rsidRPr="0059727B">
              <w:rPr>
                <w:rFonts w:ascii="Times New Roman" w:hAnsi="Times New Roman"/>
                <w:sz w:val="24"/>
                <w:szCs w:val="24"/>
              </w:rPr>
              <w:t xml:space="preserve"> và ha.</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GV dặn HS xem và chuẩn bị trước bài sau.</w:t>
            </w:r>
          </w:p>
        </w:tc>
        <w:tc>
          <w:tcPr>
            <w:tcW w:w="4677" w:type="dxa"/>
          </w:tcPr>
          <w:p w:rsidR="00E60231" w:rsidRPr="0059727B" w:rsidRDefault="00E60231" w:rsidP="007B1DB4">
            <w:pPr>
              <w:spacing w:after="0" w:line="240" w:lineRule="auto"/>
              <w:rPr>
                <w:rFonts w:ascii="Times New Roman" w:hAnsi="Times New Roman"/>
                <w:sz w:val="24"/>
                <w:szCs w:val="24"/>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đọc, viết các số đo:</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a, 135ha: một trăm ba mươi lăm héc-ta</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fldChar w:fldCharType="begin"/>
            </w:r>
            <w:r w:rsidRPr="0059727B">
              <w:rPr>
                <w:rFonts w:ascii="Times New Roman" w:hAnsi="Times New Roman"/>
                <w:sz w:val="24"/>
                <w:szCs w:val="24"/>
                <w:lang w:val="nb-NO"/>
              </w:rPr>
              <w:instrText xml:space="preserve"> QUOTE </w:instrText>
            </w:r>
            <w:r w:rsidRPr="00A644E6">
              <w:rPr>
                <w:rFonts w:ascii="Times New Roman" w:hAnsi="Times New Roman"/>
                <w:sz w:val="24"/>
                <w:szCs w:val="24"/>
              </w:rPr>
              <w:pict>
                <v:shape id="_x0000_i1031"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removePersonalInformation/&gt;&lt;w:doNotEmbedSystemFonts/&gt;&lt;w:defaultTabStop w:val=&quot;720&quot;/&gt;&lt;w:drawingGridHorizontalSpacing w:val=&quot;110&quot;/&gt;&lt;w:characterSpacingControl w:val=&quot;DontCompress&quot;/&gt;&lt;w:validateAgainstSchema/&gt;&lt;w:saveInvalidXML w:val=&quot;off&quot;/&gt;&lt;w:ignoreMixedContent w:val=&quot;off&quot;/&gt;&lt;w:alwaysShowPlaceholderText w:val=&quot;off&quot;/&gt;&lt;w:compat&gt;&lt;w:doNotLeaveBackslashAlone/&gt;&lt;w:doNotExpandShiftReturn/&gt;&lt;w:breakWrappedTables/&gt;&lt;w:snapToGridInCell/&gt;&lt;w:wrapTextWithPunct/&gt;&lt;w:useAsianBreakRules/&gt;&lt;w:dontGrowAutofit/&gt;&lt;w:useFELayout/&gt;&lt;/w:compat&gt;&lt;wsp:rsids&gt;&lt;wsp:rsidRoot wsp:val=&quot;0009517F&quot;/&gt;&lt;wsp:rsid wsp:val=&quot;00001117&quot;/&gt;&lt;wsp:rsid wsp:val=&quot;00003F3D&quot;/&gt;&lt;wsp:rsid wsp:val=&quot;000144C9&quot;/&gt;&lt;wsp:rsid wsp:val=&quot;00020C5E&quot;/&gt;&lt;wsp:rsid wsp:val=&quot;00022C0F&quot;/&gt;&lt;wsp:rsid wsp:val=&quot;00024F42&quot;/&gt;&lt;wsp:rsid wsp:val=&quot;00025105&quot;/&gt;&lt;wsp:rsid wsp:val=&quot;00030DFC&quot;/&gt;&lt;wsp:rsid wsp:val=&quot;00032357&quot;/&gt;&lt;wsp:rsid wsp:val=&quot;0004055E&quot;/&gt;&lt;wsp:rsid wsp:val=&quot;00041954&quot;/&gt;&lt;wsp:rsid wsp:val=&quot;00043455&quot;/&gt;&lt;wsp:rsid wsp:val=&quot;000435A1&quot;/&gt;&lt;wsp:rsid wsp:val=&quot;000458E6&quot;/&gt;&lt;wsp:rsid wsp:val=&quot;0005311B&quot;/&gt;&lt;wsp:rsid wsp:val=&quot;000561D7&quot;/&gt;&lt;wsp:rsid wsp:val=&quot;000601A2&quot;/&gt;&lt;wsp:rsid wsp:val=&quot;000601AD&quot;/&gt;&lt;wsp:rsid wsp:val=&quot;00060662&quot;/&gt;&lt;wsp:rsid wsp:val=&quot;00062A3F&quot;/&gt;&lt;wsp:rsid wsp:val=&quot;00063980&quot;/&gt;&lt;wsp:rsid wsp:val=&quot;0007163A&quot;/&gt;&lt;wsp:rsid wsp:val=&quot;00071F22&quot;/&gt;&lt;wsp:rsid wsp:val=&quot;00073447&quot;/&gt;&lt;wsp:rsid wsp:val=&quot;000914C0&quot;/&gt;&lt;wsp:rsid wsp:val=&quot;000930B0&quot;/&gt;&lt;wsp:rsid wsp:val=&quot;0009517F&quot;/&gt;&lt;wsp:rsid wsp:val=&quot;000963FA&quot;/&gt;&lt;wsp:rsid wsp:val=&quot;000A5B80&quot;/&gt;&lt;wsp:rsid wsp:val=&quot;000B1537&quot;/&gt;&lt;wsp:rsid wsp:val=&quot;000B19ED&quot;/&gt;&lt;wsp:rsid wsp:val=&quot;000B338E&quot;/&gt;&lt;wsp:rsid wsp:val=&quot;000C3FC7&quot;/&gt;&lt;wsp:rsid wsp:val=&quot;000C46C4&quot;/&gt;&lt;wsp:rsid wsp:val=&quot;000C5F35&quot;/&gt;&lt;wsp:rsid wsp:val=&quot;000C6D77&quot;/&gt;&lt;wsp:rsid wsp:val=&quot;000D146B&quot;/&gt;&lt;wsp:rsid wsp:val=&quot;000D46E5&quot;/&gt;&lt;wsp:rsid wsp:val=&quot;000D67B8&quot;/&gt;&lt;wsp:rsid wsp:val=&quot;000D7D0A&quot;/&gt;&lt;wsp:rsid wsp:val=&quot;000E2495&quot;/&gt;&lt;wsp:rsid wsp:val=&quot;000E44AB&quot;/&gt;&lt;wsp:rsid wsp:val=&quot;000F4828&quot;/&gt;&lt;wsp:rsid wsp:val=&quot;00104144&quot;/&gt;&lt;wsp:rsid wsp:val=&quot;00105FC9&quot;/&gt;&lt;wsp:rsid wsp:val=&quot;0010759D&quot;/&gt;&lt;wsp:rsid wsp:val=&quot;00112354&quot;/&gt;&lt;wsp:rsid wsp:val=&quot;00113315&quot;/&gt;&lt;wsp:rsid wsp:val=&quot;0011336E&quot;/&gt;&lt;wsp:rsid wsp:val=&quot;001152E6&quot;/&gt;&lt;wsp:rsid wsp:val=&quot;00115D74&quot;/&gt;&lt;wsp:rsid wsp:val=&quot;00117B38&quot;/&gt;&lt;wsp:rsid wsp:val=&quot;00120894&quot;/&gt;&lt;wsp:rsid wsp:val=&quot;00121977&quot;/&gt;&lt;wsp:rsid wsp:val=&quot;001220E2&quot;/&gt;&lt;wsp:rsid wsp:val=&quot;001222F4&quot;/&gt;&lt;wsp:rsid wsp:val=&quot;001225E5&quot;/&gt;&lt;wsp:rsid wsp:val=&quot;00125477&quot;/&gt;&lt;wsp:rsid wsp:val=&quot;00125721&quot;/&gt;&lt;wsp:rsid wsp:val=&quot;001334E8&quot;/&gt;&lt;wsp:rsid wsp:val=&quot;00136C46&quot;/&gt;&lt;wsp:rsid wsp:val=&quot;001416D6&quot;/&gt;&lt;wsp:rsid wsp:val=&quot;0014242B&quot;/&gt;&lt;wsp:rsid wsp:val=&quot;00143669&quot;/&gt;&lt;wsp:rsid wsp:val=&quot;00161025&quot;/&gt;&lt;wsp:rsid wsp:val=&quot;001625A7&quot;/&gt;&lt;wsp:rsid wsp:val=&quot;00164C5A&quot;/&gt;&lt;wsp:rsid wsp:val=&quot;00164EE7&quot;/&gt;&lt;wsp:rsid wsp:val=&quot;00171524&quot;/&gt;&lt;wsp:rsid wsp:val=&quot;00171B34&quot;/&gt;&lt;wsp:rsid wsp:val=&quot;001740DF&quot;/&gt;&lt;wsp:rsid wsp:val=&quot;0018015F&quot;/&gt;&lt;wsp:rsid wsp:val=&quot;00190509&quot;/&gt;&lt;wsp:rsid wsp:val=&quot;0019166C&quot;/&gt;&lt;wsp:rsid wsp:val=&quot;00192750&quot;/&gt;&lt;wsp:rsid wsp:val=&quot;00196530&quot;/&gt;&lt;wsp:rsid wsp:val=&quot;0019734D&quot;/&gt;&lt;wsp:rsid wsp:val=&quot;001A1B4C&quot;/&gt;&lt;wsp:rsid wsp:val=&quot;001A2B0B&quot;/&gt;&lt;wsp:rsid wsp:val=&quot;001A528E&quot;/&gt;&lt;wsp:rsid wsp:val=&quot;001B04C2&quot;/&gt;&lt;wsp:rsid wsp:val=&quot;001B7843&quot;/&gt;&lt;wsp:rsid wsp:val=&quot;001C0082&quot;/&gt;&lt;wsp:rsid wsp:val=&quot;001C37E7&quot;/&gt;&lt;wsp:rsid wsp:val=&quot;001C74FA&quot;/&gt;&lt;wsp:rsid wsp:val=&quot;001C7587&quot;/&gt;&lt;wsp:rsid wsp:val=&quot;001D15CF&quot;/&gt;&lt;wsp:rsid wsp:val=&quot;001D1C01&quot;/&gt;&lt;wsp:rsid wsp:val=&quot;001D1E7E&quot;/&gt;&lt;wsp:rsid wsp:val=&quot;001D51E7&quot;/&gt;&lt;wsp:rsid wsp:val=&quot;001E09D6&quot;/&gt;&lt;wsp:rsid wsp:val=&quot;001E4AD0&quot;/&gt;&lt;wsp:rsid wsp:val=&quot;001E6356&quot;/&gt;&lt;wsp:rsid wsp:val=&quot;001F7113&quot;/&gt;&lt;wsp:rsid wsp:val=&quot;00202495&quot;/&gt;&lt;wsp:rsid wsp:val=&quot;002025C9&quot;/&gt;&lt;wsp:rsid wsp:val=&quot;00205B58&quot;/&gt;&lt;wsp:rsid wsp:val=&quot;0020749C&quot;/&gt;&lt;wsp:rsid wsp:val=&quot;002206F0&quot;/&gt;&lt;wsp:rsid wsp:val=&quot;0022106E&quot;/&gt;&lt;wsp:rsid wsp:val=&quot;0022157E&quot;/&gt;&lt;wsp:rsid wsp:val=&quot;00221F77&quot;/&gt;&lt;wsp:rsid wsp:val=&quot;00223737&quot;/&gt;&lt;wsp:rsid wsp:val=&quot;002248D7&quot;/&gt;&lt;wsp:rsid wsp:val=&quot;00225A6B&quot;/&gt;&lt;wsp:rsid wsp:val=&quot;00226C2E&quot;/&gt;&lt;wsp:rsid wsp:val=&quot;002315B9&quot;/&gt;&lt;wsp:rsid wsp:val=&quot;00236AE2&quot;/&gt;&lt;wsp:rsid wsp:val=&quot;00237231&quot;/&gt;&lt;wsp:rsid wsp:val=&quot;00246D1A&quot;/&gt;&lt;wsp:rsid wsp:val=&quot;00252AB1&quot;/&gt;&lt;wsp:rsid wsp:val=&quot;002533DA&quot;/&gt;&lt;wsp:rsid wsp:val=&quot;002552C4&quot;/&gt;&lt;wsp:rsid wsp:val=&quot;00261CA5&quot;/&gt;&lt;wsp:rsid wsp:val=&quot;00264366&quot;/&gt;&lt;wsp:rsid wsp:val=&quot;00266AAB&quot;/&gt;&lt;wsp:rsid wsp:val=&quot;002715ED&quot;/&gt;&lt;wsp:rsid wsp:val=&quot;00272F4C&quot;/&gt;&lt;wsp:rsid wsp:val=&quot;00272FC2&quot;/&gt;&lt;wsp:rsid wsp:val=&quot;002774C9&quot;/&gt;&lt;wsp:rsid wsp:val=&quot;0028017F&quot;/&gt;&lt;wsp:rsid wsp:val=&quot;00280E53&quot;/&gt;&lt;wsp:rsid wsp:val=&quot;00282684&quot;/&gt;&lt;wsp:rsid wsp:val=&quot;002910F9&quot;/&gt;&lt;wsp:rsid wsp:val=&quot;002A1E61&quot;/&gt;&lt;wsp:rsid wsp:val=&quot;002B049D&quot;/&gt;&lt;wsp:rsid wsp:val=&quot;002B24AF&quot;/&gt;&lt;wsp:rsid wsp:val=&quot;002C06C5&quot;/&gt;&lt;wsp:rsid wsp:val=&quot;002D1F77&quot;/&gt;&lt;wsp:rsid wsp:val=&quot;002D35A5&quot;/&gt;&lt;wsp:rsid wsp:val=&quot;002D5803&quot;/&gt;&lt;wsp:rsid wsp:val=&quot;002D6619&quot;/&gt;&lt;wsp:rsid wsp:val=&quot;002D78BF&quot;/&gt;&lt;wsp:rsid wsp:val=&quot;002E1041&quot;/&gt;&lt;wsp:rsid wsp:val=&quot;002E4DE8&quot;/&gt;&lt;wsp:rsid wsp:val=&quot;002E4E64&quot;/&gt;&lt;wsp:rsid wsp:val=&quot;002E5CB7&quot;/&gt;&lt;wsp:rsid wsp:val=&quot;002E687D&quot;/&gt;&lt;wsp:rsid wsp:val=&quot;002F349C&quot;/&gt;&lt;wsp:rsid wsp:val=&quot;002F5D32&quot;/&gt;&lt;wsp:rsid wsp:val=&quot;002F6423&quot;/&gt;&lt;wsp:rsid wsp:val=&quot;003002DF&quot;/&gt;&lt;wsp:rsid wsp:val=&quot;003067B1&quot;/&gt;&lt;wsp:rsid wsp:val=&quot;0031340B&quot;/&gt;&lt;wsp:rsid wsp:val=&quot;00314F59&quot;/&gt;&lt;wsp:rsid wsp:val=&quot;003208FD&quot;/&gt;&lt;wsp:rsid wsp:val=&quot;003215D6&quot;/&gt;&lt;wsp:rsid wsp:val=&quot;00324ED0&quot;/&gt;&lt;wsp:rsid wsp:val=&quot;00326330&quot;/&gt;&lt;wsp:rsid wsp:val=&quot;00326425&quot;/&gt;&lt;wsp:rsid wsp:val=&quot;003265D7&quot;/&gt;&lt;wsp:rsid wsp:val=&quot;00326A50&quot;/&gt;&lt;wsp:rsid wsp:val=&quot;0032710B&quot;/&gt;&lt;wsp:rsid wsp:val=&quot;003277B8&quot;/&gt;&lt;wsp:rsid wsp:val=&quot;00331E25&quot;/&gt;&lt;wsp:rsid wsp:val=&quot;00332D47&quot;/&gt;&lt;wsp:rsid wsp:val=&quot;00334198&quot;/&gt;&lt;wsp:rsid wsp:val=&quot;00334353&quot;/&gt;&lt;wsp:rsid wsp:val=&quot;00335E36&quot;/&gt;&lt;wsp:rsid wsp:val=&quot;0033722B&quot;/&gt;&lt;wsp:rsid wsp:val=&quot;00337A81&quot;/&gt;&lt;wsp:rsid wsp:val=&quot;0034051B&quot;/&gt;&lt;wsp:rsid wsp:val=&quot;00343EAE&quot;/&gt;&lt;wsp:rsid wsp:val=&quot;00344213&quot;/&gt;&lt;wsp:rsid wsp:val=&quot;00347C9E&quot;/&gt;&lt;wsp:rsid wsp:val=&quot;00351583&quot;/&gt;&lt;wsp:rsid wsp:val=&quot;003550C6&quot;/&gt;&lt;wsp:rsid wsp:val=&quot;00357AC6&quot;/&gt;&lt;wsp:rsid wsp:val=&quot;003603A9&quot;/&gt;&lt;wsp:rsid wsp:val=&quot;00364D65&quot;/&gt;&lt;wsp:rsid wsp:val=&quot;00365401&quot;/&gt;&lt;wsp:rsid wsp:val=&quot;00373C6F&quot;/&gt;&lt;wsp:rsid wsp:val=&quot;00375A44&quot;/&gt;&lt;wsp:rsid wsp:val=&quot;00376ADD&quot;/&gt;&lt;wsp:rsid wsp:val=&quot;00377B00&quot;/&gt;&lt;wsp:rsid wsp:val=&quot;003810F6&quot;/&gt;&lt;wsp:rsid wsp:val=&quot;00384317&quot;/&gt;&lt;wsp:rsid wsp:val=&quot;00392A3F&quot;/&gt;&lt;wsp:rsid wsp:val=&quot;00394EE6&quot;/&gt;&lt;wsp:rsid wsp:val=&quot;003B12A6&quot;/&gt;&lt;wsp:rsid wsp:val=&quot;003B2E6C&quot;/&gt;&lt;wsp:rsid wsp:val=&quot;003C0C33&quot;/&gt;&lt;wsp:rsid wsp:val=&quot;003C0DAC&quot;/&gt;&lt;wsp:rsid wsp:val=&quot;003C784F&quot;/&gt;&lt;wsp:rsid wsp:val=&quot;003D1D1B&quot;/&gt;&lt;wsp:rsid wsp:val=&quot;003D2F87&quot;/&gt;&lt;wsp:rsid wsp:val=&quot;003D4531&quot;/&gt;&lt;wsp:rsid wsp:val=&quot;003D5241&quot;/&gt;&lt;wsp:rsid wsp:val=&quot;003D7815&quot;/&gt;&lt;wsp:rsid wsp:val=&quot;003E02B0&quot;/&gt;&lt;wsp:rsid wsp:val=&quot;003E0517&quot;/&gt;&lt;wsp:rsid wsp:val=&quot;003E3542&quot;/&gt;&lt;wsp:rsid wsp:val=&quot;003E7D81&quot;/&gt;&lt;wsp:rsid wsp:val=&quot;003F0585&quot;/&gt;&lt;wsp:rsid wsp:val=&quot;003F4A24&quot;/&gt;&lt;wsp:rsid wsp:val=&quot;003F5E44&quot;/&gt;&lt;wsp:rsid wsp:val=&quot;00400350&quot;/&gt;&lt;wsp:rsid wsp:val=&quot;0040156B&quot;/&gt;&lt;wsp:rsid wsp:val=&quot;00402EF2&quot;/&gt;&lt;wsp:rsid wsp:val=&quot;004046B5&quot;/&gt;&lt;wsp:rsid wsp:val=&quot;00406293&quot;/&gt;&lt;wsp:rsid wsp:val=&quot;00406A81&quot;/&gt;&lt;wsp:rsid wsp:val=&quot;00407429&quot;/&gt;&lt;wsp:rsid wsp:val=&quot;00415B35&quot;/&gt;&lt;wsp:rsid wsp:val=&quot;004173A1&quot;/&gt;&lt;wsp:rsid wsp:val=&quot;00417E13&quot;/&gt;&lt;wsp:rsid wsp:val=&quot;00430856&quot;/&gt;&lt;wsp:rsid wsp:val=&quot;0043771E&quot;/&gt;&lt;wsp:rsid wsp:val=&quot;00442B73&quot;/&gt;&lt;wsp:rsid wsp:val=&quot;00445AB8&quot;/&gt;&lt;wsp:rsid wsp:val=&quot;00447187&quot;/&gt;&lt;wsp:rsid wsp:val=&quot;004478A8&quot;/&gt;&lt;wsp:rsid wsp:val=&quot;00453C75&quot;/&gt;&lt;wsp:rsid wsp:val=&quot;00460977&quot;/&gt;&lt;wsp:rsid wsp:val=&quot;0046312D&quot;/&gt;&lt;wsp:rsid wsp:val=&quot;00463BF6&quot;/&gt;&lt;wsp:rsid wsp:val=&quot;0046562F&quot;/&gt;&lt;wsp:rsid wsp:val=&quot;00467E1E&quot;/&gt;&lt;wsp:rsid wsp:val=&quot;00470DEC&quot;/&gt;&lt;wsp:rsid wsp:val=&quot;00471AD3&quot;/&gt;&lt;wsp:rsid wsp:val=&quot;00473728&quot;/&gt;&lt;wsp:rsid wsp:val=&quot;0048113A&quot;/&gt;&lt;wsp:rsid wsp:val=&quot;00481478&quot;/&gt;&lt;wsp:rsid wsp:val=&quot;0048471B&quot;/&gt;&lt;wsp:rsid wsp:val=&quot;00484D98&quot;/&gt;&lt;wsp:rsid wsp:val=&quot;0048588F&quot;/&gt;&lt;wsp:rsid wsp:val=&quot;00486707&quot;/&gt;&lt;wsp:rsid wsp:val=&quot;00487183&quot;/&gt;&lt;wsp:rsid wsp:val=&quot;0049297C&quot;/&gt;&lt;wsp:rsid wsp:val=&quot;00492A05&quot;/&gt;&lt;wsp:rsid wsp:val=&quot;004938EE&quot;/&gt;&lt;wsp:rsid wsp:val=&quot;00494E37&quot;/&gt;&lt;wsp:rsid wsp:val=&quot;004952D1&quot;/&gt;&lt;wsp:rsid wsp:val=&quot;004969FF&quot;/&gt;&lt;wsp:rsid wsp:val=&quot;004A123B&quot;/&gt;&lt;wsp:rsid wsp:val=&quot;004A20E7&quot;/&gt;&lt;wsp:rsid wsp:val=&quot;004A7C2E&quot;/&gt;&lt;wsp:rsid wsp:val=&quot;004B47A0&quot;/&gt;&lt;wsp:rsid wsp:val=&quot;004B5805&quot;/&gt;&lt;wsp:rsid wsp:val=&quot;004C010B&quot;/&gt;&lt;wsp:rsid wsp:val=&quot;004C17AA&quot;/&gt;&lt;wsp:rsid wsp:val=&quot;004C3F87&quot;/&gt;&lt;wsp:rsid wsp:val=&quot;004C6FCC&quot;/&gt;&lt;wsp:rsid wsp:val=&quot;004D3A59&quot;/&gt;&lt;wsp:rsid wsp:val=&quot;004D5E60&quot;/&gt;&lt;wsp:rsid wsp:val=&quot;004E020C&quot;/&gt;&lt;wsp:rsid wsp:val=&quot;004E0775&quot;/&gt;&lt;wsp:rsid wsp:val=&quot;004E47D1&quot;/&gt;&lt;wsp:rsid wsp:val=&quot;004E623B&quot;/&gt;&lt;wsp:rsid wsp:val=&quot;004E7BC0&quot;/&gt;&lt;wsp:rsid wsp:val=&quot;004E7C91&quot;/&gt;&lt;wsp:rsid wsp:val=&quot;004F03E1&quot;/&gt;&lt;wsp:rsid wsp:val=&quot;004F04FC&quot;/&gt;&lt;wsp:rsid wsp:val=&quot;004F0BE5&quot;/&gt;&lt;wsp:rsid wsp:val=&quot;004F37E5&quot;/&gt;&lt;wsp:rsid wsp:val=&quot;004F4BB7&quot;/&gt;&lt;wsp:rsid wsp:val=&quot;004F680A&quot;/&gt;&lt;wsp:rsid wsp:val=&quot;005053DA&quot;/&gt;&lt;wsp:rsid wsp:val=&quot;005067D6&quot;/&gt;&lt;wsp:rsid wsp:val=&quot;005151D3&quot;/&gt;&lt;wsp:rsid wsp:val=&quot;00520AEE&quot;/&gt;&lt;wsp:rsid wsp:val=&quot;00520D8D&quot;/&gt;&lt;wsp:rsid wsp:val=&quot;00521CEE&quot;/&gt;&lt;wsp:rsid wsp:val=&quot;00522472&quot;/&gt;&lt;wsp:rsid wsp:val=&quot;00523384&quot;/&gt;&lt;wsp:rsid wsp:val=&quot;005234E9&quot;/&gt;&lt;wsp:rsid wsp:val=&quot;005306DB&quot;/&gt;&lt;wsp:rsid wsp:val=&quot;0053123A&quot;/&gt;&lt;wsp:rsid wsp:val=&quot;00531C84&quot;/&gt;&lt;wsp:rsid wsp:val=&quot;00531CA7&quot;/&gt;&lt;wsp:rsid wsp:val=&quot;00532E68&quot;/&gt;&lt;wsp:rsid wsp:val=&quot;005333BF&quot;/&gt;&lt;wsp:rsid wsp:val=&quot;00540377&quot;/&gt;&lt;wsp:rsid wsp:val=&quot;005534D5&quot;/&gt;&lt;wsp:rsid wsp:val=&quot;00554E68&quot;/&gt;&lt;wsp:rsid wsp:val=&quot;0056010B&quot;/&gt;&lt;wsp:rsid wsp:val=&quot;0056075B&quot;/&gt;&lt;wsp:rsid wsp:val=&quot;0056336E&quot;/&gt;&lt;wsp:rsid wsp:val=&quot;00564007&quot;/&gt;&lt;wsp:rsid wsp:val=&quot;005665B9&quot;/&gt;&lt;wsp:rsid wsp:val=&quot;005674F9&quot;/&gt;&lt;wsp:rsid wsp:val=&quot;00567DAA&quot;/&gt;&lt;wsp:rsid wsp:val=&quot;00570147&quot;/&gt;&lt;wsp:rsid wsp:val=&quot;00570CC4&quot;/&gt;&lt;wsp:rsid wsp:val=&quot;00571525&quot;/&gt;&lt;wsp:rsid wsp:val=&quot;005724E8&quot;/&gt;&lt;wsp:rsid wsp:val=&quot;00576369&quot;/&gt;&lt;wsp:rsid wsp:val=&quot;00576EB3&quot;/&gt;&lt;wsp:rsid wsp:val=&quot;00577C39&quot;/&gt;&lt;wsp:rsid wsp:val=&quot;0058067A&quot;/&gt;&lt;wsp:rsid wsp:val=&quot;00580CA1&quot;/&gt;&lt;wsp:rsid wsp:val=&quot;00581119&quot;/&gt;&lt;wsp:rsid wsp:val=&quot;00582875&quot;/&gt;&lt;wsp:rsid wsp:val=&quot;00582D33&quot;/&gt;&lt;wsp:rsid wsp:val=&quot;00586F62&quot;/&gt;&lt;wsp:rsid wsp:val=&quot;005877EA&quot;/&gt;&lt;wsp:rsid wsp:val=&quot;00587ACF&quot;/&gt;&lt;wsp:rsid wsp:val=&quot;005931F6&quot;/&gt;&lt;wsp:rsid wsp:val=&quot;005A06A9&quot;/&gt;&lt;wsp:rsid wsp:val=&quot;005A33EC&quot;/&gt;&lt;wsp:rsid wsp:val=&quot;005B2197&quot;/&gt;&lt;wsp:rsid wsp:val=&quot;005B5291&quot;/&gt;&lt;wsp:rsid wsp:val=&quot;005C1BAE&quot;/&gt;&lt;wsp:rsid wsp:val=&quot;005C5C82&quot;/&gt;&lt;wsp:rsid wsp:val=&quot;005C6872&quot;/&gt;&lt;wsp:rsid wsp:val=&quot;005D0F2E&quot;/&gt;&lt;wsp:rsid wsp:val=&quot;005D1956&quot;/&gt;&lt;wsp:rsid wsp:val=&quot;005D2BF6&quot;/&gt;&lt;wsp:rsid wsp:val=&quot;005D45F2&quot;/&gt;&lt;wsp:rsid wsp:val=&quot;005D5086&quot;/&gt;&lt;wsp:rsid wsp:val=&quot;005E099D&quot;/&gt;&lt;wsp:rsid wsp:val=&quot;005E4D11&quot;/&gt;&lt;wsp:rsid wsp:val=&quot;005F007E&quot;/&gt;&lt;wsp:rsid wsp:val=&quot;005F2827&quot;/&gt;&lt;wsp:rsid wsp:val=&quot;005F2B72&quot;/&gt;&lt;wsp:rsid wsp:val=&quot;005F47B2&quot;/&gt;&lt;wsp:rsid wsp:val=&quot;005F4892&quot;/&gt;&lt;wsp:rsid wsp:val=&quot;005F61D9&quot;/&gt;&lt;wsp:rsid wsp:val=&quot;005F6E04&quot;/&gt;&lt;wsp:rsid wsp:val=&quot;005F711B&quot;/&gt;&lt;wsp:rsid wsp:val=&quot;005F7221&quot;/&gt;&lt;wsp:rsid wsp:val=&quot;00601690&quot;/&gt;&lt;wsp:rsid wsp:val=&quot;00601ED7&quot;/&gt;&lt;wsp:rsid wsp:val=&quot;00605FC5&quot;/&gt;&lt;wsp:rsid wsp:val=&quot;0061002B&quot;/&gt;&lt;wsp:rsid wsp:val=&quot;00613F91&quot;/&gt;&lt;wsp:rsid wsp:val=&quot;0061680E&quot;/&gt;&lt;wsp:rsid wsp:val=&quot;00622351&quot;/&gt;&lt;wsp:rsid wsp:val=&quot;00623154&quot;/&gt;&lt;wsp:rsid wsp:val=&quot;0062506D&quot;/&gt;&lt;wsp:rsid wsp:val=&quot;00634807&quot;/&gt;&lt;wsp:rsid wsp:val=&quot;0064238D&quot;/&gt;&lt;wsp:rsid wsp:val=&quot;006431CB&quot;/&gt;&lt;wsp:rsid wsp:val=&quot;006457C1&quot;/&gt;&lt;wsp:rsid wsp:val=&quot;006462D9&quot;/&gt;&lt;wsp:rsid wsp:val=&quot;006500E9&quot;/&gt;&lt;wsp:rsid wsp:val=&quot;006503FB&quot;/&gt;&lt;wsp:rsid wsp:val=&quot;00663DA0&quot;/&gt;&lt;wsp:rsid wsp:val=&quot;00665F12&quot;/&gt;&lt;wsp:rsid wsp:val=&quot;00666F23&quot;/&gt;&lt;wsp:rsid wsp:val=&quot;00671703&quot;/&gt;&lt;wsp:rsid wsp:val=&quot;006731C9&quot;/&gt;&lt;wsp:rsid wsp:val=&quot;0067327A&quot;/&gt;&lt;wsp:rsid wsp:val=&quot;006745D5&quot;/&gt;&lt;wsp:rsid wsp:val=&quot;00687E07&quot;/&gt;&lt;wsp:rsid wsp:val=&quot;00695C41&quot;/&gt;&lt;wsp:rsid wsp:val=&quot;0069642E&quot;/&gt;&lt;wsp:rsid wsp:val=&quot;00697317&quot;/&gt;&lt;wsp:rsid wsp:val=&quot;006A0305&quot;/&gt;&lt;wsp:rsid wsp:val=&quot;006A047F&quot;/&gt;&lt;wsp:rsid wsp:val=&quot;006A490F&quot;/&gt;&lt;wsp:rsid wsp:val=&quot;006A4EA5&quot;/&gt;&lt;wsp:rsid wsp:val=&quot;006A5156&quot;/&gt;&lt;wsp:rsid wsp:val=&quot;006A6D46&quot;/&gt;&lt;wsp:rsid wsp:val=&quot;006A7A58&quot;/&gt;&lt;wsp:rsid wsp:val=&quot;006A7AFE&quot;/&gt;&lt;wsp:rsid wsp:val=&quot;006B0110&quot;/&gt;&lt;wsp:rsid wsp:val=&quot;006B5870&quot;/&gt;&lt;wsp:rsid wsp:val=&quot;006B61D9&quot;/&gt;&lt;wsp:rsid wsp:val=&quot;006B7CF1&quot;/&gt;&lt;wsp:rsid wsp:val=&quot;006B7E9A&quot;/&gt;&lt;wsp:rsid wsp:val=&quot;006C0B09&quot;/&gt;&lt;wsp:rsid wsp:val=&quot;006C1A94&quot;/&gt;&lt;wsp:rsid wsp:val=&quot;006C3E14&quot;/&gt;&lt;wsp:rsid wsp:val=&quot;006C4BEE&quot;/&gt;&lt;wsp:rsid wsp:val=&quot;006C5A35&quot;/&gt;&lt;wsp:rsid wsp:val=&quot;006C5F00&quot;/&gt;&lt;wsp:rsid wsp:val=&quot;006D0201&quot;/&gt;&lt;wsp:rsid wsp:val=&quot;006D18C9&quot;/&gt;&lt;wsp:rsid wsp:val=&quot;006D1B76&quot;/&gt;&lt;wsp:rsid wsp:val=&quot;006D3E12&quot;/&gt;&lt;wsp:rsid wsp:val=&quot;006D3EA3&quot;/&gt;&lt;wsp:rsid wsp:val=&quot;006D4B9D&quot;/&gt;&lt;wsp:rsid wsp:val=&quot;006E4056&quot;/&gt;&lt;wsp:rsid wsp:val=&quot;006E4460&quot;/&gt;&lt;wsp:rsid wsp:val=&quot;006F1A0F&quot;/&gt;&lt;wsp:rsid wsp:val=&quot;006F27E3&quot;/&gt;&lt;wsp:rsid wsp:val=&quot;006F6D81&quot;/&gt;&lt;wsp:rsid wsp:val=&quot;007012EF&quot;/&gt;&lt;wsp:rsid wsp:val=&quot;00703918&quot;/&gt;&lt;wsp:rsid wsp:val=&quot;00705172&quot;/&gt;&lt;wsp:rsid wsp:val=&quot;00705474&quot;/&gt;&lt;wsp:rsid wsp:val=&quot;007057EF&quot;/&gt;&lt;wsp:rsid wsp:val=&quot;0070727A&quot;/&gt;&lt;wsp:rsid wsp:val=&quot;00707681&quot;/&gt;&lt;wsp:rsid wsp:val=&quot;0071142E&quot;/&gt;&lt;wsp:rsid wsp:val=&quot;00712CC2&quot;/&gt;&lt;wsp:rsid wsp:val=&quot;0071520C&quot;/&gt;&lt;wsp:rsid wsp:val=&quot;00720C8D&quot;/&gt;&lt;wsp:rsid wsp:val=&quot;00721E77&quot;/&gt;&lt;wsp:rsid wsp:val=&quot;00722031&quot;/&gt;&lt;wsp:rsid wsp:val=&quot;007221AA&quot;/&gt;&lt;wsp:rsid wsp:val=&quot;00726503&quot;/&gt;&lt;wsp:rsid wsp:val=&quot;00734DCA&quot;/&gt;&lt;wsp:rsid wsp:val=&quot;00736E0E&quot;/&gt;&lt;wsp:rsid wsp:val=&quot;0074721C&quot;/&gt;&lt;wsp:rsid wsp:val=&quot;00755D5C&quot;/&gt;&lt;wsp:rsid wsp:val=&quot;00755E62&quot;/&gt;&lt;wsp:rsid wsp:val=&quot;007567C1&quot;/&gt;&lt;wsp:rsid wsp:val=&quot;007635F1&quot;/&gt;&lt;wsp:rsid wsp:val=&quot;00764212&quot;/&gt;&lt;wsp:rsid wsp:val=&quot;00764313&quot;/&gt;&lt;wsp:rsid wsp:val=&quot;00764B3B&quot;/&gt;&lt;wsp:rsid wsp:val=&quot;0077032B&quot;/&gt;&lt;wsp:rsid wsp:val=&quot;00771839&quot;/&gt;&lt;wsp:rsid wsp:val=&quot;00773A32&quot;/&gt;&lt;wsp:rsid wsp:val=&quot;007745AD&quot;/&gt;&lt;wsp:rsid wsp:val=&quot;00774C43&quot;/&gt;&lt;wsp:rsid wsp:val=&quot;00780E37&quot;/&gt;&lt;wsp:rsid wsp:val=&quot;00786963&quot;/&gt;&lt;wsp:rsid wsp:val=&quot;007915AE&quot;/&gt;&lt;wsp:rsid wsp:val=&quot;00795FAE&quot;/&gt;&lt;wsp:rsid wsp:val=&quot;007A148B&quot;/&gt;&lt;wsp:rsid wsp:val=&quot;007A3D66&quot;/&gt;&lt;wsp:rsid wsp:val=&quot;007A6F30&quot;/&gt;&lt;wsp:rsid wsp:val=&quot;007B5CE9&quot;/&gt;&lt;wsp:rsid wsp:val=&quot;007C1191&quot;/&gt;&lt;wsp:rsid wsp:val=&quot;007C16DC&quot;/&gt;&lt;wsp:rsid wsp:val=&quot;007C6258&quot;/&gt;&lt;wsp:rsid wsp:val=&quot;007D1936&quot;/&gt;&lt;wsp:rsid wsp:val=&quot;007D1B0E&quot;/&gt;&lt;wsp:rsid wsp:val=&quot;007D56D5&quot;/&gt;&lt;wsp:rsid wsp:val=&quot;007E2005&quot;/&gt;&lt;wsp:rsid wsp:val=&quot;007E55F2&quot;/&gt;&lt;wsp:rsid wsp:val=&quot;007F08F8&quot;/&gt;&lt;wsp:rsid wsp:val=&quot;007F4865&quot;/&gt;&lt;wsp:rsid wsp:val=&quot;0080046D&quot;/&gt;&lt;wsp:rsid wsp:val=&quot;0080120C&quot;/&gt;&lt;wsp:rsid wsp:val=&quot;00804658&quot;/&gt;&lt;wsp:rsid wsp:val=&quot;00805156&quot;/&gt;&lt;wsp:rsid wsp:val=&quot;008057ED&quot;/&gt;&lt;wsp:rsid wsp:val=&quot;00806460&quot;/&gt;&lt;wsp:rsid wsp:val=&quot;00806748&quot;/&gt;&lt;wsp:rsid wsp:val=&quot;008149D6&quot;/&gt;&lt;wsp:rsid wsp:val=&quot;00815D63&quot;/&gt;&lt;wsp:rsid wsp:val=&quot;00821F14&quot;/&gt;&lt;wsp:rsid wsp:val=&quot;008273CE&quot;/&gt;&lt;wsp:rsid wsp:val=&quot;00834FB0&quot;/&gt;&lt;wsp:rsid wsp:val=&quot;008350FF&quot;/&gt;&lt;wsp:rsid wsp:val=&quot;008362B4&quot;/&gt;&lt;wsp:rsid wsp:val=&quot;008412D4&quot;/&gt;&lt;wsp:rsid wsp:val=&quot;0084319C&quot;/&gt;&lt;wsp:rsid wsp:val=&quot;008459A2&quot;/&gt;&lt;wsp:rsid wsp:val=&quot;008464B3&quot;/&gt;&lt;wsp:rsid wsp:val=&quot;008466FE&quot;/&gt;&lt;wsp:rsid wsp:val=&quot;00847139&quot;/&gt;&lt;wsp:rsid wsp:val=&quot;00850B40&quot;/&gt;&lt;wsp:rsid wsp:val=&quot;008577B4&quot;/&gt;&lt;wsp:rsid wsp:val=&quot;00864B1E&quot;/&gt;&lt;wsp:rsid wsp:val=&quot;00866F34&quot;/&gt;&lt;wsp:rsid wsp:val=&quot;00870BBA&quot;/&gt;&lt;wsp:rsid wsp:val=&quot;0087166F&quot;/&gt;&lt;wsp:rsid wsp:val=&quot;00872722&quot;/&gt;&lt;wsp:rsid wsp:val=&quot;00880939&quot;/&gt;&lt;wsp:rsid wsp:val=&quot;00886AA5&quot;/&gt;&lt;wsp:rsid wsp:val=&quot;00887884&quot;/&gt;&lt;wsp:rsid wsp:val=&quot;00891670&quot;/&gt;&lt;wsp:rsid wsp:val=&quot;00892117&quot;/&gt;&lt;wsp:rsid wsp:val=&quot;00895B9B&quot;/&gt;&lt;wsp:rsid wsp:val=&quot;00896FA5&quot;/&gt;&lt;wsp:rsid wsp:val=&quot;008A5035&quot;/&gt;&lt;wsp:rsid wsp:val=&quot;008A621F&quot;/&gt;&lt;wsp:rsid wsp:val=&quot;008A7233&quot;/&gt;&lt;wsp:rsid wsp:val=&quot;008B29C8&quot;/&gt;&lt;wsp:rsid wsp:val=&quot;008B2B58&quot;/&gt;&lt;wsp:rsid wsp:val=&quot;008B693B&quot;/&gt;&lt;wsp:rsid wsp:val=&quot;008B7950&quot;/&gt;&lt;wsp:rsid wsp:val=&quot;008C06FE&quot;/&gt;&lt;wsp:rsid wsp:val=&quot;008C180C&quot;/&gt;&lt;wsp:rsid wsp:val=&quot;008C39CF&quot;/&gt;&lt;wsp:rsid wsp:val=&quot;008C6663&quot;/&gt;&lt;wsp:rsid wsp:val=&quot;008C6F0A&quot;/&gt;&lt;wsp:rsid wsp:val=&quot;008C75C4&quot;/&gt;&lt;wsp:rsid wsp:val=&quot;008D10D8&quot;/&gt;&lt;wsp:rsid wsp:val=&quot;008D4B39&quot;/&gt;&lt;wsp:rsid wsp:val=&quot;008D6281&quot;/&gt;&lt;wsp:rsid wsp:val=&quot;008D7E33&quot;/&gt;&lt;wsp:rsid wsp:val=&quot;008E462D&quot;/&gt;&lt;wsp:rsid wsp:val=&quot;008E57BD&quot;/&gt;&lt;wsp:rsid wsp:val=&quot;008E6E97&quot;/&gt;&lt;wsp:rsid wsp:val=&quot;008F0EE3&quot;/&gt;&lt;wsp:rsid wsp:val=&quot;008F233B&quot;/&gt;&lt;wsp:rsid wsp:val=&quot;008F2837&quot;/&gt;&lt;wsp:rsid wsp:val=&quot;00901734&quot;/&gt;&lt;wsp:rsid wsp:val=&quot;00905B60&quot;/&gt;&lt;wsp:rsid wsp:val=&quot;00907CA4&quot;/&gt;&lt;wsp:rsid wsp:val=&quot;009128E0&quot;/&gt;&lt;wsp:rsid wsp:val=&quot;00913ACE&quot;/&gt;&lt;wsp:rsid wsp:val=&quot;00914D32&quot;/&gt;&lt;wsp:rsid wsp:val=&quot;00914DBA&quot;/&gt;&lt;wsp:rsid wsp:val=&quot;00915519&quot;/&gt;&lt;wsp:rsid wsp:val=&quot;00916614&quot;/&gt;&lt;wsp:rsid wsp:val=&quot;009176FB&quot;/&gt;&lt;wsp:rsid wsp:val=&quot;00920193&quot;/&gt;&lt;wsp:rsid wsp:val=&quot;009243FD&quot;/&gt;&lt;wsp:rsid wsp:val=&quot;009279E6&quot;/&gt;&lt;wsp:rsid wsp:val=&quot;009319B3&quot;/&gt;&lt;wsp:rsid wsp:val=&quot;009332C6&quot;/&gt;&lt;wsp:rsid wsp:val=&quot;00936E69&quot;/&gt;&lt;wsp:rsid wsp:val=&quot;00945164&quot;/&gt;&lt;wsp:rsid wsp:val=&quot;00947085&quot;/&gt;&lt;wsp:rsid wsp:val=&quot;00952BC0&quot;/&gt;&lt;wsp:rsid wsp:val=&quot;009647A1&quot;/&gt;&lt;wsp:rsid wsp:val=&quot;00965719&quot;/&gt;&lt;wsp:rsid wsp:val=&quot;00967DF1&quot;/&gt;&lt;wsp:rsid wsp:val=&quot;00976F91&quot;/&gt;&lt;wsp:rsid wsp:val=&quot;009778F3&quot;/&gt;&lt;wsp:rsid wsp:val=&quot;00980FEE&quot;/&gt;&lt;wsp:rsid wsp:val=&quot;009816B1&quot;/&gt;&lt;wsp:rsid wsp:val=&quot;0098702A&quot;/&gt;&lt;wsp:rsid wsp:val=&quot;00991F6B&quot;/&gt;&lt;wsp:rsid wsp:val=&quot;00992721&quot;/&gt;&lt;wsp:rsid wsp:val=&quot;00992745&quot;/&gt;&lt;wsp:rsid wsp:val=&quot;00997FBD&quot;/&gt;&lt;wsp:rsid wsp:val=&quot;009A2124&quot;/&gt;&lt;wsp:rsid wsp:val=&quot;009B0B6B&quot;/&gt;&lt;wsp:rsid wsp:val=&quot;009B3621&quot;/&gt;&lt;wsp:rsid wsp:val=&quot;009C003C&quot;/&gt;&lt;wsp:rsid wsp:val=&quot;009C52F3&quot;/&gt;&lt;wsp:rsid wsp:val=&quot;009D32BB&quot;/&gt;&lt;wsp:rsid wsp:val=&quot;009D61A5&quot;/&gt;&lt;wsp:rsid wsp:val=&quot;009D7CE8&quot;/&gt;&lt;wsp:rsid wsp:val=&quot;009E0B58&quot;/&gt;&lt;wsp:rsid wsp:val=&quot;009F35E9&quot;/&gt;&lt;wsp:rsid wsp:val=&quot;009F3E9E&quot;/&gt;&lt;wsp:rsid wsp:val=&quot;009F5720&quot;/&gt;&lt;wsp:rsid wsp:val=&quot;009F7639&quot;/&gt;&lt;wsp:rsid wsp:val=&quot;00A0089A&quot;/&gt;&lt;wsp:rsid wsp:val=&quot;00A020A9&quot;/&gt;&lt;wsp:rsid wsp:val=&quot;00A04012&quot;/&gt;&lt;wsp:rsid wsp:val=&quot;00A11CB0&quot;/&gt;&lt;wsp:rsid wsp:val=&quot;00A12974&quot;/&gt;&lt;wsp:rsid wsp:val=&quot;00A139AF&quot;/&gt;&lt;wsp:rsid wsp:val=&quot;00A21C49&quot;/&gt;&lt;wsp:rsid wsp:val=&quot;00A2251F&quot;/&gt;&lt;wsp:rsid wsp:val=&quot;00A240EC&quot;/&gt;&lt;wsp:rsid wsp:val=&quot;00A24442&quot;/&gt;&lt;wsp:rsid wsp:val=&quot;00A4140F&quot;/&gt;&lt;wsp:rsid wsp:val=&quot;00A42558&quot;/&gt;&lt;wsp:rsid wsp:val=&quot;00A4331F&quot;/&gt;&lt;wsp:rsid wsp:val=&quot;00A55BBD&quot;/&gt;&lt;wsp:rsid wsp:val=&quot;00A62627&quot;/&gt;&lt;wsp:rsid wsp:val=&quot;00A64D9D&quot;/&gt;&lt;wsp:rsid wsp:val=&quot;00A67233&quot;/&gt;&lt;wsp:rsid wsp:val=&quot;00A67D5A&quot;/&gt;&lt;wsp:rsid wsp:val=&quot;00A70A5F&quot;/&gt;&lt;wsp:rsid wsp:val=&quot;00A77632&quot;/&gt;&lt;wsp:rsid wsp:val=&quot;00A810FF&quot;/&gt;&lt;wsp:rsid wsp:val=&quot;00A81F4C&quot;/&gt;&lt;wsp:rsid wsp:val=&quot;00A8388C&quot;/&gt;&lt;wsp:rsid wsp:val=&quot;00A851B5&quot;/&gt;&lt;wsp:rsid wsp:val=&quot;00A85BAA&quot;/&gt;&lt;wsp:rsid wsp:val=&quot;00A85E46&quot;/&gt;&lt;wsp:rsid wsp:val=&quot;00A86A87&quot;/&gt;&lt;wsp:rsid wsp:val=&quot;00A86C44&quot;/&gt;&lt;wsp:rsid wsp:val=&quot;00AA62C7&quot;/&gt;&lt;wsp:rsid wsp:val=&quot;00AA6B5B&quot;/&gt;&lt;wsp:rsid wsp:val=&quot;00AB5390&quot;/&gt;&lt;wsp:rsid wsp:val=&quot;00AB7860&quot;/&gt;&lt;wsp:rsid wsp:val=&quot;00AC0D9B&quot;/&gt;&lt;wsp:rsid wsp:val=&quot;00AC2406&quot;/&gt;&lt;wsp:rsid wsp:val=&quot;00AC2840&quot;/&gt;&lt;wsp:rsid wsp:val=&quot;00AC339D&quot;/&gt;&lt;wsp:rsid wsp:val=&quot;00AC36BF&quot;/&gt;&lt;wsp:rsid wsp:val=&quot;00AC7632&quot;/&gt;&lt;wsp:rsid wsp:val=&quot;00AD32DC&quot;/&gt;&lt;wsp:rsid wsp:val=&quot;00AD34D3&quot;/&gt;&lt;wsp:rsid wsp:val=&quot;00AD5D76&quot;/&gt;&lt;wsp:rsid wsp:val=&quot;00AD7F10&quot;/&gt;&lt;wsp:rsid wsp:val=&quot;00AE2EE6&quot;/&gt;&lt;wsp:rsid wsp:val=&quot;00AE356F&quot;/&gt;&lt;wsp:rsid wsp:val=&quot;00AE620C&quot;/&gt;&lt;wsp:rsid wsp:val=&quot;00AE7CC9&quot;/&gt;&lt;wsp:rsid wsp:val=&quot;00AF0643&quot;/&gt;&lt;wsp:rsid wsp:val=&quot;00AF38E2&quot;/&gt;&lt;wsp:rsid wsp:val=&quot;00AF39DF&quot;/&gt;&lt;wsp:rsid wsp:val=&quot;00B03BF8&quot;/&gt;&lt;wsp:rsid wsp:val=&quot;00B07DF4&quot;/&gt;&lt;wsp:rsid wsp:val=&quot;00B131BF&quot;/&gt;&lt;wsp:rsid wsp:val=&quot;00B13B40&quot;/&gt;&lt;wsp:rsid wsp:val=&quot;00B13E67&quot;/&gt;&lt;wsp:rsid wsp:val=&quot;00B142E4&quot;/&gt;&lt;wsp:rsid wsp:val=&quot;00B179B9&quot;/&gt;&lt;wsp:rsid wsp:val=&quot;00B216A0&quot;/&gt;&lt;wsp:rsid wsp:val=&quot;00B22606&quot;/&gt;&lt;wsp:rsid wsp:val=&quot;00B249E1&quot;/&gt;&lt;wsp:rsid wsp:val=&quot;00B26677&quot;/&gt;&lt;wsp:rsid wsp:val=&quot;00B347D4&quot;/&gt;&lt;wsp:rsid wsp:val=&quot;00B40E04&quot;/&gt;&lt;wsp:rsid wsp:val=&quot;00B425A0&quot;/&gt;&lt;wsp:rsid wsp:val=&quot;00B47A05&quot;/&gt;&lt;wsp:rsid wsp:val=&quot;00B5188A&quot;/&gt;&lt;wsp:rsid wsp:val=&quot;00B51AC4&quot;/&gt;&lt;wsp:rsid wsp:val=&quot;00B559BB&quot;/&gt;&lt;wsp:rsid wsp:val=&quot;00B57B71&quot;/&gt;&lt;wsp:rsid wsp:val=&quot;00B64D55&quot;/&gt;&lt;wsp:rsid wsp:val=&quot;00B710C0&quot;/&gt;&lt;wsp:rsid wsp:val=&quot;00B7115C&quot;/&gt;&lt;wsp:rsid wsp:val=&quot;00B71B18&quot;/&gt;&lt;wsp:rsid wsp:val=&quot;00B72328&quot;/&gt;&lt;wsp:rsid wsp:val=&quot;00B7259F&quot;/&gt;&lt;wsp:rsid wsp:val=&quot;00B73B55&quot;/&gt;&lt;wsp:rsid wsp:val=&quot;00B77658&quot;/&gt;&lt;wsp:rsid wsp:val=&quot;00B81AB9&quot;/&gt;&lt;wsp:rsid wsp:val=&quot;00B828E3&quot;/&gt;&lt;wsp:rsid wsp:val=&quot;00B84BF7&quot;/&gt;&lt;wsp:rsid wsp:val=&quot;00B84DCE&quot;/&gt;&lt;wsp:rsid wsp:val=&quot;00B86A57&quot;/&gt;&lt;wsp:rsid wsp:val=&quot;00B919D0&quot;/&gt;&lt;wsp:rsid wsp:val=&quot;00B9276A&quot;/&gt;&lt;wsp:rsid wsp:val=&quot;00B93E41&quot;/&gt;&lt;wsp:rsid wsp:val=&quot;00B9465A&quot;/&gt;&lt;wsp:rsid wsp:val=&quot;00B95F23&quot;/&gt;&lt;wsp:rsid wsp:val=&quot;00B96083&quot;/&gt;&lt;wsp:rsid wsp:val=&quot;00BA118F&quot;/&gt;&lt;wsp:rsid wsp:val=&quot;00BA365D&quot;/&gt;&lt;wsp:rsid wsp:val=&quot;00BB2E96&quot;/&gt;&lt;wsp:rsid wsp:val=&quot;00BB4A98&quot;/&gt;&lt;wsp:rsid wsp:val=&quot;00BB54F6&quot;/&gt;&lt;wsp:rsid wsp:val=&quot;00BC09B6&quot;/&gt;&lt;wsp:rsid wsp:val=&quot;00BC1A96&quot;/&gt;&lt;wsp:rsid wsp:val=&quot;00BC6A78&quot;/&gt;&lt;wsp:rsid wsp:val=&quot;00BC6AC5&quot;/&gt;&lt;wsp:rsid wsp:val=&quot;00BD131B&quot;/&gt;&lt;wsp:rsid wsp:val=&quot;00BD1CAB&quot;/&gt;&lt;wsp:rsid wsp:val=&quot;00BD2A00&quot;/&gt;&lt;wsp:rsid wsp:val=&quot;00BD35AD&quot;/&gt;&lt;wsp:rsid wsp:val=&quot;00BD451C&quot;/&gt;&lt;wsp:rsid wsp:val=&quot;00BD6778&quot;/&gt;&lt;wsp:rsid wsp:val=&quot;00BD7105&quot;/&gt;&lt;wsp:rsid wsp:val=&quot;00BE05A1&quot;/&gt;&lt;wsp:rsid wsp:val=&quot;00BF60F9&quot;/&gt;&lt;wsp:rsid wsp:val=&quot;00C01296&quot;/&gt;&lt;wsp:rsid wsp:val=&quot;00C02268&quot;/&gt;&lt;wsp:rsid wsp:val=&quot;00C03D12&quot;/&gt;&lt;wsp:rsid wsp:val=&quot;00C0552D&quot;/&gt;&lt;wsp:rsid wsp:val=&quot;00C059EF&quot;/&gt;&lt;wsp:rsid wsp:val=&quot;00C0753E&quot;/&gt;&lt;wsp:rsid wsp:val=&quot;00C10350&quot;/&gt;&lt;wsp:rsid wsp:val=&quot;00C14360&quot;/&gt;&lt;wsp:rsid wsp:val=&quot;00C1497C&quot;/&gt;&lt;wsp:rsid wsp:val=&quot;00C15F2D&quot;/&gt;&lt;wsp:rsid wsp:val=&quot;00C16351&quot;/&gt;&lt;wsp:rsid wsp:val=&quot;00C2183A&quot;/&gt;&lt;wsp:rsid wsp:val=&quot;00C21BC7&quot;/&gt;&lt;wsp:rsid wsp:val=&quot;00C25576&quot;/&gt;&lt;wsp:rsid wsp:val=&quot;00C27075&quot;/&gt;&lt;wsp:rsid wsp:val=&quot;00C32B2B&quot;/&gt;&lt;wsp:rsid wsp:val=&quot;00C41B02&quot;/&gt;&lt;wsp:rsid wsp:val=&quot;00C42382&quot;/&gt;&lt;wsp:rsid wsp:val=&quot;00C44148&quot;/&gt;&lt;wsp:rsid wsp:val=&quot;00C474BD&quot;/&gt;&lt;wsp:rsid wsp:val=&quot;00C527A1&quot;/&gt;&lt;wsp:rsid wsp:val=&quot;00C61913&quot;/&gt;&lt;wsp:rsid wsp:val=&quot;00C6581B&quot;/&gt;&lt;wsp:rsid wsp:val=&quot;00C658BA&quot;/&gt;&lt;wsp:rsid wsp:val=&quot;00C67B7A&quot;/&gt;&lt;wsp:rsid wsp:val=&quot;00C71D7C&quot;/&gt;&lt;wsp:rsid wsp:val=&quot;00C7230B&quot;/&gt;&lt;wsp:rsid wsp:val=&quot;00C73CE4&quot;/&gt;&lt;wsp:rsid wsp:val=&quot;00C74B14&quot;/&gt;&lt;wsp:rsid wsp:val=&quot;00C74E17&quot;/&gt;&lt;wsp:rsid wsp:val=&quot;00C805B0&quot;/&gt;&lt;wsp:rsid wsp:val=&quot;00C9304B&quot;/&gt;&lt;wsp:rsid wsp:val=&quot;00C9451E&quot;/&gt;&lt;wsp:rsid wsp:val=&quot;00C957F2&quot;/&gt;&lt;wsp:rsid wsp:val=&quot;00C96355&quot;/&gt;&lt;wsp:rsid wsp:val=&quot;00CA0540&quot;/&gt;&lt;wsp:rsid wsp:val=&quot;00CA05B9&quot;/&gt;&lt;wsp:rsid wsp:val=&quot;00CA1378&quot;/&gt;&lt;wsp:rsid wsp:val=&quot;00CA6B58&quot;/&gt;&lt;wsp:rsid wsp:val=&quot;00CA70AD&quot;/&gt;&lt;wsp:rsid wsp:val=&quot;00CB0703&quot;/&gt;&lt;wsp:rsid wsp:val=&quot;00CB10AC&quot;/&gt;&lt;wsp:rsid wsp:val=&quot;00CB3B67&quot;/&gt;&lt;wsp:rsid wsp:val=&quot;00CC28C9&quot;/&gt;&lt;wsp:rsid wsp:val=&quot;00CC5804&quot;/&gt;&lt;wsp:rsid wsp:val=&quot;00CD257D&quot;/&gt;&lt;wsp:rsid wsp:val=&quot;00CD3E74&quot;/&gt;&lt;wsp:rsid wsp:val=&quot;00CE0916&quot;/&gt;&lt;wsp:rsid wsp:val=&quot;00CE3662&quot;/&gt;&lt;wsp:rsid wsp:val=&quot;00CE3B53&quot;/&gt;&lt;wsp:rsid wsp:val=&quot;00CF5036&quot;/&gt;&lt;wsp:rsid wsp:val=&quot;00CF7776&quot;/&gt;&lt;wsp:rsid wsp:val=&quot;00D06242&quot;/&gt;&lt;wsp:rsid wsp:val=&quot;00D118AA&quot;/&gt;&lt;wsp:rsid wsp:val=&quot;00D15AD9&quot;/&gt;&lt;wsp:rsid wsp:val=&quot;00D2127A&quot;/&gt;&lt;wsp:rsid wsp:val=&quot;00D2227E&quot;/&gt;&lt;wsp:rsid wsp:val=&quot;00D31307&quot;/&gt;&lt;wsp:rsid wsp:val=&quot;00D31727&quot;/&gt;&lt;wsp:rsid wsp:val=&quot;00D339DB&quot;/&gt;&lt;wsp:rsid wsp:val=&quot;00D37049&quot;/&gt;&lt;wsp:rsid wsp:val=&quot;00D373D7&quot;/&gt;&lt;wsp:rsid wsp:val=&quot;00D408ED&quot;/&gt;&lt;wsp:rsid wsp:val=&quot;00D44B29&quot;/&gt;&lt;wsp:rsid wsp:val=&quot;00D458FC&quot;/&gt;&lt;wsp:rsid wsp:val=&quot;00D45DF2&quot;/&gt;&lt;wsp:rsid wsp:val=&quot;00D5202D&quot;/&gt;&lt;wsp:rsid wsp:val=&quot;00D5355C&quot;/&gt;&lt;wsp:rsid wsp:val=&quot;00D54FCE&quot;/&gt;&lt;wsp:rsid wsp:val=&quot;00D55C8A&quot;/&gt;&lt;wsp:rsid wsp:val=&quot;00D62210&quot;/&gt;&lt;wsp:rsid wsp:val=&quot;00D71368&quot;/&gt;&lt;wsp:rsid wsp:val=&quot;00D725FE&quot;/&gt;&lt;wsp:rsid wsp:val=&quot;00D73EAC&quot;/&gt;&lt;wsp:rsid wsp:val=&quot;00D84341&quot;/&gt;&lt;wsp:rsid wsp:val=&quot;00D84E2F&quot;/&gt;&lt;wsp:rsid wsp:val=&quot;00D85099&quot;/&gt;&lt;wsp:rsid wsp:val=&quot;00D85E66&quot;/&gt;&lt;wsp:rsid wsp:val=&quot;00D8735B&quot;/&gt;&lt;wsp:rsid wsp:val=&quot;00D909C7&quot;/&gt;&lt;wsp:rsid wsp:val=&quot;00D919C9&quot;/&gt;&lt;wsp:rsid wsp:val=&quot;00D91B73&quot;/&gt;&lt;wsp:rsid wsp:val=&quot;00D9236E&quot;/&gt;&lt;wsp:rsid wsp:val=&quot;00D9419C&quot;/&gt;&lt;wsp:rsid wsp:val=&quot;00D96C35&quot;/&gt;&lt;wsp:rsid wsp:val=&quot;00D976AD&quot;/&gt;&lt;wsp:rsid wsp:val=&quot;00DA357F&quot;/&gt;&lt;wsp:rsid wsp:val=&quot;00DA3C79&quot;/&gt;&lt;wsp:rsid wsp:val=&quot;00DA4884&quot;/&gt;&lt;wsp:rsid wsp:val=&quot;00DC0189&quot;/&gt;&lt;wsp:rsid wsp:val=&quot;00DD035D&quot;/&gt;&lt;wsp:rsid wsp:val=&quot;00DD0ACF&quot;/&gt;&lt;wsp:rsid wsp:val=&quot;00DD405B&quot;/&gt;&lt;wsp:rsid wsp:val=&quot;00DD6953&quot;/&gt;&lt;wsp:rsid wsp:val=&quot;00DE7DD4&quot;/&gt;&lt;wsp:rsid wsp:val=&quot;00DE7EEF&quot;/&gt;&lt;wsp:rsid wsp:val=&quot;00DF0636&quot;/&gt;&lt;wsp:rsid wsp:val=&quot;00DF134E&quot;/&gt;&lt;wsp:rsid wsp:val=&quot;00DF1F9D&quot;/&gt;&lt;wsp:rsid wsp:val=&quot;00DF2900&quot;/&gt;&lt;wsp:rsid wsp:val=&quot;00DF378B&quot;/&gt;&lt;wsp:rsid wsp:val=&quot;00DF3EAA&quot;/&gt;&lt;wsp:rsid wsp:val=&quot;00DF745B&quot;/&gt;&lt;wsp:rsid wsp:val=&quot;00E004DF&quot;/&gt;&lt;wsp:rsid wsp:val=&quot;00E0550D&quot;/&gt;&lt;wsp:rsid wsp:val=&quot;00E0716E&quot;/&gt;&lt;wsp:rsid wsp:val=&quot;00E07D14&quot;/&gt;&lt;wsp:rsid wsp:val=&quot;00E14A72&quot;/&gt;&lt;wsp:rsid wsp:val=&quot;00E14CD5&quot;/&gt;&lt;wsp:rsid wsp:val=&quot;00E157C4&quot;/&gt;&lt;wsp:rsid wsp:val=&quot;00E17632&quot;/&gt;&lt;wsp:rsid wsp:val=&quot;00E32C8B&quot;/&gt;&lt;wsp:rsid wsp:val=&quot;00E428D4&quot;/&gt;&lt;wsp:rsid wsp:val=&quot;00E44133&quot;/&gt;&lt;wsp:rsid wsp:val=&quot;00E54EBA&quot;/&gt;&lt;wsp:rsid wsp:val=&quot;00E5771E&quot;/&gt;&lt;wsp:rsid wsp:val=&quot;00E57FE2&quot;/&gt;&lt;wsp:rsid wsp:val=&quot;00E60249&quot;/&gt;&lt;wsp:rsid wsp:val=&quot;00E6073F&quot;/&gt;&lt;wsp:rsid wsp:val=&quot;00E62A4C&quot;/&gt;&lt;wsp:rsid wsp:val=&quot;00E634A8&quot;/&gt;&lt;wsp:rsid wsp:val=&quot;00E735FC&quot;/&gt;&lt;wsp:rsid wsp:val=&quot;00E74DAE&quot;/&gt;&lt;wsp:rsid wsp:val=&quot;00E7590D&quot;/&gt;&lt;wsp:rsid wsp:val=&quot;00E8109A&quot;/&gt;&lt;wsp:rsid wsp:val=&quot;00E82497&quot;/&gt;&lt;wsp:rsid wsp:val=&quot;00E83102&quot;/&gt;&lt;wsp:rsid wsp:val=&quot;00E87238&quot;/&gt;&lt;wsp:rsid wsp:val=&quot;00E87F4F&quot;/&gt;&lt;wsp:rsid wsp:val=&quot;00E91A41&quot;/&gt;&lt;wsp:rsid wsp:val=&quot;00E93A18&quot;/&gt;&lt;wsp:rsid wsp:val=&quot;00E9690B&quot;/&gt;&lt;wsp:rsid wsp:val=&quot;00EB503B&quot;/&gt;&lt;wsp:rsid wsp:val=&quot;00EC2243&quot;/&gt;&lt;wsp:rsid wsp:val=&quot;00ED2029&quot;/&gt;&lt;wsp:rsid wsp:val=&quot;00ED3286&quot;/&gt;&lt;wsp:rsid wsp:val=&quot;00EF293D&quot;/&gt;&lt;wsp:rsid wsp:val=&quot;00EF369A&quot;/&gt;&lt;wsp:rsid wsp:val=&quot;00EF7F5C&quot;/&gt;&lt;wsp:rsid wsp:val=&quot;00EF7F68&quot;/&gt;&lt;wsp:rsid wsp:val=&quot;00F04AEA&quot;/&gt;&lt;wsp:rsid wsp:val=&quot;00F06B67&quot;/&gt;&lt;wsp:rsid wsp:val=&quot;00F17541&quot;/&gt;&lt;wsp:rsid wsp:val=&quot;00F17E66&quot;/&gt;&lt;wsp:rsid wsp:val=&quot;00F21908&quot;/&gt;&lt;wsp:rsid wsp:val=&quot;00F23880&quot;/&gt;&lt;wsp:rsid wsp:val=&quot;00F2464A&quot;/&gt;&lt;wsp:rsid wsp:val=&quot;00F249D6&quot;/&gt;&lt;wsp:rsid wsp:val=&quot;00F26646&quot;/&gt;&lt;wsp:rsid wsp:val=&quot;00F27F56&quot;/&gt;&lt;wsp:rsid wsp:val=&quot;00F319C0&quot;/&gt;&lt;wsp:rsid wsp:val=&quot;00F33E7C&quot;/&gt;&lt;wsp:rsid wsp:val=&quot;00F3764E&quot;/&gt;&lt;wsp:rsid wsp:val=&quot;00F3783F&quot;/&gt;&lt;wsp:rsid wsp:val=&quot;00F4029A&quot;/&gt;&lt;wsp:rsid wsp:val=&quot;00F41842&quot;/&gt;&lt;wsp:rsid wsp:val=&quot;00F44434&quot;/&gt;&lt;wsp:rsid wsp:val=&quot;00F47EAC&quot;/&gt;&lt;wsp:rsid wsp:val=&quot;00F527BF&quot;/&gt;&lt;wsp:rsid wsp:val=&quot;00F56CB3&quot;/&gt;&lt;wsp:rsid wsp:val=&quot;00F65360&quot;/&gt;&lt;wsp:rsid wsp:val=&quot;00F671FE&quot;/&gt;&lt;wsp:rsid wsp:val=&quot;00F6757C&quot;/&gt;&lt;wsp:rsid wsp:val=&quot;00F70C54&quot;/&gt;&lt;wsp:rsid wsp:val=&quot;00F75188&quot;/&gt;&lt;wsp:rsid wsp:val=&quot;00F761BB&quot;/&gt;&lt;wsp:rsid wsp:val=&quot;00F76844&quot;/&gt;&lt;wsp:rsid wsp:val=&quot;00F80835&quot;/&gt;&lt;wsp:rsid wsp:val=&quot;00F81E0E&quot;/&gt;&lt;wsp:rsid wsp:val=&quot;00F848BD&quot;/&gt;&lt;wsp:rsid wsp:val=&quot;00F84D0C&quot;/&gt;&lt;wsp:rsid wsp:val=&quot;00F85556&quot;/&gt;&lt;wsp:rsid wsp:val=&quot;00F878A1&quot;/&gt;&lt;wsp:rsid wsp:val=&quot;00F904D1&quot;/&gt;&lt;wsp:rsid wsp:val=&quot;00F908BA&quot;/&gt;&lt;wsp:rsid wsp:val=&quot;00F9444F&quot;/&gt;&lt;wsp:rsid wsp:val=&quot;00F959DB&quot;/&gt;&lt;wsp:rsid wsp:val=&quot;00F976A5&quot;/&gt;&lt;wsp:rsid wsp:val=&quot;00F9792E&quot;/&gt;&lt;wsp:rsid wsp:val=&quot;00F97F7D&quot;/&gt;&lt;wsp:rsid wsp:val=&quot;00FA60F0&quot;/&gt;&lt;wsp:rsid wsp:val=&quot;00FB4286&quot;/&gt;&lt;wsp:rsid wsp:val=&quot;00FB678A&quot;/&gt;&lt;wsp:rsid wsp:val=&quot;00FD3F31&quot;/&gt;&lt;wsp:rsid wsp:val=&quot;00FD4FE2&quot;/&gt;&lt;wsp:rsid wsp:val=&quot;00FE2E4A&quot;/&gt;&lt;wsp:rsid wsp:val=&quot;00FE3D38&quot;/&gt;&lt;wsp:rsid wsp:val=&quot;00FE749D&quot;/&gt;&lt;wsp:rsid wsp:val=&quot;00FF044B&quot;/&gt;&lt;wsp:rsid wsp:val=&quot;00FF1CFC&quot;/&gt;&lt;wsp:rsid wsp:val=&quot;57004867&quot;/&gt;&lt;wsp:rsid wsp:val=&quot;58633282&quot;/&gt;&lt;wsp:rsid wsp:val=&quot;6B8A321B&quot;/&gt;&lt;wsp:rsid wsp:val=&quot;6CED10C5&quot;/&gt;&lt;wsp:rsid wsp:val=&quot;79F0361A&quot;/&gt;&lt;wsp:rsid wsp:val=&quot;7C5A0343&quot;/&gt;&lt;/wsp:rsids&gt;&lt;/w:docPr&gt;&lt;w:body&gt;&lt;w:p wsp:rsidR=&quot;00000000&quot; wsp:rsidRDefault=&quot;0070727A&quot;&gt;&lt;m:oMathPara&gt;&lt;m:oMath&gt;&lt;m:f&gt;&lt;m:fPr&gt;&lt;m:ctrlPr&gt;&lt;w:rPr&gt;&lt;w:rFonts w:ascii=&quot;Cambria Math&quot; w:h-ansi=&quot;Cambria Math&quot;/&gt;&lt;wx:font wx:val=&quot;Cambria Math&quot;/&gt;&lt;w:i/&gt;&lt;w:sz w:val=&quot;26&quot;/&gt;&lt;w:sz-cs w:val=&quot;26&quot;/&gt;&lt;w:lang w:val=&quot;EN-MY&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lang w:val=&quot;EN-MY&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59727B">
              <w:rPr>
                <w:rFonts w:ascii="Times New Roman" w:hAnsi="Times New Roman"/>
                <w:sz w:val="24"/>
                <w:szCs w:val="24"/>
                <w:lang w:val="nb-NO"/>
              </w:rPr>
              <w:instrText xml:space="preserve"> </w:instrText>
            </w:r>
            <w:r w:rsidRPr="0059727B">
              <w:rPr>
                <w:rFonts w:ascii="Times New Roman" w:hAnsi="Times New Roman"/>
                <w:sz w:val="24"/>
                <w:szCs w:val="24"/>
                <w:lang w:val="nb-NO"/>
              </w:rPr>
              <w:fldChar w:fldCharType="separate"/>
            </w:r>
            <w:r w:rsidRPr="00A644E6">
              <w:rPr>
                <w:rFonts w:ascii="Times New Roman" w:hAnsi="Times New Roman"/>
                <w:sz w:val="24"/>
                <w:szCs w:val="24"/>
              </w:rPr>
              <w:pict>
                <v:shape id="_x0000_i1032"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removePersonalInformation/&gt;&lt;w:doNotEmbedSystemFonts/&gt;&lt;w:defaultTabStop w:val=&quot;720&quot;/&gt;&lt;w:drawingGridHorizontalSpacing w:val=&quot;110&quot;/&gt;&lt;w:characterSpacingControl w:val=&quot;DontCompress&quot;/&gt;&lt;w:validateAgainstSchema/&gt;&lt;w:saveInvalidXML w:val=&quot;off&quot;/&gt;&lt;w:ignoreMixedContent w:val=&quot;off&quot;/&gt;&lt;w:alwaysShowPlaceholderText w:val=&quot;off&quot;/&gt;&lt;w:compat&gt;&lt;w:doNotLeaveBackslashAlone/&gt;&lt;w:doNotExpandShiftReturn/&gt;&lt;w:breakWrappedTables/&gt;&lt;w:snapToGridInCell/&gt;&lt;w:wrapTextWithPunct/&gt;&lt;w:useAsianBreakRules/&gt;&lt;w:dontGrowAutofit/&gt;&lt;w:useFELayout/&gt;&lt;/w:compat&gt;&lt;wsp:rsids&gt;&lt;wsp:rsidRoot wsp:val=&quot;0009517F&quot;/&gt;&lt;wsp:rsid wsp:val=&quot;00001117&quot;/&gt;&lt;wsp:rsid wsp:val=&quot;00003F3D&quot;/&gt;&lt;wsp:rsid wsp:val=&quot;000144C9&quot;/&gt;&lt;wsp:rsid wsp:val=&quot;00020C5E&quot;/&gt;&lt;wsp:rsid wsp:val=&quot;00022C0F&quot;/&gt;&lt;wsp:rsid wsp:val=&quot;00024F42&quot;/&gt;&lt;wsp:rsid wsp:val=&quot;00025105&quot;/&gt;&lt;wsp:rsid wsp:val=&quot;00030DFC&quot;/&gt;&lt;wsp:rsid wsp:val=&quot;00032357&quot;/&gt;&lt;wsp:rsid wsp:val=&quot;0004055E&quot;/&gt;&lt;wsp:rsid wsp:val=&quot;00041954&quot;/&gt;&lt;wsp:rsid wsp:val=&quot;00043455&quot;/&gt;&lt;wsp:rsid wsp:val=&quot;000435A1&quot;/&gt;&lt;wsp:rsid wsp:val=&quot;000458E6&quot;/&gt;&lt;wsp:rsid wsp:val=&quot;0005311B&quot;/&gt;&lt;wsp:rsid wsp:val=&quot;000561D7&quot;/&gt;&lt;wsp:rsid wsp:val=&quot;000601A2&quot;/&gt;&lt;wsp:rsid wsp:val=&quot;000601AD&quot;/&gt;&lt;wsp:rsid wsp:val=&quot;00060662&quot;/&gt;&lt;wsp:rsid wsp:val=&quot;00062A3F&quot;/&gt;&lt;wsp:rsid wsp:val=&quot;00063980&quot;/&gt;&lt;wsp:rsid wsp:val=&quot;0007163A&quot;/&gt;&lt;wsp:rsid wsp:val=&quot;00071F22&quot;/&gt;&lt;wsp:rsid wsp:val=&quot;00073447&quot;/&gt;&lt;wsp:rsid wsp:val=&quot;000914C0&quot;/&gt;&lt;wsp:rsid wsp:val=&quot;000930B0&quot;/&gt;&lt;wsp:rsid wsp:val=&quot;0009517F&quot;/&gt;&lt;wsp:rsid wsp:val=&quot;000963FA&quot;/&gt;&lt;wsp:rsid wsp:val=&quot;000A5B80&quot;/&gt;&lt;wsp:rsid wsp:val=&quot;000B1537&quot;/&gt;&lt;wsp:rsid wsp:val=&quot;000B19ED&quot;/&gt;&lt;wsp:rsid wsp:val=&quot;000B338E&quot;/&gt;&lt;wsp:rsid wsp:val=&quot;000C3FC7&quot;/&gt;&lt;wsp:rsid wsp:val=&quot;000C46C4&quot;/&gt;&lt;wsp:rsid wsp:val=&quot;000C5F35&quot;/&gt;&lt;wsp:rsid wsp:val=&quot;000C6D77&quot;/&gt;&lt;wsp:rsid wsp:val=&quot;000D146B&quot;/&gt;&lt;wsp:rsid wsp:val=&quot;000D46E5&quot;/&gt;&lt;wsp:rsid wsp:val=&quot;000D67B8&quot;/&gt;&lt;wsp:rsid wsp:val=&quot;000D7D0A&quot;/&gt;&lt;wsp:rsid wsp:val=&quot;000E2495&quot;/&gt;&lt;wsp:rsid wsp:val=&quot;000E44AB&quot;/&gt;&lt;wsp:rsid wsp:val=&quot;000F4828&quot;/&gt;&lt;wsp:rsid wsp:val=&quot;00104144&quot;/&gt;&lt;wsp:rsid wsp:val=&quot;00105FC9&quot;/&gt;&lt;wsp:rsid wsp:val=&quot;0010759D&quot;/&gt;&lt;wsp:rsid wsp:val=&quot;00112354&quot;/&gt;&lt;wsp:rsid wsp:val=&quot;00113315&quot;/&gt;&lt;wsp:rsid wsp:val=&quot;0011336E&quot;/&gt;&lt;wsp:rsid wsp:val=&quot;001152E6&quot;/&gt;&lt;wsp:rsid wsp:val=&quot;00115D74&quot;/&gt;&lt;wsp:rsid wsp:val=&quot;00117B38&quot;/&gt;&lt;wsp:rsid wsp:val=&quot;00120894&quot;/&gt;&lt;wsp:rsid wsp:val=&quot;00121977&quot;/&gt;&lt;wsp:rsid wsp:val=&quot;001220E2&quot;/&gt;&lt;wsp:rsid wsp:val=&quot;001222F4&quot;/&gt;&lt;wsp:rsid wsp:val=&quot;001225E5&quot;/&gt;&lt;wsp:rsid wsp:val=&quot;00125477&quot;/&gt;&lt;wsp:rsid wsp:val=&quot;00125721&quot;/&gt;&lt;wsp:rsid wsp:val=&quot;001334E8&quot;/&gt;&lt;wsp:rsid wsp:val=&quot;00136C46&quot;/&gt;&lt;wsp:rsid wsp:val=&quot;001416D6&quot;/&gt;&lt;wsp:rsid wsp:val=&quot;0014242B&quot;/&gt;&lt;wsp:rsid wsp:val=&quot;00143669&quot;/&gt;&lt;wsp:rsid wsp:val=&quot;00161025&quot;/&gt;&lt;wsp:rsid wsp:val=&quot;001625A7&quot;/&gt;&lt;wsp:rsid wsp:val=&quot;00164C5A&quot;/&gt;&lt;wsp:rsid wsp:val=&quot;00164EE7&quot;/&gt;&lt;wsp:rsid wsp:val=&quot;00171524&quot;/&gt;&lt;wsp:rsid wsp:val=&quot;00171B34&quot;/&gt;&lt;wsp:rsid wsp:val=&quot;001740DF&quot;/&gt;&lt;wsp:rsid wsp:val=&quot;0018015F&quot;/&gt;&lt;wsp:rsid wsp:val=&quot;00190509&quot;/&gt;&lt;wsp:rsid wsp:val=&quot;0019166C&quot;/&gt;&lt;wsp:rsid wsp:val=&quot;00192750&quot;/&gt;&lt;wsp:rsid wsp:val=&quot;00196530&quot;/&gt;&lt;wsp:rsid wsp:val=&quot;0019734D&quot;/&gt;&lt;wsp:rsid wsp:val=&quot;001A1B4C&quot;/&gt;&lt;wsp:rsid wsp:val=&quot;001A2B0B&quot;/&gt;&lt;wsp:rsid wsp:val=&quot;001A528E&quot;/&gt;&lt;wsp:rsid wsp:val=&quot;001B04C2&quot;/&gt;&lt;wsp:rsid wsp:val=&quot;001B7843&quot;/&gt;&lt;wsp:rsid wsp:val=&quot;001C0082&quot;/&gt;&lt;wsp:rsid wsp:val=&quot;001C37E7&quot;/&gt;&lt;wsp:rsid wsp:val=&quot;001C74FA&quot;/&gt;&lt;wsp:rsid wsp:val=&quot;001C7587&quot;/&gt;&lt;wsp:rsid wsp:val=&quot;001D15CF&quot;/&gt;&lt;wsp:rsid wsp:val=&quot;001D1C01&quot;/&gt;&lt;wsp:rsid wsp:val=&quot;001D1E7E&quot;/&gt;&lt;wsp:rsid wsp:val=&quot;001D51E7&quot;/&gt;&lt;wsp:rsid wsp:val=&quot;001E09D6&quot;/&gt;&lt;wsp:rsid wsp:val=&quot;001E4AD0&quot;/&gt;&lt;wsp:rsid wsp:val=&quot;001E6356&quot;/&gt;&lt;wsp:rsid wsp:val=&quot;001F7113&quot;/&gt;&lt;wsp:rsid wsp:val=&quot;00202495&quot;/&gt;&lt;wsp:rsid wsp:val=&quot;002025C9&quot;/&gt;&lt;wsp:rsid wsp:val=&quot;00205B58&quot;/&gt;&lt;wsp:rsid wsp:val=&quot;0020749C&quot;/&gt;&lt;wsp:rsid wsp:val=&quot;002206F0&quot;/&gt;&lt;wsp:rsid wsp:val=&quot;0022106E&quot;/&gt;&lt;wsp:rsid wsp:val=&quot;0022157E&quot;/&gt;&lt;wsp:rsid wsp:val=&quot;00221F77&quot;/&gt;&lt;wsp:rsid wsp:val=&quot;00223737&quot;/&gt;&lt;wsp:rsid wsp:val=&quot;002248D7&quot;/&gt;&lt;wsp:rsid wsp:val=&quot;00225A6B&quot;/&gt;&lt;wsp:rsid wsp:val=&quot;00226C2E&quot;/&gt;&lt;wsp:rsid wsp:val=&quot;002315B9&quot;/&gt;&lt;wsp:rsid wsp:val=&quot;00236AE2&quot;/&gt;&lt;wsp:rsid wsp:val=&quot;00237231&quot;/&gt;&lt;wsp:rsid wsp:val=&quot;00246D1A&quot;/&gt;&lt;wsp:rsid wsp:val=&quot;00252AB1&quot;/&gt;&lt;wsp:rsid wsp:val=&quot;002533DA&quot;/&gt;&lt;wsp:rsid wsp:val=&quot;002552C4&quot;/&gt;&lt;wsp:rsid wsp:val=&quot;00261CA5&quot;/&gt;&lt;wsp:rsid wsp:val=&quot;00264366&quot;/&gt;&lt;wsp:rsid wsp:val=&quot;00266AAB&quot;/&gt;&lt;wsp:rsid wsp:val=&quot;002715ED&quot;/&gt;&lt;wsp:rsid wsp:val=&quot;00272F4C&quot;/&gt;&lt;wsp:rsid wsp:val=&quot;00272FC2&quot;/&gt;&lt;wsp:rsid wsp:val=&quot;002774C9&quot;/&gt;&lt;wsp:rsid wsp:val=&quot;0028017F&quot;/&gt;&lt;wsp:rsid wsp:val=&quot;00280E53&quot;/&gt;&lt;wsp:rsid wsp:val=&quot;00282684&quot;/&gt;&lt;wsp:rsid wsp:val=&quot;002910F9&quot;/&gt;&lt;wsp:rsid wsp:val=&quot;002A1E61&quot;/&gt;&lt;wsp:rsid wsp:val=&quot;002B049D&quot;/&gt;&lt;wsp:rsid wsp:val=&quot;002B24AF&quot;/&gt;&lt;wsp:rsid wsp:val=&quot;002C06C5&quot;/&gt;&lt;wsp:rsid wsp:val=&quot;002D1F77&quot;/&gt;&lt;wsp:rsid wsp:val=&quot;002D35A5&quot;/&gt;&lt;wsp:rsid wsp:val=&quot;002D5803&quot;/&gt;&lt;wsp:rsid wsp:val=&quot;002D6619&quot;/&gt;&lt;wsp:rsid wsp:val=&quot;002D78BF&quot;/&gt;&lt;wsp:rsid wsp:val=&quot;002E1041&quot;/&gt;&lt;wsp:rsid wsp:val=&quot;002E4DE8&quot;/&gt;&lt;wsp:rsid wsp:val=&quot;002E4E64&quot;/&gt;&lt;wsp:rsid wsp:val=&quot;002E5CB7&quot;/&gt;&lt;wsp:rsid wsp:val=&quot;002E687D&quot;/&gt;&lt;wsp:rsid wsp:val=&quot;002F349C&quot;/&gt;&lt;wsp:rsid wsp:val=&quot;002F5D32&quot;/&gt;&lt;wsp:rsid wsp:val=&quot;002F6423&quot;/&gt;&lt;wsp:rsid wsp:val=&quot;003002DF&quot;/&gt;&lt;wsp:rsid wsp:val=&quot;003067B1&quot;/&gt;&lt;wsp:rsid wsp:val=&quot;0031340B&quot;/&gt;&lt;wsp:rsid wsp:val=&quot;00314F59&quot;/&gt;&lt;wsp:rsid wsp:val=&quot;003208FD&quot;/&gt;&lt;wsp:rsid wsp:val=&quot;003215D6&quot;/&gt;&lt;wsp:rsid wsp:val=&quot;00324ED0&quot;/&gt;&lt;wsp:rsid wsp:val=&quot;00326330&quot;/&gt;&lt;wsp:rsid wsp:val=&quot;00326425&quot;/&gt;&lt;wsp:rsid wsp:val=&quot;003265D7&quot;/&gt;&lt;wsp:rsid wsp:val=&quot;00326A50&quot;/&gt;&lt;wsp:rsid wsp:val=&quot;0032710B&quot;/&gt;&lt;wsp:rsid wsp:val=&quot;003277B8&quot;/&gt;&lt;wsp:rsid wsp:val=&quot;00331E25&quot;/&gt;&lt;wsp:rsid wsp:val=&quot;00332D47&quot;/&gt;&lt;wsp:rsid wsp:val=&quot;00334198&quot;/&gt;&lt;wsp:rsid wsp:val=&quot;00334353&quot;/&gt;&lt;wsp:rsid wsp:val=&quot;00335E36&quot;/&gt;&lt;wsp:rsid wsp:val=&quot;0033722B&quot;/&gt;&lt;wsp:rsid wsp:val=&quot;00337A81&quot;/&gt;&lt;wsp:rsid wsp:val=&quot;0034051B&quot;/&gt;&lt;wsp:rsid wsp:val=&quot;00343EAE&quot;/&gt;&lt;wsp:rsid wsp:val=&quot;00344213&quot;/&gt;&lt;wsp:rsid wsp:val=&quot;00347C9E&quot;/&gt;&lt;wsp:rsid wsp:val=&quot;00351583&quot;/&gt;&lt;wsp:rsid wsp:val=&quot;003550C6&quot;/&gt;&lt;wsp:rsid wsp:val=&quot;00357AC6&quot;/&gt;&lt;wsp:rsid wsp:val=&quot;003603A9&quot;/&gt;&lt;wsp:rsid wsp:val=&quot;00364D65&quot;/&gt;&lt;wsp:rsid wsp:val=&quot;00365401&quot;/&gt;&lt;wsp:rsid wsp:val=&quot;00373C6F&quot;/&gt;&lt;wsp:rsid wsp:val=&quot;00375A44&quot;/&gt;&lt;wsp:rsid wsp:val=&quot;00376ADD&quot;/&gt;&lt;wsp:rsid wsp:val=&quot;00377B00&quot;/&gt;&lt;wsp:rsid wsp:val=&quot;003810F6&quot;/&gt;&lt;wsp:rsid wsp:val=&quot;00384317&quot;/&gt;&lt;wsp:rsid wsp:val=&quot;00392A3F&quot;/&gt;&lt;wsp:rsid wsp:val=&quot;00394EE6&quot;/&gt;&lt;wsp:rsid wsp:val=&quot;003B12A6&quot;/&gt;&lt;wsp:rsid wsp:val=&quot;003B2E6C&quot;/&gt;&lt;wsp:rsid wsp:val=&quot;003C0C33&quot;/&gt;&lt;wsp:rsid wsp:val=&quot;003C0DAC&quot;/&gt;&lt;wsp:rsid wsp:val=&quot;003C784F&quot;/&gt;&lt;wsp:rsid wsp:val=&quot;003D1D1B&quot;/&gt;&lt;wsp:rsid wsp:val=&quot;003D2F87&quot;/&gt;&lt;wsp:rsid wsp:val=&quot;003D4531&quot;/&gt;&lt;wsp:rsid wsp:val=&quot;003D5241&quot;/&gt;&lt;wsp:rsid wsp:val=&quot;003D7815&quot;/&gt;&lt;wsp:rsid wsp:val=&quot;003E02B0&quot;/&gt;&lt;wsp:rsid wsp:val=&quot;003E0517&quot;/&gt;&lt;wsp:rsid wsp:val=&quot;003E3542&quot;/&gt;&lt;wsp:rsid wsp:val=&quot;003E7D81&quot;/&gt;&lt;wsp:rsid wsp:val=&quot;003F0585&quot;/&gt;&lt;wsp:rsid wsp:val=&quot;003F4A24&quot;/&gt;&lt;wsp:rsid wsp:val=&quot;003F5E44&quot;/&gt;&lt;wsp:rsid wsp:val=&quot;00400350&quot;/&gt;&lt;wsp:rsid wsp:val=&quot;0040156B&quot;/&gt;&lt;wsp:rsid wsp:val=&quot;00402EF2&quot;/&gt;&lt;wsp:rsid wsp:val=&quot;004046B5&quot;/&gt;&lt;wsp:rsid wsp:val=&quot;00406293&quot;/&gt;&lt;wsp:rsid wsp:val=&quot;00406A81&quot;/&gt;&lt;wsp:rsid wsp:val=&quot;00407429&quot;/&gt;&lt;wsp:rsid wsp:val=&quot;00415B35&quot;/&gt;&lt;wsp:rsid wsp:val=&quot;004173A1&quot;/&gt;&lt;wsp:rsid wsp:val=&quot;00417E13&quot;/&gt;&lt;wsp:rsid wsp:val=&quot;00430856&quot;/&gt;&lt;wsp:rsid wsp:val=&quot;0043771E&quot;/&gt;&lt;wsp:rsid wsp:val=&quot;00442B73&quot;/&gt;&lt;wsp:rsid wsp:val=&quot;00445AB8&quot;/&gt;&lt;wsp:rsid wsp:val=&quot;00447187&quot;/&gt;&lt;wsp:rsid wsp:val=&quot;004478A8&quot;/&gt;&lt;wsp:rsid wsp:val=&quot;00453C75&quot;/&gt;&lt;wsp:rsid wsp:val=&quot;00460977&quot;/&gt;&lt;wsp:rsid wsp:val=&quot;0046312D&quot;/&gt;&lt;wsp:rsid wsp:val=&quot;00463BF6&quot;/&gt;&lt;wsp:rsid wsp:val=&quot;0046562F&quot;/&gt;&lt;wsp:rsid wsp:val=&quot;00467E1E&quot;/&gt;&lt;wsp:rsid wsp:val=&quot;00470DEC&quot;/&gt;&lt;wsp:rsid wsp:val=&quot;00471AD3&quot;/&gt;&lt;wsp:rsid wsp:val=&quot;00473728&quot;/&gt;&lt;wsp:rsid wsp:val=&quot;0048113A&quot;/&gt;&lt;wsp:rsid wsp:val=&quot;00481478&quot;/&gt;&lt;wsp:rsid wsp:val=&quot;0048471B&quot;/&gt;&lt;wsp:rsid wsp:val=&quot;00484D98&quot;/&gt;&lt;wsp:rsid wsp:val=&quot;0048588F&quot;/&gt;&lt;wsp:rsid wsp:val=&quot;00486707&quot;/&gt;&lt;wsp:rsid wsp:val=&quot;00487183&quot;/&gt;&lt;wsp:rsid wsp:val=&quot;0049297C&quot;/&gt;&lt;wsp:rsid wsp:val=&quot;00492A05&quot;/&gt;&lt;wsp:rsid wsp:val=&quot;004938EE&quot;/&gt;&lt;wsp:rsid wsp:val=&quot;00494E37&quot;/&gt;&lt;wsp:rsid wsp:val=&quot;004952D1&quot;/&gt;&lt;wsp:rsid wsp:val=&quot;004969FF&quot;/&gt;&lt;wsp:rsid wsp:val=&quot;004A123B&quot;/&gt;&lt;wsp:rsid wsp:val=&quot;004A20E7&quot;/&gt;&lt;wsp:rsid wsp:val=&quot;004A7C2E&quot;/&gt;&lt;wsp:rsid wsp:val=&quot;004B47A0&quot;/&gt;&lt;wsp:rsid wsp:val=&quot;004B5805&quot;/&gt;&lt;wsp:rsid wsp:val=&quot;004C010B&quot;/&gt;&lt;wsp:rsid wsp:val=&quot;004C17AA&quot;/&gt;&lt;wsp:rsid wsp:val=&quot;004C3F87&quot;/&gt;&lt;wsp:rsid wsp:val=&quot;004C6FCC&quot;/&gt;&lt;wsp:rsid wsp:val=&quot;004D3A59&quot;/&gt;&lt;wsp:rsid wsp:val=&quot;004D5E60&quot;/&gt;&lt;wsp:rsid wsp:val=&quot;004E020C&quot;/&gt;&lt;wsp:rsid wsp:val=&quot;004E0775&quot;/&gt;&lt;wsp:rsid wsp:val=&quot;004E47D1&quot;/&gt;&lt;wsp:rsid wsp:val=&quot;004E623B&quot;/&gt;&lt;wsp:rsid wsp:val=&quot;004E7BC0&quot;/&gt;&lt;wsp:rsid wsp:val=&quot;004E7C91&quot;/&gt;&lt;wsp:rsid wsp:val=&quot;004F03E1&quot;/&gt;&lt;wsp:rsid wsp:val=&quot;004F04FC&quot;/&gt;&lt;wsp:rsid wsp:val=&quot;004F0BE5&quot;/&gt;&lt;wsp:rsid wsp:val=&quot;004F37E5&quot;/&gt;&lt;wsp:rsid wsp:val=&quot;004F4BB7&quot;/&gt;&lt;wsp:rsid wsp:val=&quot;004F680A&quot;/&gt;&lt;wsp:rsid wsp:val=&quot;005053DA&quot;/&gt;&lt;wsp:rsid wsp:val=&quot;005067D6&quot;/&gt;&lt;wsp:rsid wsp:val=&quot;005151D3&quot;/&gt;&lt;wsp:rsid wsp:val=&quot;00520AEE&quot;/&gt;&lt;wsp:rsid wsp:val=&quot;00520D8D&quot;/&gt;&lt;wsp:rsid wsp:val=&quot;00521CEE&quot;/&gt;&lt;wsp:rsid wsp:val=&quot;00522472&quot;/&gt;&lt;wsp:rsid wsp:val=&quot;00523384&quot;/&gt;&lt;wsp:rsid wsp:val=&quot;005234E9&quot;/&gt;&lt;wsp:rsid wsp:val=&quot;005306DB&quot;/&gt;&lt;wsp:rsid wsp:val=&quot;0053123A&quot;/&gt;&lt;wsp:rsid wsp:val=&quot;00531C84&quot;/&gt;&lt;wsp:rsid wsp:val=&quot;00531CA7&quot;/&gt;&lt;wsp:rsid wsp:val=&quot;00532E68&quot;/&gt;&lt;wsp:rsid wsp:val=&quot;005333BF&quot;/&gt;&lt;wsp:rsid wsp:val=&quot;00540377&quot;/&gt;&lt;wsp:rsid wsp:val=&quot;005534D5&quot;/&gt;&lt;wsp:rsid wsp:val=&quot;00554E68&quot;/&gt;&lt;wsp:rsid wsp:val=&quot;0056010B&quot;/&gt;&lt;wsp:rsid wsp:val=&quot;0056075B&quot;/&gt;&lt;wsp:rsid wsp:val=&quot;0056336E&quot;/&gt;&lt;wsp:rsid wsp:val=&quot;00564007&quot;/&gt;&lt;wsp:rsid wsp:val=&quot;005665B9&quot;/&gt;&lt;wsp:rsid wsp:val=&quot;005674F9&quot;/&gt;&lt;wsp:rsid wsp:val=&quot;00567DAA&quot;/&gt;&lt;wsp:rsid wsp:val=&quot;00570147&quot;/&gt;&lt;wsp:rsid wsp:val=&quot;00570CC4&quot;/&gt;&lt;wsp:rsid wsp:val=&quot;00571525&quot;/&gt;&lt;wsp:rsid wsp:val=&quot;005724E8&quot;/&gt;&lt;wsp:rsid wsp:val=&quot;00576369&quot;/&gt;&lt;wsp:rsid wsp:val=&quot;00576EB3&quot;/&gt;&lt;wsp:rsid wsp:val=&quot;00577C39&quot;/&gt;&lt;wsp:rsid wsp:val=&quot;0058067A&quot;/&gt;&lt;wsp:rsid wsp:val=&quot;00580CA1&quot;/&gt;&lt;wsp:rsid wsp:val=&quot;00581119&quot;/&gt;&lt;wsp:rsid wsp:val=&quot;00582875&quot;/&gt;&lt;wsp:rsid wsp:val=&quot;00582D33&quot;/&gt;&lt;wsp:rsid wsp:val=&quot;00586F62&quot;/&gt;&lt;wsp:rsid wsp:val=&quot;005877EA&quot;/&gt;&lt;wsp:rsid wsp:val=&quot;00587ACF&quot;/&gt;&lt;wsp:rsid wsp:val=&quot;005931F6&quot;/&gt;&lt;wsp:rsid wsp:val=&quot;005A06A9&quot;/&gt;&lt;wsp:rsid wsp:val=&quot;005A33EC&quot;/&gt;&lt;wsp:rsid wsp:val=&quot;005B2197&quot;/&gt;&lt;wsp:rsid wsp:val=&quot;005B5291&quot;/&gt;&lt;wsp:rsid wsp:val=&quot;005C1BAE&quot;/&gt;&lt;wsp:rsid wsp:val=&quot;005C5C82&quot;/&gt;&lt;wsp:rsid wsp:val=&quot;005C6872&quot;/&gt;&lt;wsp:rsid wsp:val=&quot;005D0F2E&quot;/&gt;&lt;wsp:rsid wsp:val=&quot;005D1956&quot;/&gt;&lt;wsp:rsid wsp:val=&quot;005D2BF6&quot;/&gt;&lt;wsp:rsid wsp:val=&quot;005D45F2&quot;/&gt;&lt;wsp:rsid wsp:val=&quot;005D5086&quot;/&gt;&lt;wsp:rsid wsp:val=&quot;005E099D&quot;/&gt;&lt;wsp:rsid wsp:val=&quot;005E4D11&quot;/&gt;&lt;wsp:rsid wsp:val=&quot;005F007E&quot;/&gt;&lt;wsp:rsid wsp:val=&quot;005F2827&quot;/&gt;&lt;wsp:rsid wsp:val=&quot;005F2B72&quot;/&gt;&lt;wsp:rsid wsp:val=&quot;005F47B2&quot;/&gt;&lt;wsp:rsid wsp:val=&quot;005F4892&quot;/&gt;&lt;wsp:rsid wsp:val=&quot;005F61D9&quot;/&gt;&lt;wsp:rsid wsp:val=&quot;005F6E04&quot;/&gt;&lt;wsp:rsid wsp:val=&quot;005F711B&quot;/&gt;&lt;wsp:rsid wsp:val=&quot;005F7221&quot;/&gt;&lt;wsp:rsid wsp:val=&quot;00601690&quot;/&gt;&lt;wsp:rsid wsp:val=&quot;00601ED7&quot;/&gt;&lt;wsp:rsid wsp:val=&quot;00605FC5&quot;/&gt;&lt;wsp:rsid wsp:val=&quot;0061002B&quot;/&gt;&lt;wsp:rsid wsp:val=&quot;00613F91&quot;/&gt;&lt;wsp:rsid wsp:val=&quot;0061680E&quot;/&gt;&lt;wsp:rsid wsp:val=&quot;00622351&quot;/&gt;&lt;wsp:rsid wsp:val=&quot;00623154&quot;/&gt;&lt;wsp:rsid wsp:val=&quot;0062506D&quot;/&gt;&lt;wsp:rsid wsp:val=&quot;00634807&quot;/&gt;&lt;wsp:rsid wsp:val=&quot;0064238D&quot;/&gt;&lt;wsp:rsid wsp:val=&quot;006431CB&quot;/&gt;&lt;wsp:rsid wsp:val=&quot;006457C1&quot;/&gt;&lt;wsp:rsid wsp:val=&quot;006462D9&quot;/&gt;&lt;wsp:rsid wsp:val=&quot;006500E9&quot;/&gt;&lt;wsp:rsid wsp:val=&quot;006503FB&quot;/&gt;&lt;wsp:rsid wsp:val=&quot;00663DA0&quot;/&gt;&lt;wsp:rsid wsp:val=&quot;00665F12&quot;/&gt;&lt;wsp:rsid wsp:val=&quot;00666F23&quot;/&gt;&lt;wsp:rsid wsp:val=&quot;00671703&quot;/&gt;&lt;wsp:rsid wsp:val=&quot;006731C9&quot;/&gt;&lt;wsp:rsid wsp:val=&quot;0067327A&quot;/&gt;&lt;wsp:rsid wsp:val=&quot;006745D5&quot;/&gt;&lt;wsp:rsid wsp:val=&quot;00687E07&quot;/&gt;&lt;wsp:rsid wsp:val=&quot;00695C41&quot;/&gt;&lt;wsp:rsid wsp:val=&quot;0069642E&quot;/&gt;&lt;wsp:rsid wsp:val=&quot;00697317&quot;/&gt;&lt;wsp:rsid wsp:val=&quot;006A0305&quot;/&gt;&lt;wsp:rsid wsp:val=&quot;006A047F&quot;/&gt;&lt;wsp:rsid wsp:val=&quot;006A490F&quot;/&gt;&lt;wsp:rsid wsp:val=&quot;006A4EA5&quot;/&gt;&lt;wsp:rsid wsp:val=&quot;006A5156&quot;/&gt;&lt;wsp:rsid wsp:val=&quot;006A6D46&quot;/&gt;&lt;wsp:rsid wsp:val=&quot;006A7A58&quot;/&gt;&lt;wsp:rsid wsp:val=&quot;006A7AFE&quot;/&gt;&lt;wsp:rsid wsp:val=&quot;006B0110&quot;/&gt;&lt;wsp:rsid wsp:val=&quot;006B5870&quot;/&gt;&lt;wsp:rsid wsp:val=&quot;006B61D9&quot;/&gt;&lt;wsp:rsid wsp:val=&quot;006B7CF1&quot;/&gt;&lt;wsp:rsid wsp:val=&quot;006B7E9A&quot;/&gt;&lt;wsp:rsid wsp:val=&quot;006C0B09&quot;/&gt;&lt;wsp:rsid wsp:val=&quot;006C1A94&quot;/&gt;&lt;wsp:rsid wsp:val=&quot;006C3E14&quot;/&gt;&lt;wsp:rsid wsp:val=&quot;006C4BEE&quot;/&gt;&lt;wsp:rsid wsp:val=&quot;006C5A35&quot;/&gt;&lt;wsp:rsid wsp:val=&quot;006C5F00&quot;/&gt;&lt;wsp:rsid wsp:val=&quot;006D0201&quot;/&gt;&lt;wsp:rsid wsp:val=&quot;006D18C9&quot;/&gt;&lt;wsp:rsid wsp:val=&quot;006D1B76&quot;/&gt;&lt;wsp:rsid wsp:val=&quot;006D3E12&quot;/&gt;&lt;wsp:rsid wsp:val=&quot;006D3EA3&quot;/&gt;&lt;wsp:rsid wsp:val=&quot;006D4B9D&quot;/&gt;&lt;wsp:rsid wsp:val=&quot;006E4056&quot;/&gt;&lt;wsp:rsid wsp:val=&quot;006E4460&quot;/&gt;&lt;wsp:rsid wsp:val=&quot;006F1A0F&quot;/&gt;&lt;wsp:rsid wsp:val=&quot;006F27E3&quot;/&gt;&lt;wsp:rsid wsp:val=&quot;006F6D81&quot;/&gt;&lt;wsp:rsid wsp:val=&quot;007012EF&quot;/&gt;&lt;wsp:rsid wsp:val=&quot;00703918&quot;/&gt;&lt;wsp:rsid wsp:val=&quot;00705172&quot;/&gt;&lt;wsp:rsid wsp:val=&quot;00705474&quot;/&gt;&lt;wsp:rsid wsp:val=&quot;007057EF&quot;/&gt;&lt;wsp:rsid wsp:val=&quot;0070727A&quot;/&gt;&lt;wsp:rsid wsp:val=&quot;00707681&quot;/&gt;&lt;wsp:rsid wsp:val=&quot;0071142E&quot;/&gt;&lt;wsp:rsid wsp:val=&quot;00712CC2&quot;/&gt;&lt;wsp:rsid wsp:val=&quot;0071520C&quot;/&gt;&lt;wsp:rsid wsp:val=&quot;00720C8D&quot;/&gt;&lt;wsp:rsid wsp:val=&quot;00721E77&quot;/&gt;&lt;wsp:rsid wsp:val=&quot;00722031&quot;/&gt;&lt;wsp:rsid wsp:val=&quot;007221AA&quot;/&gt;&lt;wsp:rsid wsp:val=&quot;00726503&quot;/&gt;&lt;wsp:rsid wsp:val=&quot;00734DCA&quot;/&gt;&lt;wsp:rsid wsp:val=&quot;00736E0E&quot;/&gt;&lt;wsp:rsid wsp:val=&quot;0074721C&quot;/&gt;&lt;wsp:rsid wsp:val=&quot;00755D5C&quot;/&gt;&lt;wsp:rsid wsp:val=&quot;00755E62&quot;/&gt;&lt;wsp:rsid wsp:val=&quot;007567C1&quot;/&gt;&lt;wsp:rsid wsp:val=&quot;007635F1&quot;/&gt;&lt;wsp:rsid wsp:val=&quot;00764212&quot;/&gt;&lt;wsp:rsid wsp:val=&quot;00764313&quot;/&gt;&lt;wsp:rsid wsp:val=&quot;00764B3B&quot;/&gt;&lt;wsp:rsid wsp:val=&quot;0077032B&quot;/&gt;&lt;wsp:rsid wsp:val=&quot;00771839&quot;/&gt;&lt;wsp:rsid wsp:val=&quot;00773A32&quot;/&gt;&lt;wsp:rsid wsp:val=&quot;007745AD&quot;/&gt;&lt;wsp:rsid wsp:val=&quot;00774C43&quot;/&gt;&lt;wsp:rsid wsp:val=&quot;00780E37&quot;/&gt;&lt;wsp:rsid wsp:val=&quot;00786963&quot;/&gt;&lt;wsp:rsid wsp:val=&quot;007915AE&quot;/&gt;&lt;wsp:rsid wsp:val=&quot;00795FAE&quot;/&gt;&lt;wsp:rsid wsp:val=&quot;007A148B&quot;/&gt;&lt;wsp:rsid wsp:val=&quot;007A3D66&quot;/&gt;&lt;wsp:rsid wsp:val=&quot;007A6F30&quot;/&gt;&lt;wsp:rsid wsp:val=&quot;007B5CE9&quot;/&gt;&lt;wsp:rsid wsp:val=&quot;007C1191&quot;/&gt;&lt;wsp:rsid wsp:val=&quot;007C16DC&quot;/&gt;&lt;wsp:rsid wsp:val=&quot;007C6258&quot;/&gt;&lt;wsp:rsid wsp:val=&quot;007D1936&quot;/&gt;&lt;wsp:rsid wsp:val=&quot;007D1B0E&quot;/&gt;&lt;wsp:rsid wsp:val=&quot;007D56D5&quot;/&gt;&lt;wsp:rsid wsp:val=&quot;007E2005&quot;/&gt;&lt;wsp:rsid wsp:val=&quot;007E55F2&quot;/&gt;&lt;wsp:rsid wsp:val=&quot;007F08F8&quot;/&gt;&lt;wsp:rsid wsp:val=&quot;007F4865&quot;/&gt;&lt;wsp:rsid wsp:val=&quot;0080046D&quot;/&gt;&lt;wsp:rsid wsp:val=&quot;0080120C&quot;/&gt;&lt;wsp:rsid wsp:val=&quot;00804658&quot;/&gt;&lt;wsp:rsid wsp:val=&quot;00805156&quot;/&gt;&lt;wsp:rsid wsp:val=&quot;008057ED&quot;/&gt;&lt;wsp:rsid wsp:val=&quot;00806460&quot;/&gt;&lt;wsp:rsid wsp:val=&quot;00806748&quot;/&gt;&lt;wsp:rsid wsp:val=&quot;008149D6&quot;/&gt;&lt;wsp:rsid wsp:val=&quot;00815D63&quot;/&gt;&lt;wsp:rsid wsp:val=&quot;00821F14&quot;/&gt;&lt;wsp:rsid wsp:val=&quot;008273CE&quot;/&gt;&lt;wsp:rsid wsp:val=&quot;00834FB0&quot;/&gt;&lt;wsp:rsid wsp:val=&quot;008350FF&quot;/&gt;&lt;wsp:rsid wsp:val=&quot;008362B4&quot;/&gt;&lt;wsp:rsid wsp:val=&quot;008412D4&quot;/&gt;&lt;wsp:rsid wsp:val=&quot;0084319C&quot;/&gt;&lt;wsp:rsid wsp:val=&quot;008459A2&quot;/&gt;&lt;wsp:rsid wsp:val=&quot;008464B3&quot;/&gt;&lt;wsp:rsid wsp:val=&quot;008466FE&quot;/&gt;&lt;wsp:rsid wsp:val=&quot;00847139&quot;/&gt;&lt;wsp:rsid wsp:val=&quot;00850B40&quot;/&gt;&lt;wsp:rsid wsp:val=&quot;008577B4&quot;/&gt;&lt;wsp:rsid wsp:val=&quot;00864B1E&quot;/&gt;&lt;wsp:rsid wsp:val=&quot;00866F34&quot;/&gt;&lt;wsp:rsid wsp:val=&quot;00870BBA&quot;/&gt;&lt;wsp:rsid wsp:val=&quot;0087166F&quot;/&gt;&lt;wsp:rsid wsp:val=&quot;00872722&quot;/&gt;&lt;wsp:rsid wsp:val=&quot;00880939&quot;/&gt;&lt;wsp:rsid wsp:val=&quot;00886AA5&quot;/&gt;&lt;wsp:rsid wsp:val=&quot;00887884&quot;/&gt;&lt;wsp:rsid wsp:val=&quot;00891670&quot;/&gt;&lt;wsp:rsid wsp:val=&quot;00892117&quot;/&gt;&lt;wsp:rsid wsp:val=&quot;00895B9B&quot;/&gt;&lt;wsp:rsid wsp:val=&quot;00896FA5&quot;/&gt;&lt;wsp:rsid wsp:val=&quot;008A5035&quot;/&gt;&lt;wsp:rsid wsp:val=&quot;008A621F&quot;/&gt;&lt;wsp:rsid wsp:val=&quot;008A7233&quot;/&gt;&lt;wsp:rsid wsp:val=&quot;008B29C8&quot;/&gt;&lt;wsp:rsid wsp:val=&quot;008B2B58&quot;/&gt;&lt;wsp:rsid wsp:val=&quot;008B693B&quot;/&gt;&lt;wsp:rsid wsp:val=&quot;008B7950&quot;/&gt;&lt;wsp:rsid wsp:val=&quot;008C06FE&quot;/&gt;&lt;wsp:rsid wsp:val=&quot;008C180C&quot;/&gt;&lt;wsp:rsid wsp:val=&quot;008C39CF&quot;/&gt;&lt;wsp:rsid wsp:val=&quot;008C6663&quot;/&gt;&lt;wsp:rsid wsp:val=&quot;008C6F0A&quot;/&gt;&lt;wsp:rsid wsp:val=&quot;008C75C4&quot;/&gt;&lt;wsp:rsid wsp:val=&quot;008D10D8&quot;/&gt;&lt;wsp:rsid wsp:val=&quot;008D4B39&quot;/&gt;&lt;wsp:rsid wsp:val=&quot;008D6281&quot;/&gt;&lt;wsp:rsid wsp:val=&quot;008D7E33&quot;/&gt;&lt;wsp:rsid wsp:val=&quot;008E462D&quot;/&gt;&lt;wsp:rsid wsp:val=&quot;008E57BD&quot;/&gt;&lt;wsp:rsid wsp:val=&quot;008E6E97&quot;/&gt;&lt;wsp:rsid wsp:val=&quot;008F0EE3&quot;/&gt;&lt;wsp:rsid wsp:val=&quot;008F233B&quot;/&gt;&lt;wsp:rsid wsp:val=&quot;008F2837&quot;/&gt;&lt;wsp:rsid wsp:val=&quot;00901734&quot;/&gt;&lt;wsp:rsid wsp:val=&quot;00905B60&quot;/&gt;&lt;wsp:rsid wsp:val=&quot;00907CA4&quot;/&gt;&lt;wsp:rsid wsp:val=&quot;009128E0&quot;/&gt;&lt;wsp:rsid wsp:val=&quot;00913ACE&quot;/&gt;&lt;wsp:rsid wsp:val=&quot;00914D32&quot;/&gt;&lt;wsp:rsid wsp:val=&quot;00914DBA&quot;/&gt;&lt;wsp:rsid wsp:val=&quot;00915519&quot;/&gt;&lt;wsp:rsid wsp:val=&quot;00916614&quot;/&gt;&lt;wsp:rsid wsp:val=&quot;009176FB&quot;/&gt;&lt;wsp:rsid wsp:val=&quot;00920193&quot;/&gt;&lt;wsp:rsid wsp:val=&quot;009243FD&quot;/&gt;&lt;wsp:rsid wsp:val=&quot;009279E6&quot;/&gt;&lt;wsp:rsid wsp:val=&quot;009319B3&quot;/&gt;&lt;wsp:rsid wsp:val=&quot;009332C6&quot;/&gt;&lt;wsp:rsid wsp:val=&quot;00936E69&quot;/&gt;&lt;wsp:rsid wsp:val=&quot;00945164&quot;/&gt;&lt;wsp:rsid wsp:val=&quot;00947085&quot;/&gt;&lt;wsp:rsid wsp:val=&quot;00952BC0&quot;/&gt;&lt;wsp:rsid wsp:val=&quot;009647A1&quot;/&gt;&lt;wsp:rsid wsp:val=&quot;00965719&quot;/&gt;&lt;wsp:rsid wsp:val=&quot;00967DF1&quot;/&gt;&lt;wsp:rsid wsp:val=&quot;00976F91&quot;/&gt;&lt;wsp:rsid wsp:val=&quot;009778F3&quot;/&gt;&lt;wsp:rsid wsp:val=&quot;00980FEE&quot;/&gt;&lt;wsp:rsid wsp:val=&quot;009816B1&quot;/&gt;&lt;wsp:rsid wsp:val=&quot;0098702A&quot;/&gt;&lt;wsp:rsid wsp:val=&quot;00991F6B&quot;/&gt;&lt;wsp:rsid wsp:val=&quot;00992721&quot;/&gt;&lt;wsp:rsid wsp:val=&quot;00992745&quot;/&gt;&lt;wsp:rsid wsp:val=&quot;00997FBD&quot;/&gt;&lt;wsp:rsid wsp:val=&quot;009A2124&quot;/&gt;&lt;wsp:rsid wsp:val=&quot;009B0B6B&quot;/&gt;&lt;wsp:rsid wsp:val=&quot;009B3621&quot;/&gt;&lt;wsp:rsid wsp:val=&quot;009C003C&quot;/&gt;&lt;wsp:rsid wsp:val=&quot;009C52F3&quot;/&gt;&lt;wsp:rsid wsp:val=&quot;009D32BB&quot;/&gt;&lt;wsp:rsid wsp:val=&quot;009D61A5&quot;/&gt;&lt;wsp:rsid wsp:val=&quot;009D7CE8&quot;/&gt;&lt;wsp:rsid wsp:val=&quot;009E0B58&quot;/&gt;&lt;wsp:rsid wsp:val=&quot;009F35E9&quot;/&gt;&lt;wsp:rsid wsp:val=&quot;009F3E9E&quot;/&gt;&lt;wsp:rsid wsp:val=&quot;009F5720&quot;/&gt;&lt;wsp:rsid wsp:val=&quot;009F7639&quot;/&gt;&lt;wsp:rsid wsp:val=&quot;00A0089A&quot;/&gt;&lt;wsp:rsid wsp:val=&quot;00A020A9&quot;/&gt;&lt;wsp:rsid wsp:val=&quot;00A04012&quot;/&gt;&lt;wsp:rsid wsp:val=&quot;00A11CB0&quot;/&gt;&lt;wsp:rsid wsp:val=&quot;00A12974&quot;/&gt;&lt;wsp:rsid wsp:val=&quot;00A139AF&quot;/&gt;&lt;wsp:rsid wsp:val=&quot;00A21C49&quot;/&gt;&lt;wsp:rsid wsp:val=&quot;00A2251F&quot;/&gt;&lt;wsp:rsid wsp:val=&quot;00A240EC&quot;/&gt;&lt;wsp:rsid wsp:val=&quot;00A24442&quot;/&gt;&lt;wsp:rsid wsp:val=&quot;00A4140F&quot;/&gt;&lt;wsp:rsid wsp:val=&quot;00A42558&quot;/&gt;&lt;wsp:rsid wsp:val=&quot;00A4331F&quot;/&gt;&lt;wsp:rsid wsp:val=&quot;00A55BBD&quot;/&gt;&lt;wsp:rsid wsp:val=&quot;00A62627&quot;/&gt;&lt;wsp:rsid wsp:val=&quot;00A64D9D&quot;/&gt;&lt;wsp:rsid wsp:val=&quot;00A67233&quot;/&gt;&lt;wsp:rsid wsp:val=&quot;00A67D5A&quot;/&gt;&lt;wsp:rsid wsp:val=&quot;00A70A5F&quot;/&gt;&lt;wsp:rsid wsp:val=&quot;00A77632&quot;/&gt;&lt;wsp:rsid wsp:val=&quot;00A810FF&quot;/&gt;&lt;wsp:rsid wsp:val=&quot;00A81F4C&quot;/&gt;&lt;wsp:rsid wsp:val=&quot;00A8388C&quot;/&gt;&lt;wsp:rsid wsp:val=&quot;00A851B5&quot;/&gt;&lt;wsp:rsid wsp:val=&quot;00A85BAA&quot;/&gt;&lt;wsp:rsid wsp:val=&quot;00A85E46&quot;/&gt;&lt;wsp:rsid wsp:val=&quot;00A86A87&quot;/&gt;&lt;wsp:rsid wsp:val=&quot;00A86C44&quot;/&gt;&lt;wsp:rsid wsp:val=&quot;00AA62C7&quot;/&gt;&lt;wsp:rsid wsp:val=&quot;00AA6B5B&quot;/&gt;&lt;wsp:rsid wsp:val=&quot;00AB5390&quot;/&gt;&lt;wsp:rsid wsp:val=&quot;00AB7860&quot;/&gt;&lt;wsp:rsid wsp:val=&quot;00AC0D9B&quot;/&gt;&lt;wsp:rsid wsp:val=&quot;00AC2406&quot;/&gt;&lt;wsp:rsid wsp:val=&quot;00AC2840&quot;/&gt;&lt;wsp:rsid wsp:val=&quot;00AC339D&quot;/&gt;&lt;wsp:rsid wsp:val=&quot;00AC36BF&quot;/&gt;&lt;wsp:rsid wsp:val=&quot;00AC7632&quot;/&gt;&lt;wsp:rsid wsp:val=&quot;00AD32DC&quot;/&gt;&lt;wsp:rsid wsp:val=&quot;00AD34D3&quot;/&gt;&lt;wsp:rsid wsp:val=&quot;00AD5D76&quot;/&gt;&lt;wsp:rsid wsp:val=&quot;00AD7F10&quot;/&gt;&lt;wsp:rsid wsp:val=&quot;00AE2EE6&quot;/&gt;&lt;wsp:rsid wsp:val=&quot;00AE356F&quot;/&gt;&lt;wsp:rsid wsp:val=&quot;00AE620C&quot;/&gt;&lt;wsp:rsid wsp:val=&quot;00AE7CC9&quot;/&gt;&lt;wsp:rsid wsp:val=&quot;00AF0643&quot;/&gt;&lt;wsp:rsid wsp:val=&quot;00AF38E2&quot;/&gt;&lt;wsp:rsid wsp:val=&quot;00AF39DF&quot;/&gt;&lt;wsp:rsid wsp:val=&quot;00B03BF8&quot;/&gt;&lt;wsp:rsid wsp:val=&quot;00B07DF4&quot;/&gt;&lt;wsp:rsid wsp:val=&quot;00B131BF&quot;/&gt;&lt;wsp:rsid wsp:val=&quot;00B13B40&quot;/&gt;&lt;wsp:rsid wsp:val=&quot;00B13E67&quot;/&gt;&lt;wsp:rsid wsp:val=&quot;00B142E4&quot;/&gt;&lt;wsp:rsid wsp:val=&quot;00B179B9&quot;/&gt;&lt;wsp:rsid wsp:val=&quot;00B216A0&quot;/&gt;&lt;wsp:rsid wsp:val=&quot;00B22606&quot;/&gt;&lt;wsp:rsid wsp:val=&quot;00B249E1&quot;/&gt;&lt;wsp:rsid wsp:val=&quot;00B26677&quot;/&gt;&lt;wsp:rsid wsp:val=&quot;00B347D4&quot;/&gt;&lt;wsp:rsid wsp:val=&quot;00B40E04&quot;/&gt;&lt;wsp:rsid wsp:val=&quot;00B425A0&quot;/&gt;&lt;wsp:rsid wsp:val=&quot;00B47A05&quot;/&gt;&lt;wsp:rsid wsp:val=&quot;00B5188A&quot;/&gt;&lt;wsp:rsid wsp:val=&quot;00B51AC4&quot;/&gt;&lt;wsp:rsid wsp:val=&quot;00B559BB&quot;/&gt;&lt;wsp:rsid wsp:val=&quot;00B57B71&quot;/&gt;&lt;wsp:rsid wsp:val=&quot;00B64D55&quot;/&gt;&lt;wsp:rsid wsp:val=&quot;00B710C0&quot;/&gt;&lt;wsp:rsid wsp:val=&quot;00B7115C&quot;/&gt;&lt;wsp:rsid wsp:val=&quot;00B71B18&quot;/&gt;&lt;wsp:rsid wsp:val=&quot;00B72328&quot;/&gt;&lt;wsp:rsid wsp:val=&quot;00B7259F&quot;/&gt;&lt;wsp:rsid wsp:val=&quot;00B73B55&quot;/&gt;&lt;wsp:rsid wsp:val=&quot;00B77658&quot;/&gt;&lt;wsp:rsid wsp:val=&quot;00B81AB9&quot;/&gt;&lt;wsp:rsid wsp:val=&quot;00B828E3&quot;/&gt;&lt;wsp:rsid wsp:val=&quot;00B84BF7&quot;/&gt;&lt;wsp:rsid wsp:val=&quot;00B84DCE&quot;/&gt;&lt;wsp:rsid wsp:val=&quot;00B86A57&quot;/&gt;&lt;wsp:rsid wsp:val=&quot;00B919D0&quot;/&gt;&lt;wsp:rsid wsp:val=&quot;00B9276A&quot;/&gt;&lt;wsp:rsid wsp:val=&quot;00B93E41&quot;/&gt;&lt;wsp:rsid wsp:val=&quot;00B9465A&quot;/&gt;&lt;wsp:rsid wsp:val=&quot;00B95F23&quot;/&gt;&lt;wsp:rsid wsp:val=&quot;00B96083&quot;/&gt;&lt;wsp:rsid wsp:val=&quot;00BA118F&quot;/&gt;&lt;wsp:rsid wsp:val=&quot;00BA365D&quot;/&gt;&lt;wsp:rsid wsp:val=&quot;00BB2E96&quot;/&gt;&lt;wsp:rsid wsp:val=&quot;00BB4A98&quot;/&gt;&lt;wsp:rsid wsp:val=&quot;00BB54F6&quot;/&gt;&lt;wsp:rsid wsp:val=&quot;00BC09B6&quot;/&gt;&lt;wsp:rsid wsp:val=&quot;00BC1A96&quot;/&gt;&lt;wsp:rsid wsp:val=&quot;00BC6A78&quot;/&gt;&lt;wsp:rsid wsp:val=&quot;00BC6AC5&quot;/&gt;&lt;wsp:rsid wsp:val=&quot;00BD131B&quot;/&gt;&lt;wsp:rsid wsp:val=&quot;00BD1CAB&quot;/&gt;&lt;wsp:rsid wsp:val=&quot;00BD2A00&quot;/&gt;&lt;wsp:rsid wsp:val=&quot;00BD35AD&quot;/&gt;&lt;wsp:rsid wsp:val=&quot;00BD451C&quot;/&gt;&lt;wsp:rsid wsp:val=&quot;00BD6778&quot;/&gt;&lt;wsp:rsid wsp:val=&quot;00BD7105&quot;/&gt;&lt;wsp:rsid wsp:val=&quot;00BE05A1&quot;/&gt;&lt;wsp:rsid wsp:val=&quot;00BF60F9&quot;/&gt;&lt;wsp:rsid wsp:val=&quot;00C01296&quot;/&gt;&lt;wsp:rsid wsp:val=&quot;00C02268&quot;/&gt;&lt;wsp:rsid wsp:val=&quot;00C03D12&quot;/&gt;&lt;wsp:rsid wsp:val=&quot;00C0552D&quot;/&gt;&lt;wsp:rsid wsp:val=&quot;00C059EF&quot;/&gt;&lt;wsp:rsid wsp:val=&quot;00C0753E&quot;/&gt;&lt;wsp:rsid wsp:val=&quot;00C10350&quot;/&gt;&lt;wsp:rsid wsp:val=&quot;00C14360&quot;/&gt;&lt;wsp:rsid wsp:val=&quot;00C1497C&quot;/&gt;&lt;wsp:rsid wsp:val=&quot;00C15F2D&quot;/&gt;&lt;wsp:rsid wsp:val=&quot;00C16351&quot;/&gt;&lt;wsp:rsid wsp:val=&quot;00C2183A&quot;/&gt;&lt;wsp:rsid wsp:val=&quot;00C21BC7&quot;/&gt;&lt;wsp:rsid wsp:val=&quot;00C25576&quot;/&gt;&lt;wsp:rsid wsp:val=&quot;00C27075&quot;/&gt;&lt;wsp:rsid wsp:val=&quot;00C32B2B&quot;/&gt;&lt;wsp:rsid wsp:val=&quot;00C41B02&quot;/&gt;&lt;wsp:rsid wsp:val=&quot;00C42382&quot;/&gt;&lt;wsp:rsid wsp:val=&quot;00C44148&quot;/&gt;&lt;wsp:rsid wsp:val=&quot;00C474BD&quot;/&gt;&lt;wsp:rsid wsp:val=&quot;00C527A1&quot;/&gt;&lt;wsp:rsid wsp:val=&quot;00C61913&quot;/&gt;&lt;wsp:rsid wsp:val=&quot;00C6581B&quot;/&gt;&lt;wsp:rsid wsp:val=&quot;00C658BA&quot;/&gt;&lt;wsp:rsid wsp:val=&quot;00C67B7A&quot;/&gt;&lt;wsp:rsid wsp:val=&quot;00C71D7C&quot;/&gt;&lt;wsp:rsid wsp:val=&quot;00C7230B&quot;/&gt;&lt;wsp:rsid wsp:val=&quot;00C73CE4&quot;/&gt;&lt;wsp:rsid wsp:val=&quot;00C74B14&quot;/&gt;&lt;wsp:rsid wsp:val=&quot;00C74E17&quot;/&gt;&lt;wsp:rsid wsp:val=&quot;00C805B0&quot;/&gt;&lt;wsp:rsid wsp:val=&quot;00C9304B&quot;/&gt;&lt;wsp:rsid wsp:val=&quot;00C9451E&quot;/&gt;&lt;wsp:rsid wsp:val=&quot;00C957F2&quot;/&gt;&lt;wsp:rsid wsp:val=&quot;00C96355&quot;/&gt;&lt;wsp:rsid wsp:val=&quot;00CA0540&quot;/&gt;&lt;wsp:rsid wsp:val=&quot;00CA05B9&quot;/&gt;&lt;wsp:rsid wsp:val=&quot;00CA1378&quot;/&gt;&lt;wsp:rsid wsp:val=&quot;00CA6B58&quot;/&gt;&lt;wsp:rsid wsp:val=&quot;00CA70AD&quot;/&gt;&lt;wsp:rsid wsp:val=&quot;00CB0703&quot;/&gt;&lt;wsp:rsid wsp:val=&quot;00CB10AC&quot;/&gt;&lt;wsp:rsid wsp:val=&quot;00CB3B67&quot;/&gt;&lt;wsp:rsid wsp:val=&quot;00CC28C9&quot;/&gt;&lt;wsp:rsid wsp:val=&quot;00CC5804&quot;/&gt;&lt;wsp:rsid wsp:val=&quot;00CD257D&quot;/&gt;&lt;wsp:rsid wsp:val=&quot;00CD3E74&quot;/&gt;&lt;wsp:rsid wsp:val=&quot;00CE0916&quot;/&gt;&lt;wsp:rsid wsp:val=&quot;00CE3662&quot;/&gt;&lt;wsp:rsid wsp:val=&quot;00CE3B53&quot;/&gt;&lt;wsp:rsid wsp:val=&quot;00CF5036&quot;/&gt;&lt;wsp:rsid wsp:val=&quot;00CF7776&quot;/&gt;&lt;wsp:rsid wsp:val=&quot;00D06242&quot;/&gt;&lt;wsp:rsid wsp:val=&quot;00D118AA&quot;/&gt;&lt;wsp:rsid wsp:val=&quot;00D15AD9&quot;/&gt;&lt;wsp:rsid wsp:val=&quot;00D2127A&quot;/&gt;&lt;wsp:rsid wsp:val=&quot;00D2227E&quot;/&gt;&lt;wsp:rsid wsp:val=&quot;00D31307&quot;/&gt;&lt;wsp:rsid wsp:val=&quot;00D31727&quot;/&gt;&lt;wsp:rsid wsp:val=&quot;00D339DB&quot;/&gt;&lt;wsp:rsid wsp:val=&quot;00D37049&quot;/&gt;&lt;wsp:rsid wsp:val=&quot;00D373D7&quot;/&gt;&lt;wsp:rsid wsp:val=&quot;00D408ED&quot;/&gt;&lt;wsp:rsid wsp:val=&quot;00D44B29&quot;/&gt;&lt;wsp:rsid wsp:val=&quot;00D458FC&quot;/&gt;&lt;wsp:rsid wsp:val=&quot;00D45DF2&quot;/&gt;&lt;wsp:rsid wsp:val=&quot;00D5202D&quot;/&gt;&lt;wsp:rsid wsp:val=&quot;00D5355C&quot;/&gt;&lt;wsp:rsid wsp:val=&quot;00D54FCE&quot;/&gt;&lt;wsp:rsid wsp:val=&quot;00D55C8A&quot;/&gt;&lt;wsp:rsid wsp:val=&quot;00D62210&quot;/&gt;&lt;wsp:rsid wsp:val=&quot;00D71368&quot;/&gt;&lt;wsp:rsid wsp:val=&quot;00D725FE&quot;/&gt;&lt;wsp:rsid wsp:val=&quot;00D73EAC&quot;/&gt;&lt;wsp:rsid wsp:val=&quot;00D84341&quot;/&gt;&lt;wsp:rsid wsp:val=&quot;00D84E2F&quot;/&gt;&lt;wsp:rsid wsp:val=&quot;00D85099&quot;/&gt;&lt;wsp:rsid wsp:val=&quot;00D85E66&quot;/&gt;&lt;wsp:rsid wsp:val=&quot;00D8735B&quot;/&gt;&lt;wsp:rsid wsp:val=&quot;00D909C7&quot;/&gt;&lt;wsp:rsid wsp:val=&quot;00D919C9&quot;/&gt;&lt;wsp:rsid wsp:val=&quot;00D91B73&quot;/&gt;&lt;wsp:rsid wsp:val=&quot;00D9236E&quot;/&gt;&lt;wsp:rsid wsp:val=&quot;00D9419C&quot;/&gt;&lt;wsp:rsid wsp:val=&quot;00D96C35&quot;/&gt;&lt;wsp:rsid wsp:val=&quot;00D976AD&quot;/&gt;&lt;wsp:rsid wsp:val=&quot;00DA357F&quot;/&gt;&lt;wsp:rsid wsp:val=&quot;00DA3C79&quot;/&gt;&lt;wsp:rsid wsp:val=&quot;00DA4884&quot;/&gt;&lt;wsp:rsid wsp:val=&quot;00DC0189&quot;/&gt;&lt;wsp:rsid wsp:val=&quot;00DD035D&quot;/&gt;&lt;wsp:rsid wsp:val=&quot;00DD0ACF&quot;/&gt;&lt;wsp:rsid wsp:val=&quot;00DD405B&quot;/&gt;&lt;wsp:rsid wsp:val=&quot;00DD6953&quot;/&gt;&lt;wsp:rsid wsp:val=&quot;00DE7DD4&quot;/&gt;&lt;wsp:rsid wsp:val=&quot;00DE7EEF&quot;/&gt;&lt;wsp:rsid wsp:val=&quot;00DF0636&quot;/&gt;&lt;wsp:rsid wsp:val=&quot;00DF134E&quot;/&gt;&lt;wsp:rsid wsp:val=&quot;00DF1F9D&quot;/&gt;&lt;wsp:rsid wsp:val=&quot;00DF2900&quot;/&gt;&lt;wsp:rsid wsp:val=&quot;00DF378B&quot;/&gt;&lt;wsp:rsid wsp:val=&quot;00DF3EAA&quot;/&gt;&lt;wsp:rsid wsp:val=&quot;00DF745B&quot;/&gt;&lt;wsp:rsid wsp:val=&quot;00E004DF&quot;/&gt;&lt;wsp:rsid wsp:val=&quot;00E0550D&quot;/&gt;&lt;wsp:rsid wsp:val=&quot;00E0716E&quot;/&gt;&lt;wsp:rsid wsp:val=&quot;00E07D14&quot;/&gt;&lt;wsp:rsid wsp:val=&quot;00E14A72&quot;/&gt;&lt;wsp:rsid wsp:val=&quot;00E14CD5&quot;/&gt;&lt;wsp:rsid wsp:val=&quot;00E157C4&quot;/&gt;&lt;wsp:rsid wsp:val=&quot;00E17632&quot;/&gt;&lt;wsp:rsid wsp:val=&quot;00E32C8B&quot;/&gt;&lt;wsp:rsid wsp:val=&quot;00E428D4&quot;/&gt;&lt;wsp:rsid wsp:val=&quot;00E44133&quot;/&gt;&lt;wsp:rsid wsp:val=&quot;00E54EBA&quot;/&gt;&lt;wsp:rsid wsp:val=&quot;00E5771E&quot;/&gt;&lt;wsp:rsid wsp:val=&quot;00E57FE2&quot;/&gt;&lt;wsp:rsid wsp:val=&quot;00E60249&quot;/&gt;&lt;wsp:rsid wsp:val=&quot;00E6073F&quot;/&gt;&lt;wsp:rsid wsp:val=&quot;00E62A4C&quot;/&gt;&lt;wsp:rsid wsp:val=&quot;00E634A8&quot;/&gt;&lt;wsp:rsid wsp:val=&quot;00E735FC&quot;/&gt;&lt;wsp:rsid wsp:val=&quot;00E74DAE&quot;/&gt;&lt;wsp:rsid wsp:val=&quot;00E7590D&quot;/&gt;&lt;wsp:rsid wsp:val=&quot;00E8109A&quot;/&gt;&lt;wsp:rsid wsp:val=&quot;00E82497&quot;/&gt;&lt;wsp:rsid wsp:val=&quot;00E83102&quot;/&gt;&lt;wsp:rsid wsp:val=&quot;00E87238&quot;/&gt;&lt;wsp:rsid wsp:val=&quot;00E87F4F&quot;/&gt;&lt;wsp:rsid wsp:val=&quot;00E91A41&quot;/&gt;&lt;wsp:rsid wsp:val=&quot;00E93A18&quot;/&gt;&lt;wsp:rsid wsp:val=&quot;00E9690B&quot;/&gt;&lt;wsp:rsid wsp:val=&quot;00EB503B&quot;/&gt;&lt;wsp:rsid wsp:val=&quot;00EC2243&quot;/&gt;&lt;wsp:rsid wsp:val=&quot;00ED2029&quot;/&gt;&lt;wsp:rsid wsp:val=&quot;00ED3286&quot;/&gt;&lt;wsp:rsid wsp:val=&quot;00EF293D&quot;/&gt;&lt;wsp:rsid wsp:val=&quot;00EF369A&quot;/&gt;&lt;wsp:rsid wsp:val=&quot;00EF7F5C&quot;/&gt;&lt;wsp:rsid wsp:val=&quot;00EF7F68&quot;/&gt;&lt;wsp:rsid wsp:val=&quot;00F04AEA&quot;/&gt;&lt;wsp:rsid wsp:val=&quot;00F06B67&quot;/&gt;&lt;wsp:rsid wsp:val=&quot;00F17541&quot;/&gt;&lt;wsp:rsid wsp:val=&quot;00F17E66&quot;/&gt;&lt;wsp:rsid wsp:val=&quot;00F21908&quot;/&gt;&lt;wsp:rsid wsp:val=&quot;00F23880&quot;/&gt;&lt;wsp:rsid wsp:val=&quot;00F2464A&quot;/&gt;&lt;wsp:rsid wsp:val=&quot;00F249D6&quot;/&gt;&lt;wsp:rsid wsp:val=&quot;00F26646&quot;/&gt;&lt;wsp:rsid wsp:val=&quot;00F27F56&quot;/&gt;&lt;wsp:rsid wsp:val=&quot;00F319C0&quot;/&gt;&lt;wsp:rsid wsp:val=&quot;00F33E7C&quot;/&gt;&lt;wsp:rsid wsp:val=&quot;00F3764E&quot;/&gt;&lt;wsp:rsid wsp:val=&quot;00F3783F&quot;/&gt;&lt;wsp:rsid wsp:val=&quot;00F4029A&quot;/&gt;&lt;wsp:rsid wsp:val=&quot;00F41842&quot;/&gt;&lt;wsp:rsid wsp:val=&quot;00F44434&quot;/&gt;&lt;wsp:rsid wsp:val=&quot;00F47EAC&quot;/&gt;&lt;wsp:rsid wsp:val=&quot;00F527BF&quot;/&gt;&lt;wsp:rsid wsp:val=&quot;00F56CB3&quot;/&gt;&lt;wsp:rsid wsp:val=&quot;00F65360&quot;/&gt;&lt;wsp:rsid wsp:val=&quot;00F671FE&quot;/&gt;&lt;wsp:rsid wsp:val=&quot;00F6757C&quot;/&gt;&lt;wsp:rsid wsp:val=&quot;00F70C54&quot;/&gt;&lt;wsp:rsid wsp:val=&quot;00F75188&quot;/&gt;&lt;wsp:rsid wsp:val=&quot;00F761BB&quot;/&gt;&lt;wsp:rsid wsp:val=&quot;00F76844&quot;/&gt;&lt;wsp:rsid wsp:val=&quot;00F80835&quot;/&gt;&lt;wsp:rsid wsp:val=&quot;00F81E0E&quot;/&gt;&lt;wsp:rsid wsp:val=&quot;00F848BD&quot;/&gt;&lt;wsp:rsid wsp:val=&quot;00F84D0C&quot;/&gt;&lt;wsp:rsid wsp:val=&quot;00F85556&quot;/&gt;&lt;wsp:rsid wsp:val=&quot;00F878A1&quot;/&gt;&lt;wsp:rsid wsp:val=&quot;00F904D1&quot;/&gt;&lt;wsp:rsid wsp:val=&quot;00F908BA&quot;/&gt;&lt;wsp:rsid wsp:val=&quot;00F9444F&quot;/&gt;&lt;wsp:rsid wsp:val=&quot;00F959DB&quot;/&gt;&lt;wsp:rsid wsp:val=&quot;00F976A5&quot;/&gt;&lt;wsp:rsid wsp:val=&quot;00F9792E&quot;/&gt;&lt;wsp:rsid wsp:val=&quot;00F97F7D&quot;/&gt;&lt;wsp:rsid wsp:val=&quot;00FA60F0&quot;/&gt;&lt;wsp:rsid wsp:val=&quot;00FB4286&quot;/&gt;&lt;wsp:rsid wsp:val=&quot;00FB678A&quot;/&gt;&lt;wsp:rsid wsp:val=&quot;00FD3F31&quot;/&gt;&lt;wsp:rsid wsp:val=&quot;00FD4FE2&quot;/&gt;&lt;wsp:rsid wsp:val=&quot;00FE2E4A&quot;/&gt;&lt;wsp:rsid wsp:val=&quot;00FE3D38&quot;/&gt;&lt;wsp:rsid wsp:val=&quot;00FE749D&quot;/&gt;&lt;wsp:rsid wsp:val=&quot;00FF044B&quot;/&gt;&lt;wsp:rsid wsp:val=&quot;00FF1CFC&quot;/&gt;&lt;wsp:rsid wsp:val=&quot;57004867&quot;/&gt;&lt;wsp:rsid wsp:val=&quot;58633282&quot;/&gt;&lt;wsp:rsid wsp:val=&quot;6B8A321B&quot;/&gt;&lt;wsp:rsid wsp:val=&quot;6CED10C5&quot;/&gt;&lt;wsp:rsid wsp:val=&quot;79F0361A&quot;/&gt;&lt;wsp:rsid wsp:val=&quot;7C5A0343&quot;/&gt;&lt;/wsp:rsids&gt;&lt;/w:docPr&gt;&lt;w:body&gt;&lt;w:p wsp:rsidR=&quot;00000000&quot; wsp:rsidRDefault=&quot;0070727A&quot;&gt;&lt;m:oMathPara&gt;&lt;m:oMath&gt;&lt;m:f&gt;&lt;m:fPr&gt;&lt;m:ctrlPr&gt;&lt;w:rPr&gt;&lt;w:rFonts w:ascii=&quot;Cambria Math&quot; w:h-ansi=&quot;Cambria Math&quot;/&gt;&lt;wx:font wx:val=&quot;Cambria Math&quot;/&gt;&lt;w:i/&gt;&lt;w:sz w:val=&quot;26&quot;/&gt;&lt;w:sz-cs w:val=&quot;26&quot;/&gt;&lt;w:lang w:val=&quot;EN-MY&quot;/&gt;&lt;/w:rPr&gt;&lt;/m:ctrlPr&gt;&lt;/m:fPr&gt;&lt;m:num&gt;&lt;m:r&gt;&lt;w:rPr&gt;&lt;w:rFonts w:ascii=&quot;Cambria Math&quot; w:h-ansi=&quot;Cambria Math&quot;/&gt;&lt;wx:font wx:val=&quot;Cambria Math&quot;/&gt;&lt;w:i/&gt;&lt;w:sz w:val=&quot;26&quot;/&gt;&lt;w:sz-cs w:val=&quot;26&quot;/&gt;&lt;/w:rPr&gt;&lt;m:t&gt;1&lt;/m:t&gt;&lt;/m:r&gt;&lt;/m:num&gt;&lt;m:den&gt;&lt;m:r&gt;&lt;w:rPr&gt;&lt;w:rFonts w:ascii=&quot;Cambria Math&quot; w:h-ansi=&quot;Cambria Math&quot;/&gt;&lt;wx:font wx:val=&quot;Cambria Math&quot;/&gt;&lt;w:i/&gt;&lt;w:sz w:val=&quot;26&quot;/&gt;&lt;w:sz-cs w:val=&quot;26&quot;/&gt;&lt;w:lang w:val=&quot;EN-MY&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r w:rsidRPr="0059727B">
              <w:rPr>
                <w:rFonts w:ascii="Times New Roman" w:hAnsi="Times New Roman"/>
                <w:sz w:val="24"/>
                <w:szCs w:val="24"/>
                <w:lang w:val="nb-NO"/>
              </w:rPr>
              <w:fldChar w:fldCharType="end"/>
            </w:r>
            <w:r w:rsidRPr="0059727B">
              <w:rPr>
                <w:rFonts w:ascii="Times New Roman" w:hAnsi="Times New Roman"/>
                <w:sz w:val="24"/>
                <w:szCs w:val="24"/>
                <w:lang w:val="nb-NO"/>
              </w:rPr>
              <w:t>ha: một phần tư héc-ta</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3,2ha: ba phẩy hai héc-ta</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15,28ha: mười lăm phẩy hai mươi tám héc-ta</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b, Sáu nghìn bốn trăm ba mươi héc-ta: 6430ha</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Mười hai phẩy năm héc-ta: 12,5ha</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Một trăm ba mươi lăm phẩy sáu mươi hai héc-ta: 135,62ha</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chia sẻ trước lớp, HS khác bổ sung cho bạn.</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lắng nghe.</w:t>
            </w:r>
          </w:p>
          <w:p w:rsidR="00E60231" w:rsidRPr="0059727B" w:rsidRDefault="00E60231" w:rsidP="007B1DB4">
            <w:pPr>
              <w:spacing w:after="0" w:line="240" w:lineRule="auto"/>
              <w:rPr>
                <w:rFonts w:ascii="Times New Roman" w:hAnsi="Times New Roman"/>
                <w:sz w:val="24"/>
                <w:szCs w:val="24"/>
                <w:lang w:val="nb-NO"/>
              </w:rPr>
            </w:pP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đọc, xác định yêu cầu BT.</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làm vở rồi chia sẻ theo cặp đôi:</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4ha = 40 000 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80 000 m</w:t>
            </w:r>
            <w:r w:rsidRPr="0059727B">
              <w:rPr>
                <w:rFonts w:ascii="Times New Roman" w:hAnsi="Times New Roman"/>
                <w:sz w:val="24"/>
                <w:szCs w:val="24"/>
                <w:vertAlign w:val="superscript"/>
                <w:lang w:val="nb-NO"/>
              </w:rPr>
              <w:t xml:space="preserve">2 </w:t>
            </w:r>
            <w:r w:rsidRPr="0059727B">
              <w:rPr>
                <w:rFonts w:ascii="Times New Roman" w:hAnsi="Times New Roman"/>
                <w:sz w:val="24"/>
                <w:szCs w:val="24"/>
                <w:lang w:val="nb-NO"/>
              </w:rPr>
              <w:t>= 8ha.</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10ha = 100 000 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600 000 m</w:t>
            </w:r>
            <w:r w:rsidRPr="0059727B">
              <w:rPr>
                <w:rFonts w:ascii="Times New Roman" w:hAnsi="Times New Roman"/>
                <w:sz w:val="24"/>
                <w:szCs w:val="24"/>
                <w:vertAlign w:val="superscript"/>
                <w:lang w:val="nb-NO"/>
              </w:rPr>
              <w:t xml:space="preserve">2 </w:t>
            </w:r>
            <w:r w:rsidRPr="0059727B">
              <w:rPr>
                <w:rFonts w:ascii="Times New Roman" w:hAnsi="Times New Roman"/>
                <w:sz w:val="24"/>
                <w:szCs w:val="24"/>
                <w:lang w:val="nb-NO"/>
              </w:rPr>
              <w:t>= 60ha.</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275ha = 2 750 000 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w:t>
            </w:r>
            <w:r w:rsidRPr="0059727B">
              <w:rPr>
                <w:rFonts w:ascii="Times New Roman" w:hAnsi="Times New Roman"/>
                <w:sz w:val="24"/>
                <w:szCs w:val="24"/>
                <w:lang w:val="nb-NO"/>
              </w:rPr>
              <w:fldChar w:fldCharType="begin"/>
            </w:r>
            <w:r w:rsidRPr="0059727B">
              <w:rPr>
                <w:rFonts w:ascii="Times New Roman" w:hAnsi="Times New Roman"/>
                <w:sz w:val="24"/>
                <w:szCs w:val="24"/>
                <w:lang w:val="nb-NO"/>
              </w:rPr>
              <w:instrText xml:space="preserve"> QUOTE </w:instrText>
            </w:r>
            <w:r w:rsidRPr="00A644E6">
              <w:rPr>
                <w:rFonts w:ascii="Times New Roman" w:hAnsi="Times New Roman"/>
                <w:sz w:val="24"/>
                <w:szCs w:val="24"/>
              </w:rPr>
              <w:pict>
                <v:shape id="_x0000_i1033"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removePersonalInformation/&gt;&lt;w:doNotEmbedSystemFonts/&gt;&lt;w:defaultTabStop w:val=&quot;720&quot;/&gt;&lt;w:drawingGridHorizontalSpacing w:val=&quot;110&quot;/&gt;&lt;w:characterSpacingControl w:val=&quot;DontCompress&quot;/&gt;&lt;w:validateAgainstSchema/&gt;&lt;w:saveInvalidXML w:val=&quot;off&quot;/&gt;&lt;w:ignoreMixedContent w:val=&quot;off&quot;/&gt;&lt;w:alwaysShowPlaceholderText w:val=&quot;off&quot;/&gt;&lt;w:compat&gt;&lt;w:doNotLeaveBackslashAlone/&gt;&lt;w:doNotExpandShiftReturn/&gt;&lt;w:breakWrappedTables/&gt;&lt;w:snapToGridInCell/&gt;&lt;w:wrapTextWithPunct/&gt;&lt;w:useAsianBreakRules/&gt;&lt;w:dontGrowAutofit/&gt;&lt;w:useFELayout/&gt;&lt;/w:compat&gt;&lt;wsp:rsids&gt;&lt;wsp:rsidRoot wsp:val=&quot;0009517F&quot;/&gt;&lt;wsp:rsid wsp:val=&quot;00001117&quot;/&gt;&lt;wsp:rsid wsp:val=&quot;00003F3D&quot;/&gt;&lt;wsp:rsid wsp:val=&quot;000144C9&quot;/&gt;&lt;wsp:rsid wsp:val=&quot;00020C5E&quot;/&gt;&lt;wsp:rsid wsp:val=&quot;00022C0F&quot;/&gt;&lt;wsp:rsid wsp:val=&quot;00024F42&quot;/&gt;&lt;wsp:rsid wsp:val=&quot;00025105&quot;/&gt;&lt;wsp:rsid wsp:val=&quot;00030DFC&quot;/&gt;&lt;wsp:rsid wsp:val=&quot;00032357&quot;/&gt;&lt;wsp:rsid wsp:val=&quot;0004055E&quot;/&gt;&lt;wsp:rsid wsp:val=&quot;00041954&quot;/&gt;&lt;wsp:rsid wsp:val=&quot;00043455&quot;/&gt;&lt;wsp:rsid wsp:val=&quot;000435A1&quot;/&gt;&lt;wsp:rsid wsp:val=&quot;000458E6&quot;/&gt;&lt;wsp:rsid wsp:val=&quot;0005311B&quot;/&gt;&lt;wsp:rsid wsp:val=&quot;000561D7&quot;/&gt;&lt;wsp:rsid wsp:val=&quot;000601A2&quot;/&gt;&lt;wsp:rsid wsp:val=&quot;000601AD&quot;/&gt;&lt;wsp:rsid wsp:val=&quot;00060662&quot;/&gt;&lt;wsp:rsid wsp:val=&quot;00062A3F&quot;/&gt;&lt;wsp:rsid wsp:val=&quot;00063980&quot;/&gt;&lt;wsp:rsid wsp:val=&quot;0007163A&quot;/&gt;&lt;wsp:rsid wsp:val=&quot;00071F22&quot;/&gt;&lt;wsp:rsid wsp:val=&quot;00073447&quot;/&gt;&lt;wsp:rsid wsp:val=&quot;000914C0&quot;/&gt;&lt;wsp:rsid wsp:val=&quot;000930B0&quot;/&gt;&lt;wsp:rsid wsp:val=&quot;0009517F&quot;/&gt;&lt;wsp:rsid wsp:val=&quot;000963FA&quot;/&gt;&lt;wsp:rsid wsp:val=&quot;000A5B80&quot;/&gt;&lt;wsp:rsid wsp:val=&quot;000B1537&quot;/&gt;&lt;wsp:rsid wsp:val=&quot;000B19ED&quot;/&gt;&lt;wsp:rsid wsp:val=&quot;000B338E&quot;/&gt;&lt;wsp:rsid wsp:val=&quot;000C3FC7&quot;/&gt;&lt;wsp:rsid wsp:val=&quot;000C46C4&quot;/&gt;&lt;wsp:rsid wsp:val=&quot;000C5F35&quot;/&gt;&lt;wsp:rsid wsp:val=&quot;000C6D77&quot;/&gt;&lt;wsp:rsid wsp:val=&quot;000D146B&quot;/&gt;&lt;wsp:rsid wsp:val=&quot;000D46E5&quot;/&gt;&lt;wsp:rsid wsp:val=&quot;000D67B8&quot;/&gt;&lt;wsp:rsid wsp:val=&quot;000D7D0A&quot;/&gt;&lt;wsp:rsid wsp:val=&quot;000E2495&quot;/&gt;&lt;wsp:rsid wsp:val=&quot;000E44AB&quot;/&gt;&lt;wsp:rsid wsp:val=&quot;000F4828&quot;/&gt;&lt;wsp:rsid wsp:val=&quot;00104144&quot;/&gt;&lt;wsp:rsid wsp:val=&quot;00105FC9&quot;/&gt;&lt;wsp:rsid wsp:val=&quot;0010759D&quot;/&gt;&lt;wsp:rsid wsp:val=&quot;00112354&quot;/&gt;&lt;wsp:rsid wsp:val=&quot;00113315&quot;/&gt;&lt;wsp:rsid wsp:val=&quot;0011336E&quot;/&gt;&lt;wsp:rsid wsp:val=&quot;001152E6&quot;/&gt;&lt;wsp:rsid wsp:val=&quot;00115D74&quot;/&gt;&lt;wsp:rsid wsp:val=&quot;00117B38&quot;/&gt;&lt;wsp:rsid wsp:val=&quot;00120894&quot;/&gt;&lt;wsp:rsid wsp:val=&quot;00121977&quot;/&gt;&lt;wsp:rsid wsp:val=&quot;001220E2&quot;/&gt;&lt;wsp:rsid wsp:val=&quot;001222F4&quot;/&gt;&lt;wsp:rsid wsp:val=&quot;001225E5&quot;/&gt;&lt;wsp:rsid wsp:val=&quot;00125477&quot;/&gt;&lt;wsp:rsid wsp:val=&quot;00125721&quot;/&gt;&lt;wsp:rsid wsp:val=&quot;001334E8&quot;/&gt;&lt;wsp:rsid wsp:val=&quot;00136C46&quot;/&gt;&lt;wsp:rsid wsp:val=&quot;001416D6&quot;/&gt;&lt;wsp:rsid wsp:val=&quot;0014242B&quot;/&gt;&lt;wsp:rsid wsp:val=&quot;00143669&quot;/&gt;&lt;wsp:rsid wsp:val=&quot;00161025&quot;/&gt;&lt;wsp:rsid wsp:val=&quot;001625A7&quot;/&gt;&lt;wsp:rsid wsp:val=&quot;00164C5A&quot;/&gt;&lt;wsp:rsid wsp:val=&quot;00164EE7&quot;/&gt;&lt;wsp:rsid wsp:val=&quot;00171524&quot;/&gt;&lt;wsp:rsid wsp:val=&quot;00171B34&quot;/&gt;&lt;wsp:rsid wsp:val=&quot;001740DF&quot;/&gt;&lt;wsp:rsid wsp:val=&quot;0018015F&quot;/&gt;&lt;wsp:rsid wsp:val=&quot;00190509&quot;/&gt;&lt;wsp:rsid wsp:val=&quot;0019166C&quot;/&gt;&lt;wsp:rsid wsp:val=&quot;00192750&quot;/&gt;&lt;wsp:rsid wsp:val=&quot;00196530&quot;/&gt;&lt;wsp:rsid wsp:val=&quot;0019734D&quot;/&gt;&lt;wsp:rsid wsp:val=&quot;001A1B4C&quot;/&gt;&lt;wsp:rsid wsp:val=&quot;001A2B0B&quot;/&gt;&lt;wsp:rsid wsp:val=&quot;001A528E&quot;/&gt;&lt;wsp:rsid wsp:val=&quot;001B04C2&quot;/&gt;&lt;wsp:rsid wsp:val=&quot;001B7843&quot;/&gt;&lt;wsp:rsid wsp:val=&quot;001C0082&quot;/&gt;&lt;wsp:rsid wsp:val=&quot;001C37E7&quot;/&gt;&lt;wsp:rsid wsp:val=&quot;001C74FA&quot;/&gt;&lt;wsp:rsid wsp:val=&quot;001C7587&quot;/&gt;&lt;wsp:rsid wsp:val=&quot;001D15CF&quot;/&gt;&lt;wsp:rsid wsp:val=&quot;001D1C01&quot;/&gt;&lt;wsp:rsid wsp:val=&quot;001D1E7E&quot;/&gt;&lt;wsp:rsid wsp:val=&quot;001D51E7&quot;/&gt;&lt;wsp:rsid wsp:val=&quot;001E09D6&quot;/&gt;&lt;wsp:rsid wsp:val=&quot;001E4AD0&quot;/&gt;&lt;wsp:rsid wsp:val=&quot;001E6356&quot;/&gt;&lt;wsp:rsid wsp:val=&quot;001F7113&quot;/&gt;&lt;wsp:rsid wsp:val=&quot;00202495&quot;/&gt;&lt;wsp:rsid wsp:val=&quot;002025C9&quot;/&gt;&lt;wsp:rsid wsp:val=&quot;00205B58&quot;/&gt;&lt;wsp:rsid wsp:val=&quot;0020749C&quot;/&gt;&lt;wsp:rsid wsp:val=&quot;002206F0&quot;/&gt;&lt;wsp:rsid wsp:val=&quot;0022106E&quot;/&gt;&lt;wsp:rsid wsp:val=&quot;0022157E&quot;/&gt;&lt;wsp:rsid wsp:val=&quot;00221F77&quot;/&gt;&lt;wsp:rsid wsp:val=&quot;00223737&quot;/&gt;&lt;wsp:rsid wsp:val=&quot;002248D7&quot;/&gt;&lt;wsp:rsid wsp:val=&quot;00225A6B&quot;/&gt;&lt;wsp:rsid wsp:val=&quot;00226C2E&quot;/&gt;&lt;wsp:rsid wsp:val=&quot;002315B9&quot;/&gt;&lt;wsp:rsid wsp:val=&quot;00236AE2&quot;/&gt;&lt;wsp:rsid wsp:val=&quot;00237231&quot;/&gt;&lt;wsp:rsid wsp:val=&quot;00246D1A&quot;/&gt;&lt;wsp:rsid wsp:val=&quot;00252AB1&quot;/&gt;&lt;wsp:rsid wsp:val=&quot;002533DA&quot;/&gt;&lt;wsp:rsid wsp:val=&quot;002552C4&quot;/&gt;&lt;wsp:rsid wsp:val=&quot;00261CA5&quot;/&gt;&lt;wsp:rsid wsp:val=&quot;00264366&quot;/&gt;&lt;wsp:rsid wsp:val=&quot;00266AAB&quot;/&gt;&lt;wsp:rsid wsp:val=&quot;002715ED&quot;/&gt;&lt;wsp:rsid wsp:val=&quot;00272F4C&quot;/&gt;&lt;wsp:rsid wsp:val=&quot;00272FC2&quot;/&gt;&lt;wsp:rsid wsp:val=&quot;002774C9&quot;/&gt;&lt;wsp:rsid wsp:val=&quot;0028017F&quot;/&gt;&lt;wsp:rsid wsp:val=&quot;00280E53&quot;/&gt;&lt;wsp:rsid wsp:val=&quot;00282684&quot;/&gt;&lt;wsp:rsid wsp:val=&quot;002910F9&quot;/&gt;&lt;wsp:rsid wsp:val=&quot;002A1E61&quot;/&gt;&lt;wsp:rsid wsp:val=&quot;002B049D&quot;/&gt;&lt;wsp:rsid wsp:val=&quot;002B24AF&quot;/&gt;&lt;wsp:rsid wsp:val=&quot;002C06C5&quot;/&gt;&lt;wsp:rsid wsp:val=&quot;002D1F77&quot;/&gt;&lt;wsp:rsid wsp:val=&quot;002D35A5&quot;/&gt;&lt;wsp:rsid wsp:val=&quot;002D5803&quot;/&gt;&lt;wsp:rsid wsp:val=&quot;002D6619&quot;/&gt;&lt;wsp:rsid wsp:val=&quot;002D78BF&quot;/&gt;&lt;wsp:rsid wsp:val=&quot;002E1041&quot;/&gt;&lt;wsp:rsid wsp:val=&quot;002E4DE8&quot;/&gt;&lt;wsp:rsid wsp:val=&quot;002E4E64&quot;/&gt;&lt;wsp:rsid wsp:val=&quot;002E5CB7&quot;/&gt;&lt;wsp:rsid wsp:val=&quot;002E687D&quot;/&gt;&lt;wsp:rsid wsp:val=&quot;002F349C&quot;/&gt;&lt;wsp:rsid wsp:val=&quot;002F5D32&quot;/&gt;&lt;wsp:rsid wsp:val=&quot;002F6423&quot;/&gt;&lt;wsp:rsid wsp:val=&quot;003002DF&quot;/&gt;&lt;wsp:rsid wsp:val=&quot;003067B1&quot;/&gt;&lt;wsp:rsid wsp:val=&quot;0031340B&quot;/&gt;&lt;wsp:rsid wsp:val=&quot;00314F59&quot;/&gt;&lt;wsp:rsid wsp:val=&quot;003208FD&quot;/&gt;&lt;wsp:rsid wsp:val=&quot;003215D6&quot;/&gt;&lt;wsp:rsid wsp:val=&quot;00324ED0&quot;/&gt;&lt;wsp:rsid wsp:val=&quot;00326330&quot;/&gt;&lt;wsp:rsid wsp:val=&quot;00326425&quot;/&gt;&lt;wsp:rsid wsp:val=&quot;003265D7&quot;/&gt;&lt;wsp:rsid wsp:val=&quot;00326A50&quot;/&gt;&lt;wsp:rsid wsp:val=&quot;0032710B&quot;/&gt;&lt;wsp:rsid wsp:val=&quot;003277B8&quot;/&gt;&lt;wsp:rsid wsp:val=&quot;00331E25&quot;/&gt;&lt;wsp:rsid wsp:val=&quot;00332D47&quot;/&gt;&lt;wsp:rsid wsp:val=&quot;00334198&quot;/&gt;&lt;wsp:rsid wsp:val=&quot;00334353&quot;/&gt;&lt;wsp:rsid wsp:val=&quot;00335E36&quot;/&gt;&lt;wsp:rsid wsp:val=&quot;0033722B&quot;/&gt;&lt;wsp:rsid wsp:val=&quot;00337A81&quot;/&gt;&lt;wsp:rsid wsp:val=&quot;0034051B&quot;/&gt;&lt;wsp:rsid wsp:val=&quot;00343EAE&quot;/&gt;&lt;wsp:rsid wsp:val=&quot;00344213&quot;/&gt;&lt;wsp:rsid wsp:val=&quot;00347C9E&quot;/&gt;&lt;wsp:rsid wsp:val=&quot;00351583&quot;/&gt;&lt;wsp:rsid wsp:val=&quot;003550C6&quot;/&gt;&lt;wsp:rsid wsp:val=&quot;00357AC6&quot;/&gt;&lt;wsp:rsid wsp:val=&quot;003603A9&quot;/&gt;&lt;wsp:rsid wsp:val=&quot;00364D65&quot;/&gt;&lt;wsp:rsid wsp:val=&quot;00365401&quot;/&gt;&lt;wsp:rsid wsp:val=&quot;00373C6F&quot;/&gt;&lt;wsp:rsid wsp:val=&quot;00375A44&quot;/&gt;&lt;wsp:rsid wsp:val=&quot;00376ADD&quot;/&gt;&lt;wsp:rsid wsp:val=&quot;00377B00&quot;/&gt;&lt;wsp:rsid wsp:val=&quot;003810F6&quot;/&gt;&lt;wsp:rsid wsp:val=&quot;00384317&quot;/&gt;&lt;wsp:rsid wsp:val=&quot;00392A3F&quot;/&gt;&lt;wsp:rsid wsp:val=&quot;00394EE6&quot;/&gt;&lt;wsp:rsid wsp:val=&quot;003B12A6&quot;/&gt;&lt;wsp:rsid wsp:val=&quot;003B2E6C&quot;/&gt;&lt;wsp:rsid wsp:val=&quot;003C0C33&quot;/&gt;&lt;wsp:rsid wsp:val=&quot;003C0DAC&quot;/&gt;&lt;wsp:rsid wsp:val=&quot;003C784F&quot;/&gt;&lt;wsp:rsid wsp:val=&quot;003D1D1B&quot;/&gt;&lt;wsp:rsid wsp:val=&quot;003D2F87&quot;/&gt;&lt;wsp:rsid wsp:val=&quot;003D4531&quot;/&gt;&lt;wsp:rsid wsp:val=&quot;003D5241&quot;/&gt;&lt;wsp:rsid wsp:val=&quot;003D7815&quot;/&gt;&lt;wsp:rsid wsp:val=&quot;003E02B0&quot;/&gt;&lt;wsp:rsid wsp:val=&quot;003E0517&quot;/&gt;&lt;wsp:rsid wsp:val=&quot;003E3542&quot;/&gt;&lt;wsp:rsid wsp:val=&quot;003E7D81&quot;/&gt;&lt;wsp:rsid wsp:val=&quot;003F0585&quot;/&gt;&lt;wsp:rsid wsp:val=&quot;003F4A24&quot;/&gt;&lt;wsp:rsid wsp:val=&quot;003F5E44&quot;/&gt;&lt;wsp:rsid wsp:val=&quot;00400350&quot;/&gt;&lt;wsp:rsid wsp:val=&quot;0040156B&quot;/&gt;&lt;wsp:rsid wsp:val=&quot;00402EF2&quot;/&gt;&lt;wsp:rsid wsp:val=&quot;004046B5&quot;/&gt;&lt;wsp:rsid wsp:val=&quot;00406293&quot;/&gt;&lt;wsp:rsid wsp:val=&quot;00406A81&quot;/&gt;&lt;wsp:rsid wsp:val=&quot;00407429&quot;/&gt;&lt;wsp:rsid wsp:val=&quot;00415B35&quot;/&gt;&lt;wsp:rsid wsp:val=&quot;004173A1&quot;/&gt;&lt;wsp:rsid wsp:val=&quot;00417E13&quot;/&gt;&lt;wsp:rsid wsp:val=&quot;00430856&quot;/&gt;&lt;wsp:rsid wsp:val=&quot;0043771E&quot;/&gt;&lt;wsp:rsid wsp:val=&quot;00442B73&quot;/&gt;&lt;wsp:rsid wsp:val=&quot;00445AB8&quot;/&gt;&lt;wsp:rsid wsp:val=&quot;00447187&quot;/&gt;&lt;wsp:rsid wsp:val=&quot;004478A8&quot;/&gt;&lt;wsp:rsid wsp:val=&quot;00453C75&quot;/&gt;&lt;wsp:rsid wsp:val=&quot;00460977&quot;/&gt;&lt;wsp:rsid wsp:val=&quot;0046312D&quot;/&gt;&lt;wsp:rsid wsp:val=&quot;00463BF6&quot;/&gt;&lt;wsp:rsid wsp:val=&quot;0046562F&quot;/&gt;&lt;wsp:rsid wsp:val=&quot;00467E1E&quot;/&gt;&lt;wsp:rsid wsp:val=&quot;00470DEC&quot;/&gt;&lt;wsp:rsid wsp:val=&quot;00471AD3&quot;/&gt;&lt;wsp:rsid wsp:val=&quot;00473728&quot;/&gt;&lt;wsp:rsid wsp:val=&quot;0048113A&quot;/&gt;&lt;wsp:rsid wsp:val=&quot;00481478&quot;/&gt;&lt;wsp:rsid wsp:val=&quot;0048471B&quot;/&gt;&lt;wsp:rsid wsp:val=&quot;00484D98&quot;/&gt;&lt;wsp:rsid wsp:val=&quot;0048588F&quot;/&gt;&lt;wsp:rsid wsp:val=&quot;00486707&quot;/&gt;&lt;wsp:rsid wsp:val=&quot;00487183&quot;/&gt;&lt;wsp:rsid wsp:val=&quot;0049297C&quot;/&gt;&lt;wsp:rsid wsp:val=&quot;00492A05&quot;/&gt;&lt;wsp:rsid wsp:val=&quot;004938EE&quot;/&gt;&lt;wsp:rsid wsp:val=&quot;00494E37&quot;/&gt;&lt;wsp:rsid wsp:val=&quot;004952D1&quot;/&gt;&lt;wsp:rsid wsp:val=&quot;004969FF&quot;/&gt;&lt;wsp:rsid wsp:val=&quot;004A123B&quot;/&gt;&lt;wsp:rsid wsp:val=&quot;004A20E7&quot;/&gt;&lt;wsp:rsid wsp:val=&quot;004A7C2E&quot;/&gt;&lt;wsp:rsid wsp:val=&quot;004B47A0&quot;/&gt;&lt;wsp:rsid wsp:val=&quot;004B5805&quot;/&gt;&lt;wsp:rsid wsp:val=&quot;004C010B&quot;/&gt;&lt;wsp:rsid wsp:val=&quot;004C17AA&quot;/&gt;&lt;wsp:rsid wsp:val=&quot;004C3F87&quot;/&gt;&lt;wsp:rsid wsp:val=&quot;004C6FCC&quot;/&gt;&lt;wsp:rsid wsp:val=&quot;004D3A59&quot;/&gt;&lt;wsp:rsid wsp:val=&quot;004D5E60&quot;/&gt;&lt;wsp:rsid wsp:val=&quot;004E020C&quot;/&gt;&lt;wsp:rsid wsp:val=&quot;004E0775&quot;/&gt;&lt;wsp:rsid wsp:val=&quot;004E47D1&quot;/&gt;&lt;wsp:rsid wsp:val=&quot;004E623B&quot;/&gt;&lt;wsp:rsid wsp:val=&quot;004E7BC0&quot;/&gt;&lt;wsp:rsid wsp:val=&quot;004E7C91&quot;/&gt;&lt;wsp:rsid wsp:val=&quot;004F03E1&quot;/&gt;&lt;wsp:rsid wsp:val=&quot;004F04FC&quot;/&gt;&lt;wsp:rsid wsp:val=&quot;004F0BE5&quot;/&gt;&lt;wsp:rsid wsp:val=&quot;004F37E5&quot;/&gt;&lt;wsp:rsid wsp:val=&quot;004F4BB7&quot;/&gt;&lt;wsp:rsid wsp:val=&quot;004F680A&quot;/&gt;&lt;wsp:rsid wsp:val=&quot;005053DA&quot;/&gt;&lt;wsp:rsid wsp:val=&quot;005067D6&quot;/&gt;&lt;wsp:rsid wsp:val=&quot;005151D3&quot;/&gt;&lt;wsp:rsid wsp:val=&quot;00520AEE&quot;/&gt;&lt;wsp:rsid wsp:val=&quot;00520D8D&quot;/&gt;&lt;wsp:rsid wsp:val=&quot;00521CEE&quot;/&gt;&lt;wsp:rsid wsp:val=&quot;00522472&quot;/&gt;&lt;wsp:rsid wsp:val=&quot;00523384&quot;/&gt;&lt;wsp:rsid wsp:val=&quot;005234E9&quot;/&gt;&lt;wsp:rsid wsp:val=&quot;005306DB&quot;/&gt;&lt;wsp:rsid wsp:val=&quot;0053123A&quot;/&gt;&lt;wsp:rsid wsp:val=&quot;00531C84&quot;/&gt;&lt;wsp:rsid wsp:val=&quot;00531CA7&quot;/&gt;&lt;wsp:rsid wsp:val=&quot;00532E68&quot;/&gt;&lt;wsp:rsid wsp:val=&quot;005333BF&quot;/&gt;&lt;wsp:rsid wsp:val=&quot;00540377&quot;/&gt;&lt;wsp:rsid wsp:val=&quot;005534D5&quot;/&gt;&lt;wsp:rsid wsp:val=&quot;00554E68&quot;/&gt;&lt;wsp:rsid wsp:val=&quot;0056010B&quot;/&gt;&lt;wsp:rsid wsp:val=&quot;0056075B&quot;/&gt;&lt;wsp:rsid wsp:val=&quot;0056336E&quot;/&gt;&lt;wsp:rsid wsp:val=&quot;00564007&quot;/&gt;&lt;wsp:rsid wsp:val=&quot;005665B9&quot;/&gt;&lt;wsp:rsid wsp:val=&quot;005674F9&quot;/&gt;&lt;wsp:rsid wsp:val=&quot;00567DAA&quot;/&gt;&lt;wsp:rsid wsp:val=&quot;00570147&quot;/&gt;&lt;wsp:rsid wsp:val=&quot;00570CC4&quot;/&gt;&lt;wsp:rsid wsp:val=&quot;00571525&quot;/&gt;&lt;wsp:rsid wsp:val=&quot;005724E8&quot;/&gt;&lt;wsp:rsid wsp:val=&quot;00576369&quot;/&gt;&lt;wsp:rsid wsp:val=&quot;00576EB3&quot;/&gt;&lt;wsp:rsid wsp:val=&quot;00577C39&quot;/&gt;&lt;wsp:rsid wsp:val=&quot;0058067A&quot;/&gt;&lt;wsp:rsid wsp:val=&quot;00580CA1&quot;/&gt;&lt;wsp:rsid wsp:val=&quot;00581119&quot;/&gt;&lt;wsp:rsid wsp:val=&quot;00582875&quot;/&gt;&lt;wsp:rsid wsp:val=&quot;00582D33&quot;/&gt;&lt;wsp:rsid wsp:val=&quot;00586F62&quot;/&gt;&lt;wsp:rsid wsp:val=&quot;005877EA&quot;/&gt;&lt;wsp:rsid wsp:val=&quot;00587ACF&quot;/&gt;&lt;wsp:rsid wsp:val=&quot;005931F6&quot;/&gt;&lt;wsp:rsid wsp:val=&quot;005A06A9&quot;/&gt;&lt;wsp:rsid wsp:val=&quot;005A33EC&quot;/&gt;&lt;wsp:rsid wsp:val=&quot;005B2197&quot;/&gt;&lt;wsp:rsid wsp:val=&quot;005B5291&quot;/&gt;&lt;wsp:rsid wsp:val=&quot;005C1BAE&quot;/&gt;&lt;wsp:rsid wsp:val=&quot;005C5C82&quot;/&gt;&lt;wsp:rsid wsp:val=&quot;005C6872&quot;/&gt;&lt;wsp:rsid wsp:val=&quot;005D0F2E&quot;/&gt;&lt;wsp:rsid wsp:val=&quot;005D1956&quot;/&gt;&lt;wsp:rsid wsp:val=&quot;005D2BF6&quot;/&gt;&lt;wsp:rsid wsp:val=&quot;005D45F2&quot;/&gt;&lt;wsp:rsid wsp:val=&quot;005D5086&quot;/&gt;&lt;wsp:rsid wsp:val=&quot;005E099D&quot;/&gt;&lt;wsp:rsid wsp:val=&quot;005E4D11&quot;/&gt;&lt;wsp:rsid wsp:val=&quot;005F007E&quot;/&gt;&lt;wsp:rsid wsp:val=&quot;005F2827&quot;/&gt;&lt;wsp:rsid wsp:val=&quot;005F2B72&quot;/&gt;&lt;wsp:rsid wsp:val=&quot;005F47B2&quot;/&gt;&lt;wsp:rsid wsp:val=&quot;005F4892&quot;/&gt;&lt;wsp:rsid wsp:val=&quot;005F61D9&quot;/&gt;&lt;wsp:rsid wsp:val=&quot;005F6E04&quot;/&gt;&lt;wsp:rsid wsp:val=&quot;005F711B&quot;/&gt;&lt;wsp:rsid wsp:val=&quot;005F7221&quot;/&gt;&lt;wsp:rsid wsp:val=&quot;00601690&quot;/&gt;&lt;wsp:rsid wsp:val=&quot;00601ED7&quot;/&gt;&lt;wsp:rsid wsp:val=&quot;00605FC5&quot;/&gt;&lt;wsp:rsid wsp:val=&quot;0061002B&quot;/&gt;&lt;wsp:rsid wsp:val=&quot;00613F91&quot;/&gt;&lt;wsp:rsid wsp:val=&quot;0061680E&quot;/&gt;&lt;wsp:rsid wsp:val=&quot;00622351&quot;/&gt;&lt;wsp:rsid wsp:val=&quot;00623154&quot;/&gt;&lt;wsp:rsid wsp:val=&quot;0062506D&quot;/&gt;&lt;wsp:rsid wsp:val=&quot;00634807&quot;/&gt;&lt;wsp:rsid wsp:val=&quot;0064238D&quot;/&gt;&lt;wsp:rsid wsp:val=&quot;006431CB&quot;/&gt;&lt;wsp:rsid wsp:val=&quot;006457C1&quot;/&gt;&lt;wsp:rsid wsp:val=&quot;006462D9&quot;/&gt;&lt;wsp:rsid wsp:val=&quot;006500E9&quot;/&gt;&lt;wsp:rsid wsp:val=&quot;006503FB&quot;/&gt;&lt;wsp:rsid wsp:val=&quot;00663DA0&quot;/&gt;&lt;wsp:rsid wsp:val=&quot;00665F12&quot;/&gt;&lt;wsp:rsid wsp:val=&quot;00666F23&quot;/&gt;&lt;wsp:rsid wsp:val=&quot;00671703&quot;/&gt;&lt;wsp:rsid wsp:val=&quot;006731C9&quot;/&gt;&lt;wsp:rsid wsp:val=&quot;0067327A&quot;/&gt;&lt;wsp:rsid wsp:val=&quot;006745D5&quot;/&gt;&lt;wsp:rsid wsp:val=&quot;00687E07&quot;/&gt;&lt;wsp:rsid wsp:val=&quot;00695C41&quot;/&gt;&lt;wsp:rsid wsp:val=&quot;0069642E&quot;/&gt;&lt;wsp:rsid wsp:val=&quot;00697317&quot;/&gt;&lt;wsp:rsid wsp:val=&quot;006A0305&quot;/&gt;&lt;wsp:rsid wsp:val=&quot;006A047F&quot;/&gt;&lt;wsp:rsid wsp:val=&quot;006A490F&quot;/&gt;&lt;wsp:rsid wsp:val=&quot;006A4EA5&quot;/&gt;&lt;wsp:rsid wsp:val=&quot;006A5156&quot;/&gt;&lt;wsp:rsid wsp:val=&quot;006A6D46&quot;/&gt;&lt;wsp:rsid wsp:val=&quot;006A7A58&quot;/&gt;&lt;wsp:rsid wsp:val=&quot;006A7AFE&quot;/&gt;&lt;wsp:rsid wsp:val=&quot;006B0110&quot;/&gt;&lt;wsp:rsid wsp:val=&quot;006B5870&quot;/&gt;&lt;wsp:rsid wsp:val=&quot;006B61D9&quot;/&gt;&lt;wsp:rsid wsp:val=&quot;006B7CF1&quot;/&gt;&lt;wsp:rsid wsp:val=&quot;006B7E9A&quot;/&gt;&lt;wsp:rsid wsp:val=&quot;006C0B09&quot;/&gt;&lt;wsp:rsid wsp:val=&quot;006C1A94&quot;/&gt;&lt;wsp:rsid wsp:val=&quot;006C3E14&quot;/&gt;&lt;wsp:rsid wsp:val=&quot;006C4BEE&quot;/&gt;&lt;wsp:rsid wsp:val=&quot;006C5A35&quot;/&gt;&lt;wsp:rsid wsp:val=&quot;006C5F00&quot;/&gt;&lt;wsp:rsid wsp:val=&quot;006D0201&quot;/&gt;&lt;wsp:rsid wsp:val=&quot;006D18C9&quot;/&gt;&lt;wsp:rsid wsp:val=&quot;006D1B76&quot;/&gt;&lt;wsp:rsid wsp:val=&quot;006D3E12&quot;/&gt;&lt;wsp:rsid wsp:val=&quot;006D3EA3&quot;/&gt;&lt;wsp:rsid wsp:val=&quot;006D4B9D&quot;/&gt;&lt;wsp:rsid wsp:val=&quot;006E4056&quot;/&gt;&lt;wsp:rsid wsp:val=&quot;006E4460&quot;/&gt;&lt;wsp:rsid wsp:val=&quot;006F1A0F&quot;/&gt;&lt;wsp:rsid wsp:val=&quot;006F27E3&quot;/&gt;&lt;wsp:rsid wsp:val=&quot;006F6D81&quot;/&gt;&lt;wsp:rsid wsp:val=&quot;007012EF&quot;/&gt;&lt;wsp:rsid wsp:val=&quot;00703918&quot;/&gt;&lt;wsp:rsid wsp:val=&quot;00705172&quot;/&gt;&lt;wsp:rsid wsp:val=&quot;00705474&quot;/&gt;&lt;wsp:rsid wsp:val=&quot;007057EF&quot;/&gt;&lt;wsp:rsid wsp:val=&quot;00707681&quot;/&gt;&lt;wsp:rsid wsp:val=&quot;0071142E&quot;/&gt;&lt;wsp:rsid wsp:val=&quot;00712CC2&quot;/&gt;&lt;wsp:rsid wsp:val=&quot;0071520C&quot;/&gt;&lt;wsp:rsid wsp:val=&quot;00720C8D&quot;/&gt;&lt;wsp:rsid wsp:val=&quot;00721E77&quot;/&gt;&lt;wsp:rsid wsp:val=&quot;00722031&quot;/&gt;&lt;wsp:rsid wsp:val=&quot;007221AA&quot;/&gt;&lt;wsp:rsid wsp:val=&quot;00726503&quot;/&gt;&lt;wsp:rsid wsp:val=&quot;00734DCA&quot;/&gt;&lt;wsp:rsid wsp:val=&quot;00736E0E&quot;/&gt;&lt;wsp:rsid wsp:val=&quot;0074721C&quot;/&gt;&lt;wsp:rsid wsp:val=&quot;00755D5C&quot;/&gt;&lt;wsp:rsid wsp:val=&quot;00755E62&quot;/&gt;&lt;wsp:rsid wsp:val=&quot;007567C1&quot;/&gt;&lt;wsp:rsid wsp:val=&quot;007635F1&quot;/&gt;&lt;wsp:rsid wsp:val=&quot;00764212&quot;/&gt;&lt;wsp:rsid wsp:val=&quot;00764313&quot;/&gt;&lt;wsp:rsid wsp:val=&quot;00764B3B&quot;/&gt;&lt;wsp:rsid wsp:val=&quot;0077032B&quot;/&gt;&lt;wsp:rsid wsp:val=&quot;00771839&quot;/&gt;&lt;wsp:rsid wsp:val=&quot;00773A32&quot;/&gt;&lt;wsp:rsid wsp:val=&quot;007745AD&quot;/&gt;&lt;wsp:rsid wsp:val=&quot;00774C43&quot;/&gt;&lt;wsp:rsid wsp:val=&quot;00780E37&quot;/&gt;&lt;wsp:rsid wsp:val=&quot;00786963&quot;/&gt;&lt;wsp:rsid wsp:val=&quot;007915AE&quot;/&gt;&lt;wsp:rsid wsp:val=&quot;00795FAE&quot;/&gt;&lt;wsp:rsid wsp:val=&quot;007A148B&quot;/&gt;&lt;wsp:rsid wsp:val=&quot;007A3D66&quot;/&gt;&lt;wsp:rsid wsp:val=&quot;007A6F30&quot;/&gt;&lt;wsp:rsid wsp:val=&quot;007B5CE9&quot;/&gt;&lt;wsp:rsid wsp:val=&quot;007C1191&quot;/&gt;&lt;wsp:rsid wsp:val=&quot;007C16DC&quot;/&gt;&lt;wsp:rsid wsp:val=&quot;007C6258&quot;/&gt;&lt;wsp:rsid wsp:val=&quot;007D1936&quot;/&gt;&lt;wsp:rsid wsp:val=&quot;007D1B0E&quot;/&gt;&lt;wsp:rsid wsp:val=&quot;007D56D5&quot;/&gt;&lt;wsp:rsid wsp:val=&quot;007E2005&quot;/&gt;&lt;wsp:rsid wsp:val=&quot;007E55F2&quot;/&gt;&lt;wsp:rsid wsp:val=&quot;007F08F8&quot;/&gt;&lt;wsp:rsid wsp:val=&quot;007F4865&quot;/&gt;&lt;wsp:rsid wsp:val=&quot;0080046D&quot;/&gt;&lt;wsp:rsid wsp:val=&quot;0080120C&quot;/&gt;&lt;wsp:rsid wsp:val=&quot;00804658&quot;/&gt;&lt;wsp:rsid wsp:val=&quot;00805156&quot;/&gt;&lt;wsp:rsid wsp:val=&quot;008057ED&quot;/&gt;&lt;wsp:rsid wsp:val=&quot;00806460&quot;/&gt;&lt;wsp:rsid wsp:val=&quot;00806748&quot;/&gt;&lt;wsp:rsid wsp:val=&quot;008149D6&quot;/&gt;&lt;wsp:rsid wsp:val=&quot;00815D63&quot;/&gt;&lt;wsp:rsid wsp:val=&quot;00821F14&quot;/&gt;&lt;wsp:rsid wsp:val=&quot;008273CE&quot;/&gt;&lt;wsp:rsid wsp:val=&quot;00834FB0&quot;/&gt;&lt;wsp:rsid wsp:val=&quot;008350FF&quot;/&gt;&lt;wsp:rsid wsp:val=&quot;008362B4&quot;/&gt;&lt;wsp:rsid wsp:val=&quot;008412D4&quot;/&gt;&lt;wsp:rsid wsp:val=&quot;0084319C&quot;/&gt;&lt;wsp:rsid wsp:val=&quot;008459A2&quot;/&gt;&lt;wsp:rsid wsp:val=&quot;008464B3&quot;/&gt;&lt;wsp:rsid wsp:val=&quot;008466FE&quot;/&gt;&lt;wsp:rsid wsp:val=&quot;00847139&quot;/&gt;&lt;wsp:rsid wsp:val=&quot;00850B40&quot;/&gt;&lt;wsp:rsid wsp:val=&quot;008577B4&quot;/&gt;&lt;wsp:rsid wsp:val=&quot;00864B1E&quot;/&gt;&lt;wsp:rsid wsp:val=&quot;00866F34&quot;/&gt;&lt;wsp:rsid wsp:val=&quot;00870BBA&quot;/&gt;&lt;wsp:rsid wsp:val=&quot;0087166F&quot;/&gt;&lt;wsp:rsid wsp:val=&quot;00872722&quot;/&gt;&lt;wsp:rsid wsp:val=&quot;00880939&quot;/&gt;&lt;wsp:rsid wsp:val=&quot;00886AA5&quot;/&gt;&lt;wsp:rsid wsp:val=&quot;00887884&quot;/&gt;&lt;wsp:rsid wsp:val=&quot;00891670&quot;/&gt;&lt;wsp:rsid wsp:val=&quot;00892117&quot;/&gt;&lt;wsp:rsid wsp:val=&quot;00895B9B&quot;/&gt;&lt;wsp:rsid wsp:val=&quot;00896FA5&quot;/&gt;&lt;wsp:rsid wsp:val=&quot;008A5035&quot;/&gt;&lt;wsp:rsid wsp:val=&quot;008A621F&quot;/&gt;&lt;wsp:rsid wsp:val=&quot;008A7233&quot;/&gt;&lt;wsp:rsid wsp:val=&quot;008B29C8&quot;/&gt;&lt;wsp:rsid wsp:val=&quot;008B2B58&quot;/&gt;&lt;wsp:rsid wsp:val=&quot;008B693B&quot;/&gt;&lt;wsp:rsid wsp:val=&quot;008B7950&quot;/&gt;&lt;wsp:rsid wsp:val=&quot;008C06FE&quot;/&gt;&lt;wsp:rsid wsp:val=&quot;008C180C&quot;/&gt;&lt;wsp:rsid wsp:val=&quot;008C39CF&quot;/&gt;&lt;wsp:rsid wsp:val=&quot;008C6663&quot;/&gt;&lt;wsp:rsid wsp:val=&quot;008C6F0A&quot;/&gt;&lt;wsp:rsid wsp:val=&quot;008C75C4&quot;/&gt;&lt;wsp:rsid wsp:val=&quot;008D10D8&quot;/&gt;&lt;wsp:rsid wsp:val=&quot;008D4B39&quot;/&gt;&lt;wsp:rsid wsp:val=&quot;008D6281&quot;/&gt;&lt;wsp:rsid wsp:val=&quot;008D7E33&quot;/&gt;&lt;wsp:rsid wsp:val=&quot;008E462D&quot;/&gt;&lt;wsp:rsid wsp:val=&quot;008E57BD&quot;/&gt;&lt;wsp:rsid wsp:val=&quot;008E6E97&quot;/&gt;&lt;wsp:rsid wsp:val=&quot;008F0EE3&quot;/&gt;&lt;wsp:rsid wsp:val=&quot;008F233B&quot;/&gt;&lt;wsp:rsid wsp:val=&quot;008F2837&quot;/&gt;&lt;wsp:rsid wsp:val=&quot;00901734&quot;/&gt;&lt;wsp:rsid wsp:val=&quot;00905B60&quot;/&gt;&lt;wsp:rsid wsp:val=&quot;00907CA4&quot;/&gt;&lt;wsp:rsid wsp:val=&quot;009128E0&quot;/&gt;&lt;wsp:rsid wsp:val=&quot;00913ACE&quot;/&gt;&lt;wsp:rsid wsp:val=&quot;00914D32&quot;/&gt;&lt;wsp:rsid wsp:val=&quot;00914DBA&quot;/&gt;&lt;wsp:rsid wsp:val=&quot;00915519&quot;/&gt;&lt;wsp:rsid wsp:val=&quot;00916614&quot;/&gt;&lt;wsp:rsid wsp:val=&quot;009176FB&quot;/&gt;&lt;wsp:rsid wsp:val=&quot;00920193&quot;/&gt;&lt;wsp:rsid wsp:val=&quot;009243FD&quot;/&gt;&lt;wsp:rsid wsp:val=&quot;009279E6&quot;/&gt;&lt;wsp:rsid wsp:val=&quot;009319B3&quot;/&gt;&lt;wsp:rsid wsp:val=&quot;009332C6&quot;/&gt;&lt;wsp:rsid wsp:val=&quot;00936E69&quot;/&gt;&lt;wsp:rsid wsp:val=&quot;00945164&quot;/&gt;&lt;wsp:rsid wsp:val=&quot;00947085&quot;/&gt;&lt;wsp:rsid wsp:val=&quot;00952BC0&quot;/&gt;&lt;wsp:rsid wsp:val=&quot;009647A1&quot;/&gt;&lt;wsp:rsid wsp:val=&quot;00965719&quot;/&gt;&lt;wsp:rsid wsp:val=&quot;00967DF1&quot;/&gt;&lt;wsp:rsid wsp:val=&quot;00976F91&quot;/&gt;&lt;wsp:rsid wsp:val=&quot;009778F3&quot;/&gt;&lt;wsp:rsid wsp:val=&quot;00980FEE&quot;/&gt;&lt;wsp:rsid wsp:val=&quot;009816B1&quot;/&gt;&lt;wsp:rsid wsp:val=&quot;0098702A&quot;/&gt;&lt;wsp:rsid wsp:val=&quot;00991F6B&quot;/&gt;&lt;wsp:rsid wsp:val=&quot;00992721&quot;/&gt;&lt;wsp:rsid wsp:val=&quot;00992745&quot;/&gt;&lt;wsp:rsid wsp:val=&quot;00997FBD&quot;/&gt;&lt;wsp:rsid wsp:val=&quot;009A2124&quot;/&gt;&lt;wsp:rsid wsp:val=&quot;009B0B6B&quot;/&gt;&lt;wsp:rsid wsp:val=&quot;009B3621&quot;/&gt;&lt;wsp:rsid wsp:val=&quot;009C003C&quot;/&gt;&lt;wsp:rsid wsp:val=&quot;009C52F3&quot;/&gt;&lt;wsp:rsid wsp:val=&quot;009D32BB&quot;/&gt;&lt;wsp:rsid wsp:val=&quot;009D61A5&quot;/&gt;&lt;wsp:rsid wsp:val=&quot;009D7CE8&quot;/&gt;&lt;wsp:rsid wsp:val=&quot;009E0B58&quot;/&gt;&lt;wsp:rsid wsp:val=&quot;009F35E9&quot;/&gt;&lt;wsp:rsid wsp:val=&quot;009F3E9E&quot;/&gt;&lt;wsp:rsid wsp:val=&quot;009F5720&quot;/&gt;&lt;wsp:rsid wsp:val=&quot;009F7639&quot;/&gt;&lt;wsp:rsid wsp:val=&quot;00A0089A&quot;/&gt;&lt;wsp:rsid wsp:val=&quot;00A020A9&quot;/&gt;&lt;wsp:rsid wsp:val=&quot;00A04012&quot;/&gt;&lt;wsp:rsid wsp:val=&quot;00A11CB0&quot;/&gt;&lt;wsp:rsid wsp:val=&quot;00A12974&quot;/&gt;&lt;wsp:rsid wsp:val=&quot;00A139AF&quot;/&gt;&lt;wsp:rsid wsp:val=&quot;00A21C49&quot;/&gt;&lt;wsp:rsid wsp:val=&quot;00A2251F&quot;/&gt;&lt;wsp:rsid wsp:val=&quot;00A240EC&quot;/&gt;&lt;wsp:rsid wsp:val=&quot;00A24442&quot;/&gt;&lt;wsp:rsid wsp:val=&quot;00A4140F&quot;/&gt;&lt;wsp:rsid wsp:val=&quot;00A42558&quot;/&gt;&lt;wsp:rsid wsp:val=&quot;00A4331F&quot;/&gt;&lt;wsp:rsid wsp:val=&quot;00A55BBD&quot;/&gt;&lt;wsp:rsid wsp:val=&quot;00A62627&quot;/&gt;&lt;wsp:rsid wsp:val=&quot;00A64D9D&quot;/&gt;&lt;wsp:rsid wsp:val=&quot;00A67233&quot;/&gt;&lt;wsp:rsid wsp:val=&quot;00A67D5A&quot;/&gt;&lt;wsp:rsid wsp:val=&quot;00A70A5F&quot;/&gt;&lt;wsp:rsid wsp:val=&quot;00A77632&quot;/&gt;&lt;wsp:rsid wsp:val=&quot;00A810FF&quot;/&gt;&lt;wsp:rsid wsp:val=&quot;00A81F4C&quot;/&gt;&lt;wsp:rsid wsp:val=&quot;00A8388C&quot;/&gt;&lt;wsp:rsid wsp:val=&quot;00A851B5&quot;/&gt;&lt;wsp:rsid wsp:val=&quot;00A85BAA&quot;/&gt;&lt;wsp:rsid wsp:val=&quot;00A85E46&quot;/&gt;&lt;wsp:rsid wsp:val=&quot;00A86A87&quot;/&gt;&lt;wsp:rsid wsp:val=&quot;00A86C44&quot;/&gt;&lt;wsp:rsid wsp:val=&quot;00AA62C7&quot;/&gt;&lt;wsp:rsid wsp:val=&quot;00AA6B5B&quot;/&gt;&lt;wsp:rsid wsp:val=&quot;00AB5390&quot;/&gt;&lt;wsp:rsid wsp:val=&quot;00AB7860&quot;/&gt;&lt;wsp:rsid wsp:val=&quot;00AC0D9B&quot;/&gt;&lt;wsp:rsid wsp:val=&quot;00AC2406&quot;/&gt;&lt;wsp:rsid wsp:val=&quot;00AC2840&quot;/&gt;&lt;wsp:rsid wsp:val=&quot;00AC339D&quot;/&gt;&lt;wsp:rsid wsp:val=&quot;00AC36BF&quot;/&gt;&lt;wsp:rsid wsp:val=&quot;00AC7632&quot;/&gt;&lt;wsp:rsid wsp:val=&quot;00AD32DC&quot;/&gt;&lt;wsp:rsid wsp:val=&quot;00AD34D3&quot;/&gt;&lt;wsp:rsid wsp:val=&quot;00AD5D76&quot;/&gt;&lt;wsp:rsid wsp:val=&quot;00AD7F10&quot;/&gt;&lt;wsp:rsid wsp:val=&quot;00AE2EE6&quot;/&gt;&lt;wsp:rsid wsp:val=&quot;00AE356F&quot;/&gt;&lt;wsp:rsid wsp:val=&quot;00AE620C&quot;/&gt;&lt;wsp:rsid wsp:val=&quot;00AE7CC9&quot;/&gt;&lt;wsp:rsid wsp:val=&quot;00AF0643&quot;/&gt;&lt;wsp:rsid wsp:val=&quot;00AF38E2&quot;/&gt;&lt;wsp:rsid wsp:val=&quot;00AF39DF&quot;/&gt;&lt;wsp:rsid wsp:val=&quot;00B03BF8&quot;/&gt;&lt;wsp:rsid wsp:val=&quot;00B07DF4&quot;/&gt;&lt;wsp:rsid wsp:val=&quot;00B131BF&quot;/&gt;&lt;wsp:rsid wsp:val=&quot;00B13B40&quot;/&gt;&lt;wsp:rsid wsp:val=&quot;00B13E67&quot;/&gt;&lt;wsp:rsid wsp:val=&quot;00B142E4&quot;/&gt;&lt;wsp:rsid wsp:val=&quot;00B179B9&quot;/&gt;&lt;wsp:rsid wsp:val=&quot;00B216A0&quot;/&gt;&lt;wsp:rsid wsp:val=&quot;00B22606&quot;/&gt;&lt;wsp:rsid wsp:val=&quot;00B249E1&quot;/&gt;&lt;wsp:rsid wsp:val=&quot;00B26677&quot;/&gt;&lt;wsp:rsid wsp:val=&quot;00B347D4&quot;/&gt;&lt;wsp:rsid wsp:val=&quot;00B40E04&quot;/&gt;&lt;wsp:rsid wsp:val=&quot;00B425A0&quot;/&gt;&lt;wsp:rsid wsp:val=&quot;00B47A05&quot;/&gt;&lt;wsp:rsid wsp:val=&quot;00B5188A&quot;/&gt;&lt;wsp:rsid wsp:val=&quot;00B51AC4&quot;/&gt;&lt;wsp:rsid wsp:val=&quot;00B559BB&quot;/&gt;&lt;wsp:rsid wsp:val=&quot;00B57B71&quot;/&gt;&lt;wsp:rsid wsp:val=&quot;00B64D55&quot;/&gt;&lt;wsp:rsid wsp:val=&quot;00B710C0&quot;/&gt;&lt;wsp:rsid wsp:val=&quot;00B7115C&quot;/&gt;&lt;wsp:rsid wsp:val=&quot;00B71B18&quot;/&gt;&lt;wsp:rsid wsp:val=&quot;00B72328&quot;/&gt;&lt;wsp:rsid wsp:val=&quot;00B7259F&quot;/&gt;&lt;wsp:rsid wsp:val=&quot;00B73B55&quot;/&gt;&lt;wsp:rsid wsp:val=&quot;00B77658&quot;/&gt;&lt;wsp:rsid wsp:val=&quot;00B81AB9&quot;/&gt;&lt;wsp:rsid wsp:val=&quot;00B828E3&quot;/&gt;&lt;wsp:rsid wsp:val=&quot;00B84BF7&quot;/&gt;&lt;wsp:rsid wsp:val=&quot;00B84DCE&quot;/&gt;&lt;wsp:rsid wsp:val=&quot;00B86A57&quot;/&gt;&lt;wsp:rsid wsp:val=&quot;00B919D0&quot;/&gt;&lt;wsp:rsid wsp:val=&quot;00B9276A&quot;/&gt;&lt;wsp:rsid wsp:val=&quot;00B93E41&quot;/&gt;&lt;wsp:rsid wsp:val=&quot;00B9465A&quot;/&gt;&lt;wsp:rsid wsp:val=&quot;00B95F23&quot;/&gt;&lt;wsp:rsid wsp:val=&quot;00B96083&quot;/&gt;&lt;wsp:rsid wsp:val=&quot;00BA118F&quot;/&gt;&lt;wsp:rsid wsp:val=&quot;00BA365D&quot;/&gt;&lt;wsp:rsid wsp:val=&quot;00BB2E96&quot;/&gt;&lt;wsp:rsid wsp:val=&quot;00BB4A98&quot;/&gt;&lt;wsp:rsid wsp:val=&quot;00BB54F6&quot;/&gt;&lt;wsp:rsid wsp:val=&quot;00BC09B6&quot;/&gt;&lt;wsp:rsid wsp:val=&quot;00BC1A96&quot;/&gt;&lt;wsp:rsid wsp:val=&quot;00BC6A78&quot;/&gt;&lt;wsp:rsid wsp:val=&quot;00BC6AC5&quot;/&gt;&lt;wsp:rsid wsp:val=&quot;00BD131B&quot;/&gt;&lt;wsp:rsid wsp:val=&quot;00BD1CAB&quot;/&gt;&lt;wsp:rsid wsp:val=&quot;00BD2A00&quot;/&gt;&lt;wsp:rsid wsp:val=&quot;00BD35AD&quot;/&gt;&lt;wsp:rsid wsp:val=&quot;00BD451C&quot;/&gt;&lt;wsp:rsid wsp:val=&quot;00BD6778&quot;/&gt;&lt;wsp:rsid wsp:val=&quot;00BD7105&quot;/&gt;&lt;wsp:rsid wsp:val=&quot;00BE05A1&quot;/&gt;&lt;wsp:rsid wsp:val=&quot;00BF60F9&quot;/&gt;&lt;wsp:rsid wsp:val=&quot;00C01296&quot;/&gt;&lt;wsp:rsid wsp:val=&quot;00C02268&quot;/&gt;&lt;wsp:rsid wsp:val=&quot;00C03D12&quot;/&gt;&lt;wsp:rsid wsp:val=&quot;00C0552D&quot;/&gt;&lt;wsp:rsid wsp:val=&quot;00C059EF&quot;/&gt;&lt;wsp:rsid wsp:val=&quot;00C0753E&quot;/&gt;&lt;wsp:rsid wsp:val=&quot;00C10350&quot;/&gt;&lt;wsp:rsid wsp:val=&quot;00C14360&quot;/&gt;&lt;wsp:rsid wsp:val=&quot;00C1497C&quot;/&gt;&lt;wsp:rsid wsp:val=&quot;00C15F2D&quot;/&gt;&lt;wsp:rsid wsp:val=&quot;00C16351&quot;/&gt;&lt;wsp:rsid wsp:val=&quot;00C2183A&quot;/&gt;&lt;wsp:rsid wsp:val=&quot;00C21BC7&quot;/&gt;&lt;wsp:rsid wsp:val=&quot;00C25576&quot;/&gt;&lt;wsp:rsid wsp:val=&quot;00C27075&quot;/&gt;&lt;wsp:rsid wsp:val=&quot;00C32B2B&quot;/&gt;&lt;wsp:rsid wsp:val=&quot;00C41B02&quot;/&gt;&lt;wsp:rsid wsp:val=&quot;00C42382&quot;/&gt;&lt;wsp:rsid wsp:val=&quot;00C44148&quot;/&gt;&lt;wsp:rsid wsp:val=&quot;00C474BD&quot;/&gt;&lt;wsp:rsid wsp:val=&quot;00C527A1&quot;/&gt;&lt;wsp:rsid wsp:val=&quot;00C61913&quot;/&gt;&lt;wsp:rsid wsp:val=&quot;00C6581B&quot;/&gt;&lt;wsp:rsid wsp:val=&quot;00C658BA&quot;/&gt;&lt;wsp:rsid wsp:val=&quot;00C67B7A&quot;/&gt;&lt;wsp:rsid wsp:val=&quot;00C71D7C&quot;/&gt;&lt;wsp:rsid wsp:val=&quot;00C7230B&quot;/&gt;&lt;wsp:rsid wsp:val=&quot;00C73CE4&quot;/&gt;&lt;wsp:rsid wsp:val=&quot;00C74B14&quot;/&gt;&lt;wsp:rsid wsp:val=&quot;00C74E17&quot;/&gt;&lt;wsp:rsid wsp:val=&quot;00C805B0&quot;/&gt;&lt;wsp:rsid wsp:val=&quot;00C9304B&quot;/&gt;&lt;wsp:rsid wsp:val=&quot;00C9451E&quot;/&gt;&lt;wsp:rsid wsp:val=&quot;00C957F2&quot;/&gt;&lt;wsp:rsid wsp:val=&quot;00C96355&quot;/&gt;&lt;wsp:rsid wsp:val=&quot;00CA0540&quot;/&gt;&lt;wsp:rsid wsp:val=&quot;00CA05B9&quot;/&gt;&lt;wsp:rsid wsp:val=&quot;00CA1378&quot;/&gt;&lt;wsp:rsid wsp:val=&quot;00CA6B58&quot;/&gt;&lt;wsp:rsid wsp:val=&quot;00CA70AD&quot;/&gt;&lt;wsp:rsid wsp:val=&quot;00CB0703&quot;/&gt;&lt;wsp:rsid wsp:val=&quot;00CB10AC&quot;/&gt;&lt;wsp:rsid wsp:val=&quot;00CB3B67&quot;/&gt;&lt;wsp:rsid wsp:val=&quot;00CC28C9&quot;/&gt;&lt;wsp:rsid wsp:val=&quot;00CC5804&quot;/&gt;&lt;wsp:rsid wsp:val=&quot;00CD257D&quot;/&gt;&lt;wsp:rsid wsp:val=&quot;00CD3E74&quot;/&gt;&lt;wsp:rsid wsp:val=&quot;00CE0916&quot;/&gt;&lt;wsp:rsid wsp:val=&quot;00CE3662&quot;/&gt;&lt;wsp:rsid wsp:val=&quot;00CE3B53&quot;/&gt;&lt;wsp:rsid wsp:val=&quot;00CF5036&quot;/&gt;&lt;wsp:rsid wsp:val=&quot;00CF7776&quot;/&gt;&lt;wsp:rsid wsp:val=&quot;00D06242&quot;/&gt;&lt;wsp:rsid wsp:val=&quot;00D118AA&quot;/&gt;&lt;wsp:rsid wsp:val=&quot;00D15AD9&quot;/&gt;&lt;wsp:rsid wsp:val=&quot;00D2127A&quot;/&gt;&lt;wsp:rsid wsp:val=&quot;00D2227E&quot;/&gt;&lt;wsp:rsid wsp:val=&quot;00D31307&quot;/&gt;&lt;wsp:rsid wsp:val=&quot;00D31727&quot;/&gt;&lt;wsp:rsid wsp:val=&quot;00D339DB&quot;/&gt;&lt;wsp:rsid wsp:val=&quot;00D37049&quot;/&gt;&lt;wsp:rsid wsp:val=&quot;00D373D7&quot;/&gt;&lt;wsp:rsid wsp:val=&quot;00D408ED&quot;/&gt;&lt;wsp:rsid wsp:val=&quot;00D44B29&quot;/&gt;&lt;wsp:rsid wsp:val=&quot;00D458FC&quot;/&gt;&lt;wsp:rsid wsp:val=&quot;00D45DF2&quot;/&gt;&lt;wsp:rsid wsp:val=&quot;00D5202D&quot;/&gt;&lt;wsp:rsid wsp:val=&quot;00D5355C&quot;/&gt;&lt;wsp:rsid wsp:val=&quot;00D54FCE&quot;/&gt;&lt;wsp:rsid wsp:val=&quot;00D55C8A&quot;/&gt;&lt;wsp:rsid wsp:val=&quot;00D62210&quot;/&gt;&lt;wsp:rsid wsp:val=&quot;00D71368&quot;/&gt;&lt;wsp:rsid wsp:val=&quot;00D725FE&quot;/&gt;&lt;wsp:rsid wsp:val=&quot;00D73EAC&quot;/&gt;&lt;wsp:rsid wsp:val=&quot;00D84341&quot;/&gt;&lt;wsp:rsid wsp:val=&quot;00D84E2F&quot;/&gt;&lt;wsp:rsid wsp:val=&quot;00D85099&quot;/&gt;&lt;wsp:rsid wsp:val=&quot;00D85E66&quot;/&gt;&lt;wsp:rsid wsp:val=&quot;00D8735B&quot;/&gt;&lt;wsp:rsid wsp:val=&quot;00D909C7&quot;/&gt;&lt;wsp:rsid wsp:val=&quot;00D919C9&quot;/&gt;&lt;wsp:rsid wsp:val=&quot;00D91B73&quot;/&gt;&lt;wsp:rsid wsp:val=&quot;00D9236E&quot;/&gt;&lt;wsp:rsid wsp:val=&quot;00D9419C&quot;/&gt;&lt;wsp:rsid wsp:val=&quot;00D96C35&quot;/&gt;&lt;wsp:rsid wsp:val=&quot;00D976AD&quot;/&gt;&lt;wsp:rsid wsp:val=&quot;00DA357F&quot;/&gt;&lt;wsp:rsid wsp:val=&quot;00DA3C79&quot;/&gt;&lt;wsp:rsid wsp:val=&quot;00DA4884&quot;/&gt;&lt;wsp:rsid wsp:val=&quot;00DC0189&quot;/&gt;&lt;wsp:rsid wsp:val=&quot;00DD035D&quot;/&gt;&lt;wsp:rsid wsp:val=&quot;00DD0ACF&quot;/&gt;&lt;wsp:rsid wsp:val=&quot;00DD405B&quot;/&gt;&lt;wsp:rsid wsp:val=&quot;00DD6953&quot;/&gt;&lt;wsp:rsid wsp:val=&quot;00DE7DD4&quot;/&gt;&lt;wsp:rsid wsp:val=&quot;00DE7EEF&quot;/&gt;&lt;wsp:rsid wsp:val=&quot;00DF0636&quot;/&gt;&lt;wsp:rsid wsp:val=&quot;00DF134E&quot;/&gt;&lt;wsp:rsid wsp:val=&quot;00DF1F9D&quot;/&gt;&lt;wsp:rsid wsp:val=&quot;00DF2900&quot;/&gt;&lt;wsp:rsid wsp:val=&quot;00DF378B&quot;/&gt;&lt;wsp:rsid wsp:val=&quot;00DF3EAA&quot;/&gt;&lt;wsp:rsid wsp:val=&quot;00DF745B&quot;/&gt;&lt;wsp:rsid wsp:val=&quot;00E004DF&quot;/&gt;&lt;wsp:rsid wsp:val=&quot;00E0550D&quot;/&gt;&lt;wsp:rsid wsp:val=&quot;00E0716E&quot;/&gt;&lt;wsp:rsid wsp:val=&quot;00E07D14&quot;/&gt;&lt;wsp:rsid wsp:val=&quot;00E14A72&quot;/&gt;&lt;wsp:rsid wsp:val=&quot;00E14CD5&quot;/&gt;&lt;wsp:rsid wsp:val=&quot;00E157C4&quot;/&gt;&lt;wsp:rsid wsp:val=&quot;00E17632&quot;/&gt;&lt;wsp:rsid wsp:val=&quot;00E32C8B&quot;/&gt;&lt;wsp:rsid wsp:val=&quot;00E428D4&quot;/&gt;&lt;wsp:rsid wsp:val=&quot;00E44133&quot;/&gt;&lt;wsp:rsid wsp:val=&quot;00E54EBA&quot;/&gt;&lt;wsp:rsid wsp:val=&quot;00E5771E&quot;/&gt;&lt;wsp:rsid wsp:val=&quot;00E57FE2&quot;/&gt;&lt;wsp:rsid wsp:val=&quot;00E60249&quot;/&gt;&lt;wsp:rsid wsp:val=&quot;00E6073F&quot;/&gt;&lt;wsp:rsid wsp:val=&quot;00E62A4C&quot;/&gt;&lt;wsp:rsid wsp:val=&quot;00E634A8&quot;/&gt;&lt;wsp:rsid wsp:val=&quot;00E735FC&quot;/&gt;&lt;wsp:rsid wsp:val=&quot;00E74DAE&quot;/&gt;&lt;wsp:rsid wsp:val=&quot;00E7590D&quot;/&gt;&lt;wsp:rsid wsp:val=&quot;00E8109A&quot;/&gt;&lt;wsp:rsid wsp:val=&quot;00E82497&quot;/&gt;&lt;wsp:rsid wsp:val=&quot;00E83102&quot;/&gt;&lt;wsp:rsid wsp:val=&quot;00E87238&quot;/&gt;&lt;wsp:rsid wsp:val=&quot;00E87F4F&quot;/&gt;&lt;wsp:rsid wsp:val=&quot;00E91A41&quot;/&gt;&lt;wsp:rsid wsp:val=&quot;00E93A18&quot;/&gt;&lt;wsp:rsid wsp:val=&quot;00E9690B&quot;/&gt;&lt;wsp:rsid wsp:val=&quot;00EB503B&quot;/&gt;&lt;wsp:rsid wsp:val=&quot;00EC2243&quot;/&gt;&lt;wsp:rsid wsp:val=&quot;00ED2029&quot;/&gt;&lt;wsp:rsid wsp:val=&quot;00ED3286&quot;/&gt;&lt;wsp:rsid wsp:val=&quot;00EF293D&quot;/&gt;&lt;wsp:rsid wsp:val=&quot;00EF369A&quot;/&gt;&lt;wsp:rsid wsp:val=&quot;00EF7F5C&quot;/&gt;&lt;wsp:rsid wsp:val=&quot;00EF7F68&quot;/&gt;&lt;wsp:rsid wsp:val=&quot;00F04AEA&quot;/&gt;&lt;wsp:rsid wsp:val=&quot;00F06B67&quot;/&gt;&lt;wsp:rsid wsp:val=&quot;00F17541&quot;/&gt;&lt;wsp:rsid wsp:val=&quot;00F17E66&quot;/&gt;&lt;wsp:rsid wsp:val=&quot;00F21908&quot;/&gt;&lt;wsp:rsid wsp:val=&quot;00F23880&quot;/&gt;&lt;wsp:rsid wsp:val=&quot;00F2464A&quot;/&gt;&lt;wsp:rsid wsp:val=&quot;00F249D6&quot;/&gt;&lt;wsp:rsid wsp:val=&quot;00F26646&quot;/&gt;&lt;wsp:rsid wsp:val=&quot;00F27F56&quot;/&gt;&lt;wsp:rsid wsp:val=&quot;00F319C0&quot;/&gt;&lt;wsp:rsid wsp:val=&quot;00F33E7C&quot;/&gt;&lt;wsp:rsid wsp:val=&quot;00F3764E&quot;/&gt;&lt;wsp:rsid wsp:val=&quot;00F3783F&quot;/&gt;&lt;wsp:rsid wsp:val=&quot;00F4029A&quot;/&gt;&lt;wsp:rsid wsp:val=&quot;00F41842&quot;/&gt;&lt;wsp:rsid wsp:val=&quot;00F44434&quot;/&gt;&lt;wsp:rsid wsp:val=&quot;00F47EAC&quot;/&gt;&lt;wsp:rsid wsp:val=&quot;00F527BF&quot;/&gt;&lt;wsp:rsid wsp:val=&quot;00F56CB3&quot;/&gt;&lt;wsp:rsid wsp:val=&quot;00F65360&quot;/&gt;&lt;wsp:rsid wsp:val=&quot;00F671FE&quot;/&gt;&lt;wsp:rsid wsp:val=&quot;00F6757C&quot;/&gt;&lt;wsp:rsid wsp:val=&quot;00F70C54&quot;/&gt;&lt;wsp:rsid wsp:val=&quot;00F75188&quot;/&gt;&lt;wsp:rsid wsp:val=&quot;00F761BB&quot;/&gt;&lt;wsp:rsid wsp:val=&quot;00F76844&quot;/&gt;&lt;wsp:rsid wsp:val=&quot;00F80835&quot;/&gt;&lt;wsp:rsid wsp:val=&quot;00F81E0E&quot;/&gt;&lt;wsp:rsid wsp:val=&quot;00F848BD&quot;/&gt;&lt;wsp:rsid wsp:val=&quot;00F84D0C&quot;/&gt;&lt;wsp:rsid wsp:val=&quot;00F85556&quot;/&gt;&lt;wsp:rsid wsp:val=&quot;00F878A1&quot;/&gt;&lt;wsp:rsid wsp:val=&quot;00F904D1&quot;/&gt;&lt;wsp:rsid wsp:val=&quot;00F908BA&quot;/&gt;&lt;wsp:rsid wsp:val=&quot;00F9444F&quot;/&gt;&lt;wsp:rsid wsp:val=&quot;00F959DB&quot;/&gt;&lt;wsp:rsid wsp:val=&quot;00F976A5&quot;/&gt;&lt;wsp:rsid wsp:val=&quot;00F9792E&quot;/&gt;&lt;wsp:rsid wsp:val=&quot;00F97F7D&quot;/&gt;&lt;wsp:rsid wsp:val=&quot;00FA60F0&quot;/&gt;&lt;wsp:rsid wsp:val=&quot;00FB4286&quot;/&gt;&lt;wsp:rsid wsp:val=&quot;00FB6066&quot;/&gt;&lt;wsp:rsid wsp:val=&quot;00FB678A&quot;/&gt;&lt;wsp:rsid wsp:val=&quot;00FD3F31&quot;/&gt;&lt;wsp:rsid wsp:val=&quot;00FD4FE2&quot;/&gt;&lt;wsp:rsid wsp:val=&quot;00FE2E4A&quot;/&gt;&lt;wsp:rsid wsp:val=&quot;00FE3D38&quot;/&gt;&lt;wsp:rsid wsp:val=&quot;00FE749D&quot;/&gt;&lt;wsp:rsid wsp:val=&quot;00FF044B&quot;/&gt;&lt;wsp:rsid wsp:val=&quot;00FF1CFC&quot;/&gt;&lt;wsp:rsid wsp:val=&quot;57004867&quot;/&gt;&lt;wsp:rsid wsp:val=&quot;58633282&quot;/&gt;&lt;wsp:rsid wsp:val=&quot;6B8A321B&quot;/&gt;&lt;wsp:rsid wsp:val=&quot;6CED10C5&quot;/&gt;&lt;wsp:rsid wsp:val=&quot;79F0361A&quot;/&gt;&lt;wsp:rsid wsp:val=&quot;7C5A0343&quot;/&gt;&lt;/wsp:rsids&gt;&lt;/w:docPr&gt;&lt;w:body&gt;&lt;w:p wsp:rsidR=&quot;00000000&quot; wsp:rsidRDefault=&quot;00FB6066&quot;&gt;&lt;m:oMathPara&gt;&lt;m:oMath&gt;&lt;m:f&gt;&lt;m:fPr&gt;&lt;m:ctrlPr&gt;&lt;w:rPr&gt;&lt;w:rFonts w:ascii=&quot;Cambria Math&quot; w:h-ansi=&quot;Cambria Math&quot;/&gt;&lt;wx:font wx:val=&quot;Cambria Math&quot;/&gt;&lt;w:i/&gt;&lt;w:sz w:val=&quot;26&quot;/&gt;&lt;w:sz-cs w:val=&quot;26&quot;/&gt;&lt;w:lang w:val=&quot;EN-MY&quot;/&gt;&lt;/w:rPr&gt;&lt;/m:ctrlPr&gt;&lt;/m:fPr&gt;&lt;m:num&gt;&lt;m:r&gt;&lt;w:rPr&gt;&lt;w:rFonts w:ascii=&quot;Cambria Math&quot; w:h-ansi=&quot;Cambria Math&quot;/&gt;&lt;wx:font wx:val=&quot;Cambria Math&quot;/&gt;&lt;w:i/&gt;&lt;w:sz w:val=&quot;26&quot;/&gt;&lt;w:sz-cs w:val=&quot;26&quot;/&gt;&lt;w:lang w:val=&quot;EN-MY&quot;/&gt;&lt;/w:rPr&gt;&lt;m:t&gt;3&lt;/m:t&gt;&lt;/m:r&gt;&lt;/m:num&gt;&lt;m:den&gt;&lt;m:r&gt;&lt;w:rPr&gt;&lt;w:rFonts w:ascii=&quot;Cambria Math&quot; w:h-ansi=&quot;Cambria Math&quot;/&gt;&lt;wx:font wx:val=&quot;Cambria Math&quot;/&gt;&lt;w:i/&gt;&lt;w:sz w:val=&quot;26&quot;/&gt;&lt;w:sz-cs w:val=&quot;26&quot;/&gt;&lt;w:lang w:val=&quot;EN-MY&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59727B">
              <w:rPr>
                <w:rFonts w:ascii="Times New Roman" w:hAnsi="Times New Roman"/>
                <w:sz w:val="24"/>
                <w:szCs w:val="24"/>
                <w:lang w:val="nb-NO"/>
              </w:rPr>
              <w:instrText xml:space="preserve"> </w:instrText>
            </w:r>
            <w:r w:rsidRPr="0059727B">
              <w:rPr>
                <w:rFonts w:ascii="Times New Roman" w:hAnsi="Times New Roman"/>
                <w:sz w:val="24"/>
                <w:szCs w:val="24"/>
                <w:lang w:val="nb-NO"/>
              </w:rPr>
              <w:fldChar w:fldCharType="separate"/>
            </w:r>
            <w:r w:rsidRPr="00A644E6">
              <w:rPr>
                <w:rFonts w:ascii="Times New Roman" w:hAnsi="Times New Roman"/>
                <w:sz w:val="24"/>
                <w:szCs w:val="24"/>
              </w:rPr>
              <w:pict>
                <v:shape id="_x0000_i1034" type="#_x0000_t75" style="width:7.5pt;height:2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removePersonalInformation/&gt;&lt;w:doNotEmbedSystemFonts/&gt;&lt;w:defaultTabStop w:val=&quot;720&quot;/&gt;&lt;w:drawingGridHorizontalSpacing w:val=&quot;110&quot;/&gt;&lt;w:characterSpacingControl w:val=&quot;DontCompress&quot;/&gt;&lt;w:validateAgainstSchema/&gt;&lt;w:saveInvalidXML w:val=&quot;off&quot;/&gt;&lt;w:ignoreMixedContent w:val=&quot;off&quot;/&gt;&lt;w:alwaysShowPlaceholderText w:val=&quot;off&quot;/&gt;&lt;w:compat&gt;&lt;w:doNotLeaveBackslashAlone/&gt;&lt;w:doNotExpandShiftReturn/&gt;&lt;w:breakWrappedTables/&gt;&lt;w:snapToGridInCell/&gt;&lt;w:wrapTextWithPunct/&gt;&lt;w:useAsianBreakRules/&gt;&lt;w:dontGrowAutofit/&gt;&lt;w:useFELayout/&gt;&lt;/w:compat&gt;&lt;wsp:rsids&gt;&lt;wsp:rsidRoot wsp:val=&quot;0009517F&quot;/&gt;&lt;wsp:rsid wsp:val=&quot;00001117&quot;/&gt;&lt;wsp:rsid wsp:val=&quot;00003F3D&quot;/&gt;&lt;wsp:rsid wsp:val=&quot;000144C9&quot;/&gt;&lt;wsp:rsid wsp:val=&quot;00020C5E&quot;/&gt;&lt;wsp:rsid wsp:val=&quot;00022C0F&quot;/&gt;&lt;wsp:rsid wsp:val=&quot;00024F42&quot;/&gt;&lt;wsp:rsid wsp:val=&quot;00025105&quot;/&gt;&lt;wsp:rsid wsp:val=&quot;00030DFC&quot;/&gt;&lt;wsp:rsid wsp:val=&quot;00032357&quot;/&gt;&lt;wsp:rsid wsp:val=&quot;0004055E&quot;/&gt;&lt;wsp:rsid wsp:val=&quot;00041954&quot;/&gt;&lt;wsp:rsid wsp:val=&quot;00043455&quot;/&gt;&lt;wsp:rsid wsp:val=&quot;000435A1&quot;/&gt;&lt;wsp:rsid wsp:val=&quot;000458E6&quot;/&gt;&lt;wsp:rsid wsp:val=&quot;0005311B&quot;/&gt;&lt;wsp:rsid wsp:val=&quot;000561D7&quot;/&gt;&lt;wsp:rsid wsp:val=&quot;000601A2&quot;/&gt;&lt;wsp:rsid wsp:val=&quot;000601AD&quot;/&gt;&lt;wsp:rsid wsp:val=&quot;00060662&quot;/&gt;&lt;wsp:rsid wsp:val=&quot;00062A3F&quot;/&gt;&lt;wsp:rsid wsp:val=&quot;00063980&quot;/&gt;&lt;wsp:rsid wsp:val=&quot;0007163A&quot;/&gt;&lt;wsp:rsid wsp:val=&quot;00071F22&quot;/&gt;&lt;wsp:rsid wsp:val=&quot;00073447&quot;/&gt;&lt;wsp:rsid wsp:val=&quot;000914C0&quot;/&gt;&lt;wsp:rsid wsp:val=&quot;000930B0&quot;/&gt;&lt;wsp:rsid wsp:val=&quot;0009517F&quot;/&gt;&lt;wsp:rsid wsp:val=&quot;000963FA&quot;/&gt;&lt;wsp:rsid wsp:val=&quot;000A5B80&quot;/&gt;&lt;wsp:rsid wsp:val=&quot;000B1537&quot;/&gt;&lt;wsp:rsid wsp:val=&quot;000B19ED&quot;/&gt;&lt;wsp:rsid wsp:val=&quot;000B338E&quot;/&gt;&lt;wsp:rsid wsp:val=&quot;000C3FC7&quot;/&gt;&lt;wsp:rsid wsp:val=&quot;000C46C4&quot;/&gt;&lt;wsp:rsid wsp:val=&quot;000C5F35&quot;/&gt;&lt;wsp:rsid wsp:val=&quot;000C6D77&quot;/&gt;&lt;wsp:rsid wsp:val=&quot;000D146B&quot;/&gt;&lt;wsp:rsid wsp:val=&quot;000D46E5&quot;/&gt;&lt;wsp:rsid wsp:val=&quot;000D67B8&quot;/&gt;&lt;wsp:rsid wsp:val=&quot;000D7D0A&quot;/&gt;&lt;wsp:rsid wsp:val=&quot;000E2495&quot;/&gt;&lt;wsp:rsid wsp:val=&quot;000E44AB&quot;/&gt;&lt;wsp:rsid wsp:val=&quot;000F4828&quot;/&gt;&lt;wsp:rsid wsp:val=&quot;00104144&quot;/&gt;&lt;wsp:rsid wsp:val=&quot;00105FC9&quot;/&gt;&lt;wsp:rsid wsp:val=&quot;0010759D&quot;/&gt;&lt;wsp:rsid wsp:val=&quot;00112354&quot;/&gt;&lt;wsp:rsid wsp:val=&quot;00113315&quot;/&gt;&lt;wsp:rsid wsp:val=&quot;0011336E&quot;/&gt;&lt;wsp:rsid wsp:val=&quot;001152E6&quot;/&gt;&lt;wsp:rsid wsp:val=&quot;00115D74&quot;/&gt;&lt;wsp:rsid wsp:val=&quot;00117B38&quot;/&gt;&lt;wsp:rsid wsp:val=&quot;00120894&quot;/&gt;&lt;wsp:rsid wsp:val=&quot;00121977&quot;/&gt;&lt;wsp:rsid wsp:val=&quot;001220E2&quot;/&gt;&lt;wsp:rsid wsp:val=&quot;001222F4&quot;/&gt;&lt;wsp:rsid wsp:val=&quot;001225E5&quot;/&gt;&lt;wsp:rsid wsp:val=&quot;00125477&quot;/&gt;&lt;wsp:rsid wsp:val=&quot;00125721&quot;/&gt;&lt;wsp:rsid wsp:val=&quot;001334E8&quot;/&gt;&lt;wsp:rsid wsp:val=&quot;00136C46&quot;/&gt;&lt;wsp:rsid wsp:val=&quot;001416D6&quot;/&gt;&lt;wsp:rsid wsp:val=&quot;0014242B&quot;/&gt;&lt;wsp:rsid wsp:val=&quot;00143669&quot;/&gt;&lt;wsp:rsid wsp:val=&quot;00161025&quot;/&gt;&lt;wsp:rsid wsp:val=&quot;001625A7&quot;/&gt;&lt;wsp:rsid wsp:val=&quot;00164C5A&quot;/&gt;&lt;wsp:rsid wsp:val=&quot;00164EE7&quot;/&gt;&lt;wsp:rsid wsp:val=&quot;00171524&quot;/&gt;&lt;wsp:rsid wsp:val=&quot;00171B34&quot;/&gt;&lt;wsp:rsid wsp:val=&quot;001740DF&quot;/&gt;&lt;wsp:rsid wsp:val=&quot;0018015F&quot;/&gt;&lt;wsp:rsid wsp:val=&quot;00190509&quot;/&gt;&lt;wsp:rsid wsp:val=&quot;0019166C&quot;/&gt;&lt;wsp:rsid wsp:val=&quot;00192750&quot;/&gt;&lt;wsp:rsid wsp:val=&quot;00196530&quot;/&gt;&lt;wsp:rsid wsp:val=&quot;0019734D&quot;/&gt;&lt;wsp:rsid wsp:val=&quot;001A1B4C&quot;/&gt;&lt;wsp:rsid wsp:val=&quot;001A2B0B&quot;/&gt;&lt;wsp:rsid wsp:val=&quot;001A528E&quot;/&gt;&lt;wsp:rsid wsp:val=&quot;001B04C2&quot;/&gt;&lt;wsp:rsid wsp:val=&quot;001B7843&quot;/&gt;&lt;wsp:rsid wsp:val=&quot;001C0082&quot;/&gt;&lt;wsp:rsid wsp:val=&quot;001C37E7&quot;/&gt;&lt;wsp:rsid wsp:val=&quot;001C74FA&quot;/&gt;&lt;wsp:rsid wsp:val=&quot;001C7587&quot;/&gt;&lt;wsp:rsid wsp:val=&quot;001D15CF&quot;/&gt;&lt;wsp:rsid wsp:val=&quot;001D1C01&quot;/&gt;&lt;wsp:rsid wsp:val=&quot;001D1E7E&quot;/&gt;&lt;wsp:rsid wsp:val=&quot;001D51E7&quot;/&gt;&lt;wsp:rsid wsp:val=&quot;001E09D6&quot;/&gt;&lt;wsp:rsid wsp:val=&quot;001E4AD0&quot;/&gt;&lt;wsp:rsid wsp:val=&quot;001E6356&quot;/&gt;&lt;wsp:rsid wsp:val=&quot;001F7113&quot;/&gt;&lt;wsp:rsid wsp:val=&quot;00202495&quot;/&gt;&lt;wsp:rsid wsp:val=&quot;002025C9&quot;/&gt;&lt;wsp:rsid wsp:val=&quot;00205B58&quot;/&gt;&lt;wsp:rsid wsp:val=&quot;0020749C&quot;/&gt;&lt;wsp:rsid wsp:val=&quot;002206F0&quot;/&gt;&lt;wsp:rsid wsp:val=&quot;0022106E&quot;/&gt;&lt;wsp:rsid wsp:val=&quot;0022157E&quot;/&gt;&lt;wsp:rsid wsp:val=&quot;00221F77&quot;/&gt;&lt;wsp:rsid wsp:val=&quot;00223737&quot;/&gt;&lt;wsp:rsid wsp:val=&quot;002248D7&quot;/&gt;&lt;wsp:rsid wsp:val=&quot;00225A6B&quot;/&gt;&lt;wsp:rsid wsp:val=&quot;00226C2E&quot;/&gt;&lt;wsp:rsid wsp:val=&quot;002315B9&quot;/&gt;&lt;wsp:rsid wsp:val=&quot;00236AE2&quot;/&gt;&lt;wsp:rsid wsp:val=&quot;00237231&quot;/&gt;&lt;wsp:rsid wsp:val=&quot;00246D1A&quot;/&gt;&lt;wsp:rsid wsp:val=&quot;00252AB1&quot;/&gt;&lt;wsp:rsid wsp:val=&quot;002533DA&quot;/&gt;&lt;wsp:rsid wsp:val=&quot;002552C4&quot;/&gt;&lt;wsp:rsid wsp:val=&quot;00261CA5&quot;/&gt;&lt;wsp:rsid wsp:val=&quot;00264366&quot;/&gt;&lt;wsp:rsid wsp:val=&quot;00266AAB&quot;/&gt;&lt;wsp:rsid wsp:val=&quot;002715ED&quot;/&gt;&lt;wsp:rsid wsp:val=&quot;00272F4C&quot;/&gt;&lt;wsp:rsid wsp:val=&quot;00272FC2&quot;/&gt;&lt;wsp:rsid wsp:val=&quot;002774C9&quot;/&gt;&lt;wsp:rsid wsp:val=&quot;0028017F&quot;/&gt;&lt;wsp:rsid wsp:val=&quot;00280E53&quot;/&gt;&lt;wsp:rsid wsp:val=&quot;00282684&quot;/&gt;&lt;wsp:rsid wsp:val=&quot;002910F9&quot;/&gt;&lt;wsp:rsid wsp:val=&quot;002A1E61&quot;/&gt;&lt;wsp:rsid wsp:val=&quot;002B049D&quot;/&gt;&lt;wsp:rsid wsp:val=&quot;002B24AF&quot;/&gt;&lt;wsp:rsid wsp:val=&quot;002C06C5&quot;/&gt;&lt;wsp:rsid wsp:val=&quot;002D1F77&quot;/&gt;&lt;wsp:rsid wsp:val=&quot;002D35A5&quot;/&gt;&lt;wsp:rsid wsp:val=&quot;002D5803&quot;/&gt;&lt;wsp:rsid wsp:val=&quot;002D6619&quot;/&gt;&lt;wsp:rsid wsp:val=&quot;002D78BF&quot;/&gt;&lt;wsp:rsid wsp:val=&quot;002E1041&quot;/&gt;&lt;wsp:rsid wsp:val=&quot;002E4DE8&quot;/&gt;&lt;wsp:rsid wsp:val=&quot;002E4E64&quot;/&gt;&lt;wsp:rsid wsp:val=&quot;002E5CB7&quot;/&gt;&lt;wsp:rsid wsp:val=&quot;002E687D&quot;/&gt;&lt;wsp:rsid wsp:val=&quot;002F349C&quot;/&gt;&lt;wsp:rsid wsp:val=&quot;002F5D32&quot;/&gt;&lt;wsp:rsid wsp:val=&quot;002F6423&quot;/&gt;&lt;wsp:rsid wsp:val=&quot;003002DF&quot;/&gt;&lt;wsp:rsid wsp:val=&quot;003067B1&quot;/&gt;&lt;wsp:rsid wsp:val=&quot;0031340B&quot;/&gt;&lt;wsp:rsid wsp:val=&quot;00314F59&quot;/&gt;&lt;wsp:rsid wsp:val=&quot;003208FD&quot;/&gt;&lt;wsp:rsid wsp:val=&quot;003215D6&quot;/&gt;&lt;wsp:rsid wsp:val=&quot;00324ED0&quot;/&gt;&lt;wsp:rsid wsp:val=&quot;00326330&quot;/&gt;&lt;wsp:rsid wsp:val=&quot;00326425&quot;/&gt;&lt;wsp:rsid wsp:val=&quot;003265D7&quot;/&gt;&lt;wsp:rsid wsp:val=&quot;00326A50&quot;/&gt;&lt;wsp:rsid wsp:val=&quot;0032710B&quot;/&gt;&lt;wsp:rsid wsp:val=&quot;003277B8&quot;/&gt;&lt;wsp:rsid wsp:val=&quot;00331E25&quot;/&gt;&lt;wsp:rsid wsp:val=&quot;00332D47&quot;/&gt;&lt;wsp:rsid wsp:val=&quot;00334198&quot;/&gt;&lt;wsp:rsid wsp:val=&quot;00334353&quot;/&gt;&lt;wsp:rsid wsp:val=&quot;00335E36&quot;/&gt;&lt;wsp:rsid wsp:val=&quot;0033722B&quot;/&gt;&lt;wsp:rsid wsp:val=&quot;00337A81&quot;/&gt;&lt;wsp:rsid wsp:val=&quot;0034051B&quot;/&gt;&lt;wsp:rsid wsp:val=&quot;00343EAE&quot;/&gt;&lt;wsp:rsid wsp:val=&quot;00344213&quot;/&gt;&lt;wsp:rsid wsp:val=&quot;00347C9E&quot;/&gt;&lt;wsp:rsid wsp:val=&quot;00351583&quot;/&gt;&lt;wsp:rsid wsp:val=&quot;003550C6&quot;/&gt;&lt;wsp:rsid wsp:val=&quot;00357AC6&quot;/&gt;&lt;wsp:rsid wsp:val=&quot;003603A9&quot;/&gt;&lt;wsp:rsid wsp:val=&quot;00364D65&quot;/&gt;&lt;wsp:rsid wsp:val=&quot;00365401&quot;/&gt;&lt;wsp:rsid wsp:val=&quot;00373C6F&quot;/&gt;&lt;wsp:rsid wsp:val=&quot;00375A44&quot;/&gt;&lt;wsp:rsid wsp:val=&quot;00376ADD&quot;/&gt;&lt;wsp:rsid wsp:val=&quot;00377B00&quot;/&gt;&lt;wsp:rsid wsp:val=&quot;003810F6&quot;/&gt;&lt;wsp:rsid wsp:val=&quot;00384317&quot;/&gt;&lt;wsp:rsid wsp:val=&quot;00392A3F&quot;/&gt;&lt;wsp:rsid wsp:val=&quot;00394EE6&quot;/&gt;&lt;wsp:rsid wsp:val=&quot;003B12A6&quot;/&gt;&lt;wsp:rsid wsp:val=&quot;003B2E6C&quot;/&gt;&lt;wsp:rsid wsp:val=&quot;003C0C33&quot;/&gt;&lt;wsp:rsid wsp:val=&quot;003C0DAC&quot;/&gt;&lt;wsp:rsid wsp:val=&quot;003C784F&quot;/&gt;&lt;wsp:rsid wsp:val=&quot;003D1D1B&quot;/&gt;&lt;wsp:rsid wsp:val=&quot;003D2F87&quot;/&gt;&lt;wsp:rsid wsp:val=&quot;003D4531&quot;/&gt;&lt;wsp:rsid wsp:val=&quot;003D5241&quot;/&gt;&lt;wsp:rsid wsp:val=&quot;003D7815&quot;/&gt;&lt;wsp:rsid wsp:val=&quot;003E02B0&quot;/&gt;&lt;wsp:rsid wsp:val=&quot;003E0517&quot;/&gt;&lt;wsp:rsid wsp:val=&quot;003E3542&quot;/&gt;&lt;wsp:rsid wsp:val=&quot;003E7D81&quot;/&gt;&lt;wsp:rsid wsp:val=&quot;003F0585&quot;/&gt;&lt;wsp:rsid wsp:val=&quot;003F4A24&quot;/&gt;&lt;wsp:rsid wsp:val=&quot;003F5E44&quot;/&gt;&lt;wsp:rsid wsp:val=&quot;00400350&quot;/&gt;&lt;wsp:rsid wsp:val=&quot;0040156B&quot;/&gt;&lt;wsp:rsid wsp:val=&quot;00402EF2&quot;/&gt;&lt;wsp:rsid wsp:val=&quot;004046B5&quot;/&gt;&lt;wsp:rsid wsp:val=&quot;00406293&quot;/&gt;&lt;wsp:rsid wsp:val=&quot;00406A81&quot;/&gt;&lt;wsp:rsid wsp:val=&quot;00407429&quot;/&gt;&lt;wsp:rsid wsp:val=&quot;00415B35&quot;/&gt;&lt;wsp:rsid wsp:val=&quot;004173A1&quot;/&gt;&lt;wsp:rsid wsp:val=&quot;00417E13&quot;/&gt;&lt;wsp:rsid wsp:val=&quot;00430856&quot;/&gt;&lt;wsp:rsid wsp:val=&quot;0043771E&quot;/&gt;&lt;wsp:rsid wsp:val=&quot;00442B73&quot;/&gt;&lt;wsp:rsid wsp:val=&quot;00445AB8&quot;/&gt;&lt;wsp:rsid wsp:val=&quot;00447187&quot;/&gt;&lt;wsp:rsid wsp:val=&quot;004478A8&quot;/&gt;&lt;wsp:rsid wsp:val=&quot;00453C75&quot;/&gt;&lt;wsp:rsid wsp:val=&quot;00460977&quot;/&gt;&lt;wsp:rsid wsp:val=&quot;0046312D&quot;/&gt;&lt;wsp:rsid wsp:val=&quot;00463BF6&quot;/&gt;&lt;wsp:rsid wsp:val=&quot;0046562F&quot;/&gt;&lt;wsp:rsid wsp:val=&quot;00467E1E&quot;/&gt;&lt;wsp:rsid wsp:val=&quot;00470DEC&quot;/&gt;&lt;wsp:rsid wsp:val=&quot;00471AD3&quot;/&gt;&lt;wsp:rsid wsp:val=&quot;00473728&quot;/&gt;&lt;wsp:rsid wsp:val=&quot;0048113A&quot;/&gt;&lt;wsp:rsid wsp:val=&quot;00481478&quot;/&gt;&lt;wsp:rsid wsp:val=&quot;0048471B&quot;/&gt;&lt;wsp:rsid wsp:val=&quot;00484D98&quot;/&gt;&lt;wsp:rsid wsp:val=&quot;0048588F&quot;/&gt;&lt;wsp:rsid wsp:val=&quot;00486707&quot;/&gt;&lt;wsp:rsid wsp:val=&quot;00487183&quot;/&gt;&lt;wsp:rsid wsp:val=&quot;0049297C&quot;/&gt;&lt;wsp:rsid wsp:val=&quot;00492A05&quot;/&gt;&lt;wsp:rsid wsp:val=&quot;004938EE&quot;/&gt;&lt;wsp:rsid wsp:val=&quot;00494E37&quot;/&gt;&lt;wsp:rsid wsp:val=&quot;004952D1&quot;/&gt;&lt;wsp:rsid wsp:val=&quot;004969FF&quot;/&gt;&lt;wsp:rsid wsp:val=&quot;004A123B&quot;/&gt;&lt;wsp:rsid wsp:val=&quot;004A20E7&quot;/&gt;&lt;wsp:rsid wsp:val=&quot;004A7C2E&quot;/&gt;&lt;wsp:rsid wsp:val=&quot;004B47A0&quot;/&gt;&lt;wsp:rsid wsp:val=&quot;004B5805&quot;/&gt;&lt;wsp:rsid wsp:val=&quot;004C010B&quot;/&gt;&lt;wsp:rsid wsp:val=&quot;004C17AA&quot;/&gt;&lt;wsp:rsid wsp:val=&quot;004C3F87&quot;/&gt;&lt;wsp:rsid wsp:val=&quot;004C6FCC&quot;/&gt;&lt;wsp:rsid wsp:val=&quot;004D3A59&quot;/&gt;&lt;wsp:rsid wsp:val=&quot;004D5E60&quot;/&gt;&lt;wsp:rsid wsp:val=&quot;004E020C&quot;/&gt;&lt;wsp:rsid wsp:val=&quot;004E0775&quot;/&gt;&lt;wsp:rsid wsp:val=&quot;004E47D1&quot;/&gt;&lt;wsp:rsid wsp:val=&quot;004E623B&quot;/&gt;&lt;wsp:rsid wsp:val=&quot;004E7BC0&quot;/&gt;&lt;wsp:rsid wsp:val=&quot;004E7C91&quot;/&gt;&lt;wsp:rsid wsp:val=&quot;004F03E1&quot;/&gt;&lt;wsp:rsid wsp:val=&quot;004F04FC&quot;/&gt;&lt;wsp:rsid wsp:val=&quot;004F0BE5&quot;/&gt;&lt;wsp:rsid wsp:val=&quot;004F37E5&quot;/&gt;&lt;wsp:rsid wsp:val=&quot;004F4BB7&quot;/&gt;&lt;wsp:rsid wsp:val=&quot;004F680A&quot;/&gt;&lt;wsp:rsid wsp:val=&quot;005053DA&quot;/&gt;&lt;wsp:rsid wsp:val=&quot;005067D6&quot;/&gt;&lt;wsp:rsid wsp:val=&quot;005151D3&quot;/&gt;&lt;wsp:rsid wsp:val=&quot;00520AEE&quot;/&gt;&lt;wsp:rsid wsp:val=&quot;00520D8D&quot;/&gt;&lt;wsp:rsid wsp:val=&quot;00521CEE&quot;/&gt;&lt;wsp:rsid wsp:val=&quot;00522472&quot;/&gt;&lt;wsp:rsid wsp:val=&quot;00523384&quot;/&gt;&lt;wsp:rsid wsp:val=&quot;005234E9&quot;/&gt;&lt;wsp:rsid wsp:val=&quot;005306DB&quot;/&gt;&lt;wsp:rsid wsp:val=&quot;0053123A&quot;/&gt;&lt;wsp:rsid wsp:val=&quot;00531C84&quot;/&gt;&lt;wsp:rsid wsp:val=&quot;00531CA7&quot;/&gt;&lt;wsp:rsid wsp:val=&quot;00532E68&quot;/&gt;&lt;wsp:rsid wsp:val=&quot;005333BF&quot;/&gt;&lt;wsp:rsid wsp:val=&quot;00540377&quot;/&gt;&lt;wsp:rsid wsp:val=&quot;005534D5&quot;/&gt;&lt;wsp:rsid wsp:val=&quot;00554E68&quot;/&gt;&lt;wsp:rsid wsp:val=&quot;0056010B&quot;/&gt;&lt;wsp:rsid wsp:val=&quot;0056075B&quot;/&gt;&lt;wsp:rsid wsp:val=&quot;0056336E&quot;/&gt;&lt;wsp:rsid wsp:val=&quot;00564007&quot;/&gt;&lt;wsp:rsid wsp:val=&quot;005665B9&quot;/&gt;&lt;wsp:rsid wsp:val=&quot;005674F9&quot;/&gt;&lt;wsp:rsid wsp:val=&quot;00567DAA&quot;/&gt;&lt;wsp:rsid wsp:val=&quot;00570147&quot;/&gt;&lt;wsp:rsid wsp:val=&quot;00570CC4&quot;/&gt;&lt;wsp:rsid wsp:val=&quot;00571525&quot;/&gt;&lt;wsp:rsid wsp:val=&quot;005724E8&quot;/&gt;&lt;wsp:rsid wsp:val=&quot;00576369&quot;/&gt;&lt;wsp:rsid wsp:val=&quot;00576EB3&quot;/&gt;&lt;wsp:rsid wsp:val=&quot;00577C39&quot;/&gt;&lt;wsp:rsid wsp:val=&quot;0058067A&quot;/&gt;&lt;wsp:rsid wsp:val=&quot;00580CA1&quot;/&gt;&lt;wsp:rsid wsp:val=&quot;00581119&quot;/&gt;&lt;wsp:rsid wsp:val=&quot;00582875&quot;/&gt;&lt;wsp:rsid wsp:val=&quot;00582D33&quot;/&gt;&lt;wsp:rsid wsp:val=&quot;00586F62&quot;/&gt;&lt;wsp:rsid wsp:val=&quot;005877EA&quot;/&gt;&lt;wsp:rsid wsp:val=&quot;00587ACF&quot;/&gt;&lt;wsp:rsid wsp:val=&quot;005931F6&quot;/&gt;&lt;wsp:rsid wsp:val=&quot;005A06A9&quot;/&gt;&lt;wsp:rsid wsp:val=&quot;005A33EC&quot;/&gt;&lt;wsp:rsid wsp:val=&quot;005B2197&quot;/&gt;&lt;wsp:rsid wsp:val=&quot;005B5291&quot;/&gt;&lt;wsp:rsid wsp:val=&quot;005C1BAE&quot;/&gt;&lt;wsp:rsid wsp:val=&quot;005C5C82&quot;/&gt;&lt;wsp:rsid wsp:val=&quot;005C6872&quot;/&gt;&lt;wsp:rsid wsp:val=&quot;005D0F2E&quot;/&gt;&lt;wsp:rsid wsp:val=&quot;005D1956&quot;/&gt;&lt;wsp:rsid wsp:val=&quot;005D2BF6&quot;/&gt;&lt;wsp:rsid wsp:val=&quot;005D45F2&quot;/&gt;&lt;wsp:rsid wsp:val=&quot;005D5086&quot;/&gt;&lt;wsp:rsid wsp:val=&quot;005E099D&quot;/&gt;&lt;wsp:rsid wsp:val=&quot;005E4D11&quot;/&gt;&lt;wsp:rsid wsp:val=&quot;005F007E&quot;/&gt;&lt;wsp:rsid wsp:val=&quot;005F2827&quot;/&gt;&lt;wsp:rsid wsp:val=&quot;005F2B72&quot;/&gt;&lt;wsp:rsid wsp:val=&quot;005F47B2&quot;/&gt;&lt;wsp:rsid wsp:val=&quot;005F4892&quot;/&gt;&lt;wsp:rsid wsp:val=&quot;005F61D9&quot;/&gt;&lt;wsp:rsid wsp:val=&quot;005F6E04&quot;/&gt;&lt;wsp:rsid wsp:val=&quot;005F711B&quot;/&gt;&lt;wsp:rsid wsp:val=&quot;005F7221&quot;/&gt;&lt;wsp:rsid wsp:val=&quot;00601690&quot;/&gt;&lt;wsp:rsid wsp:val=&quot;00601ED7&quot;/&gt;&lt;wsp:rsid wsp:val=&quot;00605FC5&quot;/&gt;&lt;wsp:rsid wsp:val=&quot;0061002B&quot;/&gt;&lt;wsp:rsid wsp:val=&quot;00613F91&quot;/&gt;&lt;wsp:rsid wsp:val=&quot;0061680E&quot;/&gt;&lt;wsp:rsid wsp:val=&quot;00622351&quot;/&gt;&lt;wsp:rsid wsp:val=&quot;00623154&quot;/&gt;&lt;wsp:rsid wsp:val=&quot;0062506D&quot;/&gt;&lt;wsp:rsid wsp:val=&quot;00634807&quot;/&gt;&lt;wsp:rsid wsp:val=&quot;0064238D&quot;/&gt;&lt;wsp:rsid wsp:val=&quot;006431CB&quot;/&gt;&lt;wsp:rsid wsp:val=&quot;006457C1&quot;/&gt;&lt;wsp:rsid wsp:val=&quot;006462D9&quot;/&gt;&lt;wsp:rsid wsp:val=&quot;006500E9&quot;/&gt;&lt;wsp:rsid wsp:val=&quot;006503FB&quot;/&gt;&lt;wsp:rsid wsp:val=&quot;00663DA0&quot;/&gt;&lt;wsp:rsid wsp:val=&quot;00665F12&quot;/&gt;&lt;wsp:rsid wsp:val=&quot;00666F23&quot;/&gt;&lt;wsp:rsid wsp:val=&quot;00671703&quot;/&gt;&lt;wsp:rsid wsp:val=&quot;006731C9&quot;/&gt;&lt;wsp:rsid wsp:val=&quot;0067327A&quot;/&gt;&lt;wsp:rsid wsp:val=&quot;006745D5&quot;/&gt;&lt;wsp:rsid wsp:val=&quot;00687E07&quot;/&gt;&lt;wsp:rsid wsp:val=&quot;00695C41&quot;/&gt;&lt;wsp:rsid wsp:val=&quot;0069642E&quot;/&gt;&lt;wsp:rsid wsp:val=&quot;00697317&quot;/&gt;&lt;wsp:rsid wsp:val=&quot;006A0305&quot;/&gt;&lt;wsp:rsid wsp:val=&quot;006A047F&quot;/&gt;&lt;wsp:rsid wsp:val=&quot;006A490F&quot;/&gt;&lt;wsp:rsid wsp:val=&quot;006A4EA5&quot;/&gt;&lt;wsp:rsid wsp:val=&quot;006A5156&quot;/&gt;&lt;wsp:rsid wsp:val=&quot;006A6D46&quot;/&gt;&lt;wsp:rsid wsp:val=&quot;006A7A58&quot;/&gt;&lt;wsp:rsid wsp:val=&quot;006A7AFE&quot;/&gt;&lt;wsp:rsid wsp:val=&quot;006B0110&quot;/&gt;&lt;wsp:rsid wsp:val=&quot;006B5870&quot;/&gt;&lt;wsp:rsid wsp:val=&quot;006B61D9&quot;/&gt;&lt;wsp:rsid wsp:val=&quot;006B7CF1&quot;/&gt;&lt;wsp:rsid wsp:val=&quot;006B7E9A&quot;/&gt;&lt;wsp:rsid wsp:val=&quot;006C0B09&quot;/&gt;&lt;wsp:rsid wsp:val=&quot;006C1A94&quot;/&gt;&lt;wsp:rsid wsp:val=&quot;006C3E14&quot;/&gt;&lt;wsp:rsid wsp:val=&quot;006C4BEE&quot;/&gt;&lt;wsp:rsid wsp:val=&quot;006C5A35&quot;/&gt;&lt;wsp:rsid wsp:val=&quot;006C5F00&quot;/&gt;&lt;wsp:rsid wsp:val=&quot;006D0201&quot;/&gt;&lt;wsp:rsid wsp:val=&quot;006D18C9&quot;/&gt;&lt;wsp:rsid wsp:val=&quot;006D1B76&quot;/&gt;&lt;wsp:rsid wsp:val=&quot;006D3E12&quot;/&gt;&lt;wsp:rsid wsp:val=&quot;006D3EA3&quot;/&gt;&lt;wsp:rsid wsp:val=&quot;006D4B9D&quot;/&gt;&lt;wsp:rsid wsp:val=&quot;006E4056&quot;/&gt;&lt;wsp:rsid wsp:val=&quot;006E4460&quot;/&gt;&lt;wsp:rsid wsp:val=&quot;006F1A0F&quot;/&gt;&lt;wsp:rsid wsp:val=&quot;006F27E3&quot;/&gt;&lt;wsp:rsid wsp:val=&quot;006F6D81&quot;/&gt;&lt;wsp:rsid wsp:val=&quot;007012EF&quot;/&gt;&lt;wsp:rsid wsp:val=&quot;00703918&quot;/&gt;&lt;wsp:rsid wsp:val=&quot;00705172&quot;/&gt;&lt;wsp:rsid wsp:val=&quot;00705474&quot;/&gt;&lt;wsp:rsid wsp:val=&quot;007057EF&quot;/&gt;&lt;wsp:rsid wsp:val=&quot;00707681&quot;/&gt;&lt;wsp:rsid wsp:val=&quot;0071142E&quot;/&gt;&lt;wsp:rsid wsp:val=&quot;00712CC2&quot;/&gt;&lt;wsp:rsid wsp:val=&quot;0071520C&quot;/&gt;&lt;wsp:rsid wsp:val=&quot;00720C8D&quot;/&gt;&lt;wsp:rsid wsp:val=&quot;00721E77&quot;/&gt;&lt;wsp:rsid wsp:val=&quot;00722031&quot;/&gt;&lt;wsp:rsid wsp:val=&quot;007221AA&quot;/&gt;&lt;wsp:rsid wsp:val=&quot;00726503&quot;/&gt;&lt;wsp:rsid wsp:val=&quot;00734DCA&quot;/&gt;&lt;wsp:rsid wsp:val=&quot;00736E0E&quot;/&gt;&lt;wsp:rsid wsp:val=&quot;0074721C&quot;/&gt;&lt;wsp:rsid wsp:val=&quot;00755D5C&quot;/&gt;&lt;wsp:rsid wsp:val=&quot;00755E62&quot;/&gt;&lt;wsp:rsid wsp:val=&quot;007567C1&quot;/&gt;&lt;wsp:rsid wsp:val=&quot;007635F1&quot;/&gt;&lt;wsp:rsid wsp:val=&quot;00764212&quot;/&gt;&lt;wsp:rsid wsp:val=&quot;00764313&quot;/&gt;&lt;wsp:rsid wsp:val=&quot;00764B3B&quot;/&gt;&lt;wsp:rsid wsp:val=&quot;0077032B&quot;/&gt;&lt;wsp:rsid wsp:val=&quot;00771839&quot;/&gt;&lt;wsp:rsid wsp:val=&quot;00773A32&quot;/&gt;&lt;wsp:rsid wsp:val=&quot;007745AD&quot;/&gt;&lt;wsp:rsid wsp:val=&quot;00774C43&quot;/&gt;&lt;wsp:rsid wsp:val=&quot;00780E37&quot;/&gt;&lt;wsp:rsid wsp:val=&quot;00786963&quot;/&gt;&lt;wsp:rsid wsp:val=&quot;007915AE&quot;/&gt;&lt;wsp:rsid wsp:val=&quot;00795FAE&quot;/&gt;&lt;wsp:rsid wsp:val=&quot;007A148B&quot;/&gt;&lt;wsp:rsid wsp:val=&quot;007A3D66&quot;/&gt;&lt;wsp:rsid wsp:val=&quot;007A6F30&quot;/&gt;&lt;wsp:rsid wsp:val=&quot;007B5CE9&quot;/&gt;&lt;wsp:rsid wsp:val=&quot;007C1191&quot;/&gt;&lt;wsp:rsid wsp:val=&quot;007C16DC&quot;/&gt;&lt;wsp:rsid wsp:val=&quot;007C6258&quot;/&gt;&lt;wsp:rsid wsp:val=&quot;007D1936&quot;/&gt;&lt;wsp:rsid wsp:val=&quot;007D1B0E&quot;/&gt;&lt;wsp:rsid wsp:val=&quot;007D56D5&quot;/&gt;&lt;wsp:rsid wsp:val=&quot;007E2005&quot;/&gt;&lt;wsp:rsid wsp:val=&quot;007E55F2&quot;/&gt;&lt;wsp:rsid wsp:val=&quot;007F08F8&quot;/&gt;&lt;wsp:rsid wsp:val=&quot;007F4865&quot;/&gt;&lt;wsp:rsid wsp:val=&quot;0080046D&quot;/&gt;&lt;wsp:rsid wsp:val=&quot;0080120C&quot;/&gt;&lt;wsp:rsid wsp:val=&quot;00804658&quot;/&gt;&lt;wsp:rsid wsp:val=&quot;00805156&quot;/&gt;&lt;wsp:rsid wsp:val=&quot;008057ED&quot;/&gt;&lt;wsp:rsid wsp:val=&quot;00806460&quot;/&gt;&lt;wsp:rsid wsp:val=&quot;00806748&quot;/&gt;&lt;wsp:rsid wsp:val=&quot;008149D6&quot;/&gt;&lt;wsp:rsid wsp:val=&quot;00815D63&quot;/&gt;&lt;wsp:rsid wsp:val=&quot;00821F14&quot;/&gt;&lt;wsp:rsid wsp:val=&quot;008273CE&quot;/&gt;&lt;wsp:rsid wsp:val=&quot;00834FB0&quot;/&gt;&lt;wsp:rsid wsp:val=&quot;008350FF&quot;/&gt;&lt;wsp:rsid wsp:val=&quot;008362B4&quot;/&gt;&lt;wsp:rsid wsp:val=&quot;008412D4&quot;/&gt;&lt;wsp:rsid wsp:val=&quot;0084319C&quot;/&gt;&lt;wsp:rsid wsp:val=&quot;008459A2&quot;/&gt;&lt;wsp:rsid wsp:val=&quot;008464B3&quot;/&gt;&lt;wsp:rsid wsp:val=&quot;008466FE&quot;/&gt;&lt;wsp:rsid wsp:val=&quot;00847139&quot;/&gt;&lt;wsp:rsid wsp:val=&quot;00850B40&quot;/&gt;&lt;wsp:rsid wsp:val=&quot;008577B4&quot;/&gt;&lt;wsp:rsid wsp:val=&quot;00864B1E&quot;/&gt;&lt;wsp:rsid wsp:val=&quot;00866F34&quot;/&gt;&lt;wsp:rsid wsp:val=&quot;00870BBA&quot;/&gt;&lt;wsp:rsid wsp:val=&quot;0087166F&quot;/&gt;&lt;wsp:rsid wsp:val=&quot;00872722&quot;/&gt;&lt;wsp:rsid wsp:val=&quot;00880939&quot;/&gt;&lt;wsp:rsid wsp:val=&quot;00886AA5&quot;/&gt;&lt;wsp:rsid wsp:val=&quot;00887884&quot;/&gt;&lt;wsp:rsid wsp:val=&quot;00891670&quot;/&gt;&lt;wsp:rsid wsp:val=&quot;00892117&quot;/&gt;&lt;wsp:rsid wsp:val=&quot;00895B9B&quot;/&gt;&lt;wsp:rsid wsp:val=&quot;00896FA5&quot;/&gt;&lt;wsp:rsid wsp:val=&quot;008A5035&quot;/&gt;&lt;wsp:rsid wsp:val=&quot;008A621F&quot;/&gt;&lt;wsp:rsid wsp:val=&quot;008A7233&quot;/&gt;&lt;wsp:rsid wsp:val=&quot;008B29C8&quot;/&gt;&lt;wsp:rsid wsp:val=&quot;008B2B58&quot;/&gt;&lt;wsp:rsid wsp:val=&quot;008B693B&quot;/&gt;&lt;wsp:rsid wsp:val=&quot;008B7950&quot;/&gt;&lt;wsp:rsid wsp:val=&quot;008C06FE&quot;/&gt;&lt;wsp:rsid wsp:val=&quot;008C180C&quot;/&gt;&lt;wsp:rsid wsp:val=&quot;008C39CF&quot;/&gt;&lt;wsp:rsid wsp:val=&quot;008C6663&quot;/&gt;&lt;wsp:rsid wsp:val=&quot;008C6F0A&quot;/&gt;&lt;wsp:rsid wsp:val=&quot;008C75C4&quot;/&gt;&lt;wsp:rsid wsp:val=&quot;008D10D8&quot;/&gt;&lt;wsp:rsid wsp:val=&quot;008D4B39&quot;/&gt;&lt;wsp:rsid wsp:val=&quot;008D6281&quot;/&gt;&lt;wsp:rsid wsp:val=&quot;008D7E33&quot;/&gt;&lt;wsp:rsid wsp:val=&quot;008E462D&quot;/&gt;&lt;wsp:rsid wsp:val=&quot;008E57BD&quot;/&gt;&lt;wsp:rsid wsp:val=&quot;008E6E97&quot;/&gt;&lt;wsp:rsid wsp:val=&quot;008F0EE3&quot;/&gt;&lt;wsp:rsid wsp:val=&quot;008F233B&quot;/&gt;&lt;wsp:rsid wsp:val=&quot;008F2837&quot;/&gt;&lt;wsp:rsid wsp:val=&quot;00901734&quot;/&gt;&lt;wsp:rsid wsp:val=&quot;00905B60&quot;/&gt;&lt;wsp:rsid wsp:val=&quot;00907CA4&quot;/&gt;&lt;wsp:rsid wsp:val=&quot;009128E0&quot;/&gt;&lt;wsp:rsid wsp:val=&quot;00913ACE&quot;/&gt;&lt;wsp:rsid wsp:val=&quot;00914D32&quot;/&gt;&lt;wsp:rsid wsp:val=&quot;00914DBA&quot;/&gt;&lt;wsp:rsid wsp:val=&quot;00915519&quot;/&gt;&lt;wsp:rsid wsp:val=&quot;00916614&quot;/&gt;&lt;wsp:rsid wsp:val=&quot;009176FB&quot;/&gt;&lt;wsp:rsid wsp:val=&quot;00920193&quot;/&gt;&lt;wsp:rsid wsp:val=&quot;009243FD&quot;/&gt;&lt;wsp:rsid wsp:val=&quot;009279E6&quot;/&gt;&lt;wsp:rsid wsp:val=&quot;009319B3&quot;/&gt;&lt;wsp:rsid wsp:val=&quot;009332C6&quot;/&gt;&lt;wsp:rsid wsp:val=&quot;00936E69&quot;/&gt;&lt;wsp:rsid wsp:val=&quot;00945164&quot;/&gt;&lt;wsp:rsid wsp:val=&quot;00947085&quot;/&gt;&lt;wsp:rsid wsp:val=&quot;00952BC0&quot;/&gt;&lt;wsp:rsid wsp:val=&quot;009647A1&quot;/&gt;&lt;wsp:rsid wsp:val=&quot;00965719&quot;/&gt;&lt;wsp:rsid wsp:val=&quot;00967DF1&quot;/&gt;&lt;wsp:rsid wsp:val=&quot;00976F91&quot;/&gt;&lt;wsp:rsid wsp:val=&quot;009778F3&quot;/&gt;&lt;wsp:rsid wsp:val=&quot;00980FEE&quot;/&gt;&lt;wsp:rsid wsp:val=&quot;009816B1&quot;/&gt;&lt;wsp:rsid wsp:val=&quot;0098702A&quot;/&gt;&lt;wsp:rsid wsp:val=&quot;00991F6B&quot;/&gt;&lt;wsp:rsid wsp:val=&quot;00992721&quot;/&gt;&lt;wsp:rsid wsp:val=&quot;00992745&quot;/&gt;&lt;wsp:rsid wsp:val=&quot;00997FBD&quot;/&gt;&lt;wsp:rsid wsp:val=&quot;009A2124&quot;/&gt;&lt;wsp:rsid wsp:val=&quot;009B0B6B&quot;/&gt;&lt;wsp:rsid wsp:val=&quot;009B3621&quot;/&gt;&lt;wsp:rsid wsp:val=&quot;009C003C&quot;/&gt;&lt;wsp:rsid wsp:val=&quot;009C52F3&quot;/&gt;&lt;wsp:rsid wsp:val=&quot;009D32BB&quot;/&gt;&lt;wsp:rsid wsp:val=&quot;009D61A5&quot;/&gt;&lt;wsp:rsid wsp:val=&quot;009D7CE8&quot;/&gt;&lt;wsp:rsid wsp:val=&quot;009E0B58&quot;/&gt;&lt;wsp:rsid wsp:val=&quot;009F35E9&quot;/&gt;&lt;wsp:rsid wsp:val=&quot;009F3E9E&quot;/&gt;&lt;wsp:rsid wsp:val=&quot;009F5720&quot;/&gt;&lt;wsp:rsid wsp:val=&quot;009F7639&quot;/&gt;&lt;wsp:rsid wsp:val=&quot;00A0089A&quot;/&gt;&lt;wsp:rsid wsp:val=&quot;00A020A9&quot;/&gt;&lt;wsp:rsid wsp:val=&quot;00A04012&quot;/&gt;&lt;wsp:rsid wsp:val=&quot;00A11CB0&quot;/&gt;&lt;wsp:rsid wsp:val=&quot;00A12974&quot;/&gt;&lt;wsp:rsid wsp:val=&quot;00A139AF&quot;/&gt;&lt;wsp:rsid wsp:val=&quot;00A21C49&quot;/&gt;&lt;wsp:rsid wsp:val=&quot;00A2251F&quot;/&gt;&lt;wsp:rsid wsp:val=&quot;00A240EC&quot;/&gt;&lt;wsp:rsid wsp:val=&quot;00A24442&quot;/&gt;&lt;wsp:rsid wsp:val=&quot;00A4140F&quot;/&gt;&lt;wsp:rsid wsp:val=&quot;00A42558&quot;/&gt;&lt;wsp:rsid wsp:val=&quot;00A4331F&quot;/&gt;&lt;wsp:rsid wsp:val=&quot;00A55BBD&quot;/&gt;&lt;wsp:rsid wsp:val=&quot;00A62627&quot;/&gt;&lt;wsp:rsid wsp:val=&quot;00A64D9D&quot;/&gt;&lt;wsp:rsid wsp:val=&quot;00A67233&quot;/&gt;&lt;wsp:rsid wsp:val=&quot;00A67D5A&quot;/&gt;&lt;wsp:rsid wsp:val=&quot;00A70A5F&quot;/&gt;&lt;wsp:rsid wsp:val=&quot;00A77632&quot;/&gt;&lt;wsp:rsid wsp:val=&quot;00A810FF&quot;/&gt;&lt;wsp:rsid wsp:val=&quot;00A81F4C&quot;/&gt;&lt;wsp:rsid wsp:val=&quot;00A8388C&quot;/&gt;&lt;wsp:rsid wsp:val=&quot;00A851B5&quot;/&gt;&lt;wsp:rsid wsp:val=&quot;00A85BAA&quot;/&gt;&lt;wsp:rsid wsp:val=&quot;00A85E46&quot;/&gt;&lt;wsp:rsid wsp:val=&quot;00A86A87&quot;/&gt;&lt;wsp:rsid wsp:val=&quot;00A86C44&quot;/&gt;&lt;wsp:rsid wsp:val=&quot;00AA62C7&quot;/&gt;&lt;wsp:rsid wsp:val=&quot;00AA6B5B&quot;/&gt;&lt;wsp:rsid wsp:val=&quot;00AB5390&quot;/&gt;&lt;wsp:rsid wsp:val=&quot;00AB7860&quot;/&gt;&lt;wsp:rsid wsp:val=&quot;00AC0D9B&quot;/&gt;&lt;wsp:rsid wsp:val=&quot;00AC2406&quot;/&gt;&lt;wsp:rsid wsp:val=&quot;00AC2840&quot;/&gt;&lt;wsp:rsid wsp:val=&quot;00AC339D&quot;/&gt;&lt;wsp:rsid wsp:val=&quot;00AC36BF&quot;/&gt;&lt;wsp:rsid wsp:val=&quot;00AC7632&quot;/&gt;&lt;wsp:rsid wsp:val=&quot;00AD32DC&quot;/&gt;&lt;wsp:rsid wsp:val=&quot;00AD34D3&quot;/&gt;&lt;wsp:rsid wsp:val=&quot;00AD5D76&quot;/&gt;&lt;wsp:rsid wsp:val=&quot;00AD7F10&quot;/&gt;&lt;wsp:rsid wsp:val=&quot;00AE2EE6&quot;/&gt;&lt;wsp:rsid wsp:val=&quot;00AE356F&quot;/&gt;&lt;wsp:rsid wsp:val=&quot;00AE620C&quot;/&gt;&lt;wsp:rsid wsp:val=&quot;00AE7CC9&quot;/&gt;&lt;wsp:rsid wsp:val=&quot;00AF0643&quot;/&gt;&lt;wsp:rsid wsp:val=&quot;00AF38E2&quot;/&gt;&lt;wsp:rsid wsp:val=&quot;00AF39DF&quot;/&gt;&lt;wsp:rsid wsp:val=&quot;00B03BF8&quot;/&gt;&lt;wsp:rsid wsp:val=&quot;00B07DF4&quot;/&gt;&lt;wsp:rsid wsp:val=&quot;00B131BF&quot;/&gt;&lt;wsp:rsid wsp:val=&quot;00B13B40&quot;/&gt;&lt;wsp:rsid wsp:val=&quot;00B13E67&quot;/&gt;&lt;wsp:rsid wsp:val=&quot;00B142E4&quot;/&gt;&lt;wsp:rsid wsp:val=&quot;00B179B9&quot;/&gt;&lt;wsp:rsid wsp:val=&quot;00B216A0&quot;/&gt;&lt;wsp:rsid wsp:val=&quot;00B22606&quot;/&gt;&lt;wsp:rsid wsp:val=&quot;00B249E1&quot;/&gt;&lt;wsp:rsid wsp:val=&quot;00B26677&quot;/&gt;&lt;wsp:rsid wsp:val=&quot;00B347D4&quot;/&gt;&lt;wsp:rsid wsp:val=&quot;00B40E04&quot;/&gt;&lt;wsp:rsid wsp:val=&quot;00B425A0&quot;/&gt;&lt;wsp:rsid wsp:val=&quot;00B47A05&quot;/&gt;&lt;wsp:rsid wsp:val=&quot;00B5188A&quot;/&gt;&lt;wsp:rsid wsp:val=&quot;00B51AC4&quot;/&gt;&lt;wsp:rsid wsp:val=&quot;00B559BB&quot;/&gt;&lt;wsp:rsid wsp:val=&quot;00B57B71&quot;/&gt;&lt;wsp:rsid wsp:val=&quot;00B64D55&quot;/&gt;&lt;wsp:rsid wsp:val=&quot;00B710C0&quot;/&gt;&lt;wsp:rsid wsp:val=&quot;00B7115C&quot;/&gt;&lt;wsp:rsid wsp:val=&quot;00B71B18&quot;/&gt;&lt;wsp:rsid wsp:val=&quot;00B72328&quot;/&gt;&lt;wsp:rsid wsp:val=&quot;00B7259F&quot;/&gt;&lt;wsp:rsid wsp:val=&quot;00B73B55&quot;/&gt;&lt;wsp:rsid wsp:val=&quot;00B77658&quot;/&gt;&lt;wsp:rsid wsp:val=&quot;00B81AB9&quot;/&gt;&lt;wsp:rsid wsp:val=&quot;00B828E3&quot;/&gt;&lt;wsp:rsid wsp:val=&quot;00B84BF7&quot;/&gt;&lt;wsp:rsid wsp:val=&quot;00B84DCE&quot;/&gt;&lt;wsp:rsid wsp:val=&quot;00B86A57&quot;/&gt;&lt;wsp:rsid wsp:val=&quot;00B919D0&quot;/&gt;&lt;wsp:rsid wsp:val=&quot;00B9276A&quot;/&gt;&lt;wsp:rsid wsp:val=&quot;00B93E41&quot;/&gt;&lt;wsp:rsid wsp:val=&quot;00B9465A&quot;/&gt;&lt;wsp:rsid wsp:val=&quot;00B95F23&quot;/&gt;&lt;wsp:rsid wsp:val=&quot;00B96083&quot;/&gt;&lt;wsp:rsid wsp:val=&quot;00BA118F&quot;/&gt;&lt;wsp:rsid wsp:val=&quot;00BA365D&quot;/&gt;&lt;wsp:rsid wsp:val=&quot;00BB2E96&quot;/&gt;&lt;wsp:rsid wsp:val=&quot;00BB4A98&quot;/&gt;&lt;wsp:rsid wsp:val=&quot;00BB54F6&quot;/&gt;&lt;wsp:rsid wsp:val=&quot;00BC09B6&quot;/&gt;&lt;wsp:rsid wsp:val=&quot;00BC1A96&quot;/&gt;&lt;wsp:rsid wsp:val=&quot;00BC6A78&quot;/&gt;&lt;wsp:rsid wsp:val=&quot;00BC6AC5&quot;/&gt;&lt;wsp:rsid wsp:val=&quot;00BD131B&quot;/&gt;&lt;wsp:rsid wsp:val=&quot;00BD1CAB&quot;/&gt;&lt;wsp:rsid wsp:val=&quot;00BD2A00&quot;/&gt;&lt;wsp:rsid wsp:val=&quot;00BD35AD&quot;/&gt;&lt;wsp:rsid wsp:val=&quot;00BD451C&quot;/&gt;&lt;wsp:rsid wsp:val=&quot;00BD6778&quot;/&gt;&lt;wsp:rsid wsp:val=&quot;00BD7105&quot;/&gt;&lt;wsp:rsid wsp:val=&quot;00BE05A1&quot;/&gt;&lt;wsp:rsid wsp:val=&quot;00BF60F9&quot;/&gt;&lt;wsp:rsid wsp:val=&quot;00C01296&quot;/&gt;&lt;wsp:rsid wsp:val=&quot;00C02268&quot;/&gt;&lt;wsp:rsid wsp:val=&quot;00C03D12&quot;/&gt;&lt;wsp:rsid wsp:val=&quot;00C0552D&quot;/&gt;&lt;wsp:rsid wsp:val=&quot;00C059EF&quot;/&gt;&lt;wsp:rsid wsp:val=&quot;00C0753E&quot;/&gt;&lt;wsp:rsid wsp:val=&quot;00C10350&quot;/&gt;&lt;wsp:rsid wsp:val=&quot;00C14360&quot;/&gt;&lt;wsp:rsid wsp:val=&quot;00C1497C&quot;/&gt;&lt;wsp:rsid wsp:val=&quot;00C15F2D&quot;/&gt;&lt;wsp:rsid wsp:val=&quot;00C16351&quot;/&gt;&lt;wsp:rsid wsp:val=&quot;00C2183A&quot;/&gt;&lt;wsp:rsid wsp:val=&quot;00C21BC7&quot;/&gt;&lt;wsp:rsid wsp:val=&quot;00C25576&quot;/&gt;&lt;wsp:rsid wsp:val=&quot;00C27075&quot;/&gt;&lt;wsp:rsid wsp:val=&quot;00C32B2B&quot;/&gt;&lt;wsp:rsid wsp:val=&quot;00C41B02&quot;/&gt;&lt;wsp:rsid wsp:val=&quot;00C42382&quot;/&gt;&lt;wsp:rsid wsp:val=&quot;00C44148&quot;/&gt;&lt;wsp:rsid wsp:val=&quot;00C474BD&quot;/&gt;&lt;wsp:rsid wsp:val=&quot;00C527A1&quot;/&gt;&lt;wsp:rsid wsp:val=&quot;00C61913&quot;/&gt;&lt;wsp:rsid wsp:val=&quot;00C6581B&quot;/&gt;&lt;wsp:rsid wsp:val=&quot;00C658BA&quot;/&gt;&lt;wsp:rsid wsp:val=&quot;00C67B7A&quot;/&gt;&lt;wsp:rsid wsp:val=&quot;00C71D7C&quot;/&gt;&lt;wsp:rsid wsp:val=&quot;00C7230B&quot;/&gt;&lt;wsp:rsid wsp:val=&quot;00C73CE4&quot;/&gt;&lt;wsp:rsid wsp:val=&quot;00C74B14&quot;/&gt;&lt;wsp:rsid wsp:val=&quot;00C74E17&quot;/&gt;&lt;wsp:rsid wsp:val=&quot;00C805B0&quot;/&gt;&lt;wsp:rsid wsp:val=&quot;00C9304B&quot;/&gt;&lt;wsp:rsid wsp:val=&quot;00C9451E&quot;/&gt;&lt;wsp:rsid wsp:val=&quot;00C957F2&quot;/&gt;&lt;wsp:rsid wsp:val=&quot;00C96355&quot;/&gt;&lt;wsp:rsid wsp:val=&quot;00CA0540&quot;/&gt;&lt;wsp:rsid wsp:val=&quot;00CA05B9&quot;/&gt;&lt;wsp:rsid wsp:val=&quot;00CA1378&quot;/&gt;&lt;wsp:rsid wsp:val=&quot;00CA6B58&quot;/&gt;&lt;wsp:rsid wsp:val=&quot;00CA70AD&quot;/&gt;&lt;wsp:rsid wsp:val=&quot;00CB0703&quot;/&gt;&lt;wsp:rsid wsp:val=&quot;00CB10AC&quot;/&gt;&lt;wsp:rsid wsp:val=&quot;00CB3B67&quot;/&gt;&lt;wsp:rsid wsp:val=&quot;00CC28C9&quot;/&gt;&lt;wsp:rsid wsp:val=&quot;00CC5804&quot;/&gt;&lt;wsp:rsid wsp:val=&quot;00CD257D&quot;/&gt;&lt;wsp:rsid wsp:val=&quot;00CD3E74&quot;/&gt;&lt;wsp:rsid wsp:val=&quot;00CE0916&quot;/&gt;&lt;wsp:rsid wsp:val=&quot;00CE3662&quot;/&gt;&lt;wsp:rsid wsp:val=&quot;00CE3B53&quot;/&gt;&lt;wsp:rsid wsp:val=&quot;00CF5036&quot;/&gt;&lt;wsp:rsid wsp:val=&quot;00CF7776&quot;/&gt;&lt;wsp:rsid wsp:val=&quot;00D06242&quot;/&gt;&lt;wsp:rsid wsp:val=&quot;00D118AA&quot;/&gt;&lt;wsp:rsid wsp:val=&quot;00D15AD9&quot;/&gt;&lt;wsp:rsid wsp:val=&quot;00D2127A&quot;/&gt;&lt;wsp:rsid wsp:val=&quot;00D2227E&quot;/&gt;&lt;wsp:rsid wsp:val=&quot;00D31307&quot;/&gt;&lt;wsp:rsid wsp:val=&quot;00D31727&quot;/&gt;&lt;wsp:rsid wsp:val=&quot;00D339DB&quot;/&gt;&lt;wsp:rsid wsp:val=&quot;00D37049&quot;/&gt;&lt;wsp:rsid wsp:val=&quot;00D373D7&quot;/&gt;&lt;wsp:rsid wsp:val=&quot;00D408ED&quot;/&gt;&lt;wsp:rsid wsp:val=&quot;00D44B29&quot;/&gt;&lt;wsp:rsid wsp:val=&quot;00D458FC&quot;/&gt;&lt;wsp:rsid wsp:val=&quot;00D45DF2&quot;/&gt;&lt;wsp:rsid wsp:val=&quot;00D5202D&quot;/&gt;&lt;wsp:rsid wsp:val=&quot;00D5355C&quot;/&gt;&lt;wsp:rsid wsp:val=&quot;00D54FCE&quot;/&gt;&lt;wsp:rsid wsp:val=&quot;00D55C8A&quot;/&gt;&lt;wsp:rsid wsp:val=&quot;00D62210&quot;/&gt;&lt;wsp:rsid wsp:val=&quot;00D71368&quot;/&gt;&lt;wsp:rsid wsp:val=&quot;00D725FE&quot;/&gt;&lt;wsp:rsid wsp:val=&quot;00D73EAC&quot;/&gt;&lt;wsp:rsid wsp:val=&quot;00D84341&quot;/&gt;&lt;wsp:rsid wsp:val=&quot;00D84E2F&quot;/&gt;&lt;wsp:rsid wsp:val=&quot;00D85099&quot;/&gt;&lt;wsp:rsid wsp:val=&quot;00D85E66&quot;/&gt;&lt;wsp:rsid wsp:val=&quot;00D8735B&quot;/&gt;&lt;wsp:rsid wsp:val=&quot;00D909C7&quot;/&gt;&lt;wsp:rsid wsp:val=&quot;00D919C9&quot;/&gt;&lt;wsp:rsid wsp:val=&quot;00D91B73&quot;/&gt;&lt;wsp:rsid wsp:val=&quot;00D9236E&quot;/&gt;&lt;wsp:rsid wsp:val=&quot;00D9419C&quot;/&gt;&lt;wsp:rsid wsp:val=&quot;00D96C35&quot;/&gt;&lt;wsp:rsid wsp:val=&quot;00D976AD&quot;/&gt;&lt;wsp:rsid wsp:val=&quot;00DA357F&quot;/&gt;&lt;wsp:rsid wsp:val=&quot;00DA3C79&quot;/&gt;&lt;wsp:rsid wsp:val=&quot;00DA4884&quot;/&gt;&lt;wsp:rsid wsp:val=&quot;00DC0189&quot;/&gt;&lt;wsp:rsid wsp:val=&quot;00DD035D&quot;/&gt;&lt;wsp:rsid wsp:val=&quot;00DD0ACF&quot;/&gt;&lt;wsp:rsid wsp:val=&quot;00DD405B&quot;/&gt;&lt;wsp:rsid wsp:val=&quot;00DD6953&quot;/&gt;&lt;wsp:rsid wsp:val=&quot;00DE7DD4&quot;/&gt;&lt;wsp:rsid wsp:val=&quot;00DE7EEF&quot;/&gt;&lt;wsp:rsid wsp:val=&quot;00DF0636&quot;/&gt;&lt;wsp:rsid wsp:val=&quot;00DF134E&quot;/&gt;&lt;wsp:rsid wsp:val=&quot;00DF1F9D&quot;/&gt;&lt;wsp:rsid wsp:val=&quot;00DF2900&quot;/&gt;&lt;wsp:rsid wsp:val=&quot;00DF378B&quot;/&gt;&lt;wsp:rsid wsp:val=&quot;00DF3EAA&quot;/&gt;&lt;wsp:rsid wsp:val=&quot;00DF745B&quot;/&gt;&lt;wsp:rsid wsp:val=&quot;00E004DF&quot;/&gt;&lt;wsp:rsid wsp:val=&quot;00E0550D&quot;/&gt;&lt;wsp:rsid wsp:val=&quot;00E0716E&quot;/&gt;&lt;wsp:rsid wsp:val=&quot;00E07D14&quot;/&gt;&lt;wsp:rsid wsp:val=&quot;00E14A72&quot;/&gt;&lt;wsp:rsid wsp:val=&quot;00E14CD5&quot;/&gt;&lt;wsp:rsid wsp:val=&quot;00E157C4&quot;/&gt;&lt;wsp:rsid wsp:val=&quot;00E17632&quot;/&gt;&lt;wsp:rsid wsp:val=&quot;00E32C8B&quot;/&gt;&lt;wsp:rsid wsp:val=&quot;00E428D4&quot;/&gt;&lt;wsp:rsid wsp:val=&quot;00E44133&quot;/&gt;&lt;wsp:rsid wsp:val=&quot;00E54EBA&quot;/&gt;&lt;wsp:rsid wsp:val=&quot;00E5771E&quot;/&gt;&lt;wsp:rsid wsp:val=&quot;00E57FE2&quot;/&gt;&lt;wsp:rsid wsp:val=&quot;00E60249&quot;/&gt;&lt;wsp:rsid wsp:val=&quot;00E6073F&quot;/&gt;&lt;wsp:rsid wsp:val=&quot;00E62A4C&quot;/&gt;&lt;wsp:rsid wsp:val=&quot;00E634A8&quot;/&gt;&lt;wsp:rsid wsp:val=&quot;00E735FC&quot;/&gt;&lt;wsp:rsid wsp:val=&quot;00E74DAE&quot;/&gt;&lt;wsp:rsid wsp:val=&quot;00E7590D&quot;/&gt;&lt;wsp:rsid wsp:val=&quot;00E8109A&quot;/&gt;&lt;wsp:rsid wsp:val=&quot;00E82497&quot;/&gt;&lt;wsp:rsid wsp:val=&quot;00E83102&quot;/&gt;&lt;wsp:rsid wsp:val=&quot;00E87238&quot;/&gt;&lt;wsp:rsid wsp:val=&quot;00E87F4F&quot;/&gt;&lt;wsp:rsid wsp:val=&quot;00E91A41&quot;/&gt;&lt;wsp:rsid wsp:val=&quot;00E93A18&quot;/&gt;&lt;wsp:rsid wsp:val=&quot;00E9690B&quot;/&gt;&lt;wsp:rsid wsp:val=&quot;00EB503B&quot;/&gt;&lt;wsp:rsid wsp:val=&quot;00EC2243&quot;/&gt;&lt;wsp:rsid wsp:val=&quot;00ED2029&quot;/&gt;&lt;wsp:rsid wsp:val=&quot;00ED3286&quot;/&gt;&lt;wsp:rsid wsp:val=&quot;00EF293D&quot;/&gt;&lt;wsp:rsid wsp:val=&quot;00EF369A&quot;/&gt;&lt;wsp:rsid wsp:val=&quot;00EF7F5C&quot;/&gt;&lt;wsp:rsid wsp:val=&quot;00EF7F68&quot;/&gt;&lt;wsp:rsid wsp:val=&quot;00F04AEA&quot;/&gt;&lt;wsp:rsid wsp:val=&quot;00F06B67&quot;/&gt;&lt;wsp:rsid wsp:val=&quot;00F17541&quot;/&gt;&lt;wsp:rsid wsp:val=&quot;00F17E66&quot;/&gt;&lt;wsp:rsid wsp:val=&quot;00F21908&quot;/&gt;&lt;wsp:rsid wsp:val=&quot;00F23880&quot;/&gt;&lt;wsp:rsid wsp:val=&quot;00F2464A&quot;/&gt;&lt;wsp:rsid wsp:val=&quot;00F249D6&quot;/&gt;&lt;wsp:rsid wsp:val=&quot;00F26646&quot;/&gt;&lt;wsp:rsid wsp:val=&quot;00F27F56&quot;/&gt;&lt;wsp:rsid wsp:val=&quot;00F319C0&quot;/&gt;&lt;wsp:rsid wsp:val=&quot;00F33E7C&quot;/&gt;&lt;wsp:rsid wsp:val=&quot;00F3764E&quot;/&gt;&lt;wsp:rsid wsp:val=&quot;00F3783F&quot;/&gt;&lt;wsp:rsid wsp:val=&quot;00F4029A&quot;/&gt;&lt;wsp:rsid wsp:val=&quot;00F41842&quot;/&gt;&lt;wsp:rsid wsp:val=&quot;00F44434&quot;/&gt;&lt;wsp:rsid wsp:val=&quot;00F47EAC&quot;/&gt;&lt;wsp:rsid wsp:val=&quot;00F527BF&quot;/&gt;&lt;wsp:rsid wsp:val=&quot;00F56CB3&quot;/&gt;&lt;wsp:rsid wsp:val=&quot;00F65360&quot;/&gt;&lt;wsp:rsid wsp:val=&quot;00F671FE&quot;/&gt;&lt;wsp:rsid wsp:val=&quot;00F6757C&quot;/&gt;&lt;wsp:rsid wsp:val=&quot;00F70C54&quot;/&gt;&lt;wsp:rsid wsp:val=&quot;00F75188&quot;/&gt;&lt;wsp:rsid wsp:val=&quot;00F761BB&quot;/&gt;&lt;wsp:rsid wsp:val=&quot;00F76844&quot;/&gt;&lt;wsp:rsid wsp:val=&quot;00F80835&quot;/&gt;&lt;wsp:rsid wsp:val=&quot;00F81E0E&quot;/&gt;&lt;wsp:rsid wsp:val=&quot;00F848BD&quot;/&gt;&lt;wsp:rsid wsp:val=&quot;00F84D0C&quot;/&gt;&lt;wsp:rsid wsp:val=&quot;00F85556&quot;/&gt;&lt;wsp:rsid wsp:val=&quot;00F878A1&quot;/&gt;&lt;wsp:rsid wsp:val=&quot;00F904D1&quot;/&gt;&lt;wsp:rsid wsp:val=&quot;00F908BA&quot;/&gt;&lt;wsp:rsid wsp:val=&quot;00F9444F&quot;/&gt;&lt;wsp:rsid wsp:val=&quot;00F959DB&quot;/&gt;&lt;wsp:rsid wsp:val=&quot;00F976A5&quot;/&gt;&lt;wsp:rsid wsp:val=&quot;00F9792E&quot;/&gt;&lt;wsp:rsid wsp:val=&quot;00F97F7D&quot;/&gt;&lt;wsp:rsid wsp:val=&quot;00FA60F0&quot;/&gt;&lt;wsp:rsid wsp:val=&quot;00FB4286&quot;/&gt;&lt;wsp:rsid wsp:val=&quot;00FB6066&quot;/&gt;&lt;wsp:rsid wsp:val=&quot;00FB678A&quot;/&gt;&lt;wsp:rsid wsp:val=&quot;00FD3F31&quot;/&gt;&lt;wsp:rsid wsp:val=&quot;00FD4FE2&quot;/&gt;&lt;wsp:rsid wsp:val=&quot;00FE2E4A&quot;/&gt;&lt;wsp:rsid wsp:val=&quot;00FE3D38&quot;/&gt;&lt;wsp:rsid wsp:val=&quot;00FE749D&quot;/&gt;&lt;wsp:rsid wsp:val=&quot;00FF044B&quot;/&gt;&lt;wsp:rsid wsp:val=&quot;00FF1CFC&quot;/&gt;&lt;wsp:rsid wsp:val=&quot;57004867&quot;/&gt;&lt;wsp:rsid wsp:val=&quot;58633282&quot;/&gt;&lt;wsp:rsid wsp:val=&quot;6B8A321B&quot;/&gt;&lt;wsp:rsid wsp:val=&quot;6CED10C5&quot;/&gt;&lt;wsp:rsid wsp:val=&quot;79F0361A&quot;/&gt;&lt;wsp:rsid wsp:val=&quot;7C5A0343&quot;/&gt;&lt;/wsp:rsids&gt;&lt;/w:docPr&gt;&lt;w:body&gt;&lt;w:p wsp:rsidR=&quot;00000000&quot; wsp:rsidRDefault=&quot;00FB6066&quot;&gt;&lt;m:oMathPara&gt;&lt;m:oMath&gt;&lt;m:f&gt;&lt;m:fPr&gt;&lt;m:ctrlPr&gt;&lt;w:rPr&gt;&lt;w:rFonts w:ascii=&quot;Cambria Math&quot; w:h-ansi=&quot;Cambria Math&quot;/&gt;&lt;wx:font wx:val=&quot;Cambria Math&quot;/&gt;&lt;w:i/&gt;&lt;w:sz w:val=&quot;26&quot;/&gt;&lt;w:sz-cs w:val=&quot;26&quot;/&gt;&lt;w:lang w:val=&quot;EN-MY&quot;/&gt;&lt;/w:rPr&gt;&lt;/m:ctrlPr&gt;&lt;/m:fPr&gt;&lt;m:num&gt;&lt;m:r&gt;&lt;w:rPr&gt;&lt;w:rFonts w:ascii=&quot;Cambria Math&quot; w:h-ansi=&quot;Cambria Math&quot;/&gt;&lt;wx:font wx:val=&quot;Cambria Math&quot;/&gt;&lt;w:i/&gt;&lt;w:sz w:val=&quot;26&quot;/&gt;&lt;w:sz-cs w:val=&quot;26&quot;/&gt;&lt;w:lang w:val=&quot;EN-MY&quot;/&gt;&lt;/w:rPr&gt;&lt;m:t&gt;3&lt;/m:t&gt;&lt;/m:r&gt;&lt;/m:num&gt;&lt;m:den&gt;&lt;m:r&gt;&lt;w:rPr&gt;&lt;w:rFonts w:ascii=&quot;Cambria Math&quot; w:h-ansi=&quot;Cambria Math&quot;/&gt;&lt;wx:font wx:val=&quot;Cambria Math&quot;/&gt;&lt;w:i/&gt;&lt;w:sz w:val=&quot;26&quot;/&gt;&lt;w:sz-cs w:val=&quot;26&quot;/&gt;&lt;w:lang w:val=&quot;EN-MY&quot;/&gt;&lt;/w:rPr&gt;&lt;m:t&gt;4&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59727B">
              <w:rPr>
                <w:rFonts w:ascii="Times New Roman" w:hAnsi="Times New Roman"/>
                <w:sz w:val="24"/>
                <w:szCs w:val="24"/>
                <w:lang w:val="nb-NO"/>
              </w:rPr>
              <w:fldChar w:fldCharType="end"/>
            </w:r>
            <w:r w:rsidRPr="0059727B">
              <w:rPr>
                <w:rFonts w:ascii="Times New Roman" w:hAnsi="Times New Roman"/>
                <w:sz w:val="24"/>
                <w:szCs w:val="24"/>
                <w:lang w:val="nb-NO"/>
              </w:rPr>
              <w:t>ha = 7 500 m</w:t>
            </w:r>
            <w:r w:rsidRPr="0059727B">
              <w:rPr>
                <w:rFonts w:ascii="Times New Roman" w:hAnsi="Times New Roman"/>
                <w:sz w:val="24"/>
                <w:szCs w:val="24"/>
                <w:vertAlign w:val="superscript"/>
                <w:lang w:val="nb-NO"/>
              </w:rPr>
              <w:t xml:space="preserve">2 </w:t>
            </w:r>
            <w:r w:rsidRPr="0059727B">
              <w:rPr>
                <w:rFonts w:ascii="Times New Roman" w:hAnsi="Times New Roman"/>
                <w:sz w:val="24"/>
                <w:szCs w:val="24"/>
                <w:lang w:val="nb-NO"/>
              </w:rPr>
              <w:t>.</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chia sẻ bài trước lớp, HS khác bổ sung cho bạn.</w:t>
            </w: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lắng nghe.</w:t>
            </w:r>
          </w:p>
          <w:p w:rsidR="00E60231" w:rsidRPr="0059727B" w:rsidRDefault="00E60231" w:rsidP="007B1DB4">
            <w:pPr>
              <w:spacing w:after="0" w:line="240" w:lineRule="auto"/>
              <w:rPr>
                <w:rFonts w:ascii="Times New Roman" w:hAnsi="Times New Roman"/>
                <w:sz w:val="24"/>
                <w:szCs w:val="24"/>
                <w:lang w:val="nb-NO"/>
              </w:rPr>
            </w:pPr>
          </w:p>
          <w:p w:rsidR="00E60231" w:rsidRPr="0059727B" w:rsidRDefault="00E60231" w:rsidP="007B1DB4">
            <w:pPr>
              <w:spacing w:after="0" w:line="240" w:lineRule="auto"/>
              <w:rPr>
                <w:rFonts w:ascii="Times New Roman" w:hAnsi="Times New Roman"/>
                <w:sz w:val="24"/>
                <w:szCs w:val="24"/>
                <w:lang w:val="nb-NO"/>
              </w:rPr>
            </w:pPr>
          </w:p>
          <w:p w:rsidR="00E60231" w:rsidRPr="0059727B" w:rsidRDefault="00E60231" w:rsidP="007B1DB4">
            <w:pPr>
              <w:spacing w:after="0" w:line="240" w:lineRule="auto"/>
              <w:rPr>
                <w:rFonts w:ascii="Times New Roman" w:hAnsi="Times New Roman"/>
                <w:sz w:val="24"/>
                <w:szCs w:val="24"/>
                <w:lang w:val="nb-NO"/>
              </w:rPr>
            </w:pPr>
            <w:r w:rsidRPr="0059727B">
              <w:rPr>
                <w:rFonts w:ascii="Times New Roman" w:hAnsi="Times New Roman"/>
                <w:sz w:val="24"/>
                <w:szCs w:val="24"/>
                <w:lang w:val="nb-NO"/>
              </w:rPr>
              <w:t>- HS nhắc lại.</w:t>
            </w:r>
          </w:p>
          <w:p w:rsidR="00E60231" w:rsidRPr="0059727B" w:rsidRDefault="00E60231" w:rsidP="007B1DB4">
            <w:pPr>
              <w:spacing w:after="0" w:line="240" w:lineRule="auto"/>
              <w:rPr>
                <w:rFonts w:ascii="Times New Roman" w:hAnsi="Times New Roman"/>
                <w:sz w:val="24"/>
                <w:szCs w:val="24"/>
                <w:lang w:val="nb-NO"/>
              </w:rPr>
            </w:pPr>
          </w:p>
          <w:p w:rsidR="00E60231" w:rsidRPr="0059727B" w:rsidRDefault="00E60231" w:rsidP="007B1DB4">
            <w:pPr>
              <w:spacing w:after="0" w:line="240" w:lineRule="auto"/>
              <w:rPr>
                <w:rFonts w:ascii="Times New Roman" w:hAnsi="Times New Roman"/>
                <w:sz w:val="24"/>
                <w:szCs w:val="24"/>
              </w:rPr>
            </w:pPr>
            <w:r w:rsidRPr="0059727B">
              <w:rPr>
                <w:rFonts w:ascii="Times New Roman" w:hAnsi="Times New Roman"/>
                <w:sz w:val="24"/>
                <w:szCs w:val="24"/>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403DA8" w:rsidRDefault="00E60231" w:rsidP="00403DA8">
      <w:pPr>
        <w:pStyle w:val="NormalWeb"/>
        <w:shd w:val="clear" w:color="auto" w:fill="FFFFFF"/>
        <w:spacing w:beforeAutospacing="0" w:afterAutospacing="0"/>
        <w:rPr>
          <w:lang w:val="vi-VN"/>
        </w:rPr>
      </w:pPr>
      <w:r w:rsidRPr="004F1B88">
        <w:rPr>
          <w:lang w:val="vi-VN"/>
        </w:rPr>
        <w:t>...............................................................................................................................</w:t>
      </w:r>
      <w:r w:rsidRPr="00F41A54">
        <w:rPr>
          <w:lang w:val="vi-VN"/>
        </w:rPr>
        <w:t>...............................................................................................................................................................................................................</w:t>
      </w:r>
    </w:p>
    <w:p w:rsidR="00E60231" w:rsidRPr="00403DA8" w:rsidRDefault="00E60231" w:rsidP="0059727B">
      <w:pPr>
        <w:pStyle w:val="NormalWeb"/>
        <w:shd w:val="clear" w:color="auto" w:fill="FFFFFF"/>
        <w:spacing w:beforeAutospacing="0" w:afterAutospacing="0"/>
        <w:rPr>
          <w:lang w:val="vi-VN"/>
        </w:rPr>
      </w:pPr>
    </w:p>
    <w:p w:rsidR="00E60231" w:rsidRPr="00877C97" w:rsidRDefault="00E60231" w:rsidP="0059727B">
      <w:pPr>
        <w:pStyle w:val="NormalWeb"/>
        <w:shd w:val="clear" w:color="auto" w:fill="FFFFFF"/>
        <w:spacing w:beforeAutospacing="0" w:afterAutospacing="0"/>
        <w:rPr>
          <w:lang w:val="vi-VN"/>
        </w:rPr>
      </w:pPr>
    </w:p>
    <w:p w:rsidR="00E60231" w:rsidRPr="00877C97" w:rsidRDefault="00E60231" w:rsidP="0059727B">
      <w:pPr>
        <w:pStyle w:val="NormalWeb"/>
        <w:shd w:val="clear" w:color="auto" w:fill="FFFFFF"/>
        <w:spacing w:beforeAutospacing="0" w:afterAutospacing="0"/>
        <w:rPr>
          <w:b/>
          <w:lang w:val="vi-VN"/>
        </w:rPr>
      </w:pPr>
      <w:r w:rsidRPr="00877C97">
        <w:rPr>
          <w:b/>
          <w:lang w:val="vi-VN"/>
        </w:rPr>
        <w:t>Thứ Sáu ngày 25 tháng 10 năm 2024</w:t>
      </w:r>
    </w:p>
    <w:p w:rsidR="00E60231" w:rsidRPr="00403DA8" w:rsidRDefault="00E60231" w:rsidP="0059727B">
      <w:pPr>
        <w:spacing w:after="0" w:line="240" w:lineRule="auto"/>
        <w:jc w:val="center"/>
        <w:rPr>
          <w:rFonts w:ascii="Times New Roman" w:hAnsi="Times New Roman"/>
          <w:b/>
          <w:bCs/>
          <w:sz w:val="24"/>
          <w:szCs w:val="24"/>
          <w:lang w:val="vi-VN"/>
        </w:rPr>
      </w:pPr>
      <w:r w:rsidRPr="00403DA8">
        <w:rPr>
          <w:rFonts w:ascii="Times New Roman" w:hAnsi="Times New Roman"/>
          <w:b/>
          <w:bCs/>
          <w:sz w:val="24"/>
          <w:szCs w:val="24"/>
          <w:lang w:val="vi-VN"/>
        </w:rPr>
        <w:t>Bài 21</w:t>
      </w:r>
    </w:p>
    <w:p w:rsidR="00E60231" w:rsidRPr="00403DA8" w:rsidRDefault="00E60231" w:rsidP="0059727B">
      <w:pPr>
        <w:spacing w:after="0" w:line="240" w:lineRule="auto"/>
        <w:jc w:val="center"/>
        <w:rPr>
          <w:rFonts w:ascii="Times New Roman" w:hAnsi="Times New Roman"/>
          <w:b/>
          <w:bCs/>
          <w:sz w:val="24"/>
          <w:szCs w:val="24"/>
          <w:lang w:val="vi-VN"/>
        </w:rPr>
      </w:pPr>
      <w:r w:rsidRPr="00403DA8">
        <w:rPr>
          <w:rFonts w:ascii="Times New Roman" w:hAnsi="Times New Roman"/>
          <w:b/>
          <w:bCs/>
          <w:sz w:val="24"/>
          <w:szCs w:val="24"/>
          <w:lang w:val="vi-VN"/>
        </w:rPr>
        <w:t xml:space="preserve"> HÉC - TA (Tiết 34 +35)</w:t>
      </w:r>
    </w:p>
    <w:p w:rsidR="00E60231" w:rsidRPr="00403DA8" w:rsidRDefault="00E60231" w:rsidP="0059727B">
      <w:pPr>
        <w:spacing w:after="0" w:line="240" w:lineRule="auto"/>
        <w:jc w:val="center"/>
        <w:rPr>
          <w:rFonts w:ascii="Times New Roman" w:hAnsi="Times New Roman"/>
          <w:b/>
          <w:bCs/>
          <w:sz w:val="24"/>
          <w:szCs w:val="24"/>
          <w:lang w:val="vi-VN"/>
        </w:rPr>
      </w:pPr>
      <w:r w:rsidRPr="00403DA8">
        <w:rPr>
          <w:rFonts w:ascii="Times New Roman" w:hAnsi="Times New Roman"/>
          <w:b/>
          <w:bCs/>
          <w:sz w:val="24"/>
          <w:szCs w:val="24"/>
          <w:lang w:val="vi-VN"/>
        </w:rPr>
        <w:t>Tiết 35. HÉC - TA (TIẾP)</w:t>
      </w:r>
    </w:p>
    <w:p w:rsidR="00E60231" w:rsidRPr="00877C97" w:rsidRDefault="00E60231" w:rsidP="0059727B">
      <w:pPr>
        <w:pStyle w:val="NormalWeb"/>
        <w:shd w:val="clear" w:color="auto" w:fill="FFFFFF"/>
        <w:spacing w:beforeAutospacing="0" w:afterAutospacing="0"/>
        <w:rPr>
          <w:rStyle w:val="Strong"/>
          <w:bCs w:val="0"/>
          <w:shd w:val="clear" w:color="auto" w:fill="FFFFFF"/>
          <w:lang w:val="vi-VN"/>
        </w:rPr>
      </w:pPr>
      <w:r w:rsidRPr="00877C97">
        <w:rPr>
          <w:rStyle w:val="Strong"/>
          <w:bCs w:val="0"/>
          <w:shd w:val="clear" w:color="auto" w:fill="FFFFFF"/>
          <w:lang w:val="vi-VN"/>
        </w:rPr>
        <w:t>I. YÊU CẦU CẦN ĐẠT:</w:t>
      </w:r>
    </w:p>
    <w:p w:rsidR="00E60231" w:rsidRPr="0059727B" w:rsidRDefault="00E60231" w:rsidP="0059727B">
      <w:pPr>
        <w:pStyle w:val="NormalWeb"/>
        <w:shd w:val="clear" w:color="auto" w:fill="FFFFFF"/>
        <w:spacing w:beforeAutospacing="0" w:afterAutospacing="0"/>
        <w:rPr>
          <w:b/>
          <w:lang w:val="nl-NL"/>
        </w:rPr>
      </w:pPr>
      <w:r w:rsidRPr="0059727B">
        <w:rPr>
          <w:b/>
          <w:lang w:val="nl-NL"/>
        </w:rPr>
        <w:t>1. Năng lực đặc thù:</w:t>
      </w:r>
    </w:p>
    <w:p w:rsidR="00E60231" w:rsidRPr="00877C97" w:rsidRDefault="00E60231" w:rsidP="0059727B">
      <w:pPr>
        <w:spacing w:after="0" w:line="240" w:lineRule="auto"/>
        <w:jc w:val="both"/>
        <w:rPr>
          <w:rFonts w:ascii="Times New Roman" w:hAnsi="Times New Roman"/>
          <w:sz w:val="24"/>
          <w:szCs w:val="24"/>
          <w:lang w:val="vi-VN"/>
        </w:rPr>
      </w:pPr>
      <w:r w:rsidRPr="00877C97">
        <w:rPr>
          <w:rFonts w:ascii="Times New Roman" w:hAnsi="Times New Roman"/>
          <w:sz w:val="24"/>
          <w:szCs w:val="24"/>
          <w:lang w:val="vi-VN"/>
        </w:rPr>
        <w:t>- Hình thành cho HS biểu tượng về đơn vị đo diện tích héc-ta (tên gọi, kí hiệu).</w:t>
      </w:r>
    </w:p>
    <w:p w:rsidR="00E60231" w:rsidRPr="00877C97" w:rsidRDefault="00E60231" w:rsidP="0059727B">
      <w:pPr>
        <w:spacing w:after="0" w:line="240" w:lineRule="auto"/>
        <w:jc w:val="both"/>
        <w:rPr>
          <w:rFonts w:ascii="Times New Roman" w:hAnsi="Times New Roman"/>
          <w:sz w:val="24"/>
          <w:szCs w:val="24"/>
          <w:lang w:val="vi-VN"/>
        </w:rPr>
      </w:pPr>
      <w:r w:rsidRPr="00877C97">
        <w:rPr>
          <w:rFonts w:ascii="Times New Roman" w:hAnsi="Times New Roman"/>
          <w:sz w:val="24"/>
          <w:szCs w:val="24"/>
          <w:lang w:val="vi-VN"/>
        </w:rPr>
        <w:t>- HS đọc, viết được các số đo diện tích theo đơn vị đo diện tích héc-ta.</w:t>
      </w:r>
    </w:p>
    <w:p w:rsidR="00E60231" w:rsidRPr="0059727B" w:rsidRDefault="00E60231" w:rsidP="0059727B">
      <w:pPr>
        <w:spacing w:after="0" w:line="240" w:lineRule="auto"/>
        <w:jc w:val="both"/>
        <w:rPr>
          <w:rFonts w:ascii="Times New Roman" w:hAnsi="Times New Roman"/>
          <w:sz w:val="24"/>
          <w:szCs w:val="24"/>
          <w:lang w:val="nb-NO"/>
        </w:rPr>
      </w:pPr>
      <w:r w:rsidRPr="0059727B">
        <w:rPr>
          <w:rFonts w:ascii="Times New Roman" w:hAnsi="Times New Roman"/>
          <w:sz w:val="24"/>
          <w:szCs w:val="24"/>
          <w:lang w:val="nb-NO"/>
        </w:rPr>
        <w:t>- HS đổi được số đo DT: 1ha = 10 000m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10 000m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 1ha.</w:t>
      </w:r>
    </w:p>
    <w:p w:rsidR="00E60231" w:rsidRPr="0059727B" w:rsidRDefault="00E60231" w:rsidP="0059727B">
      <w:pPr>
        <w:spacing w:after="0" w:line="240" w:lineRule="auto"/>
        <w:jc w:val="both"/>
        <w:rPr>
          <w:rFonts w:ascii="Times New Roman" w:hAnsi="Times New Roman"/>
          <w:sz w:val="24"/>
          <w:szCs w:val="24"/>
          <w:lang w:val="nb-NO"/>
        </w:rPr>
      </w:pPr>
      <w:r w:rsidRPr="0059727B">
        <w:rPr>
          <w:rFonts w:ascii="Times New Roman" w:hAnsi="Times New Roman"/>
          <w:sz w:val="24"/>
          <w:szCs w:val="24"/>
          <w:lang w:val="nb-NO"/>
        </w:rPr>
        <w:t>- HS vận dụng được kiến thức đã học để giải quyết một số vấn đề thực tế có liên quan đến đơn vị đo diện tích héc-ta.</w:t>
      </w:r>
    </w:p>
    <w:p w:rsidR="00E60231" w:rsidRPr="0059727B" w:rsidRDefault="00E60231" w:rsidP="0059727B">
      <w:pPr>
        <w:pStyle w:val="ListParagraph"/>
        <w:spacing w:after="0" w:line="240" w:lineRule="auto"/>
        <w:ind w:left="0"/>
        <w:jc w:val="both"/>
        <w:rPr>
          <w:rFonts w:ascii="Times New Roman" w:hAnsi="Times New Roman"/>
          <w:b/>
          <w:sz w:val="24"/>
          <w:szCs w:val="24"/>
          <w:lang w:val="nl-NL"/>
        </w:rPr>
      </w:pPr>
      <w:r w:rsidRPr="0059727B">
        <w:rPr>
          <w:rFonts w:ascii="Times New Roman" w:hAnsi="Times New Roman"/>
          <w:b/>
          <w:sz w:val="24"/>
          <w:szCs w:val="24"/>
          <w:lang w:val="nl-NL"/>
        </w:rPr>
        <w:t>2. Năng lực chung.</w:t>
      </w:r>
    </w:p>
    <w:p w:rsidR="00E60231" w:rsidRPr="0059727B" w:rsidRDefault="00E60231" w:rsidP="0059727B">
      <w:pPr>
        <w:spacing w:after="0" w:line="240" w:lineRule="auto"/>
        <w:contextualSpacing/>
        <w:rPr>
          <w:rFonts w:ascii="Times New Roman" w:hAnsi="Times New Roman"/>
          <w:b/>
          <w:color w:val="000000"/>
          <w:sz w:val="24"/>
          <w:szCs w:val="24"/>
          <w:lang w:val="nl-NL"/>
        </w:rPr>
      </w:pPr>
      <w:r w:rsidRPr="0059727B">
        <w:rPr>
          <w:rFonts w:ascii="Times New Roman" w:hAnsi="Times New Roman"/>
          <w:sz w:val="24"/>
          <w:szCs w:val="24"/>
          <w:lang w:val="nb-NO"/>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E60231" w:rsidRPr="009A427C" w:rsidRDefault="00E60231" w:rsidP="009A427C">
      <w:pPr>
        <w:spacing w:after="0" w:line="240" w:lineRule="auto"/>
        <w:rPr>
          <w:rFonts w:ascii="Times New Roman" w:hAnsi="Times New Roman"/>
          <w:sz w:val="24"/>
          <w:szCs w:val="24"/>
          <w:lang w:val="nl-NL"/>
        </w:rPr>
      </w:pPr>
      <w:r w:rsidRPr="009A427C">
        <w:rPr>
          <w:rFonts w:ascii="Times New Roman" w:hAnsi="Times New Roman"/>
          <w:sz w:val="24"/>
          <w:szCs w:val="24"/>
          <w:lang w:val="nl-NL"/>
        </w:rPr>
        <w:t>- Năng lực giải quyết vấn đề: Sử dụng các kiến thức đã học ứng dụng vào thực tế, tìm tòi, phát hiện giải quyết các nhiệm vụ trong cuộc sống.</w:t>
      </w:r>
    </w:p>
    <w:p w:rsidR="00E60231" w:rsidRPr="009A427C" w:rsidRDefault="00E60231" w:rsidP="009A427C">
      <w:pPr>
        <w:spacing w:after="0" w:line="240" w:lineRule="auto"/>
        <w:rPr>
          <w:rFonts w:ascii="Times New Roman" w:hAnsi="Times New Roman"/>
          <w:sz w:val="24"/>
          <w:szCs w:val="24"/>
          <w:lang w:val="nl-NL"/>
        </w:rPr>
      </w:pPr>
      <w:r w:rsidRPr="009A427C">
        <w:rPr>
          <w:rFonts w:ascii="Times New Roman" w:hAnsi="Times New Roman"/>
          <w:sz w:val="24"/>
          <w:szCs w:val="24"/>
          <w:lang w:val="nl-NL"/>
        </w:rPr>
        <w:t xml:space="preserve">- Tư duy lập luận toán học. </w:t>
      </w:r>
    </w:p>
    <w:p w:rsidR="00E60231" w:rsidRPr="0059727B" w:rsidRDefault="00E60231" w:rsidP="0059727B">
      <w:pPr>
        <w:spacing w:after="0" w:line="240" w:lineRule="auto"/>
        <w:jc w:val="both"/>
        <w:rPr>
          <w:rFonts w:ascii="Times New Roman" w:hAnsi="Times New Roman"/>
          <w:b/>
          <w:sz w:val="24"/>
          <w:szCs w:val="24"/>
          <w:lang w:val="nl-NL"/>
        </w:rPr>
      </w:pPr>
      <w:r w:rsidRPr="0059727B">
        <w:rPr>
          <w:rFonts w:ascii="Times New Roman" w:hAnsi="Times New Roman"/>
          <w:b/>
          <w:sz w:val="24"/>
          <w:szCs w:val="24"/>
          <w:lang w:val="nl-NL"/>
        </w:rPr>
        <w:t>3. Phẩm chất.</w:t>
      </w:r>
    </w:p>
    <w:p w:rsidR="00E60231" w:rsidRPr="0059727B" w:rsidRDefault="00E60231" w:rsidP="0059727B">
      <w:pPr>
        <w:pStyle w:val="NormalWeb"/>
        <w:shd w:val="clear" w:color="auto" w:fill="FFFFFF"/>
        <w:spacing w:beforeAutospacing="0" w:afterAutospacing="0"/>
        <w:rPr>
          <w:shd w:val="clear" w:color="auto" w:fill="FFFFFF"/>
          <w:lang w:val="nl-NL"/>
        </w:rPr>
      </w:pPr>
      <w:r w:rsidRPr="0059727B">
        <w:rPr>
          <w:shd w:val="clear" w:color="auto" w:fill="FFFFFF"/>
          <w:lang w:val="nl-NL"/>
        </w:rPr>
        <w:t>- Phẩm chất chăm chỉ: HS chủ động hoàn thành các nhiệm vụ học tập.</w:t>
      </w:r>
    </w:p>
    <w:p w:rsidR="00E60231" w:rsidRPr="0059727B" w:rsidRDefault="00E60231" w:rsidP="0059727B">
      <w:pPr>
        <w:pStyle w:val="NormalWeb"/>
        <w:shd w:val="clear" w:color="auto" w:fill="FFFFFF"/>
        <w:spacing w:beforeAutospacing="0" w:afterAutospacing="0"/>
        <w:rPr>
          <w:shd w:val="clear" w:color="auto" w:fill="FFFFFF"/>
          <w:lang w:val="nl-NL"/>
        </w:rPr>
      </w:pPr>
      <w:r w:rsidRPr="0059727B">
        <w:rPr>
          <w:shd w:val="clear" w:color="auto" w:fill="FFFFFF"/>
          <w:lang w:val="nl-NL"/>
        </w:rPr>
        <w:t>- Phẩm chất trách nhiệm: HS yêu thích, say mê môn Toán, có trách nhiệm với công việc chung của nhóm.</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Phẩm chất trung thực: trung thực trong thực hiện giải bài tập, thực hiện nhiệm vụ, ghi chép và rút ra kết luận.</w:t>
      </w:r>
    </w:p>
    <w:p w:rsidR="00E60231" w:rsidRPr="0059727B" w:rsidRDefault="00E60231" w:rsidP="0059727B">
      <w:pPr>
        <w:spacing w:after="0" w:line="240" w:lineRule="auto"/>
        <w:rPr>
          <w:rFonts w:ascii="Times New Roman" w:hAnsi="Times New Roman"/>
          <w:sz w:val="24"/>
          <w:szCs w:val="24"/>
          <w:lang w:val="nl-NL"/>
        </w:rPr>
      </w:pPr>
      <w:r w:rsidRPr="0059727B">
        <w:rPr>
          <w:rFonts w:ascii="Times New Roman" w:hAnsi="Times New Roman"/>
          <w:sz w:val="24"/>
          <w:szCs w:val="24"/>
          <w:lang w:val="nl-NL"/>
        </w:rPr>
        <w:t>- Yêu thích môn học, sáng tạo, có niềm hứng thú, say mê các con số để giải quyết bài toán.</w:t>
      </w:r>
    </w:p>
    <w:p w:rsidR="00E60231" w:rsidRPr="0059727B" w:rsidRDefault="00E60231" w:rsidP="0059727B">
      <w:pPr>
        <w:pStyle w:val="NormalWeb"/>
        <w:shd w:val="clear" w:color="auto" w:fill="FFFFFF"/>
        <w:spacing w:beforeAutospacing="0" w:afterAutospacing="0"/>
        <w:rPr>
          <w:lang w:val="nl-NL"/>
        </w:rPr>
      </w:pPr>
      <w:r w:rsidRPr="0059727B">
        <w:rPr>
          <w:lang w:val="nl-NL"/>
        </w:rPr>
        <w:t>- Nhân ái, tôn trọng, giúp đỡ bạn cùng tiến bộ.</w:t>
      </w:r>
    </w:p>
    <w:p w:rsidR="00E60231" w:rsidRPr="0059727B" w:rsidRDefault="00E60231" w:rsidP="0059727B">
      <w:pPr>
        <w:pStyle w:val="NormalWeb"/>
        <w:shd w:val="clear" w:color="auto" w:fill="FFFFFF"/>
        <w:spacing w:beforeAutospacing="0" w:afterAutospacing="0"/>
        <w:rPr>
          <w:rStyle w:val="Strong"/>
          <w:bCs w:val="0"/>
          <w:shd w:val="clear" w:color="auto" w:fill="FFFFFF"/>
          <w:lang w:val="nl-NL"/>
        </w:rPr>
      </w:pPr>
      <w:r w:rsidRPr="0059727B">
        <w:rPr>
          <w:rStyle w:val="Strong"/>
          <w:bCs w:val="0"/>
          <w:shd w:val="clear" w:color="auto" w:fill="FFFFFF"/>
          <w:lang w:val="nl-NL"/>
        </w:rPr>
        <w:t>II. ĐỒ DÙNG DẠY HỌC:</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b/>
          <w:bCs/>
          <w:sz w:val="24"/>
          <w:szCs w:val="24"/>
          <w:lang w:val="nl-NL"/>
        </w:rPr>
        <w:t>1. GV:</w:t>
      </w:r>
      <w:r w:rsidRPr="0059727B">
        <w:rPr>
          <w:rFonts w:ascii="Times New Roman" w:hAnsi="Times New Roman"/>
          <w:sz w:val="24"/>
          <w:szCs w:val="24"/>
          <w:lang w:val="nl-NL"/>
        </w:rPr>
        <w:t xml:space="preserve"> </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TV, máy tính, bảng phụ, bài giảng PPT, phấn màu.</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b/>
          <w:bCs/>
          <w:sz w:val="24"/>
          <w:szCs w:val="24"/>
        </w:rPr>
        <w:t>2. HS:</w:t>
      </w:r>
      <w:r w:rsidRPr="0059727B">
        <w:rPr>
          <w:rFonts w:ascii="Times New Roman" w:hAnsi="Times New Roman"/>
          <w:sz w:val="24"/>
          <w:szCs w:val="24"/>
        </w:rPr>
        <w:t xml:space="preserve"> </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sz w:val="24"/>
          <w:szCs w:val="24"/>
        </w:rPr>
        <w:t>- Bút dạ, bảng con.</w:t>
      </w:r>
    </w:p>
    <w:p w:rsidR="00E60231" w:rsidRDefault="00E60231" w:rsidP="0059727B">
      <w:pPr>
        <w:pStyle w:val="NormalWeb"/>
        <w:shd w:val="clear" w:color="auto" w:fill="FFFFFF"/>
        <w:spacing w:beforeAutospacing="0" w:afterAutospacing="0"/>
        <w:rPr>
          <w:rStyle w:val="Strong"/>
          <w:bCs w:val="0"/>
          <w:shd w:val="clear" w:color="auto" w:fill="FFFFFF"/>
        </w:rPr>
      </w:pPr>
      <w:r w:rsidRPr="0059727B">
        <w:rPr>
          <w:rStyle w:val="Strong"/>
          <w:bCs w:val="0"/>
          <w:shd w:val="clear" w:color="auto" w:fill="FFFFFF"/>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864266">
        <w:tc>
          <w:tcPr>
            <w:tcW w:w="675" w:type="dxa"/>
          </w:tcPr>
          <w:p w:rsidR="00E60231" w:rsidRPr="00864266"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vAlign w:val="center"/>
          </w:tcPr>
          <w:p w:rsidR="00E60231" w:rsidRPr="00864266" w:rsidRDefault="00E60231" w:rsidP="00864266">
            <w:pPr>
              <w:pStyle w:val="NormalWeb"/>
              <w:spacing w:beforeAutospacing="0" w:afterAutospacing="0"/>
              <w:jc w:val="both"/>
              <w:rPr>
                <w:rStyle w:val="Strong"/>
                <w:b w:val="0"/>
                <w:shd w:val="clear" w:color="auto" w:fill="FFFFFF"/>
              </w:rPr>
            </w:pPr>
            <w:r w:rsidRPr="004F1B88">
              <w:rPr>
                <w:rStyle w:val="Strong"/>
                <w:bCs w:val="0"/>
                <w:shd w:val="clear" w:color="auto" w:fill="FFFFFF"/>
                <w:lang w:val="vi-VN"/>
              </w:rPr>
              <w:t xml:space="preserve">A. HOẠT ĐỘNG KHỞI ĐỘNG </w:t>
            </w:r>
          </w:p>
          <w:p w:rsidR="00E60231" w:rsidRPr="0059727B" w:rsidRDefault="00E60231" w:rsidP="00864266">
            <w:pPr>
              <w:pStyle w:val="NormalWeb"/>
              <w:spacing w:beforeAutospacing="0" w:afterAutospacing="0"/>
              <w:jc w:val="both"/>
              <w:rPr>
                <w:b/>
                <w:bCs/>
                <w:lang w:val="vi-VN"/>
              </w:rPr>
            </w:pPr>
            <w:r w:rsidRPr="004F1B88">
              <w:rPr>
                <w:b/>
                <w:bCs/>
                <w:lang w:val="vi-VN"/>
              </w:rPr>
              <w:t>a)</w:t>
            </w:r>
            <w:r w:rsidRPr="0059727B">
              <w:rPr>
                <w:b/>
                <w:bCs/>
                <w:lang w:val="vi-VN"/>
              </w:rPr>
              <w:t xml:space="preserve"> Mục tiêu: </w:t>
            </w:r>
          </w:p>
          <w:p w:rsidR="00E60231" w:rsidRPr="004F1B88" w:rsidRDefault="00E60231" w:rsidP="00864266">
            <w:pPr>
              <w:pStyle w:val="NormalWeb"/>
              <w:spacing w:beforeAutospacing="0" w:afterAutospacing="0"/>
              <w:jc w:val="both"/>
              <w:rPr>
                <w:bCs/>
                <w:lang w:val="vi-VN"/>
              </w:rPr>
            </w:pPr>
            <w:r w:rsidRPr="004F1B88">
              <w:rPr>
                <w:bCs/>
                <w:lang w:val="vi-VN"/>
              </w:rPr>
              <w:t xml:space="preserve">- </w:t>
            </w:r>
            <w:r w:rsidRPr="0059727B">
              <w:rPr>
                <w:bCs/>
                <w:lang w:val="vi-VN"/>
              </w:rPr>
              <w:t xml:space="preserve">Tạo cảm xúc vui tươi, </w:t>
            </w:r>
            <w:r w:rsidRPr="004F1B88">
              <w:rPr>
                <w:bCs/>
                <w:lang w:val="vi-VN"/>
              </w:rPr>
              <w:t>hứng thú của HS trước giờ học.</w:t>
            </w:r>
          </w:p>
          <w:p w:rsidR="00E60231" w:rsidRPr="004F1B88" w:rsidRDefault="00E60231" w:rsidP="00864266">
            <w:pPr>
              <w:pStyle w:val="NormalWeb"/>
              <w:spacing w:beforeAutospacing="0" w:afterAutospacing="0"/>
              <w:jc w:val="both"/>
              <w:rPr>
                <w:bCs/>
                <w:lang w:val="vi-VN"/>
              </w:rPr>
            </w:pPr>
            <w:r w:rsidRPr="004F1B88">
              <w:rPr>
                <w:bCs/>
                <w:lang w:val="vi-VN"/>
              </w:rPr>
              <w:t>- Nhắc lại kiến thức cũ, giới thiệu bài mới.</w:t>
            </w:r>
          </w:p>
          <w:p w:rsidR="00E60231" w:rsidRPr="000D1E98" w:rsidRDefault="00E60231" w:rsidP="000D1E98">
            <w:pPr>
              <w:spacing w:after="0" w:line="240" w:lineRule="auto"/>
              <w:jc w:val="both"/>
              <w:rPr>
                <w:rFonts w:ascii="Times New Roman" w:hAnsi="Times New Roman"/>
                <w:sz w:val="24"/>
                <w:szCs w:val="24"/>
                <w:lang w:val="vi-VN"/>
              </w:rPr>
            </w:pPr>
            <w:r w:rsidRPr="0059727B">
              <w:rPr>
                <w:b/>
                <w:bCs/>
              </w:rPr>
              <w:t>b)</w:t>
            </w:r>
            <w:r w:rsidRPr="0059727B">
              <w:rPr>
                <w:b/>
                <w:bCs/>
                <w:lang w:val="vi-VN"/>
              </w:rPr>
              <w:t xml:space="preserve"> Cách </w:t>
            </w:r>
            <w:r w:rsidRPr="0059727B">
              <w:rPr>
                <w:b/>
                <w:bCs/>
              </w:rPr>
              <w:t>th</w:t>
            </w:r>
            <w:r w:rsidRPr="0059727B">
              <w:rPr>
                <w:rFonts w:ascii="Arial" w:hAnsi="Arial" w:cs="Arial"/>
                <w:b/>
                <w:bCs/>
              </w:rPr>
              <w:t>ự</w:t>
            </w:r>
            <w:r w:rsidRPr="0059727B">
              <w:rPr>
                <w:b/>
                <w:bCs/>
              </w:rPr>
              <w:t>c hi</w:t>
            </w:r>
            <w:r w:rsidRPr="0059727B">
              <w:rPr>
                <w:rFonts w:ascii="Arial" w:hAnsi="Arial" w:cs="Arial"/>
                <w:b/>
                <w:bCs/>
              </w:rPr>
              <w:t>ệ</w:t>
            </w:r>
            <w:r w:rsidRPr="0059727B">
              <w:rPr>
                <w:b/>
                <w:bCs/>
              </w:rPr>
              <w:t>n</w:t>
            </w:r>
            <w:r w:rsidRPr="0059727B">
              <w:rPr>
                <w:b/>
                <w:bCs/>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cho HS nhắc lại các đơn vị đo DT đã học, mối quan hệ giữa m</w:t>
            </w:r>
            <w:r w:rsidRPr="00864266">
              <w:rPr>
                <w:rFonts w:ascii="Times New Roman" w:hAnsi="Times New Roman"/>
                <w:sz w:val="24"/>
                <w:szCs w:val="24"/>
                <w:vertAlign w:val="superscript"/>
                <w:lang w:val="vi-VN"/>
              </w:rPr>
              <w:t>2</w:t>
            </w:r>
            <w:r w:rsidRPr="00864266">
              <w:rPr>
                <w:rFonts w:ascii="Times New Roman" w:hAnsi="Times New Roman"/>
                <w:sz w:val="24"/>
                <w:szCs w:val="24"/>
                <w:lang w:val="vi-VN"/>
              </w:rPr>
              <w:t xml:space="preserve"> và ha. </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gọi HS chia sẻ trước lớp.</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cho nhận xét và giới thiệu bài.</w:t>
            </w:r>
          </w:p>
        </w:tc>
        <w:tc>
          <w:tcPr>
            <w:tcW w:w="4677" w:type="dxa"/>
          </w:tcPr>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HS nhắc lại.</w:t>
            </w: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HS chia sẻ trước lớp.</w:t>
            </w:r>
          </w:p>
          <w:p w:rsidR="00E60231" w:rsidRPr="0059727B" w:rsidRDefault="00E60231" w:rsidP="00864266">
            <w:pPr>
              <w:pStyle w:val="NormalWeb"/>
              <w:spacing w:beforeAutospacing="0" w:afterAutospacing="0"/>
              <w:jc w:val="both"/>
            </w:pPr>
            <w:r w:rsidRPr="0059727B">
              <w:t xml:space="preserve">- HS lắng nghe. </w:t>
            </w:r>
          </w:p>
        </w:tc>
      </w:tr>
      <w:tr w:rsidR="00E60231" w:rsidRPr="009A427C" w:rsidTr="00864266">
        <w:tc>
          <w:tcPr>
            <w:tcW w:w="675" w:type="dxa"/>
          </w:tcPr>
          <w:p w:rsidR="00E60231" w:rsidRPr="00864266"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20'</w:t>
            </w:r>
          </w:p>
        </w:tc>
        <w:tc>
          <w:tcPr>
            <w:tcW w:w="9639" w:type="dxa"/>
            <w:gridSpan w:val="2"/>
          </w:tcPr>
          <w:p w:rsidR="00E60231" w:rsidRPr="00864266" w:rsidRDefault="00E60231" w:rsidP="00864266">
            <w:pPr>
              <w:pStyle w:val="NormalWeb"/>
              <w:shd w:val="clear" w:color="auto" w:fill="FFFFFF"/>
              <w:spacing w:beforeAutospacing="0" w:afterAutospacing="0"/>
              <w:jc w:val="both"/>
              <w:rPr>
                <w:rStyle w:val="Strong"/>
                <w:b w:val="0"/>
                <w:shd w:val="clear" w:color="auto" w:fill="FFFFFF"/>
                <w:lang w:val="vi-VN"/>
              </w:rPr>
            </w:pPr>
            <w:r w:rsidRPr="00864266">
              <w:rPr>
                <w:rStyle w:val="Strong"/>
                <w:bCs w:val="0"/>
                <w:shd w:val="clear" w:color="auto" w:fill="FFFFFF"/>
                <w:lang w:val="vi-VN"/>
              </w:rPr>
              <w:t xml:space="preserve">B. HOẠT ĐỘNG THỰC HÀNH, LUYỆN TẬP </w:t>
            </w:r>
          </w:p>
          <w:p w:rsidR="00E60231" w:rsidRPr="00864266" w:rsidRDefault="00E60231" w:rsidP="00864266">
            <w:pPr>
              <w:spacing w:after="0" w:line="240" w:lineRule="auto"/>
              <w:jc w:val="both"/>
              <w:rPr>
                <w:rFonts w:ascii="Times New Roman" w:hAnsi="Times New Roman"/>
                <w:b/>
                <w:bCs/>
                <w:sz w:val="24"/>
                <w:szCs w:val="24"/>
                <w:lang w:val="vi-VN"/>
              </w:rPr>
            </w:pPr>
            <w:r w:rsidRPr="00864266">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864266">
              <w:rPr>
                <w:rFonts w:ascii="Times New Roman" w:hAnsi="Times New Roman"/>
                <w:b/>
                <w:bCs/>
                <w:sz w:val="24"/>
                <w:szCs w:val="24"/>
                <w:lang w:val="vi-VN"/>
              </w:rPr>
              <w:t xml:space="preserve"> </w:t>
            </w:r>
          </w:p>
          <w:p w:rsidR="00E60231" w:rsidRPr="00864266" w:rsidRDefault="00E60231" w:rsidP="00864266">
            <w:pPr>
              <w:spacing w:after="0" w:line="240" w:lineRule="auto"/>
              <w:jc w:val="both"/>
              <w:rPr>
                <w:rFonts w:ascii="Times New Roman" w:hAnsi="Times New Roman"/>
                <w:sz w:val="24"/>
                <w:szCs w:val="24"/>
                <w:lang w:val="vi-VN"/>
              </w:rPr>
            </w:pPr>
            <w:r w:rsidRPr="00864266">
              <w:rPr>
                <w:rFonts w:ascii="Times New Roman" w:hAnsi="Times New Roman"/>
                <w:sz w:val="24"/>
                <w:szCs w:val="24"/>
                <w:lang w:val="vi-VN"/>
              </w:rPr>
              <w:t>- HS đọc, viết được các số đo diện tích theo đơn vị đo diện tích héc-ta.</w:t>
            </w:r>
          </w:p>
          <w:p w:rsidR="00E60231" w:rsidRPr="00864266" w:rsidRDefault="00E60231" w:rsidP="00864266">
            <w:pPr>
              <w:spacing w:after="0" w:line="240" w:lineRule="auto"/>
              <w:jc w:val="both"/>
              <w:rPr>
                <w:rFonts w:ascii="Times New Roman" w:hAnsi="Times New Roman"/>
                <w:sz w:val="24"/>
                <w:szCs w:val="24"/>
                <w:lang w:val="vi-VN"/>
              </w:rPr>
            </w:pPr>
            <w:r w:rsidRPr="00864266">
              <w:rPr>
                <w:rFonts w:ascii="Times New Roman" w:hAnsi="Times New Roman"/>
                <w:sz w:val="24"/>
                <w:szCs w:val="24"/>
                <w:lang w:val="vi-VN"/>
              </w:rPr>
              <w:t>- HS đổi được số đo DT, HS vận dụng được kiến thức đã học để giải quyết một số vấn đề thực tế có liên quan đến đơn vị đo diện tích héc-ta.</w:t>
            </w:r>
          </w:p>
          <w:p w:rsidR="00E60231" w:rsidRPr="000D1E98" w:rsidRDefault="00E60231" w:rsidP="000D1E98">
            <w:pPr>
              <w:spacing w:after="0" w:line="240" w:lineRule="auto"/>
              <w:jc w:val="both"/>
              <w:rPr>
                <w:rFonts w:ascii="Times New Roman" w:hAnsi="Times New Roman"/>
                <w:sz w:val="24"/>
                <w:szCs w:val="24"/>
                <w:lang w:val="vi-VN"/>
              </w:rPr>
            </w:pPr>
            <w:r w:rsidRPr="0059727B">
              <w:rPr>
                <w:b/>
                <w:bCs/>
              </w:rPr>
              <w:t>b)</w:t>
            </w:r>
            <w:r w:rsidRPr="0059727B">
              <w:rPr>
                <w:b/>
                <w:bCs/>
                <w:lang w:val="vi-VN"/>
              </w:rPr>
              <w:t xml:space="preserve"> Cách </w:t>
            </w:r>
            <w:r w:rsidRPr="0059727B">
              <w:rPr>
                <w:b/>
                <w:bCs/>
              </w:rPr>
              <w:t>ti</w:t>
            </w:r>
            <w:r w:rsidRPr="0059727B">
              <w:rPr>
                <w:rFonts w:ascii="Arial" w:hAnsi="Arial" w:cs="Arial"/>
                <w:b/>
                <w:bCs/>
              </w:rPr>
              <w:t>ế</w:t>
            </w:r>
            <w:r w:rsidRPr="0059727B">
              <w:rPr>
                <w:b/>
                <w:bCs/>
              </w:rPr>
              <w:t>n hành</w:t>
            </w:r>
            <w:r w:rsidRPr="0059727B">
              <w:rPr>
                <w:b/>
                <w:bCs/>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864266" w:rsidRDefault="00E60231" w:rsidP="00864266">
            <w:pPr>
              <w:spacing w:after="0" w:line="240" w:lineRule="auto"/>
              <w:rPr>
                <w:rFonts w:ascii="Times New Roman" w:hAnsi="Times New Roman"/>
                <w:b/>
                <w:bCs/>
                <w:sz w:val="24"/>
                <w:szCs w:val="24"/>
                <w:lang w:val="vi-VN"/>
              </w:rPr>
            </w:pPr>
            <w:r w:rsidRPr="00864266">
              <w:rPr>
                <w:rFonts w:ascii="Times New Roman" w:hAnsi="Times New Roman"/>
                <w:b/>
                <w:bCs/>
                <w:sz w:val="24"/>
                <w:szCs w:val="24"/>
                <w:lang w:val="vi-VN"/>
              </w:rPr>
              <w:t>Bài 3:</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gọi HS xác định yêu cầu BT.</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cho HS làm vở rồi chia sẻ theo cặp.</w:t>
            </w: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gọi HS chia sẻ trước lớp.</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cho nhận xét kết quả, tuyên dương HS tích cực.</w:t>
            </w:r>
          </w:p>
          <w:p w:rsidR="00E60231" w:rsidRPr="00864266" w:rsidRDefault="00E60231" w:rsidP="00864266">
            <w:pPr>
              <w:spacing w:after="0" w:line="240" w:lineRule="auto"/>
              <w:rPr>
                <w:rFonts w:ascii="Times New Roman" w:hAnsi="Times New Roman"/>
                <w:b/>
                <w:bCs/>
                <w:sz w:val="24"/>
                <w:szCs w:val="24"/>
                <w:lang w:val="vi-VN"/>
              </w:rPr>
            </w:pPr>
            <w:r w:rsidRPr="00864266">
              <w:rPr>
                <w:rFonts w:ascii="Times New Roman" w:hAnsi="Times New Roman"/>
                <w:b/>
                <w:bCs/>
                <w:sz w:val="24"/>
                <w:szCs w:val="24"/>
                <w:lang w:val="vi-VN"/>
              </w:rPr>
              <w:t>Bài 4:</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gọi HS xác định yêu cầu BT.</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cho HS suy nghĩ rồi chia sẻ theo cặp đôi.</w:t>
            </w:r>
          </w:p>
          <w:p w:rsidR="00E60231" w:rsidRPr="00864266" w:rsidRDefault="00E60231" w:rsidP="00864266">
            <w:pPr>
              <w:spacing w:after="0" w:line="240" w:lineRule="auto"/>
              <w:rPr>
                <w:rFonts w:ascii="Times New Roman" w:hAnsi="Times New Roman"/>
                <w:sz w:val="24"/>
                <w:szCs w:val="24"/>
                <w:lang w:val="vi-VN"/>
              </w:rPr>
            </w:pP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GV cho HS chia sẻ bài làm.</w:t>
            </w:r>
          </w:p>
          <w:p w:rsidR="00E60231" w:rsidRPr="0059727B" w:rsidRDefault="00E60231" w:rsidP="00864266">
            <w:pPr>
              <w:spacing w:after="0" w:line="240" w:lineRule="auto"/>
              <w:rPr>
                <w:rFonts w:ascii="Times New Roman" w:hAnsi="Times New Roman"/>
                <w:sz w:val="24"/>
                <w:szCs w:val="24"/>
              </w:rPr>
            </w:pP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GV cho nhận xét kết quả, tuyên dương HS tích cực.</w:t>
            </w:r>
          </w:p>
          <w:p w:rsidR="00E60231" w:rsidRPr="0059727B" w:rsidRDefault="00E60231" w:rsidP="00864266">
            <w:pPr>
              <w:spacing w:after="0" w:line="240" w:lineRule="auto"/>
              <w:rPr>
                <w:rFonts w:ascii="Times New Roman" w:hAnsi="Times New Roman"/>
                <w:b/>
                <w:bCs/>
                <w:sz w:val="24"/>
                <w:szCs w:val="24"/>
              </w:rPr>
            </w:pPr>
            <w:r w:rsidRPr="0059727B">
              <w:rPr>
                <w:rFonts w:ascii="Times New Roman" w:hAnsi="Times New Roman"/>
                <w:b/>
                <w:bCs/>
                <w:sz w:val="24"/>
                <w:szCs w:val="24"/>
              </w:rPr>
              <w:t>Bài 5:</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GV gọi HS xác định yêu cầu BT.</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GV cho HS làm nháp rồi chia sẻ theo cặp đôi.</w:t>
            </w:r>
          </w:p>
          <w:p w:rsidR="00E60231" w:rsidRPr="0059727B" w:rsidRDefault="00E60231" w:rsidP="00864266">
            <w:pPr>
              <w:spacing w:after="0" w:line="240" w:lineRule="auto"/>
              <w:rPr>
                <w:rFonts w:ascii="Times New Roman" w:hAnsi="Times New Roman"/>
                <w:sz w:val="24"/>
                <w:szCs w:val="24"/>
              </w:rPr>
            </w:pPr>
          </w:p>
          <w:p w:rsidR="00E60231" w:rsidRPr="0059727B" w:rsidRDefault="00E60231" w:rsidP="00864266">
            <w:pPr>
              <w:spacing w:after="0" w:line="240" w:lineRule="auto"/>
              <w:rPr>
                <w:rFonts w:ascii="Times New Roman" w:hAnsi="Times New Roman"/>
                <w:sz w:val="24"/>
                <w:szCs w:val="24"/>
              </w:rPr>
            </w:pPr>
          </w:p>
          <w:p w:rsidR="00E60231" w:rsidRPr="0059727B" w:rsidRDefault="00E60231" w:rsidP="00864266">
            <w:pPr>
              <w:spacing w:after="0" w:line="240" w:lineRule="auto"/>
              <w:rPr>
                <w:rFonts w:ascii="Times New Roman" w:hAnsi="Times New Roman"/>
                <w:sz w:val="24"/>
                <w:szCs w:val="24"/>
              </w:rPr>
            </w:pPr>
          </w:p>
          <w:p w:rsidR="00E60231" w:rsidRPr="0059727B" w:rsidRDefault="00E60231" w:rsidP="00864266">
            <w:pPr>
              <w:spacing w:after="0" w:line="240" w:lineRule="auto"/>
              <w:rPr>
                <w:rFonts w:ascii="Times New Roman" w:hAnsi="Times New Roman"/>
                <w:sz w:val="24"/>
                <w:szCs w:val="24"/>
              </w:rPr>
            </w:pP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GV cho HS chia sẻ bài làm.</w:t>
            </w:r>
          </w:p>
          <w:p w:rsidR="00E60231" w:rsidRPr="0059727B" w:rsidRDefault="00E60231" w:rsidP="00864266">
            <w:pPr>
              <w:spacing w:after="0" w:line="240" w:lineRule="auto"/>
              <w:rPr>
                <w:rFonts w:ascii="Times New Roman" w:hAnsi="Times New Roman"/>
                <w:sz w:val="24"/>
                <w:szCs w:val="24"/>
              </w:rPr>
            </w:pP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GV cho nhận xét kết quả, tuyên dương HS tích cực.</w:t>
            </w:r>
          </w:p>
        </w:tc>
        <w:tc>
          <w:tcPr>
            <w:tcW w:w="4677" w:type="dxa"/>
          </w:tcPr>
          <w:p w:rsidR="00E60231" w:rsidRPr="0059727B" w:rsidRDefault="00E60231" w:rsidP="00864266">
            <w:pPr>
              <w:spacing w:after="0" w:line="240" w:lineRule="auto"/>
              <w:rPr>
                <w:rFonts w:ascii="Times New Roman" w:hAnsi="Times New Roman"/>
                <w:sz w:val="24"/>
                <w:szCs w:val="24"/>
              </w:rPr>
            </w:pP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HS đọc, xác định yêu cầu BT.</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HS làm vở rồi chia sẻ theo cặp:</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xml:space="preserve">a, DT sân vận động Mỹ Đình là: </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xml:space="preserve">       105 x 68 = 7140 (m</w:t>
            </w:r>
            <w:r w:rsidRPr="0059727B">
              <w:rPr>
                <w:rFonts w:ascii="Times New Roman" w:hAnsi="Times New Roman"/>
                <w:sz w:val="24"/>
                <w:szCs w:val="24"/>
                <w:vertAlign w:val="superscript"/>
              </w:rPr>
              <w:t>2</w:t>
            </w:r>
            <w:r w:rsidRPr="0059727B">
              <w:rPr>
                <w:rFonts w:ascii="Times New Roman" w:hAnsi="Times New Roman"/>
                <w:sz w:val="24"/>
                <w:szCs w:val="24"/>
              </w:rPr>
              <w:t>)</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Vì 7140m</w:t>
            </w:r>
            <w:r w:rsidRPr="0059727B">
              <w:rPr>
                <w:rFonts w:ascii="Times New Roman" w:hAnsi="Times New Roman"/>
                <w:sz w:val="24"/>
                <w:szCs w:val="24"/>
                <w:vertAlign w:val="superscript"/>
              </w:rPr>
              <w:t>2</w:t>
            </w:r>
            <w:r w:rsidRPr="0059727B">
              <w:rPr>
                <w:rFonts w:ascii="Times New Roman" w:hAnsi="Times New Roman"/>
                <w:sz w:val="24"/>
                <w:szCs w:val="24"/>
              </w:rPr>
              <w:t xml:space="preserve"> &lt; 10 000m</w:t>
            </w:r>
            <w:r w:rsidRPr="0059727B">
              <w:rPr>
                <w:rFonts w:ascii="Times New Roman" w:hAnsi="Times New Roman"/>
                <w:sz w:val="24"/>
                <w:szCs w:val="24"/>
                <w:vertAlign w:val="superscript"/>
              </w:rPr>
              <w:t>2</w:t>
            </w:r>
            <w:r w:rsidRPr="0059727B">
              <w:rPr>
                <w:rFonts w:ascii="Times New Roman" w:hAnsi="Times New Roman"/>
                <w:sz w:val="24"/>
                <w:szCs w:val="24"/>
              </w:rPr>
              <w:t xml:space="preserve"> nên DT SVĐ Mỹ Đình nhỏ hơn 1ha.</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b, Đổi 10 000m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 1ha</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Ta có: 10 000 : 25 = 400</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Nên nhiều nhất có 400 xe ô tô con cùng đỗ trong bãi đỗ xe.</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 HS chia sẻ trước lớp, HS khác bổ sung cho bạn.</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 HS lắng nghe.</w:t>
            </w:r>
          </w:p>
          <w:p w:rsidR="00E60231" w:rsidRPr="0059727B" w:rsidRDefault="00E60231" w:rsidP="00864266">
            <w:pPr>
              <w:spacing w:after="0" w:line="240" w:lineRule="auto"/>
              <w:rPr>
                <w:rFonts w:ascii="Times New Roman" w:hAnsi="Times New Roman"/>
                <w:sz w:val="24"/>
                <w:szCs w:val="24"/>
                <w:lang w:val="nb-NO"/>
              </w:rPr>
            </w:pPr>
          </w:p>
          <w:p w:rsidR="00E60231" w:rsidRPr="0059727B" w:rsidRDefault="00E60231" w:rsidP="00864266">
            <w:pPr>
              <w:spacing w:after="0" w:line="240" w:lineRule="auto"/>
              <w:rPr>
                <w:rFonts w:ascii="Times New Roman" w:hAnsi="Times New Roman"/>
                <w:sz w:val="24"/>
                <w:szCs w:val="24"/>
                <w:lang w:val="nb-NO"/>
              </w:rPr>
            </w:pP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 HS đọc, xác định yêu cầu BT.</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 HS suy nghĩ rồi chia sẻ theo cặp đôi:</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22 200ha = 222 000 000 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 xml:space="preserve">.              </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 xml:space="preserve"> DT rừng Cúc Phương khoảng 222 000 000 m</w:t>
            </w:r>
            <w:r w:rsidRPr="0059727B">
              <w:rPr>
                <w:rFonts w:ascii="Times New Roman" w:hAnsi="Times New Roman"/>
                <w:sz w:val="24"/>
                <w:szCs w:val="24"/>
                <w:vertAlign w:val="superscript"/>
                <w:lang w:val="nb-NO"/>
              </w:rPr>
              <w:t>2</w:t>
            </w:r>
            <w:r w:rsidRPr="0059727B">
              <w:rPr>
                <w:rFonts w:ascii="Times New Roman" w:hAnsi="Times New Roman"/>
                <w:sz w:val="24"/>
                <w:szCs w:val="24"/>
                <w:lang w:val="nb-NO"/>
              </w:rPr>
              <w:t>.</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 HS chia sẻ bài trước lớp, HS khác bổ sung cho bạn.</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 HS lắng nghe.</w:t>
            </w:r>
          </w:p>
          <w:p w:rsidR="00E60231" w:rsidRPr="0059727B" w:rsidRDefault="00E60231" w:rsidP="00864266">
            <w:pPr>
              <w:spacing w:after="0" w:line="240" w:lineRule="auto"/>
              <w:rPr>
                <w:rFonts w:ascii="Times New Roman" w:hAnsi="Times New Roman"/>
                <w:sz w:val="24"/>
                <w:szCs w:val="24"/>
                <w:lang w:val="nb-NO"/>
              </w:rPr>
            </w:pPr>
          </w:p>
          <w:p w:rsidR="00E60231" w:rsidRPr="0059727B" w:rsidRDefault="00E60231" w:rsidP="00864266">
            <w:pPr>
              <w:spacing w:after="0" w:line="240" w:lineRule="auto"/>
              <w:rPr>
                <w:rFonts w:ascii="Times New Roman" w:hAnsi="Times New Roman"/>
                <w:sz w:val="24"/>
                <w:szCs w:val="24"/>
                <w:lang w:val="nb-NO"/>
              </w:rPr>
            </w:pP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 HS đọc, xác định yêu cầu BT.</w:t>
            </w:r>
          </w:p>
          <w:p w:rsidR="00E60231" w:rsidRPr="0059727B" w:rsidRDefault="00E60231" w:rsidP="00864266">
            <w:pPr>
              <w:spacing w:after="0" w:line="240" w:lineRule="auto"/>
              <w:rPr>
                <w:rFonts w:ascii="Times New Roman" w:hAnsi="Times New Roman"/>
                <w:sz w:val="24"/>
                <w:szCs w:val="24"/>
                <w:lang w:val="nb-NO"/>
              </w:rPr>
            </w:pPr>
            <w:r w:rsidRPr="0059727B">
              <w:rPr>
                <w:rFonts w:ascii="Times New Roman" w:hAnsi="Times New Roman"/>
                <w:sz w:val="24"/>
                <w:szCs w:val="24"/>
                <w:lang w:val="nb-NO"/>
              </w:rPr>
              <w:t>- HS làm nháp rồi chia sẻ theo cặp đôi:</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xml:space="preserve">a, DT quảng trường Ba Đình là: </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xml:space="preserve">          100 x 320 = 32 000 (m</w:t>
            </w:r>
            <w:r w:rsidRPr="0059727B">
              <w:rPr>
                <w:rFonts w:ascii="Times New Roman" w:hAnsi="Times New Roman"/>
                <w:sz w:val="24"/>
                <w:szCs w:val="24"/>
                <w:vertAlign w:val="superscript"/>
              </w:rPr>
              <w:t>2</w:t>
            </w:r>
            <w:r w:rsidRPr="0059727B">
              <w:rPr>
                <w:rFonts w:ascii="Times New Roman" w:hAnsi="Times New Roman"/>
                <w:sz w:val="24"/>
                <w:szCs w:val="24"/>
              </w:rPr>
              <w:t>)</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Bạn Hương nói đúng.</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b, Cứ 1m</w:t>
            </w:r>
            <w:r w:rsidRPr="0059727B">
              <w:rPr>
                <w:rFonts w:ascii="Times New Roman" w:hAnsi="Times New Roman"/>
                <w:sz w:val="24"/>
                <w:szCs w:val="24"/>
                <w:vertAlign w:val="superscript"/>
              </w:rPr>
              <w:t>2</w:t>
            </w:r>
            <w:r w:rsidRPr="0059727B">
              <w:rPr>
                <w:rFonts w:ascii="Times New Roman" w:hAnsi="Times New Roman"/>
                <w:sz w:val="24"/>
                <w:szCs w:val="24"/>
              </w:rPr>
              <w:t xml:space="preserve"> có 4 người đứng thì quảng trường chứa được: 32 000 x 4 = 128 000 (người)</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HS chia sẻ bài trước lớp, HS khác bổ sung cho bạn.</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HS lắng nghe.</w:t>
            </w:r>
          </w:p>
        </w:tc>
      </w:tr>
      <w:tr w:rsidR="00E60231" w:rsidRPr="009A427C" w:rsidTr="00864266">
        <w:tc>
          <w:tcPr>
            <w:tcW w:w="675" w:type="dxa"/>
          </w:tcPr>
          <w:p w:rsidR="00E60231" w:rsidRPr="00864266"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10'</w:t>
            </w:r>
          </w:p>
        </w:tc>
        <w:tc>
          <w:tcPr>
            <w:tcW w:w="9639" w:type="dxa"/>
            <w:gridSpan w:val="2"/>
          </w:tcPr>
          <w:p w:rsidR="00E60231" w:rsidRPr="00864266" w:rsidRDefault="00E60231" w:rsidP="00864266">
            <w:pPr>
              <w:pStyle w:val="NormalWeb"/>
              <w:shd w:val="clear" w:color="auto" w:fill="FFFFFF"/>
              <w:spacing w:beforeAutospacing="0" w:afterAutospacing="0"/>
              <w:jc w:val="both"/>
              <w:rPr>
                <w:rStyle w:val="Strong"/>
                <w:b w:val="0"/>
                <w:shd w:val="clear" w:color="auto" w:fill="FFFFFF"/>
                <w:lang w:val="vi-VN"/>
              </w:rPr>
            </w:pPr>
            <w:r w:rsidRPr="00864266">
              <w:rPr>
                <w:rStyle w:val="Strong"/>
                <w:bCs w:val="0"/>
                <w:shd w:val="clear" w:color="auto" w:fill="FFFFFF"/>
                <w:lang w:val="vi-VN"/>
              </w:rPr>
              <w:t xml:space="preserve">C. HOẠT ĐỘNG VẬN DỤNG, TRẢI NGHIỆM </w:t>
            </w:r>
            <w:r w:rsidRPr="00864266">
              <w:rPr>
                <w:rStyle w:val="Strong"/>
                <w:b w:val="0"/>
                <w:shd w:val="clear" w:color="auto" w:fill="FFFFFF"/>
                <w:lang w:val="vi-VN"/>
              </w:rPr>
              <w:t>(10 phút)</w:t>
            </w:r>
          </w:p>
          <w:p w:rsidR="00E60231" w:rsidRPr="00864266" w:rsidRDefault="00E60231" w:rsidP="00864266">
            <w:pPr>
              <w:spacing w:after="0" w:line="240" w:lineRule="auto"/>
              <w:jc w:val="both"/>
              <w:rPr>
                <w:rFonts w:ascii="Times New Roman" w:hAnsi="Times New Roman"/>
                <w:b/>
                <w:bCs/>
                <w:sz w:val="24"/>
                <w:szCs w:val="24"/>
                <w:lang w:val="vi-VN"/>
              </w:rPr>
            </w:pPr>
            <w:r w:rsidRPr="00864266">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864266">
              <w:rPr>
                <w:rFonts w:ascii="Times New Roman" w:hAnsi="Times New Roman"/>
                <w:b/>
                <w:bCs/>
                <w:sz w:val="24"/>
                <w:szCs w:val="24"/>
                <w:lang w:val="vi-VN"/>
              </w:rPr>
              <w:t xml:space="preserve"> </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Củng cố kiến thức cho HS sau bài học.</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HS vận dụng kiến thức đã học vào giải quyết các vấn đề thực tế.</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Tạo không khí thoải mái sau giờ học.</w:t>
            </w: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cho HS nhắc lại các đơn vị đo DT đã học, mối quan hệ giữa m</w:t>
            </w:r>
            <w:r w:rsidRPr="00864266">
              <w:rPr>
                <w:rFonts w:ascii="Times New Roman" w:hAnsi="Times New Roman"/>
                <w:sz w:val="24"/>
                <w:szCs w:val="24"/>
                <w:vertAlign w:val="superscript"/>
                <w:lang w:val="vi-VN"/>
              </w:rPr>
              <w:t>2</w:t>
            </w:r>
            <w:r w:rsidRPr="00864266">
              <w:rPr>
                <w:rFonts w:ascii="Times New Roman" w:hAnsi="Times New Roman"/>
                <w:sz w:val="24"/>
                <w:szCs w:val="24"/>
                <w:lang w:val="vi-VN"/>
              </w:rPr>
              <w:t xml:space="preserve"> và ha.</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yêu cầu HS về nhà tìm hiểu thêm DT của một số vườn quốc gia, khu bảo tồn thiên nhiên, sân vận động, … và chia sẻ cho bạn cùng biết.</w:t>
            </w: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GV dặn HS xem và chuẩn bị trước bài sau.</w:t>
            </w:r>
          </w:p>
        </w:tc>
        <w:tc>
          <w:tcPr>
            <w:tcW w:w="4677" w:type="dxa"/>
          </w:tcPr>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HS nhắc lại.</w:t>
            </w: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r w:rsidRPr="00864266">
              <w:rPr>
                <w:rFonts w:ascii="Times New Roman" w:hAnsi="Times New Roman"/>
                <w:sz w:val="24"/>
                <w:szCs w:val="24"/>
                <w:lang w:val="vi-VN"/>
              </w:rPr>
              <w:t>- HS lắng nghe, tiếp nhận nhiệm vụ.</w:t>
            </w: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p>
          <w:p w:rsidR="00E60231" w:rsidRPr="00864266" w:rsidRDefault="00E60231" w:rsidP="00864266">
            <w:pPr>
              <w:spacing w:after="0" w:line="240" w:lineRule="auto"/>
              <w:rPr>
                <w:rFonts w:ascii="Times New Roman" w:hAnsi="Times New Roman"/>
                <w:sz w:val="24"/>
                <w:szCs w:val="24"/>
                <w:lang w:val="vi-VN"/>
              </w:rPr>
            </w:pPr>
          </w:p>
          <w:p w:rsidR="00E60231" w:rsidRPr="0059727B" w:rsidRDefault="00E60231" w:rsidP="00864266">
            <w:pPr>
              <w:spacing w:after="0" w:line="240" w:lineRule="auto"/>
              <w:rPr>
                <w:rFonts w:ascii="Times New Roman" w:hAnsi="Times New Roman"/>
                <w:sz w:val="24"/>
                <w:szCs w:val="24"/>
              </w:rPr>
            </w:pPr>
            <w:r w:rsidRPr="0059727B">
              <w:rPr>
                <w:rFonts w:ascii="Times New Roman" w:hAnsi="Times New Roman"/>
                <w:sz w:val="24"/>
                <w:szCs w:val="24"/>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877C97" w:rsidRDefault="00E60231" w:rsidP="0059727B">
      <w:pPr>
        <w:pStyle w:val="NormalWeb"/>
        <w:shd w:val="clear" w:color="auto" w:fill="FFFFFF"/>
        <w:spacing w:beforeAutospacing="0" w:afterAutospacing="0"/>
        <w:rPr>
          <w:lang w:val="vi-VN"/>
        </w:rPr>
      </w:pPr>
      <w:r w:rsidRPr="004F1B88">
        <w:rPr>
          <w:lang w:val="vi-VN"/>
        </w:rPr>
        <w:t>...............................................................................................................................</w:t>
      </w:r>
      <w:r w:rsidRPr="00F41A54">
        <w:rPr>
          <w:lang w:val="vi-VN"/>
        </w:rPr>
        <w:t>...............................................................................................................................................................................</w:t>
      </w:r>
      <w:r>
        <w:rPr>
          <w:lang w:val="vi-VN"/>
        </w:rPr>
        <w:t>...............................</w:t>
      </w:r>
    </w:p>
    <w:p w:rsidR="00E60231" w:rsidRPr="00877C97" w:rsidRDefault="00E60231" w:rsidP="0059727B">
      <w:pPr>
        <w:pStyle w:val="NormalWeb"/>
        <w:shd w:val="clear" w:color="auto" w:fill="FFFFFF"/>
        <w:spacing w:beforeAutospacing="0" w:afterAutospacing="0"/>
        <w:rPr>
          <w:lang w:val="vi-VN"/>
        </w:rPr>
      </w:pPr>
    </w:p>
    <w:p w:rsidR="00E60231" w:rsidRPr="004F1B88" w:rsidRDefault="00E60231" w:rsidP="0059727B">
      <w:pPr>
        <w:pStyle w:val="NormalWeb"/>
        <w:shd w:val="clear" w:color="auto" w:fill="FFFFFF"/>
        <w:spacing w:beforeAutospacing="0" w:afterAutospacing="0"/>
        <w:rPr>
          <w:lang w:val="vi-VN"/>
        </w:rPr>
      </w:pPr>
    </w:p>
    <w:p w:rsidR="00E60231" w:rsidRPr="0059727B" w:rsidRDefault="00E60231" w:rsidP="0059727B">
      <w:pPr>
        <w:spacing w:after="0" w:line="240" w:lineRule="auto"/>
        <w:jc w:val="center"/>
        <w:rPr>
          <w:rFonts w:ascii="Times New Roman" w:hAnsi="Times New Roman"/>
          <w:b/>
          <w:sz w:val="24"/>
          <w:szCs w:val="24"/>
          <w:lang w:val="vi-VN"/>
        </w:rPr>
      </w:pPr>
      <w:r w:rsidRPr="0059727B">
        <w:rPr>
          <w:rFonts w:ascii="Times New Roman" w:hAnsi="Times New Roman"/>
          <w:b/>
          <w:sz w:val="24"/>
          <w:szCs w:val="24"/>
          <w:lang w:val="vi-VN"/>
        </w:rPr>
        <w:t>Bài 3</w:t>
      </w:r>
    </w:p>
    <w:p w:rsidR="00E60231" w:rsidRPr="0059727B" w:rsidRDefault="00E60231" w:rsidP="0059727B">
      <w:pPr>
        <w:spacing w:after="0" w:line="240" w:lineRule="auto"/>
        <w:jc w:val="center"/>
        <w:rPr>
          <w:rFonts w:ascii="Times New Roman" w:hAnsi="Times New Roman"/>
          <w:b/>
          <w:sz w:val="24"/>
          <w:szCs w:val="24"/>
          <w:lang w:val="vi-VN"/>
        </w:rPr>
      </w:pPr>
      <w:r w:rsidRPr="0059727B">
        <w:rPr>
          <w:rFonts w:ascii="Times New Roman" w:hAnsi="Times New Roman"/>
          <w:b/>
          <w:sz w:val="24"/>
          <w:szCs w:val="24"/>
          <w:lang w:val="vi-VN"/>
        </w:rPr>
        <w:t xml:space="preserve"> EM NHẬN BIẾT KHÓ KHĂN</w:t>
      </w:r>
    </w:p>
    <w:p w:rsidR="00E60231" w:rsidRPr="0059727B" w:rsidRDefault="00E60231" w:rsidP="0059727B">
      <w:pPr>
        <w:spacing w:after="0" w:line="240" w:lineRule="auto"/>
        <w:jc w:val="center"/>
        <w:rPr>
          <w:rFonts w:ascii="Times New Roman" w:hAnsi="Times New Roman"/>
          <w:b/>
          <w:sz w:val="24"/>
          <w:szCs w:val="24"/>
          <w:lang w:val="vi-VN"/>
        </w:rPr>
      </w:pPr>
      <w:r w:rsidRPr="0059727B">
        <w:rPr>
          <w:rFonts w:ascii="Times New Roman" w:hAnsi="Times New Roman"/>
          <w:b/>
          <w:sz w:val="24"/>
          <w:szCs w:val="24"/>
          <w:lang w:val="vi-VN"/>
        </w:rPr>
        <w:t>( Tiết 1)</w:t>
      </w:r>
    </w:p>
    <w:p w:rsidR="00E60231" w:rsidRPr="0059727B" w:rsidRDefault="00E60231" w:rsidP="0059727B">
      <w:pPr>
        <w:pStyle w:val="NormalWeb"/>
        <w:shd w:val="clear" w:color="auto" w:fill="FFFFFF"/>
        <w:spacing w:beforeAutospacing="0" w:afterAutospacing="0"/>
        <w:jc w:val="both"/>
        <w:rPr>
          <w:rStyle w:val="Strong"/>
          <w:bCs w:val="0"/>
          <w:shd w:val="clear" w:color="auto" w:fill="FFFFFF"/>
          <w:lang w:val="vi-VN"/>
        </w:rPr>
      </w:pPr>
      <w:r w:rsidRPr="0059727B">
        <w:rPr>
          <w:rStyle w:val="Strong"/>
          <w:bCs w:val="0"/>
          <w:shd w:val="clear" w:color="auto" w:fill="FFFFFF"/>
          <w:lang w:val="vi-VN"/>
        </w:rPr>
        <w:t xml:space="preserve">I. YÊU CẦU CẦN ĐẠT: </w:t>
      </w:r>
    </w:p>
    <w:p w:rsidR="00E60231" w:rsidRPr="0059727B" w:rsidRDefault="00E60231" w:rsidP="0059727B">
      <w:pPr>
        <w:pStyle w:val="NormalWeb"/>
        <w:shd w:val="clear" w:color="auto" w:fill="FFFFFF"/>
        <w:spacing w:beforeAutospacing="0" w:afterAutospacing="0"/>
        <w:jc w:val="both"/>
        <w:rPr>
          <w:b/>
          <w:lang w:val="nl-NL"/>
        </w:rPr>
      </w:pPr>
      <w:r w:rsidRPr="0059727B">
        <w:rPr>
          <w:b/>
          <w:lang w:val="nl-NL"/>
        </w:rPr>
        <w:t>1. Năng lực đặc thù:</w:t>
      </w:r>
    </w:p>
    <w:p w:rsidR="00E60231" w:rsidRPr="0059727B" w:rsidRDefault="00E60231" w:rsidP="0059727B">
      <w:pPr>
        <w:pStyle w:val="NormalWeb"/>
        <w:spacing w:beforeAutospacing="0" w:afterAutospacing="0"/>
        <w:rPr>
          <w:lang w:val="vi-VN"/>
        </w:rPr>
      </w:pPr>
      <w:r w:rsidRPr="0059727B">
        <w:rPr>
          <w:lang w:val="vi-VN"/>
        </w:rPr>
        <w:t>- Nhận biết được những khó khăn cần phải vượt qua trong học tập và trong cuộc sống.</w:t>
      </w:r>
    </w:p>
    <w:p w:rsidR="00E60231" w:rsidRPr="0059727B" w:rsidRDefault="00E60231" w:rsidP="0059727B">
      <w:pPr>
        <w:pStyle w:val="NormalWeb"/>
        <w:spacing w:beforeAutospacing="0" w:afterAutospacing="0"/>
        <w:rPr>
          <w:lang w:val="vi-VN"/>
        </w:rPr>
      </w:pPr>
      <w:r w:rsidRPr="0059727B">
        <w:rPr>
          <w:lang w:val="vi-VN"/>
        </w:rPr>
        <w:t>- Kể được một số biểu hiện của vượt qua khó khăn.</w:t>
      </w:r>
    </w:p>
    <w:p w:rsidR="00E60231" w:rsidRPr="0059727B" w:rsidRDefault="00E60231" w:rsidP="0059727B">
      <w:pPr>
        <w:pStyle w:val="NormalWeb"/>
        <w:spacing w:beforeAutospacing="0" w:afterAutospacing="0"/>
        <w:rPr>
          <w:lang w:val="vi-VN"/>
        </w:rPr>
      </w:pPr>
      <w:r w:rsidRPr="0059727B">
        <w:rPr>
          <w:lang w:val="vi-VN"/>
        </w:rPr>
        <w:t>- Biết vì sao phải vượt qua khó khăn.</w:t>
      </w:r>
    </w:p>
    <w:p w:rsidR="00E60231" w:rsidRPr="0059727B" w:rsidRDefault="00E60231" w:rsidP="0059727B">
      <w:pPr>
        <w:pStyle w:val="ListParagraph"/>
        <w:spacing w:after="0" w:line="240" w:lineRule="auto"/>
        <w:ind w:left="0" w:right="49"/>
        <w:jc w:val="both"/>
        <w:rPr>
          <w:rFonts w:ascii="Times New Roman" w:hAnsi="Times New Roman"/>
          <w:b/>
          <w:sz w:val="24"/>
          <w:szCs w:val="24"/>
          <w:lang w:val="nl-NL"/>
        </w:rPr>
      </w:pPr>
      <w:r w:rsidRPr="0059727B">
        <w:rPr>
          <w:rFonts w:ascii="Times New Roman" w:hAnsi="Times New Roman"/>
          <w:b/>
          <w:sz w:val="24"/>
          <w:szCs w:val="24"/>
          <w:lang w:val="nl-NL"/>
        </w:rPr>
        <w:t>2. Năng lực chung.</w:t>
      </w:r>
    </w:p>
    <w:p w:rsidR="00E60231" w:rsidRPr="0059727B" w:rsidRDefault="00E60231" w:rsidP="0059727B">
      <w:pPr>
        <w:spacing w:after="0" w:line="240" w:lineRule="auto"/>
        <w:ind w:right="49"/>
        <w:jc w:val="both"/>
        <w:rPr>
          <w:rFonts w:ascii="Times New Roman" w:hAnsi="Times New Roman"/>
          <w:sz w:val="24"/>
          <w:szCs w:val="24"/>
          <w:lang w:val="vi-VN"/>
        </w:rPr>
      </w:pPr>
      <w:r w:rsidRPr="0059727B">
        <w:rPr>
          <w:rFonts w:ascii="Times New Roman" w:hAnsi="Times New Roman"/>
          <w:sz w:val="24"/>
          <w:szCs w:val="24"/>
          <w:lang w:val="vi-VN"/>
        </w:rPr>
        <w:t>- Góp phần hình thành năng lực tự chủ và tự học.</w:t>
      </w:r>
    </w:p>
    <w:p w:rsidR="00E60231" w:rsidRPr="0059727B" w:rsidRDefault="00E60231" w:rsidP="0059727B">
      <w:pPr>
        <w:spacing w:after="0" w:line="240" w:lineRule="auto"/>
        <w:ind w:right="49"/>
        <w:jc w:val="both"/>
        <w:rPr>
          <w:rFonts w:ascii="Times New Roman" w:hAnsi="Times New Roman"/>
          <w:b/>
          <w:sz w:val="24"/>
          <w:szCs w:val="24"/>
          <w:lang w:val="nl-NL"/>
        </w:rPr>
      </w:pPr>
      <w:r w:rsidRPr="0059727B">
        <w:rPr>
          <w:rFonts w:ascii="Times New Roman" w:hAnsi="Times New Roman"/>
          <w:b/>
          <w:sz w:val="24"/>
          <w:szCs w:val="24"/>
          <w:lang w:val="nl-NL"/>
        </w:rPr>
        <w:t>3. Phẩm chất.</w:t>
      </w:r>
    </w:p>
    <w:p w:rsidR="00E60231" w:rsidRPr="0059727B" w:rsidRDefault="00E60231" w:rsidP="0059727B">
      <w:pPr>
        <w:pStyle w:val="NormalWeb"/>
        <w:spacing w:beforeAutospacing="0" w:afterAutospacing="0"/>
        <w:rPr>
          <w:lang w:val="vi-VN"/>
        </w:rPr>
      </w:pPr>
      <w:r w:rsidRPr="0059727B">
        <w:rPr>
          <w:lang w:val="vi-VN"/>
        </w:rPr>
        <w:t>- Góp phần hình thành phẩm chất chăm chỉ, trách nhiệm.</w:t>
      </w:r>
    </w:p>
    <w:p w:rsidR="00E60231" w:rsidRPr="0059727B" w:rsidRDefault="00E60231" w:rsidP="0059727B">
      <w:pPr>
        <w:pStyle w:val="NormalWeb"/>
        <w:shd w:val="clear" w:color="auto" w:fill="FFFFFF"/>
        <w:spacing w:beforeAutospacing="0" w:afterAutospacing="0"/>
        <w:ind w:right="49"/>
        <w:jc w:val="both"/>
        <w:rPr>
          <w:rStyle w:val="Strong"/>
          <w:bCs w:val="0"/>
          <w:shd w:val="clear" w:color="auto" w:fill="FFFFFF"/>
          <w:lang w:val="vi-VN"/>
        </w:rPr>
      </w:pPr>
      <w:r w:rsidRPr="0059727B">
        <w:rPr>
          <w:rStyle w:val="Strong"/>
          <w:bCs w:val="0"/>
          <w:shd w:val="clear" w:color="auto" w:fill="FFFFFF"/>
          <w:lang w:val="vi-VN"/>
        </w:rPr>
        <w:t xml:space="preserve">II. CHUẨN BỊ: </w:t>
      </w:r>
    </w:p>
    <w:p w:rsidR="00E60231" w:rsidRPr="005E1FF3" w:rsidRDefault="00E60231" w:rsidP="005E1FF3">
      <w:pPr>
        <w:pStyle w:val="NormalWeb"/>
        <w:shd w:val="clear" w:color="auto" w:fill="FFFFFF"/>
        <w:spacing w:beforeAutospacing="0" w:afterAutospacing="0"/>
        <w:ind w:right="49"/>
        <w:jc w:val="both"/>
        <w:rPr>
          <w:b/>
          <w:shd w:val="clear" w:color="auto" w:fill="FFFFFF"/>
          <w:lang w:val="vi-VN"/>
        </w:rPr>
      </w:pPr>
      <w:r w:rsidRPr="0059727B">
        <w:rPr>
          <w:rStyle w:val="Strong"/>
          <w:bCs w:val="0"/>
          <w:shd w:val="clear" w:color="auto" w:fill="FFFFFF"/>
          <w:lang w:val="vi-VN"/>
        </w:rPr>
        <w:t>Đối với GV:</w:t>
      </w:r>
      <w:r w:rsidRPr="005E1FF3">
        <w:rPr>
          <w:rStyle w:val="Strong"/>
          <w:bCs w:val="0"/>
          <w:shd w:val="clear" w:color="auto" w:fill="FFFFFF"/>
          <w:lang w:val="vi-VN"/>
        </w:rPr>
        <w:t xml:space="preserve"> </w:t>
      </w:r>
      <w:r w:rsidRPr="0059727B">
        <w:rPr>
          <w:lang w:val="vi-VN"/>
        </w:rPr>
        <w:t>Tranh, hình ảnh về biểu hiện của vượt qua khó khăn.</w:t>
      </w:r>
    </w:p>
    <w:p w:rsidR="00E60231" w:rsidRPr="00864266" w:rsidRDefault="00E60231" w:rsidP="00864266">
      <w:pPr>
        <w:pStyle w:val="NormalWeb"/>
        <w:spacing w:beforeAutospacing="0" w:afterAutospacing="0"/>
        <w:rPr>
          <w:lang w:val="vi-VN"/>
        </w:rPr>
      </w:pPr>
      <w:r w:rsidRPr="0059727B">
        <w:rPr>
          <w:lang w:val="vi-VN"/>
        </w:rPr>
        <w:t xml:space="preserve">Máy chiếu đa năng, máy tính,... </w:t>
      </w:r>
      <w:r w:rsidRPr="00864266">
        <w:rPr>
          <w:lang w:val="vi-VN"/>
        </w:rPr>
        <w:t>(nếu có).</w:t>
      </w:r>
    </w:p>
    <w:p w:rsidR="00E60231" w:rsidRPr="00877C97" w:rsidRDefault="00E60231" w:rsidP="0059727B">
      <w:pPr>
        <w:spacing w:after="0" w:line="240" w:lineRule="auto"/>
        <w:jc w:val="both"/>
        <w:rPr>
          <w:rStyle w:val="Strong"/>
          <w:rFonts w:ascii="Times New Roman" w:hAnsi="Times New Roman"/>
          <w:bCs w:val="0"/>
          <w:sz w:val="24"/>
          <w:szCs w:val="24"/>
          <w:shd w:val="clear" w:color="auto" w:fill="FFFFFF"/>
          <w:lang w:val="vi-VN"/>
        </w:rPr>
      </w:pPr>
      <w:r w:rsidRPr="00877C97">
        <w:rPr>
          <w:rStyle w:val="Strong"/>
          <w:rFonts w:ascii="Times New Roman" w:hAnsi="Times New Roman"/>
          <w:bCs w:val="0"/>
          <w:sz w:val="24"/>
          <w:szCs w:val="24"/>
          <w:shd w:val="clear" w:color="auto" w:fill="FFFFFF"/>
          <w:lang w:val="vi-VN"/>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864266">
        <w:tc>
          <w:tcPr>
            <w:tcW w:w="675" w:type="dxa"/>
          </w:tcPr>
          <w:p w:rsidR="00E60231" w:rsidRPr="00864266"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7'</w:t>
            </w:r>
          </w:p>
        </w:tc>
        <w:tc>
          <w:tcPr>
            <w:tcW w:w="9639" w:type="dxa"/>
            <w:gridSpan w:val="2"/>
            <w:vAlign w:val="center"/>
          </w:tcPr>
          <w:p w:rsidR="00E60231" w:rsidRPr="00864266" w:rsidRDefault="00E60231" w:rsidP="00864266">
            <w:pPr>
              <w:pStyle w:val="NormalWeb"/>
              <w:spacing w:beforeAutospacing="0" w:afterAutospacing="0"/>
              <w:jc w:val="both"/>
              <w:rPr>
                <w:rStyle w:val="Strong"/>
                <w:b w:val="0"/>
                <w:shd w:val="clear" w:color="auto" w:fill="FFFFFF"/>
              </w:rPr>
            </w:pPr>
            <w:r w:rsidRPr="004F1B88">
              <w:rPr>
                <w:rStyle w:val="Strong"/>
                <w:bCs w:val="0"/>
                <w:shd w:val="clear" w:color="auto" w:fill="FFFFFF"/>
                <w:lang w:val="vi-VN"/>
              </w:rPr>
              <w:t xml:space="preserve">A. HOẠT ĐỘNG KHỞI ĐỘNG </w:t>
            </w:r>
          </w:p>
          <w:p w:rsidR="00E60231" w:rsidRPr="005E1FF3" w:rsidRDefault="00E60231" w:rsidP="005E1FF3">
            <w:pPr>
              <w:pStyle w:val="NormalWeb"/>
              <w:spacing w:beforeAutospacing="0" w:afterAutospacing="0"/>
              <w:jc w:val="both"/>
              <w:rPr>
                <w:b/>
                <w:bCs/>
                <w:lang w:val="vi-VN"/>
              </w:rPr>
            </w:pPr>
            <w:r w:rsidRPr="004F1B88">
              <w:rPr>
                <w:b/>
                <w:bCs/>
                <w:lang w:val="vi-VN"/>
              </w:rPr>
              <w:t>a)</w:t>
            </w:r>
            <w:r w:rsidRPr="0059727B">
              <w:rPr>
                <w:b/>
                <w:bCs/>
                <w:lang w:val="vi-VN"/>
              </w:rPr>
              <w:t xml:space="preserve"> Mục tiêu: </w:t>
            </w:r>
            <w:r w:rsidRPr="004F1B88">
              <w:rPr>
                <w:lang w:val="vi-VN"/>
              </w:rPr>
              <w:t>- Kết nối được kiến thức HS đã biết với nội dung kiến thức mới trong bài. </w:t>
            </w:r>
          </w:p>
          <w:p w:rsidR="00E60231" w:rsidRPr="004F1B88" w:rsidRDefault="00E60231" w:rsidP="00864266">
            <w:pPr>
              <w:pStyle w:val="NormalWeb"/>
              <w:spacing w:beforeAutospacing="0" w:afterAutospacing="0"/>
              <w:ind w:right="682"/>
              <w:rPr>
                <w:lang w:val="vi-VN"/>
              </w:rPr>
            </w:pPr>
            <w:r w:rsidRPr="004F1B88">
              <w:rPr>
                <w:lang w:val="vi-VN"/>
              </w:rPr>
              <w:t>- Tạo hứng thú cho HS tiếp nhận bài học mới. </w:t>
            </w:r>
          </w:p>
          <w:p w:rsidR="00E60231" w:rsidRPr="000D1E98" w:rsidRDefault="00E60231" w:rsidP="000D1E98">
            <w:pPr>
              <w:spacing w:after="0" w:line="240" w:lineRule="auto"/>
              <w:jc w:val="both"/>
              <w:rPr>
                <w:rFonts w:ascii="Times New Roman" w:hAnsi="Times New Roman"/>
                <w:sz w:val="24"/>
                <w:szCs w:val="24"/>
                <w:lang w:val="vi-VN"/>
              </w:rPr>
            </w:pPr>
            <w:r w:rsidRPr="0059727B">
              <w:rPr>
                <w:b/>
                <w:bCs/>
              </w:rPr>
              <w:t>b)</w:t>
            </w:r>
            <w:r w:rsidRPr="0059727B">
              <w:rPr>
                <w:b/>
                <w:bCs/>
                <w:lang w:val="vi-VN"/>
              </w:rPr>
              <w:t xml:space="preserve"> Cách </w:t>
            </w:r>
            <w:r w:rsidRPr="0059727B">
              <w:rPr>
                <w:b/>
                <w:bCs/>
              </w:rPr>
              <w:t>th</w:t>
            </w:r>
            <w:r w:rsidRPr="0059727B">
              <w:rPr>
                <w:rFonts w:ascii="Arial" w:hAnsi="Arial" w:cs="Arial"/>
                <w:b/>
                <w:bCs/>
              </w:rPr>
              <w:t>ự</w:t>
            </w:r>
            <w:r w:rsidRPr="0059727B">
              <w:rPr>
                <w:b/>
                <w:bCs/>
              </w:rPr>
              <w:t>c hi</w:t>
            </w:r>
            <w:r w:rsidRPr="0059727B">
              <w:rPr>
                <w:rFonts w:ascii="Arial" w:hAnsi="Arial" w:cs="Arial"/>
                <w:b/>
                <w:bCs/>
              </w:rPr>
              <w:t>ệ</w:t>
            </w:r>
            <w:r w:rsidRPr="0059727B">
              <w:rPr>
                <w:b/>
                <w:bCs/>
              </w:rPr>
              <w:t>n</w:t>
            </w:r>
            <w:r w:rsidRPr="0059727B">
              <w:rPr>
                <w:b/>
                <w:bCs/>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864266" w:rsidRDefault="00E60231" w:rsidP="00864266">
            <w:pPr>
              <w:pStyle w:val="NormalWeb"/>
              <w:spacing w:beforeAutospacing="0" w:afterAutospacing="0"/>
              <w:jc w:val="both"/>
              <w:rPr>
                <w:lang w:val="vi-VN"/>
              </w:rPr>
            </w:pPr>
            <w:r w:rsidRPr="00864266">
              <w:rPr>
                <w:i/>
                <w:iCs/>
                <w:lang w:val="vi-VN"/>
              </w:rPr>
              <w:t>– GV tổ chức trò chơi: Ai nhanh, ai đúng?</w:t>
            </w:r>
            <w:r w:rsidRPr="00864266">
              <w:rPr>
                <w:iCs/>
                <w:lang w:val="vi-VN"/>
              </w:rPr>
              <w:t>tìm</w:t>
            </w:r>
            <w:r w:rsidRPr="00864266">
              <w:rPr>
                <w:i/>
                <w:iCs/>
                <w:lang w:val="vi-VN"/>
              </w:rPr>
              <w:t xml:space="preserve"> </w:t>
            </w:r>
            <w:r w:rsidRPr="00864266">
              <w:rPr>
                <w:lang w:val="vi-VN"/>
              </w:rPr>
              <w:t>các câu ca dao, tục ngữ, thành ngữ nói về đức tính siêng năng, vượt khó trong học tập và cuộc sống.</w:t>
            </w:r>
          </w:p>
          <w:p w:rsidR="00E60231" w:rsidRPr="00864266" w:rsidRDefault="00E60231" w:rsidP="00864266">
            <w:pPr>
              <w:pStyle w:val="NormalWeb"/>
              <w:spacing w:beforeAutospacing="0" w:afterAutospacing="0"/>
              <w:jc w:val="both"/>
              <w:rPr>
                <w:lang w:val="vi-VN"/>
              </w:rPr>
            </w:pPr>
            <w:r w:rsidRPr="00864266">
              <w:rPr>
                <w:lang w:val="vi-VN"/>
              </w:rPr>
              <w:t>– GV phổ biến luật chơi: Mỗi đội lần lượt tìm và nêu ra các câu ca dao, tục ngữ, thành ngữ nói về đức tính siêng năng, vượt khó trong học tập và cuộc sống. Đội nào tìm được nhiều câu đúng và nhanh nhất sẽ thắng cuộc.</w:t>
            </w:r>
          </w:p>
          <w:p w:rsidR="00E60231" w:rsidRPr="0059727B" w:rsidRDefault="00E60231" w:rsidP="00864266">
            <w:pPr>
              <w:pStyle w:val="NormalWeb"/>
              <w:spacing w:beforeAutospacing="0" w:afterAutospacing="0"/>
              <w:jc w:val="both"/>
            </w:pPr>
            <w:r w:rsidRPr="0059727B">
              <w:t>– GV cho HS chơi thử.</w:t>
            </w:r>
          </w:p>
          <w:p w:rsidR="00E60231" w:rsidRPr="0059727B" w:rsidRDefault="00E60231" w:rsidP="00864266">
            <w:pPr>
              <w:pStyle w:val="NormalWeb"/>
              <w:spacing w:beforeAutospacing="0" w:afterAutospacing="0"/>
              <w:jc w:val="both"/>
            </w:pPr>
            <w:r w:rsidRPr="0059727B">
              <w:t>– GV tổ chức cho HS chơi chính thức.</w:t>
            </w:r>
          </w:p>
          <w:p w:rsidR="00E60231" w:rsidRPr="0059727B" w:rsidRDefault="00E60231" w:rsidP="00864266">
            <w:pPr>
              <w:pStyle w:val="NormalWeb"/>
              <w:spacing w:beforeAutospacing="0" w:afterAutospacing="0"/>
              <w:jc w:val="both"/>
            </w:pPr>
            <w:r w:rsidRPr="0059727B">
              <w:t>- Các nhóm lần lượt đưa ra đáp án của mình.</w:t>
            </w:r>
          </w:p>
          <w:p w:rsidR="00E60231" w:rsidRPr="0059727B" w:rsidRDefault="00E60231" w:rsidP="00864266">
            <w:pPr>
              <w:pStyle w:val="NormalWeb"/>
              <w:spacing w:beforeAutospacing="0" w:afterAutospacing="0"/>
              <w:jc w:val="both"/>
            </w:pPr>
            <w:r w:rsidRPr="0059727B">
              <w:t xml:space="preserve">– GV nhận xét, đánh giá, tổng kết hoạt động của các đội và dẫn nhập vào bài học. </w:t>
            </w:r>
          </w:p>
        </w:tc>
        <w:tc>
          <w:tcPr>
            <w:tcW w:w="4677" w:type="dxa"/>
          </w:tcPr>
          <w:p w:rsidR="00E60231" w:rsidRPr="0059727B" w:rsidRDefault="00E60231" w:rsidP="00864266">
            <w:pPr>
              <w:spacing w:after="0" w:line="240" w:lineRule="auto"/>
              <w:jc w:val="both"/>
              <w:rPr>
                <w:rFonts w:ascii="Times New Roman" w:hAnsi="Times New Roman"/>
                <w:sz w:val="24"/>
                <w:szCs w:val="24"/>
              </w:rPr>
            </w:pPr>
          </w:p>
          <w:p w:rsidR="00E60231" w:rsidRPr="0059727B" w:rsidRDefault="00E60231" w:rsidP="00864266">
            <w:pPr>
              <w:spacing w:after="0" w:line="240" w:lineRule="auto"/>
              <w:jc w:val="both"/>
              <w:rPr>
                <w:rFonts w:ascii="Times New Roman" w:hAnsi="Times New Roman"/>
                <w:sz w:val="24"/>
                <w:szCs w:val="24"/>
              </w:rPr>
            </w:pPr>
          </w:p>
          <w:p w:rsidR="00E60231" w:rsidRPr="0059727B" w:rsidRDefault="00E60231" w:rsidP="00864266">
            <w:pPr>
              <w:spacing w:after="0" w:line="240" w:lineRule="auto"/>
              <w:jc w:val="both"/>
              <w:rPr>
                <w:rFonts w:ascii="Times New Roman" w:hAnsi="Times New Roman"/>
                <w:sz w:val="24"/>
                <w:szCs w:val="24"/>
              </w:rPr>
            </w:pPr>
          </w:p>
          <w:p w:rsidR="00E60231" w:rsidRPr="0059727B" w:rsidRDefault="00E60231" w:rsidP="00864266">
            <w:pPr>
              <w:spacing w:after="0" w:line="240" w:lineRule="auto"/>
              <w:jc w:val="both"/>
              <w:rPr>
                <w:rFonts w:ascii="Times New Roman" w:hAnsi="Times New Roman"/>
                <w:sz w:val="24"/>
                <w:szCs w:val="24"/>
              </w:rPr>
            </w:pPr>
          </w:p>
          <w:p w:rsidR="00E60231" w:rsidRPr="0059727B" w:rsidRDefault="00E60231" w:rsidP="00864266">
            <w:pPr>
              <w:spacing w:after="0" w:line="240" w:lineRule="auto"/>
              <w:jc w:val="both"/>
              <w:rPr>
                <w:rFonts w:ascii="Times New Roman" w:hAnsi="Times New Roman"/>
                <w:sz w:val="24"/>
                <w:szCs w:val="24"/>
              </w:rPr>
            </w:pPr>
          </w:p>
          <w:p w:rsidR="00E60231" w:rsidRPr="0059727B" w:rsidRDefault="00E60231" w:rsidP="00864266">
            <w:pPr>
              <w:pStyle w:val="NormalWeb"/>
              <w:spacing w:beforeAutospacing="0" w:afterAutospacing="0"/>
              <w:jc w:val="both"/>
            </w:pPr>
            <w:r w:rsidRPr="0059727B">
              <w:t xml:space="preserve">- HS lắng nghe. </w:t>
            </w:r>
          </w:p>
          <w:p w:rsidR="00E60231" w:rsidRPr="0059727B" w:rsidRDefault="00E60231" w:rsidP="00864266">
            <w:pPr>
              <w:pStyle w:val="NormalWeb"/>
              <w:spacing w:beforeAutospacing="0" w:afterAutospacing="0"/>
              <w:jc w:val="both"/>
            </w:pPr>
          </w:p>
          <w:p w:rsidR="00E60231" w:rsidRPr="0059727B" w:rsidRDefault="00E60231" w:rsidP="00864266">
            <w:pPr>
              <w:pStyle w:val="NormalWeb"/>
              <w:spacing w:beforeAutospacing="0" w:afterAutospacing="0"/>
              <w:jc w:val="both"/>
            </w:pPr>
          </w:p>
          <w:p w:rsidR="00E60231" w:rsidRPr="0059727B" w:rsidRDefault="00E60231" w:rsidP="00864266">
            <w:pPr>
              <w:pStyle w:val="NormalWeb"/>
              <w:spacing w:beforeAutospacing="0" w:afterAutospacing="0"/>
              <w:jc w:val="both"/>
            </w:pPr>
          </w:p>
          <w:p w:rsidR="00E60231" w:rsidRPr="0059727B" w:rsidRDefault="00E60231" w:rsidP="00864266">
            <w:pPr>
              <w:pStyle w:val="NormalWeb"/>
              <w:spacing w:beforeAutospacing="0" w:afterAutospacing="0"/>
              <w:jc w:val="both"/>
            </w:pPr>
            <w:r w:rsidRPr="0059727B">
              <w:t xml:space="preserve">- HS chơi. </w:t>
            </w:r>
          </w:p>
          <w:p w:rsidR="00E60231" w:rsidRPr="0059727B" w:rsidRDefault="00E60231" w:rsidP="00864266">
            <w:pPr>
              <w:pStyle w:val="NormalWeb"/>
              <w:spacing w:beforeAutospacing="0" w:afterAutospacing="0"/>
              <w:jc w:val="both"/>
            </w:pPr>
          </w:p>
          <w:p w:rsidR="00E60231" w:rsidRPr="0059727B" w:rsidRDefault="00E60231" w:rsidP="00864266">
            <w:pPr>
              <w:pStyle w:val="NormalWeb"/>
              <w:spacing w:beforeAutospacing="0" w:afterAutospacing="0"/>
              <w:jc w:val="both"/>
            </w:pPr>
            <w:r w:rsidRPr="0059727B">
              <w:t>- HS lắ</w:t>
            </w:r>
            <w:r>
              <w:t xml:space="preserve">ng nghe. </w:t>
            </w:r>
          </w:p>
        </w:tc>
      </w:tr>
      <w:tr w:rsidR="00E60231" w:rsidRPr="009A427C" w:rsidTr="00864266">
        <w:tc>
          <w:tcPr>
            <w:tcW w:w="675" w:type="dxa"/>
          </w:tcPr>
          <w:p w:rsidR="00E60231" w:rsidRPr="00864266"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20'</w:t>
            </w:r>
          </w:p>
        </w:tc>
        <w:tc>
          <w:tcPr>
            <w:tcW w:w="9639" w:type="dxa"/>
            <w:gridSpan w:val="2"/>
          </w:tcPr>
          <w:p w:rsidR="00E60231" w:rsidRPr="00864266" w:rsidRDefault="00E60231" w:rsidP="00864266">
            <w:pPr>
              <w:pStyle w:val="NormalWeb"/>
              <w:spacing w:beforeAutospacing="0" w:afterAutospacing="0"/>
              <w:jc w:val="both"/>
              <w:rPr>
                <w:b/>
              </w:rPr>
            </w:pPr>
            <w:r w:rsidRPr="00864266">
              <w:rPr>
                <w:b/>
                <w:lang w:val="vi-VN"/>
              </w:rPr>
              <w:t>B. KHÁM PHÁ KIẾN THỨC MỚ</w:t>
            </w:r>
            <w:r>
              <w:rPr>
                <w:b/>
                <w:lang w:val="vi-VN"/>
              </w:rPr>
              <w:t xml:space="preserve">I </w:t>
            </w:r>
          </w:p>
          <w:p w:rsidR="00E60231" w:rsidRPr="00864266" w:rsidRDefault="00E60231" w:rsidP="00864266">
            <w:pPr>
              <w:pStyle w:val="NormalWeb"/>
              <w:spacing w:beforeAutospacing="0" w:afterAutospacing="0"/>
              <w:rPr>
                <w:lang w:val="vi-VN"/>
              </w:rPr>
            </w:pPr>
            <w:r w:rsidRPr="00864266">
              <w:rPr>
                <w:b/>
                <w:bCs/>
                <w:lang w:val="vi-VN"/>
              </w:rPr>
              <w:t>Hoạt động 1. Quan sát tranh và thực hiện yêu cầu</w:t>
            </w:r>
          </w:p>
          <w:p w:rsidR="00E60231" w:rsidRPr="00864266" w:rsidRDefault="00E60231" w:rsidP="00864266">
            <w:pPr>
              <w:pStyle w:val="NormalWeb"/>
              <w:spacing w:beforeAutospacing="0" w:afterAutospacing="0"/>
              <w:jc w:val="both"/>
              <w:rPr>
                <w:lang w:val="vi-VN"/>
              </w:rPr>
            </w:pPr>
            <w:r w:rsidRPr="00864266">
              <w:rPr>
                <w:b/>
                <w:lang w:val="vi-VN"/>
              </w:rPr>
              <w:t>a) Mục tiêu:</w:t>
            </w:r>
            <w:r w:rsidRPr="00864266">
              <w:rPr>
                <w:lang w:val="vi-VN"/>
              </w:rPr>
              <w:t xml:space="preserve"> HS nhận biết được những khó khăn cần phải vượt qua trong học tập và trong cuộc sống.</w:t>
            </w:r>
          </w:p>
          <w:p w:rsidR="00E60231" w:rsidRPr="000D1E98" w:rsidRDefault="00E60231" w:rsidP="000D1E98">
            <w:pPr>
              <w:spacing w:after="0" w:line="240" w:lineRule="auto"/>
              <w:jc w:val="both"/>
              <w:rPr>
                <w:rFonts w:ascii="Times New Roman" w:hAnsi="Times New Roman"/>
                <w:sz w:val="24"/>
                <w:szCs w:val="24"/>
                <w:lang w:val="vi-VN"/>
              </w:rPr>
            </w:pPr>
            <w:r w:rsidRPr="0059727B">
              <w:rPr>
                <w:b/>
                <w:bCs/>
              </w:rPr>
              <w:t xml:space="preserve">b) </w:t>
            </w:r>
            <w:r w:rsidRPr="0059727B">
              <w:rPr>
                <w:b/>
                <w:bCs/>
                <w:lang w:val="vi-VN"/>
              </w:rPr>
              <w:t>Cách th</w:t>
            </w:r>
            <w:r w:rsidRPr="0059727B">
              <w:rPr>
                <w:rFonts w:ascii="Arial" w:hAnsi="Arial" w:cs="Arial"/>
                <w:b/>
                <w:bCs/>
                <w:lang w:val="vi-VN"/>
              </w:rPr>
              <w:t>ự</w:t>
            </w:r>
            <w:r w:rsidRPr="0059727B">
              <w:rPr>
                <w:b/>
                <w:bCs/>
                <w:lang w:val="vi-VN"/>
              </w:rPr>
              <w:t>c hi</w:t>
            </w:r>
            <w:r w:rsidRPr="0059727B">
              <w:rPr>
                <w:rFonts w:ascii="Arial" w:hAnsi="Arial" w:cs="Arial"/>
                <w:b/>
                <w:bCs/>
                <w:lang w:val="vi-VN"/>
              </w:rPr>
              <w:t>ệ</w:t>
            </w:r>
            <w:r w:rsidRPr="0059727B">
              <w:rPr>
                <w:b/>
                <w:bCs/>
                <w:lang w:val="vi-VN"/>
              </w:rPr>
              <w:t>n:</w:t>
            </w:r>
            <w:r w:rsidRPr="0059727B">
              <w:rPr>
                <w:b/>
                <w:bCs/>
                <w:color w:val="FF0000"/>
                <w:lang w:val="vi-VN"/>
              </w:rPr>
              <w:t xml:space="preserve"> </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864266" w:rsidRDefault="00E60231" w:rsidP="00864266">
            <w:pPr>
              <w:pStyle w:val="NormalWeb"/>
              <w:spacing w:beforeAutospacing="0" w:afterAutospacing="0"/>
              <w:rPr>
                <w:lang w:val="vi-VN"/>
              </w:rPr>
            </w:pPr>
            <w:r w:rsidRPr="00864266">
              <w:rPr>
                <w:lang w:val="vi-VN"/>
              </w:rPr>
              <w:t>- GV yêu cầu HS quan sát tranh và thực hiện yêu cầu:</w:t>
            </w:r>
          </w:p>
          <w:p w:rsidR="00E60231" w:rsidRPr="00864266" w:rsidRDefault="00E60231" w:rsidP="00864266">
            <w:pPr>
              <w:pStyle w:val="NormalWeb"/>
              <w:spacing w:beforeAutospacing="0" w:afterAutospacing="0"/>
              <w:jc w:val="both"/>
              <w:rPr>
                <w:i/>
                <w:iCs/>
                <w:lang w:val="vi-VN"/>
              </w:rPr>
            </w:pPr>
            <w:r w:rsidRPr="00864266">
              <w:rPr>
                <w:i/>
                <w:iCs/>
                <w:lang w:val="vi-VN"/>
              </w:rPr>
              <w:t xml:space="preserve">a. Em hãy nêu những khó khăn của các bạn trong những bức tranh. </w:t>
            </w: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77C97"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jc w:val="both"/>
              <w:rPr>
                <w:i/>
                <w:iCs/>
                <w:lang w:val="vi-VN"/>
              </w:rPr>
            </w:pPr>
            <w:r w:rsidRPr="00864266">
              <w:rPr>
                <w:i/>
                <w:iCs/>
                <w:lang w:val="vi-VN"/>
              </w:rPr>
              <w:t>b. Hãy kể thêm những khó khăn trong học tập và cuộc sống mà em biết.</w:t>
            </w: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lang w:val="vi-VN"/>
              </w:rPr>
            </w:pPr>
          </w:p>
          <w:p w:rsidR="00E60231" w:rsidRPr="00864266" w:rsidRDefault="00E60231" w:rsidP="00864266">
            <w:pPr>
              <w:pStyle w:val="NormalWeb"/>
              <w:spacing w:beforeAutospacing="0" w:afterAutospacing="0"/>
              <w:jc w:val="both"/>
              <w:rPr>
                <w:lang w:val="vi-VN"/>
              </w:rPr>
            </w:pPr>
            <w:r w:rsidRPr="00864266">
              <w:rPr>
                <w:lang w:val="vi-VN"/>
              </w:rPr>
              <w:t>- GV nhận xét và đưa ra câu trả lời phù hợp.</w:t>
            </w:r>
          </w:p>
        </w:tc>
        <w:tc>
          <w:tcPr>
            <w:tcW w:w="4677" w:type="dxa"/>
          </w:tcPr>
          <w:p w:rsidR="00E60231" w:rsidRPr="00864266" w:rsidRDefault="00E60231" w:rsidP="00864266">
            <w:pPr>
              <w:spacing w:after="0" w:line="240" w:lineRule="auto"/>
              <w:jc w:val="both"/>
              <w:rPr>
                <w:rFonts w:ascii="Times New Roman" w:hAnsi="Times New Roman"/>
                <w:sz w:val="24"/>
                <w:szCs w:val="24"/>
                <w:lang w:val="vi-VN"/>
              </w:rPr>
            </w:pPr>
          </w:p>
          <w:p w:rsidR="00E60231" w:rsidRPr="00877C97" w:rsidRDefault="00E60231" w:rsidP="005E1FF3">
            <w:pPr>
              <w:pStyle w:val="ListParagraph"/>
              <w:tabs>
                <w:tab w:val="left" w:pos="124"/>
                <w:tab w:val="left" w:pos="337"/>
              </w:tabs>
              <w:spacing w:after="0" w:line="240" w:lineRule="auto"/>
              <w:ind w:left="0"/>
              <w:jc w:val="both"/>
              <w:rPr>
                <w:rFonts w:ascii="Times New Roman" w:hAnsi="Times New Roman"/>
                <w:sz w:val="24"/>
                <w:szCs w:val="24"/>
                <w:lang w:val="vi-VN"/>
              </w:rPr>
            </w:pPr>
            <w:r w:rsidRPr="00877C97">
              <w:rPr>
                <w:rFonts w:ascii="Times New Roman" w:hAnsi="Times New Roman"/>
                <w:sz w:val="24"/>
                <w:szCs w:val="24"/>
                <w:lang w:val="vi-VN"/>
              </w:rPr>
              <w:t>HS trình bày</w:t>
            </w:r>
          </w:p>
          <w:p w:rsidR="00E60231" w:rsidRPr="00877C97" w:rsidRDefault="00E60231" w:rsidP="00864266">
            <w:pPr>
              <w:pStyle w:val="NormalWeb"/>
              <w:spacing w:beforeAutospacing="0" w:afterAutospacing="0"/>
              <w:jc w:val="both"/>
              <w:rPr>
                <w:lang w:val="vi-VN"/>
              </w:rPr>
            </w:pPr>
            <w:r w:rsidRPr="00877C97">
              <w:rPr>
                <w:lang w:val="vi-VN"/>
              </w:rPr>
              <w:t>Tranh 1: Hoàn cảnh gia đình khó khăn, phải phụ giúp bố mẹ việc nhà, tăng</w:t>
            </w:r>
          </w:p>
          <w:p w:rsidR="00E60231" w:rsidRPr="00877C97" w:rsidRDefault="00E60231" w:rsidP="00864266">
            <w:pPr>
              <w:pStyle w:val="NormalWeb"/>
              <w:spacing w:beforeAutospacing="0" w:afterAutospacing="0"/>
              <w:jc w:val="both"/>
              <w:rPr>
                <w:lang w:val="vi-VN"/>
              </w:rPr>
            </w:pPr>
            <w:r w:rsidRPr="00877C97">
              <w:rPr>
                <w:lang w:val="vi-VN"/>
              </w:rPr>
              <w:t>gia sản xuất.</w:t>
            </w:r>
          </w:p>
          <w:p w:rsidR="00E60231" w:rsidRPr="00877C97" w:rsidRDefault="00E60231" w:rsidP="00864266">
            <w:pPr>
              <w:pStyle w:val="NormalWeb"/>
              <w:spacing w:beforeAutospacing="0" w:afterAutospacing="0"/>
              <w:jc w:val="both"/>
              <w:rPr>
                <w:lang w:val="vi-VN"/>
              </w:rPr>
            </w:pPr>
            <w:r w:rsidRPr="00877C97">
              <w:rPr>
                <w:lang w:val="vi-VN"/>
              </w:rPr>
              <w:t>Tranh 2: Quên kiến thức của các môn học.</w:t>
            </w:r>
          </w:p>
          <w:p w:rsidR="00E60231" w:rsidRPr="00877C97" w:rsidRDefault="00E60231" w:rsidP="00864266">
            <w:pPr>
              <w:pStyle w:val="NormalWeb"/>
              <w:spacing w:beforeAutospacing="0" w:afterAutospacing="0"/>
              <w:jc w:val="both"/>
              <w:rPr>
                <w:lang w:val="vi-VN"/>
              </w:rPr>
            </w:pPr>
            <w:r w:rsidRPr="00877C97">
              <w:rPr>
                <w:lang w:val="vi-VN"/>
              </w:rPr>
              <w:t>Tranh 3: Bị tai nạn phải nằm viện, đợt kiểm tra cuối học kì sắp đến.</w:t>
            </w:r>
          </w:p>
          <w:p w:rsidR="00E60231" w:rsidRPr="00877C97" w:rsidRDefault="00E60231" w:rsidP="00864266">
            <w:pPr>
              <w:pStyle w:val="NormalWeb"/>
              <w:spacing w:beforeAutospacing="0" w:afterAutospacing="0"/>
              <w:jc w:val="both"/>
              <w:rPr>
                <w:lang w:val="vi-VN"/>
              </w:rPr>
            </w:pPr>
            <w:r w:rsidRPr="00877C97">
              <w:rPr>
                <w:lang w:val="vi-VN"/>
              </w:rPr>
              <w:t>Tranh 4: Nhà cửa bị hoả hoạn.</w:t>
            </w:r>
          </w:p>
          <w:p w:rsidR="00E60231" w:rsidRPr="00877C97" w:rsidRDefault="00E60231" w:rsidP="00864266">
            <w:pPr>
              <w:pStyle w:val="NormalWeb"/>
              <w:spacing w:beforeAutospacing="0" w:afterAutospacing="0"/>
              <w:jc w:val="both"/>
              <w:rPr>
                <w:lang w:val="vi-VN"/>
              </w:rPr>
            </w:pPr>
            <w:r w:rsidRPr="00877C97">
              <w:rPr>
                <w:lang w:val="vi-VN"/>
              </w:rPr>
              <w:t>+ HS kể thêm được những khó khăn cần phải vượt qua trong học tập và trong cuộc sống:</w:t>
            </w:r>
          </w:p>
          <w:p w:rsidR="00E60231" w:rsidRPr="00877C97" w:rsidRDefault="00E60231" w:rsidP="00864266">
            <w:pPr>
              <w:pStyle w:val="NormalWeb"/>
              <w:spacing w:beforeAutospacing="0" w:afterAutospacing="0"/>
              <w:jc w:val="both"/>
              <w:rPr>
                <w:lang w:val="vi-VN"/>
              </w:rPr>
            </w:pPr>
            <w:r w:rsidRPr="00877C97">
              <w:rPr>
                <w:lang w:val="vi-VN"/>
              </w:rPr>
              <w:t>+ Bị bạn bè hiểu lầm, xa lánh, bị bắt nạt;</w:t>
            </w:r>
          </w:p>
          <w:p w:rsidR="00E60231" w:rsidRPr="00877C97" w:rsidRDefault="00E60231" w:rsidP="00864266">
            <w:pPr>
              <w:pStyle w:val="NormalWeb"/>
              <w:spacing w:beforeAutospacing="0" w:afterAutospacing="0"/>
              <w:jc w:val="both"/>
              <w:rPr>
                <w:lang w:val="vi-VN"/>
              </w:rPr>
            </w:pPr>
            <w:r w:rsidRPr="00877C97">
              <w:rPr>
                <w:lang w:val="vi-VN"/>
              </w:rPr>
              <w:t>+ E ngại trong giao tiếp với thầy cô, người lạ;</w:t>
            </w:r>
          </w:p>
          <w:p w:rsidR="00E60231" w:rsidRPr="00877C97" w:rsidRDefault="00E60231" w:rsidP="00864266">
            <w:pPr>
              <w:pStyle w:val="NormalWeb"/>
              <w:spacing w:beforeAutospacing="0" w:afterAutospacing="0"/>
              <w:jc w:val="both"/>
              <w:rPr>
                <w:lang w:val="vi-VN"/>
              </w:rPr>
            </w:pPr>
            <w:r w:rsidRPr="00877C97">
              <w:rPr>
                <w:lang w:val="vi-VN"/>
              </w:rPr>
              <w:t>+ Gặp khó khăn trong việc hiểu bài mới, dễ bị sao nhãng, trì hoãn công việc; + Hay phạm lỗi bất cẩn;</w:t>
            </w:r>
          </w:p>
          <w:p w:rsidR="00E60231" w:rsidRPr="0059727B" w:rsidRDefault="00E60231" w:rsidP="00864266">
            <w:pPr>
              <w:pStyle w:val="NormalWeb"/>
              <w:tabs>
                <w:tab w:val="left" w:pos="774"/>
              </w:tabs>
              <w:spacing w:beforeAutospacing="0" w:afterAutospacing="0"/>
            </w:pPr>
            <w:r w:rsidRPr="0059727B">
              <w:t>+</w:t>
            </w:r>
            <w:r w:rsidRPr="0059727B">
              <w:tab/>
            </w:r>
          </w:p>
          <w:p w:rsidR="00E60231" w:rsidRPr="0059727B" w:rsidRDefault="00E60231" w:rsidP="00864266">
            <w:pPr>
              <w:pStyle w:val="NormalWeb"/>
              <w:spacing w:beforeAutospacing="0" w:afterAutospacing="0"/>
            </w:pPr>
            <w:r w:rsidRPr="0059727B">
              <w:t>...</w:t>
            </w:r>
          </w:p>
          <w:p w:rsidR="00E60231" w:rsidRPr="0059727B" w:rsidRDefault="00E60231" w:rsidP="00864266">
            <w:pPr>
              <w:pStyle w:val="ListParagraph"/>
              <w:numPr>
                <w:ilvl w:val="0"/>
                <w:numId w:val="17"/>
              </w:numPr>
              <w:tabs>
                <w:tab w:val="left" w:pos="186"/>
              </w:tabs>
              <w:spacing w:after="0" w:line="240" w:lineRule="auto"/>
              <w:ind w:left="0" w:firstLine="0"/>
              <w:jc w:val="both"/>
              <w:rPr>
                <w:rFonts w:ascii="Times New Roman" w:hAnsi="Times New Roman"/>
                <w:sz w:val="24"/>
                <w:szCs w:val="24"/>
              </w:rPr>
            </w:pPr>
            <w:r w:rsidRPr="0059727B">
              <w:rPr>
                <w:rFonts w:ascii="Times New Roman" w:hAnsi="Times New Roman"/>
                <w:sz w:val="24"/>
                <w:szCs w:val="24"/>
              </w:rPr>
              <w:t>HS lắng nghe</w:t>
            </w:r>
          </w:p>
        </w:tc>
      </w:tr>
      <w:tr w:rsidR="00E60231" w:rsidRPr="009A427C" w:rsidTr="005E1FF3">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9639" w:type="dxa"/>
            <w:gridSpan w:val="2"/>
          </w:tcPr>
          <w:p w:rsidR="00E60231" w:rsidRPr="00864266" w:rsidRDefault="00E60231" w:rsidP="00864266">
            <w:pPr>
              <w:pStyle w:val="NormalWeb"/>
              <w:spacing w:beforeAutospacing="0" w:afterAutospacing="0"/>
              <w:rPr>
                <w:lang w:val="vi-VN"/>
              </w:rPr>
            </w:pPr>
            <w:r w:rsidRPr="00864266">
              <w:rPr>
                <w:b/>
                <w:bCs/>
                <w:lang w:val="vi-VN"/>
              </w:rPr>
              <w:t>Hoạt động 2. Đọc câu chuyện và trả lời câu hỏi</w:t>
            </w:r>
          </w:p>
          <w:p w:rsidR="00E60231" w:rsidRPr="00864266" w:rsidRDefault="00E60231" w:rsidP="00864266">
            <w:pPr>
              <w:pStyle w:val="NormalWeb"/>
              <w:spacing w:beforeAutospacing="0" w:afterAutospacing="0"/>
              <w:rPr>
                <w:lang w:val="vi-VN"/>
              </w:rPr>
            </w:pPr>
            <w:r w:rsidRPr="00864266">
              <w:rPr>
                <w:b/>
                <w:bCs/>
                <w:iCs/>
                <w:lang w:val="vi-VN"/>
              </w:rPr>
              <w:t>a) Mục tiêu</w:t>
            </w:r>
          </w:p>
          <w:p w:rsidR="00E60231" w:rsidRPr="00864266" w:rsidRDefault="00E60231" w:rsidP="00864266">
            <w:pPr>
              <w:pStyle w:val="NormalWeb"/>
              <w:spacing w:beforeAutospacing="0" w:afterAutospacing="0"/>
              <w:jc w:val="both"/>
              <w:rPr>
                <w:lang w:val="vi-VN"/>
              </w:rPr>
            </w:pPr>
            <w:r w:rsidRPr="00864266">
              <w:rPr>
                <w:lang w:val="vi-VN"/>
              </w:rPr>
              <w:t>- HS kể được một số biểu hiện của vượt qua khó khăn và biết được ý nghĩa của việc vượt qua khó khăn.</w:t>
            </w:r>
          </w:p>
          <w:p w:rsidR="00E60231" w:rsidRPr="0059727B" w:rsidRDefault="00E60231" w:rsidP="00864266">
            <w:pPr>
              <w:spacing w:after="0" w:line="240" w:lineRule="auto"/>
              <w:jc w:val="both"/>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864266" w:rsidRDefault="00E60231" w:rsidP="00864266">
            <w:pPr>
              <w:pStyle w:val="NormalWeb"/>
              <w:spacing w:beforeAutospacing="0" w:afterAutospacing="0"/>
              <w:jc w:val="both"/>
              <w:rPr>
                <w:lang w:val="vi-VN"/>
              </w:rPr>
            </w:pPr>
            <w:r w:rsidRPr="00864266">
              <w:rPr>
                <w:lang w:val="vi-VN"/>
              </w:rPr>
              <w:t>– GV yêu cầu HS đọc câu chuyện Một học sinh nghèo vượt khó trong SGK trang 18, 19 và thảo luận nhóm đôi trả lời câu hỏi.</w:t>
            </w:r>
          </w:p>
          <w:p w:rsidR="00E60231" w:rsidRPr="00864266" w:rsidRDefault="00E60231" w:rsidP="00864266">
            <w:pPr>
              <w:pStyle w:val="NormalWeb"/>
              <w:numPr>
                <w:ilvl w:val="0"/>
                <w:numId w:val="18"/>
              </w:numPr>
              <w:tabs>
                <w:tab w:val="left" w:pos="263"/>
              </w:tabs>
              <w:spacing w:beforeAutospacing="0" w:afterAutospacing="0"/>
              <w:ind w:left="7" w:firstLine="0"/>
              <w:jc w:val="both"/>
              <w:rPr>
                <w:i/>
                <w:iCs/>
                <w:lang w:val="vi-VN"/>
              </w:rPr>
            </w:pPr>
            <w:r w:rsidRPr="00864266">
              <w:rPr>
                <w:i/>
                <w:iCs/>
                <w:lang w:val="vi-VN"/>
              </w:rPr>
              <w:t xml:space="preserve">Bạn Thảo đã vượt qua những khó khăn trong học tập và cuộc sống như thế nào? </w:t>
            </w:r>
          </w:p>
          <w:p w:rsidR="00E60231" w:rsidRPr="00864266" w:rsidRDefault="00E60231" w:rsidP="00864266">
            <w:pPr>
              <w:pStyle w:val="NormalWeb"/>
              <w:tabs>
                <w:tab w:val="left" w:pos="263"/>
              </w:tabs>
              <w:spacing w:beforeAutospacing="0" w:afterAutospacing="0"/>
              <w:ind w:left="7"/>
              <w:rPr>
                <w:i/>
                <w:iCs/>
                <w:lang w:val="vi-VN"/>
              </w:rPr>
            </w:pPr>
          </w:p>
          <w:p w:rsidR="00E60231" w:rsidRPr="00864266" w:rsidRDefault="00E60231" w:rsidP="00864266">
            <w:pPr>
              <w:pStyle w:val="NormalWeb"/>
              <w:tabs>
                <w:tab w:val="left" w:pos="263"/>
              </w:tabs>
              <w:spacing w:beforeAutospacing="0" w:afterAutospacing="0"/>
              <w:ind w:left="7"/>
              <w:rPr>
                <w:i/>
                <w:iCs/>
                <w:lang w:val="vi-VN"/>
              </w:rPr>
            </w:pPr>
          </w:p>
          <w:p w:rsidR="00E60231" w:rsidRPr="00864266" w:rsidRDefault="00E60231" w:rsidP="00864266">
            <w:pPr>
              <w:pStyle w:val="NormalWeb"/>
              <w:tabs>
                <w:tab w:val="left" w:pos="263"/>
              </w:tabs>
              <w:spacing w:beforeAutospacing="0" w:afterAutospacing="0"/>
              <w:ind w:left="7"/>
              <w:rPr>
                <w:i/>
                <w:iCs/>
                <w:lang w:val="vi-VN"/>
              </w:rPr>
            </w:pPr>
          </w:p>
          <w:p w:rsidR="00E60231" w:rsidRPr="00877C97" w:rsidRDefault="00E60231" w:rsidP="00864266">
            <w:pPr>
              <w:pStyle w:val="NormalWeb"/>
              <w:tabs>
                <w:tab w:val="left" w:pos="263"/>
              </w:tabs>
              <w:spacing w:beforeAutospacing="0" w:afterAutospacing="0"/>
              <w:rPr>
                <w:i/>
                <w:iCs/>
                <w:lang w:val="vi-VN"/>
              </w:rPr>
            </w:pPr>
          </w:p>
          <w:p w:rsidR="00E60231" w:rsidRPr="00877C97" w:rsidRDefault="00E60231" w:rsidP="00864266">
            <w:pPr>
              <w:pStyle w:val="NormalWeb"/>
              <w:tabs>
                <w:tab w:val="left" w:pos="263"/>
              </w:tabs>
              <w:spacing w:beforeAutospacing="0" w:afterAutospacing="0"/>
              <w:rPr>
                <w:i/>
                <w:iCs/>
                <w:lang w:val="vi-VN"/>
              </w:rPr>
            </w:pPr>
          </w:p>
          <w:p w:rsidR="00E60231" w:rsidRPr="00877C97" w:rsidRDefault="00E60231" w:rsidP="00864266">
            <w:pPr>
              <w:pStyle w:val="NormalWeb"/>
              <w:tabs>
                <w:tab w:val="left" w:pos="263"/>
              </w:tabs>
              <w:spacing w:beforeAutospacing="0" w:afterAutospacing="0"/>
              <w:rPr>
                <w:i/>
                <w:iCs/>
                <w:lang w:val="vi-VN"/>
              </w:rPr>
            </w:pPr>
          </w:p>
          <w:p w:rsidR="00E60231" w:rsidRPr="00864266" w:rsidRDefault="00E60231" w:rsidP="00864266">
            <w:pPr>
              <w:pStyle w:val="NormalWeb"/>
              <w:tabs>
                <w:tab w:val="left" w:pos="263"/>
              </w:tabs>
              <w:spacing w:beforeAutospacing="0" w:afterAutospacing="0"/>
              <w:ind w:left="7"/>
              <w:jc w:val="both"/>
              <w:rPr>
                <w:i/>
                <w:iCs/>
                <w:lang w:val="vi-VN"/>
              </w:rPr>
            </w:pPr>
            <w:r w:rsidRPr="00864266">
              <w:rPr>
                <w:i/>
                <w:iCs/>
                <w:lang w:val="vi-VN"/>
              </w:rPr>
              <w:t>b. Sự vượt khó đó đã mang lại điều gì cho Thảo?</w:t>
            </w:r>
          </w:p>
          <w:p w:rsidR="00E60231" w:rsidRPr="00864266" w:rsidRDefault="00E60231" w:rsidP="00864266">
            <w:pPr>
              <w:pStyle w:val="NormalWeb"/>
              <w:spacing w:beforeAutospacing="0" w:afterAutospacing="0"/>
              <w:rPr>
                <w:lang w:val="vi-VN"/>
              </w:rPr>
            </w:pPr>
          </w:p>
          <w:p w:rsidR="00E60231" w:rsidRPr="00864266" w:rsidRDefault="00E60231" w:rsidP="00864266">
            <w:pPr>
              <w:pStyle w:val="NormalWeb"/>
              <w:spacing w:beforeAutospacing="0" w:afterAutospacing="0"/>
              <w:rPr>
                <w:lang w:val="vi-VN"/>
              </w:rPr>
            </w:pPr>
          </w:p>
          <w:p w:rsidR="00E60231" w:rsidRPr="00864266" w:rsidRDefault="00E60231" w:rsidP="00864266">
            <w:pPr>
              <w:pStyle w:val="NormalWeb"/>
              <w:spacing w:beforeAutospacing="0" w:afterAutospacing="0"/>
              <w:rPr>
                <w:i/>
                <w:iCs/>
                <w:lang w:val="vi-VN"/>
              </w:rPr>
            </w:pPr>
            <w:r w:rsidRPr="00864266">
              <w:rPr>
                <w:i/>
                <w:iCs/>
                <w:lang w:val="vi-VN"/>
              </w:rPr>
              <w:t xml:space="preserve">c. Vì sao chúng ta phải biết vượt qua những khó khăn trong học tập và cuộc sống? </w:t>
            </w: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i/>
                <w:iCs/>
                <w:lang w:val="vi-VN"/>
              </w:rPr>
            </w:pPr>
          </w:p>
          <w:p w:rsidR="00E60231" w:rsidRPr="00864266" w:rsidRDefault="00E60231" w:rsidP="00864266">
            <w:pPr>
              <w:pStyle w:val="NormalWeb"/>
              <w:spacing w:beforeAutospacing="0" w:afterAutospacing="0"/>
              <w:rPr>
                <w:lang w:val="vi-VN"/>
              </w:rPr>
            </w:pPr>
            <w:r w:rsidRPr="00864266">
              <w:rPr>
                <w:i/>
                <w:iCs/>
                <w:lang w:val="vi-VN"/>
              </w:rPr>
              <w:t>- GV mời đại diện nhóm phát biểu câu trả lời.</w:t>
            </w:r>
          </w:p>
          <w:p w:rsidR="00E60231" w:rsidRPr="00864266" w:rsidRDefault="00E60231" w:rsidP="00864266">
            <w:pPr>
              <w:pStyle w:val="NormalWeb"/>
              <w:spacing w:beforeAutospacing="0" w:afterAutospacing="0"/>
              <w:rPr>
                <w:lang w:val="vi-VN"/>
              </w:rPr>
            </w:pPr>
            <w:r w:rsidRPr="00864266">
              <w:rPr>
                <w:lang w:val="vi-VN"/>
              </w:rPr>
              <w:t>- GV nhận xét và đưa ra câu trả lời phù hợp.</w:t>
            </w:r>
          </w:p>
        </w:tc>
        <w:tc>
          <w:tcPr>
            <w:tcW w:w="4677" w:type="dxa"/>
          </w:tcPr>
          <w:p w:rsidR="00E60231" w:rsidRPr="00864266" w:rsidRDefault="00E60231" w:rsidP="00864266">
            <w:pPr>
              <w:pStyle w:val="ListParagraph"/>
              <w:numPr>
                <w:ilvl w:val="0"/>
                <w:numId w:val="17"/>
              </w:numPr>
              <w:tabs>
                <w:tab w:val="left" w:pos="269"/>
              </w:tabs>
              <w:spacing w:after="0" w:line="240" w:lineRule="auto"/>
              <w:ind w:left="0" w:firstLine="0"/>
              <w:jc w:val="both"/>
              <w:rPr>
                <w:rFonts w:ascii="Times New Roman" w:hAnsi="Times New Roman"/>
                <w:sz w:val="24"/>
                <w:szCs w:val="24"/>
                <w:lang w:val="vi-VN"/>
              </w:rPr>
            </w:pPr>
            <w:r w:rsidRPr="00864266">
              <w:rPr>
                <w:rFonts w:ascii="Times New Roman" w:hAnsi="Times New Roman"/>
                <w:sz w:val="24"/>
                <w:szCs w:val="24"/>
                <w:lang w:val="vi-VN"/>
              </w:rPr>
              <w:t>HS đọc và thảo luận nhóm</w:t>
            </w:r>
          </w:p>
          <w:p w:rsidR="00E60231" w:rsidRPr="00864266" w:rsidRDefault="00E60231" w:rsidP="00864266">
            <w:pPr>
              <w:tabs>
                <w:tab w:val="left" w:pos="269"/>
              </w:tabs>
              <w:spacing w:after="0" w:line="240" w:lineRule="auto"/>
              <w:jc w:val="both"/>
              <w:rPr>
                <w:rFonts w:ascii="Times New Roman" w:hAnsi="Times New Roman"/>
                <w:sz w:val="24"/>
                <w:szCs w:val="24"/>
                <w:lang w:val="vi-VN"/>
              </w:rPr>
            </w:pPr>
          </w:p>
          <w:p w:rsidR="00E60231" w:rsidRPr="00877C97" w:rsidRDefault="00E60231" w:rsidP="00864266">
            <w:pPr>
              <w:tabs>
                <w:tab w:val="left" w:pos="269"/>
              </w:tabs>
              <w:spacing w:after="0" w:line="240" w:lineRule="auto"/>
              <w:jc w:val="both"/>
              <w:rPr>
                <w:rFonts w:ascii="Times New Roman" w:hAnsi="Times New Roman"/>
                <w:sz w:val="24"/>
                <w:szCs w:val="24"/>
                <w:lang w:val="vi-VN"/>
              </w:rPr>
            </w:pPr>
          </w:p>
          <w:p w:rsidR="00E60231" w:rsidRPr="005E1FF3" w:rsidRDefault="00E60231" w:rsidP="00864266">
            <w:pPr>
              <w:pStyle w:val="NormalWeb"/>
              <w:spacing w:beforeAutospacing="0" w:afterAutospacing="0"/>
              <w:jc w:val="both"/>
              <w:rPr>
                <w:i/>
                <w:sz w:val="22"/>
                <w:szCs w:val="22"/>
                <w:lang w:val="vi-VN"/>
              </w:rPr>
            </w:pPr>
            <w:r w:rsidRPr="005E1FF3">
              <w:rPr>
                <w:sz w:val="22"/>
                <w:szCs w:val="22"/>
                <w:lang w:val="vi-VN"/>
              </w:rPr>
              <w:t xml:space="preserve">+ </w:t>
            </w:r>
            <w:r w:rsidRPr="005E1FF3">
              <w:rPr>
                <w:i/>
                <w:sz w:val="22"/>
                <w:szCs w:val="22"/>
                <w:lang w:val="vi-VN"/>
              </w:rPr>
              <w:t>HS nhận biết được những khó khăn trong học tập và cuộc sống mà bạn Thảo đã vượt qua: hoàn cảnh gia đình khó khăn; bố mẹ ốm yếu; nhà cách xa trường, di chuyển khó khăn, nhất là những hôm mưa rét, đường trơn. Bạn Thảo đã vượt qua những khó khăn trong học tập và cuộc sống bằng cách làm nhiều việc nhà phụ giúp mẹ; luôn cố gắng, tập trung, chăm chỉ học tập; chỗ nào chưa hiểu thì hỏi ngay hoặc nhờ thầy, cô giáo và các bạn giải đáp.</w:t>
            </w:r>
          </w:p>
          <w:p w:rsidR="00E60231" w:rsidRPr="005E1FF3" w:rsidRDefault="00E60231" w:rsidP="00864266">
            <w:pPr>
              <w:pStyle w:val="NormalWeb"/>
              <w:spacing w:beforeAutospacing="0" w:afterAutospacing="0"/>
              <w:jc w:val="both"/>
              <w:rPr>
                <w:sz w:val="22"/>
                <w:szCs w:val="22"/>
                <w:lang w:val="vi-VN"/>
              </w:rPr>
            </w:pPr>
            <w:r w:rsidRPr="005E1FF3">
              <w:rPr>
                <w:sz w:val="22"/>
                <w:szCs w:val="22"/>
                <w:lang w:val="vi-VN"/>
              </w:rPr>
              <w:t>+ HS trả lời được sự vượt khó đó đã mang lại cho Thảo: thành tích học tập tốt; được bạn bè ngưỡng mộ, bố mẹ, thầy cô yêu quý.</w:t>
            </w:r>
          </w:p>
          <w:p w:rsidR="00E60231" w:rsidRPr="00864266" w:rsidRDefault="00E60231" w:rsidP="00864266">
            <w:pPr>
              <w:pStyle w:val="NormalWeb"/>
              <w:spacing w:beforeAutospacing="0" w:afterAutospacing="0"/>
              <w:jc w:val="both"/>
              <w:rPr>
                <w:lang w:val="vi-VN"/>
              </w:rPr>
            </w:pPr>
            <w:r w:rsidRPr="005E1FF3">
              <w:rPr>
                <w:i/>
                <w:sz w:val="22"/>
                <w:szCs w:val="22"/>
                <w:lang w:val="vi-VN"/>
              </w:rPr>
              <w:t>+ HS giải thích được ý nghĩa của của việc vượt qua khó khăn: Khó khăn luôn xuất hiện trong học tập và cuộc sống của mỗi người. Vì thế, việc vượt qua khó khăn giúp con người rèn luyện được những phẩm chất và kĩ năng quý báu như siêng năng, kiên trì, giao tiếp, hợp tác, kiên định mục tiêu,... Từ đó gặt hái được thành công trong cuộc sống và học tập</w:t>
            </w:r>
            <w:r w:rsidRPr="00864266">
              <w:rPr>
                <w:lang w:val="vi-VN"/>
              </w:rPr>
              <w:t>.</w:t>
            </w:r>
          </w:p>
          <w:p w:rsidR="00E60231" w:rsidRPr="0059727B" w:rsidRDefault="00E60231" w:rsidP="005E1FF3">
            <w:pPr>
              <w:pStyle w:val="ListParagraph"/>
              <w:numPr>
                <w:ilvl w:val="0"/>
                <w:numId w:val="17"/>
              </w:numPr>
              <w:tabs>
                <w:tab w:val="left" w:pos="179"/>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HS nêu - </w:t>
            </w:r>
            <w:r w:rsidRPr="0059727B">
              <w:rPr>
                <w:rFonts w:ascii="Times New Roman" w:hAnsi="Times New Roman"/>
                <w:sz w:val="24"/>
                <w:szCs w:val="24"/>
              </w:rPr>
              <w:t>HS lắng nghe</w:t>
            </w:r>
          </w:p>
        </w:tc>
      </w:tr>
      <w:tr w:rsidR="00E60231" w:rsidRPr="009A427C" w:rsidTr="005E1FF3">
        <w:tc>
          <w:tcPr>
            <w:tcW w:w="675" w:type="dxa"/>
          </w:tcPr>
          <w:p w:rsidR="00E60231" w:rsidRPr="005E1FF3"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tcPr>
          <w:p w:rsidR="00E60231" w:rsidRPr="005E1FF3" w:rsidRDefault="00E60231" w:rsidP="00864266">
            <w:pPr>
              <w:pStyle w:val="NormalWeb"/>
              <w:shd w:val="clear" w:color="auto" w:fill="FFFFFF"/>
              <w:spacing w:beforeAutospacing="0" w:afterAutospacing="0"/>
              <w:jc w:val="both"/>
              <w:rPr>
                <w:rStyle w:val="Strong"/>
                <w:b w:val="0"/>
                <w:shd w:val="clear" w:color="auto" w:fill="FFFFFF"/>
              </w:rPr>
            </w:pPr>
            <w:r w:rsidRPr="00864266">
              <w:rPr>
                <w:rStyle w:val="Strong"/>
                <w:bCs w:val="0"/>
                <w:shd w:val="clear" w:color="auto" w:fill="FFFFFF"/>
                <w:lang w:val="vi-VN"/>
              </w:rPr>
              <w:t xml:space="preserve">C. HOẠT ĐỘNG VẬN DỤNG </w:t>
            </w:r>
          </w:p>
          <w:p w:rsidR="00E60231" w:rsidRPr="005E1FF3" w:rsidRDefault="00E60231" w:rsidP="005E1FF3">
            <w:pPr>
              <w:spacing w:after="0" w:line="240" w:lineRule="auto"/>
              <w:jc w:val="both"/>
              <w:rPr>
                <w:rFonts w:ascii="Times New Roman" w:hAnsi="Times New Roman"/>
                <w:b/>
                <w:bCs/>
                <w:sz w:val="24"/>
                <w:szCs w:val="24"/>
                <w:lang w:val="vi-VN"/>
              </w:rPr>
            </w:pPr>
            <w:r w:rsidRPr="00864266">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864266">
              <w:rPr>
                <w:rFonts w:ascii="Times New Roman" w:hAnsi="Times New Roman"/>
                <w:b/>
                <w:bCs/>
                <w:sz w:val="24"/>
                <w:szCs w:val="24"/>
                <w:lang w:val="vi-VN"/>
              </w:rPr>
              <w:t xml:space="preserve"> </w:t>
            </w:r>
            <w:r w:rsidRPr="0059727B">
              <w:rPr>
                <w:rFonts w:ascii="Times New Roman" w:hAnsi="Times New Roman"/>
                <w:bCs/>
                <w:sz w:val="24"/>
                <w:szCs w:val="24"/>
                <w:lang w:val="vi-VN"/>
              </w:rPr>
              <w:t xml:space="preserve">- HS </w:t>
            </w:r>
            <w:r w:rsidRPr="00864266">
              <w:rPr>
                <w:rFonts w:ascii="Times New Roman" w:hAnsi="Times New Roman"/>
                <w:bCs/>
                <w:sz w:val="24"/>
                <w:szCs w:val="24"/>
                <w:lang w:val="vi-VN"/>
              </w:rPr>
              <w:t>củng cố, mở rộng kiến thức sau bài học</w:t>
            </w:r>
            <w:r w:rsidRPr="0059727B">
              <w:rPr>
                <w:rFonts w:ascii="Times New Roman" w:hAnsi="Times New Roman"/>
                <w:bCs/>
                <w:sz w:val="24"/>
                <w:szCs w:val="24"/>
                <w:lang w:val="vi-VN"/>
              </w:rPr>
              <w:t>.</w:t>
            </w:r>
          </w:p>
          <w:p w:rsidR="00E60231" w:rsidRPr="00864266" w:rsidRDefault="00E60231" w:rsidP="00864266">
            <w:pPr>
              <w:pStyle w:val="NormalWeb"/>
              <w:spacing w:beforeAutospacing="0" w:afterAutospacing="0"/>
              <w:rPr>
                <w:lang w:val="vi-VN"/>
              </w:rPr>
            </w:pPr>
            <w:r w:rsidRPr="00864266">
              <w:rPr>
                <w:lang w:val="vi-VN"/>
              </w:rPr>
              <w:t>- HS chia sẻ được những khó khăn mà bản thân đã và đang gặp phải trong học tập, cuộc sống và cách vượt qua những khó khăn đó.</w:t>
            </w:r>
          </w:p>
          <w:p w:rsidR="00E60231" w:rsidRPr="0059727B" w:rsidRDefault="00E60231" w:rsidP="005E1FF3">
            <w:pPr>
              <w:pStyle w:val="ListParagraph"/>
              <w:tabs>
                <w:tab w:val="left" w:pos="269"/>
              </w:tabs>
              <w:spacing w:after="0" w:line="240" w:lineRule="auto"/>
              <w:ind w:left="0"/>
              <w:jc w:val="both"/>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864266" w:rsidRDefault="00E60231" w:rsidP="00864266">
            <w:pPr>
              <w:pStyle w:val="NormalWeb"/>
              <w:spacing w:beforeAutospacing="0" w:afterAutospacing="0"/>
              <w:jc w:val="both"/>
              <w:rPr>
                <w:lang w:val="vi-VN"/>
              </w:rPr>
            </w:pPr>
            <w:r w:rsidRPr="00864266">
              <w:rPr>
                <w:lang w:val="vi-VN"/>
              </w:rPr>
              <w:t>- GV sử dụng kĩ thuật phòng tranh yêu cầu HS viết một khó khăn của bản thân vào phần nhuỵ của bông hoa và các biện pháp vượt qua khó khăn vào cánh hoa.</w:t>
            </w:r>
          </w:p>
          <w:p w:rsidR="00E60231" w:rsidRPr="0059727B" w:rsidRDefault="00E60231" w:rsidP="00864266">
            <w:pPr>
              <w:pStyle w:val="NormalWeb"/>
              <w:spacing w:beforeAutospacing="0" w:afterAutospacing="0"/>
              <w:jc w:val="both"/>
            </w:pPr>
            <w:r w:rsidRPr="0059727B">
              <w:t>- GV mời 3 – 5 HS chia sẻ.</w:t>
            </w:r>
          </w:p>
          <w:p w:rsidR="00E60231" w:rsidRPr="0059727B" w:rsidRDefault="00E60231" w:rsidP="00864266">
            <w:pPr>
              <w:pStyle w:val="NormalWeb"/>
              <w:spacing w:beforeAutospacing="0" w:afterAutospacing="0"/>
              <w:jc w:val="both"/>
            </w:pPr>
            <w:r w:rsidRPr="0059727B">
              <w:t>- GV nhận xét, đánh giá.</w:t>
            </w:r>
          </w:p>
          <w:p w:rsidR="00E60231" w:rsidRPr="0059727B" w:rsidRDefault="00E60231" w:rsidP="00864266">
            <w:pPr>
              <w:pStyle w:val="NormalWeb"/>
              <w:shd w:val="clear" w:color="auto" w:fill="FFFFFF"/>
              <w:spacing w:beforeAutospacing="0" w:afterAutospacing="0"/>
              <w:jc w:val="both"/>
              <w:rPr>
                <w:rStyle w:val="Strong"/>
                <w:bCs w:val="0"/>
                <w:shd w:val="clear" w:color="auto" w:fill="FFFFFF"/>
              </w:rPr>
            </w:pPr>
            <w:r w:rsidRPr="0059727B">
              <w:t xml:space="preserve">- GV dặn HS xem và chuẩn bị trước bài sau. </w:t>
            </w:r>
          </w:p>
        </w:tc>
        <w:tc>
          <w:tcPr>
            <w:tcW w:w="4677" w:type="dxa"/>
          </w:tcPr>
          <w:p w:rsidR="00E60231" w:rsidRPr="0059727B" w:rsidRDefault="00E60231" w:rsidP="00864266">
            <w:pPr>
              <w:spacing w:after="0" w:line="240" w:lineRule="auto"/>
              <w:jc w:val="both"/>
              <w:rPr>
                <w:rFonts w:ascii="Times New Roman" w:hAnsi="Times New Roman"/>
                <w:sz w:val="24"/>
                <w:szCs w:val="24"/>
              </w:rPr>
            </w:pPr>
            <w:r w:rsidRPr="0059727B">
              <w:rPr>
                <w:rFonts w:ascii="Times New Roman" w:hAnsi="Times New Roman"/>
                <w:sz w:val="24"/>
                <w:szCs w:val="24"/>
              </w:rPr>
              <w:t>- HS thực hiện nhiệm vụ.</w:t>
            </w:r>
          </w:p>
          <w:p w:rsidR="00E60231" w:rsidRPr="0059727B" w:rsidRDefault="00E60231" w:rsidP="00864266">
            <w:pPr>
              <w:spacing w:after="0" w:line="240" w:lineRule="auto"/>
              <w:jc w:val="both"/>
              <w:rPr>
                <w:rFonts w:ascii="Times New Roman" w:hAnsi="Times New Roman"/>
                <w:sz w:val="24"/>
                <w:szCs w:val="24"/>
              </w:rPr>
            </w:pPr>
          </w:p>
          <w:p w:rsidR="00E60231" w:rsidRPr="0059727B" w:rsidRDefault="00E60231" w:rsidP="00864266">
            <w:pPr>
              <w:spacing w:after="0" w:line="240" w:lineRule="auto"/>
              <w:jc w:val="both"/>
              <w:rPr>
                <w:rFonts w:ascii="Times New Roman" w:hAnsi="Times New Roman"/>
                <w:sz w:val="24"/>
                <w:szCs w:val="24"/>
              </w:rPr>
            </w:pPr>
          </w:p>
          <w:p w:rsidR="00E60231" w:rsidRPr="0059727B" w:rsidRDefault="00E60231" w:rsidP="00864266">
            <w:pPr>
              <w:spacing w:after="0" w:line="240" w:lineRule="auto"/>
              <w:jc w:val="both"/>
              <w:rPr>
                <w:rFonts w:ascii="Times New Roman" w:hAnsi="Times New Roman"/>
                <w:sz w:val="24"/>
                <w:szCs w:val="24"/>
              </w:rPr>
            </w:pPr>
          </w:p>
          <w:p w:rsidR="00E60231" w:rsidRPr="0059727B" w:rsidRDefault="00E60231" w:rsidP="00864266">
            <w:pPr>
              <w:pStyle w:val="ListParagraph"/>
              <w:numPr>
                <w:ilvl w:val="0"/>
                <w:numId w:val="17"/>
              </w:numPr>
              <w:tabs>
                <w:tab w:val="left" w:pos="299"/>
              </w:tabs>
              <w:spacing w:after="0" w:line="240" w:lineRule="auto"/>
              <w:ind w:left="0" w:firstLine="0"/>
              <w:jc w:val="both"/>
              <w:rPr>
                <w:rFonts w:ascii="Times New Roman" w:hAnsi="Times New Roman"/>
                <w:sz w:val="24"/>
                <w:szCs w:val="24"/>
              </w:rPr>
            </w:pPr>
            <w:r w:rsidRPr="0059727B">
              <w:rPr>
                <w:rFonts w:ascii="Times New Roman" w:hAnsi="Times New Roman"/>
                <w:sz w:val="24"/>
                <w:szCs w:val="24"/>
              </w:rPr>
              <w:t>HS chia sẻ</w:t>
            </w:r>
          </w:p>
          <w:p w:rsidR="00E60231" w:rsidRPr="0059727B" w:rsidRDefault="00E60231" w:rsidP="00864266">
            <w:pPr>
              <w:spacing w:after="0" w:line="240" w:lineRule="auto"/>
              <w:jc w:val="both"/>
              <w:rPr>
                <w:rFonts w:ascii="Times New Roman" w:hAnsi="Times New Roman"/>
                <w:sz w:val="24"/>
                <w:szCs w:val="24"/>
              </w:rPr>
            </w:pPr>
          </w:p>
          <w:p w:rsidR="00E60231" w:rsidRPr="0059727B" w:rsidRDefault="00E60231" w:rsidP="00864266">
            <w:pPr>
              <w:spacing w:after="0" w:line="240" w:lineRule="auto"/>
              <w:jc w:val="both"/>
              <w:rPr>
                <w:rFonts w:ascii="Times New Roman" w:hAnsi="Times New Roman"/>
                <w:sz w:val="24"/>
                <w:szCs w:val="24"/>
              </w:rPr>
            </w:pPr>
            <w:r>
              <w:rPr>
                <w:rFonts w:ascii="Times New Roman" w:hAnsi="Times New Roman"/>
                <w:sz w:val="24"/>
                <w:szCs w:val="24"/>
              </w:rPr>
              <w:t>- HS lắng nghe.</w:t>
            </w:r>
          </w:p>
        </w:tc>
      </w:tr>
    </w:tbl>
    <w:p w:rsidR="00E60231" w:rsidRPr="005E1FF3" w:rsidRDefault="00E60231" w:rsidP="0059727B">
      <w:pPr>
        <w:pStyle w:val="NormalWeb"/>
        <w:widowControl w:val="0"/>
        <w:shd w:val="clear" w:color="auto" w:fill="FFFFFF"/>
        <w:spacing w:beforeAutospacing="0" w:afterAutospacing="0"/>
        <w:jc w:val="center"/>
        <w:rPr>
          <w:rStyle w:val="Strong"/>
          <w:bCs w:val="0"/>
          <w:shd w:val="clear" w:color="auto" w:fill="FFFFFF"/>
        </w:rPr>
      </w:pPr>
      <w:r w:rsidRPr="0059727B">
        <w:rPr>
          <w:rStyle w:val="Strong"/>
          <w:bCs w:val="0"/>
          <w:shd w:val="clear" w:color="auto" w:fill="FFFFFF"/>
          <w:lang w:val="vi-VN"/>
        </w:rPr>
        <w:t>LỊCH SỬ &amp; ĐỊ</w:t>
      </w:r>
      <w:r>
        <w:rPr>
          <w:rStyle w:val="Strong"/>
          <w:bCs w:val="0"/>
          <w:shd w:val="clear" w:color="auto" w:fill="FFFFFF"/>
          <w:lang w:val="vi-VN"/>
        </w:rPr>
        <w:t xml:space="preserve">A LÍ </w:t>
      </w:r>
    </w:p>
    <w:p w:rsidR="00E60231" w:rsidRPr="0059727B" w:rsidRDefault="00E60231" w:rsidP="0059727B">
      <w:pPr>
        <w:widowControl w:val="0"/>
        <w:spacing w:after="0" w:line="240" w:lineRule="auto"/>
        <w:jc w:val="center"/>
        <w:rPr>
          <w:rFonts w:ascii="Times New Roman" w:hAnsi="Times New Roman"/>
          <w:b/>
          <w:bCs/>
          <w:sz w:val="24"/>
          <w:szCs w:val="24"/>
          <w:lang w:val="vi-VN"/>
        </w:rPr>
      </w:pPr>
      <w:r w:rsidRPr="0059727B">
        <w:rPr>
          <w:rFonts w:ascii="Times New Roman" w:hAnsi="Times New Roman"/>
          <w:b/>
          <w:bCs/>
          <w:sz w:val="24"/>
          <w:szCs w:val="24"/>
          <w:lang w:val="vi-VN"/>
        </w:rPr>
        <w:t>Bài 5: NƯỚC VĂN LANG, ÂU LẠC (tiết 1)</w:t>
      </w:r>
    </w:p>
    <w:p w:rsidR="00E60231" w:rsidRPr="0059727B" w:rsidRDefault="00E60231" w:rsidP="0059727B">
      <w:pPr>
        <w:pStyle w:val="NormalWeb"/>
        <w:widowControl w:val="0"/>
        <w:shd w:val="clear" w:color="auto" w:fill="FFFFFF"/>
        <w:spacing w:beforeAutospacing="0" w:afterAutospacing="0"/>
        <w:rPr>
          <w:rStyle w:val="Strong"/>
          <w:bCs w:val="0"/>
          <w:shd w:val="clear" w:color="auto" w:fill="FFFFFF"/>
          <w:lang w:val="vi-VN"/>
        </w:rPr>
      </w:pPr>
      <w:r w:rsidRPr="0059727B">
        <w:rPr>
          <w:rStyle w:val="Strong"/>
          <w:bCs w:val="0"/>
          <w:shd w:val="clear" w:color="auto" w:fill="FFFFFF"/>
          <w:lang w:val="vi-VN"/>
        </w:rPr>
        <w:t>I. YÊU CẦU CẦN ĐẠT</w:t>
      </w:r>
    </w:p>
    <w:p w:rsidR="00E60231" w:rsidRPr="0059727B" w:rsidRDefault="00E60231" w:rsidP="0059727B">
      <w:pPr>
        <w:pStyle w:val="NormalWeb"/>
        <w:widowControl w:val="0"/>
        <w:shd w:val="clear" w:color="auto" w:fill="FFFFFF"/>
        <w:spacing w:beforeAutospacing="0" w:afterAutospacing="0"/>
        <w:rPr>
          <w:b/>
          <w:lang w:val="nl-NL"/>
        </w:rPr>
      </w:pPr>
      <w:r w:rsidRPr="0059727B">
        <w:rPr>
          <w:b/>
          <w:lang w:val="nl-NL"/>
        </w:rPr>
        <w:t>1. Năng lực đặc thù</w:t>
      </w:r>
    </w:p>
    <w:p w:rsidR="00E60231" w:rsidRPr="0059727B" w:rsidRDefault="00E60231" w:rsidP="0059727B">
      <w:pPr>
        <w:pStyle w:val="NormalWeb"/>
        <w:widowControl w:val="0"/>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Trình bày được sự ra đời của nước Văn Lang, Âu Lạc thông qua tìm hiểu một số truyền thuyết và bằng chứng khảo cổ học.</w:t>
      </w:r>
    </w:p>
    <w:p w:rsidR="00E60231" w:rsidRPr="0059727B" w:rsidRDefault="00E60231" w:rsidP="0059727B">
      <w:pPr>
        <w:pStyle w:val="ListParagraph"/>
        <w:widowControl w:val="0"/>
        <w:spacing w:after="0" w:line="240" w:lineRule="auto"/>
        <w:ind w:left="0"/>
        <w:jc w:val="both"/>
        <w:rPr>
          <w:rFonts w:ascii="Times New Roman" w:hAnsi="Times New Roman"/>
          <w:b/>
          <w:sz w:val="24"/>
          <w:szCs w:val="24"/>
          <w:lang w:val="nl-NL"/>
        </w:rPr>
      </w:pPr>
      <w:r w:rsidRPr="0059727B">
        <w:rPr>
          <w:rFonts w:ascii="Times New Roman" w:hAnsi="Times New Roman"/>
          <w:b/>
          <w:sz w:val="24"/>
          <w:szCs w:val="24"/>
          <w:lang w:val="nl-NL"/>
        </w:rPr>
        <w:t>2. Năng lực chung</w:t>
      </w:r>
    </w:p>
    <w:p w:rsidR="00E60231" w:rsidRPr="0059727B" w:rsidRDefault="00E60231" w:rsidP="0059727B">
      <w:pPr>
        <w:pStyle w:val="NormalWeb"/>
        <w:widowControl w:val="0"/>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Tự chủ và tự học: sưu tầm tư liệu và giới thiệu về nước Văn Lang, Âu Lạc.</w:t>
      </w:r>
    </w:p>
    <w:p w:rsidR="00E60231" w:rsidRPr="0059727B" w:rsidRDefault="00E60231" w:rsidP="0059727B">
      <w:pPr>
        <w:pStyle w:val="NormalWeb"/>
        <w:widowControl w:val="0"/>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Giao tiếp và hợp tác: tham gia hoạt động nhóm, trình bày kết quả thực hiện nhiệm vụ học tập, giới thiệu về nước Văn Lang, Âu Lạc.</w:t>
      </w:r>
    </w:p>
    <w:p w:rsidR="00E60231" w:rsidRPr="0059727B" w:rsidRDefault="00E60231" w:rsidP="0059727B">
      <w:pPr>
        <w:pStyle w:val="NormalWeb"/>
        <w:widowControl w:val="0"/>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Giải quyết vấn đề và sáng tạo: thực hiện nhiệm vụ học tập và trình bày kết quả thể hiện sự sáng tạo.</w:t>
      </w:r>
    </w:p>
    <w:p w:rsidR="00E60231" w:rsidRPr="0059727B" w:rsidRDefault="00E60231" w:rsidP="0059727B">
      <w:pPr>
        <w:widowControl w:val="0"/>
        <w:spacing w:after="0" w:line="240" w:lineRule="auto"/>
        <w:jc w:val="both"/>
        <w:rPr>
          <w:rFonts w:ascii="Times New Roman" w:hAnsi="Times New Roman"/>
          <w:b/>
          <w:sz w:val="24"/>
          <w:szCs w:val="24"/>
          <w:lang w:val="nl-NL"/>
        </w:rPr>
      </w:pPr>
      <w:r w:rsidRPr="0059727B">
        <w:rPr>
          <w:rFonts w:ascii="Times New Roman" w:hAnsi="Times New Roman"/>
          <w:sz w:val="24"/>
          <w:szCs w:val="24"/>
          <w:lang w:val="nl-NL"/>
        </w:rPr>
        <w:t xml:space="preserve"> </w:t>
      </w:r>
      <w:r w:rsidRPr="0059727B">
        <w:rPr>
          <w:rFonts w:ascii="Times New Roman" w:hAnsi="Times New Roman"/>
          <w:b/>
          <w:sz w:val="24"/>
          <w:szCs w:val="24"/>
          <w:lang w:val="nl-NL"/>
        </w:rPr>
        <w:t>3. Phẩm chất</w:t>
      </w:r>
    </w:p>
    <w:p w:rsidR="00E60231" w:rsidRPr="0059727B" w:rsidRDefault="00E60231" w:rsidP="0059727B">
      <w:pPr>
        <w:pStyle w:val="NormalWeb"/>
        <w:widowControl w:val="0"/>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Yêu nước: Tự hào và biết ơn tổ tiên đã có công dụng nước và giữ nước thời Văn Lang, Âu Lạc.</w:t>
      </w:r>
    </w:p>
    <w:p w:rsidR="00E60231" w:rsidRPr="0059727B" w:rsidRDefault="00E60231" w:rsidP="0059727B">
      <w:pPr>
        <w:pStyle w:val="NormalWeb"/>
        <w:widowControl w:val="0"/>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Trách nhiệm trân trọng, giữ gìn những giá trị văn hoá, truyền thống của tổ tiên.</w:t>
      </w:r>
    </w:p>
    <w:p w:rsidR="00E60231" w:rsidRPr="0059727B" w:rsidRDefault="00E60231" w:rsidP="0059727B">
      <w:pPr>
        <w:pStyle w:val="NormalWeb"/>
        <w:widowControl w:val="0"/>
        <w:shd w:val="clear" w:color="auto" w:fill="FFFFFF"/>
        <w:spacing w:beforeAutospacing="0" w:afterAutospacing="0"/>
        <w:jc w:val="both"/>
        <w:rPr>
          <w:rStyle w:val="Strong"/>
          <w:bCs w:val="0"/>
          <w:shd w:val="clear" w:color="auto" w:fill="FFFFFF"/>
          <w:lang w:val="nl-NL"/>
        </w:rPr>
      </w:pPr>
      <w:r w:rsidRPr="0059727B">
        <w:rPr>
          <w:rStyle w:val="Strong"/>
          <w:bCs w:val="0"/>
          <w:shd w:val="clear" w:color="auto" w:fill="FFFFFF"/>
          <w:lang w:val="nl-NL"/>
        </w:rPr>
        <w:t>II. ĐỒ DÙNG DẠY HỌC</w:t>
      </w:r>
    </w:p>
    <w:p w:rsidR="00E60231" w:rsidRPr="0059727B" w:rsidRDefault="00E60231" w:rsidP="0059727B">
      <w:pPr>
        <w:widowControl w:val="0"/>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GV: TV, máy tính, bảng phụ, bài giảng PPT, phiếu học tập</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3118"/>
        <w:gridCol w:w="2553"/>
      </w:tblGrid>
      <w:tr w:rsidR="00E60231" w:rsidRPr="0059727B" w:rsidTr="00DC53AE">
        <w:tc>
          <w:tcPr>
            <w:tcW w:w="2693" w:type="dxa"/>
          </w:tcPr>
          <w:p w:rsidR="00E60231" w:rsidRPr="0059727B" w:rsidRDefault="00E60231" w:rsidP="0059727B">
            <w:pPr>
              <w:widowControl w:val="0"/>
              <w:spacing w:after="0" w:line="240" w:lineRule="auto"/>
              <w:jc w:val="center"/>
              <w:rPr>
                <w:rFonts w:ascii="Times New Roman" w:hAnsi="Times New Roman"/>
                <w:b/>
                <w:sz w:val="24"/>
                <w:szCs w:val="24"/>
              </w:rPr>
            </w:pPr>
            <w:r w:rsidRPr="0059727B">
              <w:rPr>
                <w:rFonts w:ascii="Times New Roman" w:hAnsi="Times New Roman"/>
                <w:b/>
                <w:sz w:val="24"/>
                <w:szCs w:val="24"/>
              </w:rPr>
              <w:t>Nội dung</w:t>
            </w:r>
          </w:p>
        </w:tc>
        <w:tc>
          <w:tcPr>
            <w:tcW w:w="3118" w:type="dxa"/>
          </w:tcPr>
          <w:p w:rsidR="00E60231" w:rsidRPr="0059727B" w:rsidRDefault="00E60231" w:rsidP="0059727B">
            <w:pPr>
              <w:widowControl w:val="0"/>
              <w:spacing w:after="0" w:line="240" w:lineRule="auto"/>
              <w:jc w:val="center"/>
              <w:rPr>
                <w:rFonts w:ascii="Times New Roman" w:hAnsi="Times New Roman"/>
                <w:b/>
                <w:sz w:val="24"/>
                <w:szCs w:val="24"/>
              </w:rPr>
            </w:pPr>
            <w:r w:rsidRPr="0059727B">
              <w:rPr>
                <w:rFonts w:ascii="Times New Roman" w:hAnsi="Times New Roman"/>
                <w:b/>
                <w:sz w:val="24"/>
                <w:szCs w:val="24"/>
              </w:rPr>
              <w:t>Nước Văn Lang</w:t>
            </w:r>
          </w:p>
        </w:tc>
        <w:tc>
          <w:tcPr>
            <w:tcW w:w="2553" w:type="dxa"/>
          </w:tcPr>
          <w:p w:rsidR="00E60231" w:rsidRPr="0059727B" w:rsidRDefault="00E60231" w:rsidP="0059727B">
            <w:pPr>
              <w:widowControl w:val="0"/>
              <w:spacing w:after="0" w:line="240" w:lineRule="auto"/>
              <w:jc w:val="center"/>
              <w:rPr>
                <w:rFonts w:ascii="Times New Roman" w:hAnsi="Times New Roman"/>
                <w:b/>
                <w:sz w:val="24"/>
                <w:szCs w:val="24"/>
              </w:rPr>
            </w:pPr>
            <w:r w:rsidRPr="0059727B">
              <w:rPr>
                <w:rFonts w:ascii="Times New Roman" w:hAnsi="Times New Roman"/>
                <w:b/>
                <w:sz w:val="24"/>
                <w:szCs w:val="24"/>
              </w:rPr>
              <w:t>Nước Âu Lạc</w:t>
            </w:r>
          </w:p>
        </w:tc>
      </w:tr>
      <w:tr w:rsidR="00E60231" w:rsidRPr="0059727B" w:rsidTr="00DC53AE">
        <w:tc>
          <w:tcPr>
            <w:tcW w:w="2693" w:type="dxa"/>
          </w:tcPr>
          <w:p w:rsidR="00E60231" w:rsidRPr="0059727B" w:rsidRDefault="00E60231" w:rsidP="0059727B">
            <w:pPr>
              <w:widowControl w:val="0"/>
              <w:spacing w:after="0" w:line="240" w:lineRule="auto"/>
              <w:jc w:val="both"/>
              <w:rPr>
                <w:rFonts w:ascii="Times New Roman" w:hAnsi="Times New Roman"/>
                <w:sz w:val="24"/>
                <w:szCs w:val="24"/>
              </w:rPr>
            </w:pPr>
            <w:r w:rsidRPr="0059727B">
              <w:rPr>
                <w:rFonts w:ascii="Times New Roman" w:hAnsi="Times New Roman"/>
                <w:sz w:val="24"/>
                <w:szCs w:val="24"/>
              </w:rPr>
              <w:t>Thời gian ra đời</w:t>
            </w:r>
          </w:p>
        </w:tc>
        <w:tc>
          <w:tcPr>
            <w:tcW w:w="3118" w:type="dxa"/>
          </w:tcPr>
          <w:p w:rsidR="00E60231" w:rsidRPr="0059727B" w:rsidRDefault="00E60231" w:rsidP="0059727B">
            <w:pPr>
              <w:widowControl w:val="0"/>
              <w:spacing w:after="0" w:line="240" w:lineRule="auto"/>
              <w:jc w:val="both"/>
              <w:rPr>
                <w:rFonts w:ascii="Times New Roman" w:hAnsi="Times New Roman"/>
                <w:sz w:val="24"/>
                <w:szCs w:val="24"/>
              </w:rPr>
            </w:pPr>
          </w:p>
        </w:tc>
        <w:tc>
          <w:tcPr>
            <w:tcW w:w="2553" w:type="dxa"/>
          </w:tcPr>
          <w:p w:rsidR="00E60231" w:rsidRPr="0059727B" w:rsidRDefault="00E60231" w:rsidP="0059727B">
            <w:pPr>
              <w:widowControl w:val="0"/>
              <w:spacing w:after="0" w:line="240" w:lineRule="auto"/>
              <w:jc w:val="both"/>
              <w:rPr>
                <w:rFonts w:ascii="Times New Roman" w:hAnsi="Times New Roman"/>
                <w:sz w:val="24"/>
                <w:szCs w:val="24"/>
              </w:rPr>
            </w:pPr>
          </w:p>
        </w:tc>
      </w:tr>
      <w:tr w:rsidR="00E60231" w:rsidRPr="0059727B" w:rsidTr="00DC53AE">
        <w:tc>
          <w:tcPr>
            <w:tcW w:w="2693" w:type="dxa"/>
          </w:tcPr>
          <w:p w:rsidR="00E60231" w:rsidRPr="0059727B" w:rsidRDefault="00E60231" w:rsidP="0059727B">
            <w:pPr>
              <w:widowControl w:val="0"/>
              <w:spacing w:after="0" w:line="240" w:lineRule="auto"/>
              <w:jc w:val="both"/>
              <w:rPr>
                <w:rFonts w:ascii="Times New Roman" w:hAnsi="Times New Roman"/>
                <w:sz w:val="24"/>
                <w:szCs w:val="24"/>
              </w:rPr>
            </w:pPr>
            <w:r w:rsidRPr="0059727B">
              <w:rPr>
                <w:rFonts w:ascii="Times New Roman" w:hAnsi="Times New Roman"/>
                <w:sz w:val="24"/>
                <w:szCs w:val="24"/>
              </w:rPr>
              <w:t>Đứng đầu nhà nước</w:t>
            </w:r>
          </w:p>
        </w:tc>
        <w:tc>
          <w:tcPr>
            <w:tcW w:w="3118" w:type="dxa"/>
          </w:tcPr>
          <w:p w:rsidR="00E60231" w:rsidRPr="0059727B" w:rsidRDefault="00E60231" w:rsidP="0059727B">
            <w:pPr>
              <w:widowControl w:val="0"/>
              <w:spacing w:after="0" w:line="240" w:lineRule="auto"/>
              <w:jc w:val="both"/>
              <w:rPr>
                <w:rFonts w:ascii="Times New Roman" w:hAnsi="Times New Roman"/>
                <w:sz w:val="24"/>
                <w:szCs w:val="24"/>
              </w:rPr>
            </w:pPr>
          </w:p>
        </w:tc>
        <w:tc>
          <w:tcPr>
            <w:tcW w:w="2553" w:type="dxa"/>
          </w:tcPr>
          <w:p w:rsidR="00E60231" w:rsidRPr="0059727B" w:rsidRDefault="00E60231" w:rsidP="0059727B">
            <w:pPr>
              <w:widowControl w:val="0"/>
              <w:spacing w:after="0" w:line="240" w:lineRule="auto"/>
              <w:jc w:val="both"/>
              <w:rPr>
                <w:rFonts w:ascii="Times New Roman" w:hAnsi="Times New Roman"/>
                <w:sz w:val="24"/>
                <w:szCs w:val="24"/>
              </w:rPr>
            </w:pPr>
          </w:p>
        </w:tc>
      </w:tr>
      <w:tr w:rsidR="00E60231" w:rsidRPr="0059727B" w:rsidTr="00DC53AE">
        <w:tc>
          <w:tcPr>
            <w:tcW w:w="2693" w:type="dxa"/>
          </w:tcPr>
          <w:p w:rsidR="00E60231" w:rsidRPr="0059727B" w:rsidRDefault="00E60231" w:rsidP="0059727B">
            <w:pPr>
              <w:widowControl w:val="0"/>
              <w:spacing w:after="0" w:line="240" w:lineRule="auto"/>
              <w:jc w:val="both"/>
              <w:rPr>
                <w:rFonts w:ascii="Times New Roman" w:hAnsi="Times New Roman"/>
                <w:sz w:val="24"/>
                <w:szCs w:val="24"/>
              </w:rPr>
            </w:pPr>
            <w:r w:rsidRPr="0059727B">
              <w:rPr>
                <w:rFonts w:ascii="Times New Roman" w:hAnsi="Times New Roman"/>
                <w:sz w:val="24"/>
                <w:szCs w:val="24"/>
              </w:rPr>
              <w:t>Kinh đô</w:t>
            </w:r>
          </w:p>
        </w:tc>
        <w:tc>
          <w:tcPr>
            <w:tcW w:w="3118" w:type="dxa"/>
          </w:tcPr>
          <w:p w:rsidR="00E60231" w:rsidRPr="0059727B" w:rsidRDefault="00E60231" w:rsidP="0059727B">
            <w:pPr>
              <w:widowControl w:val="0"/>
              <w:spacing w:after="0" w:line="240" w:lineRule="auto"/>
              <w:jc w:val="both"/>
              <w:rPr>
                <w:rFonts w:ascii="Times New Roman" w:hAnsi="Times New Roman"/>
                <w:sz w:val="24"/>
                <w:szCs w:val="24"/>
              </w:rPr>
            </w:pPr>
          </w:p>
        </w:tc>
        <w:tc>
          <w:tcPr>
            <w:tcW w:w="2553" w:type="dxa"/>
          </w:tcPr>
          <w:p w:rsidR="00E60231" w:rsidRPr="0059727B" w:rsidRDefault="00E60231" w:rsidP="0059727B">
            <w:pPr>
              <w:widowControl w:val="0"/>
              <w:spacing w:after="0" w:line="240" w:lineRule="auto"/>
              <w:jc w:val="both"/>
              <w:rPr>
                <w:rFonts w:ascii="Times New Roman" w:hAnsi="Times New Roman"/>
                <w:sz w:val="24"/>
                <w:szCs w:val="24"/>
              </w:rPr>
            </w:pPr>
          </w:p>
        </w:tc>
      </w:tr>
    </w:tbl>
    <w:p w:rsidR="00E60231" w:rsidRDefault="00E60231" w:rsidP="0059727B">
      <w:pPr>
        <w:pStyle w:val="NormalWeb"/>
        <w:widowControl w:val="0"/>
        <w:shd w:val="clear" w:color="auto" w:fill="FFFFFF"/>
        <w:spacing w:beforeAutospacing="0" w:afterAutospacing="0"/>
        <w:rPr>
          <w:rStyle w:val="Strong"/>
          <w:bCs w:val="0"/>
          <w:shd w:val="clear" w:color="auto" w:fill="FFFFFF"/>
        </w:rPr>
      </w:pPr>
      <w:r w:rsidRPr="0059727B">
        <w:rPr>
          <w:rStyle w:val="Strong"/>
          <w:bCs w:val="0"/>
          <w:shd w:val="clear" w:color="auto" w:fill="FFFFFF"/>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5E1FF3">
        <w:tc>
          <w:tcPr>
            <w:tcW w:w="675" w:type="dxa"/>
          </w:tcPr>
          <w:p w:rsidR="00E60231" w:rsidRPr="005E1FF3"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vAlign w:val="center"/>
          </w:tcPr>
          <w:p w:rsidR="00E60231" w:rsidRPr="004F1B88" w:rsidRDefault="00E60231" w:rsidP="005E1FF3">
            <w:pPr>
              <w:pStyle w:val="NormalWeb"/>
              <w:widowControl w:val="0"/>
              <w:spacing w:beforeAutospacing="0" w:afterAutospacing="0"/>
              <w:jc w:val="both"/>
              <w:rPr>
                <w:rStyle w:val="Strong"/>
                <w:b w:val="0"/>
                <w:shd w:val="clear" w:color="auto" w:fill="FFFFFF"/>
                <w:lang w:val="vi-VN"/>
              </w:rPr>
            </w:pPr>
            <w:r w:rsidRPr="004F1B88">
              <w:rPr>
                <w:rStyle w:val="Strong"/>
                <w:bCs w:val="0"/>
                <w:shd w:val="clear" w:color="auto" w:fill="FFFFFF"/>
                <w:lang w:val="vi-VN"/>
              </w:rPr>
              <w:t xml:space="preserve">A. HOẠT ĐỘNG KHỞI ĐỘNG </w:t>
            </w:r>
          </w:p>
          <w:p w:rsidR="00E60231" w:rsidRPr="004F1B88" w:rsidRDefault="00E60231" w:rsidP="005E1FF3">
            <w:pPr>
              <w:pStyle w:val="NormalWeb"/>
              <w:widowControl w:val="0"/>
              <w:spacing w:beforeAutospacing="0" w:afterAutospacing="0"/>
              <w:jc w:val="both"/>
              <w:rPr>
                <w:b/>
                <w:bCs/>
                <w:lang w:val="vi-VN"/>
              </w:rPr>
            </w:pPr>
            <w:r w:rsidRPr="004F1B88">
              <w:rPr>
                <w:b/>
                <w:bCs/>
                <w:lang w:val="vi-VN"/>
              </w:rPr>
              <w:t>a)</w:t>
            </w:r>
            <w:r w:rsidRPr="0059727B">
              <w:rPr>
                <w:b/>
                <w:bCs/>
                <w:lang w:val="vi-VN"/>
              </w:rPr>
              <w:t xml:space="preserve"> Mục tiêu</w:t>
            </w:r>
          </w:p>
          <w:p w:rsidR="00E60231" w:rsidRPr="004F1B88" w:rsidRDefault="00E60231" w:rsidP="005E1FF3">
            <w:pPr>
              <w:pStyle w:val="NormalWeb"/>
              <w:widowControl w:val="0"/>
              <w:shd w:val="clear" w:color="auto" w:fill="FFFFFF"/>
              <w:spacing w:beforeAutospacing="0" w:afterAutospacing="0"/>
              <w:rPr>
                <w:rStyle w:val="Strong"/>
                <w:b w:val="0"/>
                <w:bCs w:val="0"/>
                <w:shd w:val="clear" w:color="auto" w:fill="FFFFFF"/>
                <w:lang w:val="vi-VN"/>
              </w:rPr>
            </w:pPr>
            <w:r w:rsidRPr="004F1B88">
              <w:rPr>
                <w:rStyle w:val="Strong"/>
                <w:b w:val="0"/>
                <w:bCs w:val="0"/>
                <w:shd w:val="clear" w:color="auto" w:fill="FFFFFF"/>
                <w:lang w:val="vi-VN"/>
              </w:rPr>
              <w:t>- Kết nối được kiến thức HS đã biết với nội dung kiến thức mới trong bài</w:t>
            </w:r>
          </w:p>
          <w:p w:rsidR="00E60231" w:rsidRPr="004F1B88" w:rsidRDefault="00E60231" w:rsidP="005E1FF3">
            <w:pPr>
              <w:pStyle w:val="NormalWeb"/>
              <w:widowControl w:val="0"/>
              <w:shd w:val="clear" w:color="auto" w:fill="FFFFFF"/>
              <w:spacing w:beforeAutospacing="0" w:afterAutospacing="0"/>
              <w:rPr>
                <w:rStyle w:val="Strong"/>
                <w:b w:val="0"/>
                <w:bCs w:val="0"/>
                <w:shd w:val="clear" w:color="auto" w:fill="FFFFFF"/>
                <w:lang w:val="vi-VN"/>
              </w:rPr>
            </w:pPr>
            <w:r w:rsidRPr="004F1B88">
              <w:rPr>
                <w:rStyle w:val="Strong"/>
                <w:b w:val="0"/>
                <w:bCs w:val="0"/>
                <w:shd w:val="clear" w:color="auto" w:fill="FFFFFF"/>
                <w:lang w:val="vi-VN"/>
              </w:rPr>
              <w:t>- Tạo hứng thú cho HS tiếp nhận bài học mới.</w:t>
            </w:r>
          </w:p>
          <w:p w:rsidR="00E60231" w:rsidRPr="005E1FF3" w:rsidRDefault="00E60231" w:rsidP="000D1E98">
            <w:pPr>
              <w:spacing w:after="0" w:line="240" w:lineRule="auto"/>
              <w:jc w:val="both"/>
              <w:rPr>
                <w:rFonts w:ascii="Times New Roman" w:hAnsi="Times New Roman"/>
                <w:sz w:val="24"/>
                <w:szCs w:val="24"/>
                <w:lang w:val="vi-VN"/>
              </w:rPr>
            </w:pPr>
            <w:r w:rsidRPr="005E1FF3">
              <w:rPr>
                <w:rFonts w:ascii="Times New Roman" w:hAnsi="Times New Roman"/>
                <w:b/>
                <w:bCs/>
                <w:sz w:val="24"/>
                <w:szCs w:val="24"/>
              </w:rPr>
              <w:t>b)</w:t>
            </w:r>
            <w:r w:rsidRPr="005E1FF3">
              <w:rPr>
                <w:rFonts w:ascii="Times New Roman" w:hAnsi="Times New Roman"/>
                <w:b/>
                <w:bCs/>
                <w:sz w:val="24"/>
                <w:szCs w:val="24"/>
                <w:lang w:val="vi-VN"/>
              </w:rPr>
              <w:t xml:space="preserve"> Cách </w:t>
            </w:r>
            <w:r w:rsidRPr="005E1FF3">
              <w:rPr>
                <w:rFonts w:ascii="Times New Roman" w:hAnsi="Times New Roman"/>
                <w:b/>
                <w:bCs/>
                <w:sz w:val="24"/>
                <w:szCs w:val="24"/>
              </w:rPr>
              <w:t>thực hiện</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E1FF3" w:rsidRDefault="00E60231" w:rsidP="005E1FF3">
            <w:pPr>
              <w:pStyle w:val="NormalWeb"/>
              <w:widowControl w:val="0"/>
              <w:shd w:val="clear" w:color="auto" w:fill="FFFFFF"/>
              <w:spacing w:beforeAutospacing="0" w:afterAutospacing="0"/>
              <w:rPr>
                <w:bCs/>
                <w:shd w:val="clear" w:color="auto" w:fill="FFFFFF"/>
                <w:lang w:val="vi-VN"/>
              </w:rPr>
            </w:pPr>
            <w:r w:rsidRPr="005E1FF3">
              <w:rPr>
                <w:bCs/>
                <w:shd w:val="clear" w:color="auto" w:fill="FFFFFF"/>
                <w:lang w:val="vi-VN"/>
              </w:rPr>
              <w:t>- GV chiếu màn hình:</w:t>
            </w:r>
          </w:p>
          <w:p w:rsidR="00E60231" w:rsidRPr="005E1FF3" w:rsidRDefault="00E60231" w:rsidP="005E1FF3">
            <w:pPr>
              <w:pStyle w:val="NormalWeb"/>
              <w:widowControl w:val="0"/>
              <w:shd w:val="clear" w:color="auto" w:fill="FFFFFF"/>
              <w:spacing w:beforeAutospacing="0" w:afterAutospacing="0"/>
              <w:jc w:val="center"/>
              <w:rPr>
                <w:bCs/>
                <w:shd w:val="clear" w:color="auto" w:fill="FFFFFF"/>
                <w:lang w:val="vi-VN"/>
              </w:rPr>
            </w:pPr>
            <w:r w:rsidRPr="005E1FF3">
              <w:rPr>
                <w:bCs/>
                <w:shd w:val="clear" w:color="auto" w:fill="FFFFFF"/>
                <w:lang w:val="vi-VN"/>
              </w:rPr>
              <w:t>“</w:t>
            </w:r>
            <w:r w:rsidRPr="0059727B">
              <w:rPr>
                <w:bCs/>
                <w:shd w:val="clear" w:color="auto" w:fill="FFFFFF"/>
                <w:lang w:val="vi-VN"/>
              </w:rPr>
              <w:t>Dù ai đi ngược về xuôi</w:t>
            </w:r>
            <w:r w:rsidRPr="0059727B">
              <w:rPr>
                <w:bCs/>
                <w:shd w:val="clear" w:color="auto" w:fill="FFFFFF"/>
                <w:lang w:val="vi-VN"/>
              </w:rPr>
              <w:br/>
              <w:t>Nhớ ngày giỗ Tổ mùng 10 tháng 3</w:t>
            </w:r>
            <w:r w:rsidRPr="0059727B">
              <w:rPr>
                <w:bCs/>
                <w:shd w:val="clear" w:color="auto" w:fill="FFFFFF"/>
                <w:lang w:val="vi-VN"/>
              </w:rPr>
              <w:br/>
              <w:t>Dù ai buôn bán gần xa</w:t>
            </w:r>
            <w:r w:rsidRPr="0059727B">
              <w:rPr>
                <w:bCs/>
                <w:shd w:val="clear" w:color="auto" w:fill="FFFFFF"/>
                <w:lang w:val="vi-VN"/>
              </w:rPr>
              <w:br/>
            </w:r>
            <w:r w:rsidRPr="0059727B">
              <w:rPr>
                <w:rFonts w:eastAsia="MS Mincho" w:hAnsi="MS Mincho" w:hint="eastAsia"/>
                <w:bCs/>
                <w:shd w:val="clear" w:color="auto" w:fill="FFFFFF"/>
                <w:lang w:val="vi-VN"/>
              </w:rPr>
              <w:t>​</w:t>
            </w:r>
            <w:r w:rsidRPr="0059727B">
              <w:rPr>
                <w:bCs/>
                <w:shd w:val="clear" w:color="auto" w:fill="FFFFFF"/>
                <w:lang w:val="vi-VN"/>
              </w:rPr>
              <w:t>Nhớ ngày giỗ Tổ tháng 3 mùng 10</w:t>
            </w:r>
            <w:r w:rsidRPr="005E1FF3">
              <w:rPr>
                <w:bCs/>
                <w:shd w:val="clear" w:color="auto" w:fill="FFFFFF"/>
                <w:lang w:val="vi-VN"/>
              </w:rPr>
              <w:t>”</w:t>
            </w:r>
          </w:p>
          <w:p w:rsidR="00E60231" w:rsidRPr="005E1FF3" w:rsidRDefault="00E60231" w:rsidP="005E1FF3">
            <w:pPr>
              <w:pStyle w:val="NormalWeb"/>
              <w:widowControl w:val="0"/>
              <w:shd w:val="clear" w:color="auto" w:fill="FFFFFF"/>
              <w:spacing w:beforeAutospacing="0" w:afterAutospacing="0"/>
              <w:jc w:val="both"/>
              <w:rPr>
                <w:bCs/>
                <w:shd w:val="clear" w:color="auto" w:fill="FFFFFF"/>
                <w:lang w:val="vi-VN"/>
              </w:rPr>
            </w:pPr>
            <w:r w:rsidRPr="0059727B">
              <w:rPr>
                <w:bCs/>
                <w:iCs/>
                <w:shd w:val="clear" w:color="auto" w:fill="FFFFFF"/>
                <w:lang w:val="it-IT"/>
              </w:rPr>
              <w:t>+ Những câu ca dao trên nhắc đến sự kiện nào được diễn ra hàng năm ở nước ta?</w:t>
            </w:r>
          </w:p>
          <w:p w:rsidR="00E60231" w:rsidRPr="005E1FF3" w:rsidRDefault="00E60231" w:rsidP="005E1FF3">
            <w:pPr>
              <w:pStyle w:val="NormalWeb"/>
              <w:widowControl w:val="0"/>
              <w:shd w:val="clear" w:color="auto" w:fill="FFFFFF"/>
              <w:spacing w:beforeAutospacing="0" w:afterAutospacing="0"/>
              <w:rPr>
                <w:rStyle w:val="Strong"/>
                <w:b w:val="0"/>
                <w:bCs w:val="0"/>
                <w:shd w:val="clear" w:color="auto" w:fill="FFFFFF"/>
                <w:lang w:val="vi-VN"/>
              </w:rPr>
            </w:pPr>
            <w:r w:rsidRPr="005E1FF3">
              <w:rPr>
                <w:bCs/>
                <w:shd w:val="clear" w:color="auto" w:fill="FFFFFF"/>
                <w:lang w:val="vi-VN"/>
              </w:rPr>
              <w:t xml:space="preserve">+ </w:t>
            </w:r>
            <w:r w:rsidRPr="0059727B">
              <w:rPr>
                <w:bCs/>
                <w:iCs/>
                <w:shd w:val="clear" w:color="auto" w:fill="FFFFFF"/>
                <w:lang w:val="it-IT"/>
              </w:rPr>
              <w:t>Theo em, những câu ca dao trên có ý nghĩa dăn dạy chúng ta điều gì?</w:t>
            </w:r>
          </w:p>
          <w:p w:rsidR="00E60231" w:rsidRPr="005E1FF3" w:rsidRDefault="00E60231" w:rsidP="005E1FF3">
            <w:pPr>
              <w:pStyle w:val="NormalWeb"/>
              <w:widowControl w:val="0"/>
              <w:shd w:val="clear" w:color="auto" w:fill="FFFFFF"/>
              <w:spacing w:beforeAutospacing="0" w:afterAutospacing="0"/>
              <w:rPr>
                <w:bCs/>
                <w:shd w:val="clear" w:color="auto" w:fill="FFFFFF"/>
                <w:lang w:val="vi-VN"/>
              </w:rPr>
            </w:pPr>
            <w:r w:rsidRPr="005E1FF3">
              <w:rPr>
                <w:rStyle w:val="Strong"/>
                <w:b w:val="0"/>
                <w:bCs w:val="0"/>
                <w:shd w:val="clear" w:color="auto" w:fill="FFFFFF"/>
                <w:lang w:val="vi-VN"/>
              </w:rPr>
              <w:t>- GV nhận xét và dẫn dắt vào bài mới.</w:t>
            </w:r>
          </w:p>
        </w:tc>
        <w:tc>
          <w:tcPr>
            <w:tcW w:w="4677" w:type="dxa"/>
          </w:tcPr>
          <w:p w:rsidR="00E60231" w:rsidRPr="005E1FF3" w:rsidRDefault="00E60231" w:rsidP="005E1FF3">
            <w:pPr>
              <w:pStyle w:val="NormalWeb"/>
              <w:widowControl w:val="0"/>
              <w:shd w:val="clear" w:color="auto" w:fill="FFFFFF"/>
              <w:spacing w:beforeAutospacing="0" w:afterAutospacing="0"/>
              <w:rPr>
                <w:rStyle w:val="Strong"/>
                <w:b w:val="0"/>
                <w:bCs w:val="0"/>
                <w:shd w:val="clear" w:color="auto" w:fill="FFFFFF"/>
                <w:lang w:val="vi-VN"/>
              </w:rPr>
            </w:pPr>
          </w:p>
          <w:p w:rsidR="00E60231" w:rsidRPr="005E1FF3" w:rsidRDefault="00E60231" w:rsidP="005E1FF3">
            <w:pPr>
              <w:pStyle w:val="NormalWeb"/>
              <w:widowControl w:val="0"/>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HS trả lời, chia sẻ những điều em về một di tích lịch sử đền Hùng.</w:t>
            </w:r>
          </w:p>
          <w:p w:rsidR="00E60231" w:rsidRPr="005E1FF3" w:rsidRDefault="00E60231" w:rsidP="005E1FF3">
            <w:pPr>
              <w:pStyle w:val="NormalWeb"/>
              <w:widowControl w:val="0"/>
              <w:shd w:val="clear" w:color="auto" w:fill="FFFFFF"/>
              <w:spacing w:beforeAutospacing="0" w:afterAutospacing="0"/>
              <w:rPr>
                <w:rStyle w:val="Strong"/>
                <w:b w:val="0"/>
                <w:bCs w:val="0"/>
                <w:shd w:val="clear" w:color="auto" w:fill="FFFFFF"/>
                <w:lang w:val="vi-VN"/>
              </w:rPr>
            </w:pPr>
          </w:p>
          <w:p w:rsidR="00E60231" w:rsidRPr="005E1FF3" w:rsidRDefault="00E60231" w:rsidP="005E1FF3">
            <w:pPr>
              <w:pStyle w:val="NormalWeb"/>
              <w:widowControl w:val="0"/>
              <w:shd w:val="clear" w:color="auto" w:fill="FFFFFF"/>
              <w:spacing w:beforeAutospacing="0" w:afterAutospacing="0"/>
              <w:rPr>
                <w:rStyle w:val="Strong"/>
                <w:b w:val="0"/>
                <w:bCs w:val="0"/>
                <w:shd w:val="clear" w:color="auto" w:fill="FFFFFF"/>
                <w:lang w:val="vi-VN"/>
              </w:rPr>
            </w:pPr>
          </w:p>
          <w:p w:rsidR="00E60231" w:rsidRPr="005E1FF3" w:rsidRDefault="00E60231" w:rsidP="005E1FF3">
            <w:pPr>
              <w:pStyle w:val="NormalWeb"/>
              <w:widowControl w:val="0"/>
              <w:shd w:val="clear" w:color="auto" w:fill="FFFFFF"/>
              <w:spacing w:beforeAutospacing="0" w:afterAutospacing="0"/>
              <w:rPr>
                <w:rStyle w:val="Strong"/>
                <w:b w:val="0"/>
                <w:bCs w:val="0"/>
                <w:shd w:val="clear" w:color="auto" w:fill="FFFFFF"/>
                <w:lang w:val="vi-VN"/>
              </w:rPr>
            </w:pPr>
          </w:p>
          <w:p w:rsidR="00E60231" w:rsidRPr="005E1FF3" w:rsidRDefault="00E60231" w:rsidP="005E1FF3">
            <w:pPr>
              <w:pStyle w:val="NormalWeb"/>
              <w:widowControl w:val="0"/>
              <w:shd w:val="clear" w:color="auto" w:fill="FFFFFF"/>
              <w:spacing w:beforeAutospacing="0" w:afterAutospacing="0"/>
              <w:rPr>
                <w:rStyle w:val="Strong"/>
                <w:b w:val="0"/>
                <w:bCs w:val="0"/>
                <w:shd w:val="clear" w:color="auto" w:fill="FFFFFF"/>
                <w:lang w:val="vi-VN"/>
              </w:rPr>
            </w:pPr>
          </w:p>
          <w:p w:rsidR="00E60231" w:rsidRPr="005E1FF3" w:rsidRDefault="00E60231" w:rsidP="005E1FF3">
            <w:pPr>
              <w:pStyle w:val="NormalWeb"/>
              <w:widowControl w:val="0"/>
              <w:shd w:val="clear" w:color="auto" w:fill="FFFFFF"/>
              <w:spacing w:beforeAutospacing="0" w:afterAutospacing="0"/>
              <w:rPr>
                <w:rStyle w:val="Strong"/>
                <w:b w:val="0"/>
                <w:bCs w:val="0"/>
                <w:shd w:val="clear" w:color="auto" w:fill="FFFFFF"/>
                <w:lang w:val="vi-VN"/>
              </w:rPr>
            </w:pPr>
          </w:p>
          <w:p w:rsidR="00E60231" w:rsidRPr="0059727B" w:rsidRDefault="00E60231" w:rsidP="005E1FF3">
            <w:pPr>
              <w:pStyle w:val="NormalWeb"/>
              <w:widowControl w:val="0"/>
              <w:spacing w:beforeAutospacing="0" w:afterAutospacing="0"/>
              <w:jc w:val="both"/>
            </w:pPr>
            <w:r w:rsidRPr="0059727B">
              <w:t xml:space="preserve">- HS lắng nghe. </w:t>
            </w:r>
          </w:p>
        </w:tc>
      </w:tr>
      <w:tr w:rsidR="00E60231" w:rsidRPr="009A427C" w:rsidTr="005E1FF3">
        <w:tc>
          <w:tcPr>
            <w:tcW w:w="675" w:type="dxa"/>
          </w:tcPr>
          <w:p w:rsidR="00E60231" w:rsidRPr="005E1FF3"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12'</w:t>
            </w:r>
          </w:p>
        </w:tc>
        <w:tc>
          <w:tcPr>
            <w:tcW w:w="9639" w:type="dxa"/>
            <w:gridSpan w:val="2"/>
          </w:tcPr>
          <w:p w:rsidR="00E60231" w:rsidRPr="005E1FF3" w:rsidRDefault="00E60231" w:rsidP="005E1FF3">
            <w:pPr>
              <w:pStyle w:val="NormalWeb"/>
              <w:widowControl w:val="0"/>
              <w:shd w:val="clear" w:color="auto" w:fill="FFFFFF"/>
              <w:spacing w:beforeAutospacing="0" w:afterAutospacing="0"/>
              <w:jc w:val="both"/>
              <w:rPr>
                <w:rStyle w:val="Strong"/>
                <w:bCs w:val="0"/>
                <w:shd w:val="clear" w:color="auto" w:fill="FFFFFF"/>
                <w:lang w:val="vi-VN"/>
              </w:rPr>
            </w:pPr>
            <w:r w:rsidRPr="005E1FF3">
              <w:rPr>
                <w:rStyle w:val="Strong"/>
                <w:bCs w:val="0"/>
                <w:shd w:val="clear" w:color="auto" w:fill="FFFFFF"/>
                <w:lang w:val="vi-VN"/>
              </w:rPr>
              <w:t>B. HOẠT ĐỘNG KHÁM PHÁ KIẾN THỨC</w:t>
            </w:r>
          </w:p>
          <w:p w:rsidR="00E60231" w:rsidRPr="005E1FF3" w:rsidRDefault="00E60231" w:rsidP="005E1FF3">
            <w:pPr>
              <w:widowControl w:val="0"/>
              <w:spacing w:after="0" w:line="240" w:lineRule="auto"/>
              <w:jc w:val="both"/>
              <w:rPr>
                <w:rFonts w:ascii="Times New Roman" w:hAnsi="Times New Roman"/>
                <w:b/>
                <w:bCs/>
                <w:sz w:val="24"/>
                <w:szCs w:val="24"/>
                <w:lang w:val="vi-VN"/>
              </w:rPr>
            </w:pPr>
            <w:r w:rsidRPr="005E1FF3">
              <w:rPr>
                <w:rFonts w:ascii="Times New Roman" w:hAnsi="Times New Roman"/>
                <w:b/>
                <w:bCs/>
                <w:sz w:val="24"/>
                <w:szCs w:val="24"/>
                <w:lang w:val="vi-VN"/>
              </w:rPr>
              <w:t>a)</w:t>
            </w:r>
            <w:r w:rsidRPr="0059727B">
              <w:rPr>
                <w:rFonts w:ascii="Times New Roman" w:hAnsi="Times New Roman"/>
                <w:b/>
                <w:bCs/>
                <w:sz w:val="24"/>
                <w:szCs w:val="24"/>
                <w:lang w:val="vi-VN"/>
              </w:rPr>
              <w:t xml:space="preserve"> Mục tiêu</w:t>
            </w:r>
            <w:r w:rsidRPr="005E1FF3">
              <w:rPr>
                <w:rFonts w:ascii="Times New Roman" w:hAnsi="Times New Roman"/>
                <w:b/>
                <w:bCs/>
                <w:sz w:val="24"/>
                <w:szCs w:val="24"/>
                <w:lang w:val="vi-VN"/>
              </w:rPr>
              <w:t xml:space="preserve">: </w:t>
            </w:r>
          </w:p>
          <w:p w:rsidR="00E60231" w:rsidRPr="005E1FF3" w:rsidRDefault="00E60231" w:rsidP="005E1FF3">
            <w:pPr>
              <w:pStyle w:val="NormalWeb"/>
              <w:widowControl w:val="0"/>
              <w:shd w:val="clear" w:color="auto" w:fill="FFFFFF"/>
              <w:spacing w:beforeAutospacing="0" w:afterAutospacing="0"/>
              <w:jc w:val="both"/>
              <w:rPr>
                <w:rStyle w:val="Strong"/>
                <w:b w:val="0"/>
                <w:bCs w:val="0"/>
                <w:shd w:val="clear" w:color="auto" w:fill="FFFFFF"/>
                <w:lang w:val="vi-VN"/>
              </w:rPr>
            </w:pPr>
            <w:r w:rsidRPr="005E1FF3">
              <w:rPr>
                <w:rStyle w:val="Strong"/>
                <w:b w:val="0"/>
                <w:bCs w:val="0"/>
                <w:shd w:val="clear" w:color="auto" w:fill="FFFFFF"/>
                <w:lang w:val="vi-VN"/>
              </w:rPr>
              <w:t>- Trình bày được sự ra đời của nước Văn Lang, Âu Lạc thông qua tìm hiểu một số truyền thuyết và bằng chứng khảo cổ học.</w:t>
            </w:r>
          </w:p>
          <w:p w:rsidR="00E60231" w:rsidRPr="000D1E98" w:rsidRDefault="00E60231" w:rsidP="000D1E98">
            <w:pPr>
              <w:spacing w:after="0" w:line="240" w:lineRule="auto"/>
              <w:jc w:val="both"/>
              <w:rPr>
                <w:rFonts w:ascii="Times New Roman" w:hAnsi="Times New Roman"/>
                <w:sz w:val="24"/>
                <w:szCs w:val="24"/>
                <w:lang w:val="vi-VN"/>
              </w:rPr>
            </w:pPr>
            <w:r w:rsidRPr="0059727B">
              <w:rPr>
                <w:rFonts w:ascii="Times New Roman" w:hAnsi="Times New Roman"/>
                <w:b/>
                <w:bCs/>
                <w:sz w:val="24"/>
                <w:szCs w:val="24"/>
              </w:rPr>
              <w:t xml:space="preserve">b) </w:t>
            </w:r>
            <w:r w:rsidRPr="0059727B">
              <w:rPr>
                <w:rFonts w:ascii="Times New Roman" w:hAnsi="Times New Roman"/>
                <w:b/>
                <w:bCs/>
                <w:sz w:val="24"/>
                <w:szCs w:val="24"/>
                <w:lang w:val="vi-VN"/>
              </w:rPr>
              <w:t xml:space="preserve">Cách thực hiện: </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E1FF3" w:rsidRDefault="00E60231" w:rsidP="005E1FF3">
            <w:pPr>
              <w:pStyle w:val="NormalWeb"/>
              <w:shd w:val="clear" w:color="auto" w:fill="FFFFFF"/>
              <w:spacing w:beforeAutospacing="0" w:afterAutospacing="0"/>
              <w:rPr>
                <w:rStyle w:val="Strong"/>
                <w:bCs w:val="0"/>
                <w:shd w:val="clear" w:color="auto" w:fill="FFFFFF"/>
                <w:lang w:val="vi-VN"/>
              </w:rPr>
            </w:pPr>
            <w:r w:rsidRPr="005E1FF3">
              <w:rPr>
                <w:rStyle w:val="Strong"/>
                <w:bCs w:val="0"/>
                <w:shd w:val="clear" w:color="auto" w:fill="FFFFFF"/>
                <w:lang w:val="vi-VN"/>
              </w:rPr>
              <w:t>1. Sự ra đời của nước Văn Lang</w:t>
            </w:r>
          </w:p>
          <w:p w:rsidR="00E60231" w:rsidRPr="005E1FF3" w:rsidRDefault="00E60231" w:rsidP="005E1FF3">
            <w:pPr>
              <w:pStyle w:val="NormalWeb"/>
              <w:shd w:val="clear" w:color="auto" w:fill="FFFFFF"/>
              <w:spacing w:beforeAutospacing="0" w:afterAutospacing="0"/>
              <w:rPr>
                <w:bCs/>
                <w:shd w:val="clear" w:color="auto" w:fill="FFFFFF"/>
                <w:lang w:val="vi-VN"/>
              </w:rPr>
            </w:pPr>
            <w:r w:rsidRPr="005E1FF3">
              <w:rPr>
                <w:rStyle w:val="Strong"/>
                <w:b w:val="0"/>
                <w:bCs w:val="0"/>
                <w:shd w:val="clear" w:color="auto" w:fill="FFFFFF"/>
                <w:lang w:val="vi-VN"/>
              </w:rPr>
              <w:t xml:space="preserve">- GV chiếu hình ảnh, yêu cầu HS </w:t>
            </w:r>
            <w:r w:rsidRPr="005E1FF3">
              <w:rPr>
                <w:bCs/>
                <w:shd w:val="clear" w:color="auto" w:fill="FFFFFF"/>
                <w:lang w:val="vi-VN"/>
              </w:rPr>
              <w:t>quan sát và gọi tên câu chuyện truyền thuyết trong bức tranh; nói những điều em biết qua câu chuyện.</w:t>
            </w:r>
          </w:p>
          <w:p w:rsidR="00E60231" w:rsidRPr="0059727B" w:rsidRDefault="00E60231" w:rsidP="005E1FF3">
            <w:pPr>
              <w:pStyle w:val="NormalWeb"/>
              <w:shd w:val="clear" w:color="auto" w:fill="FFFFFF"/>
              <w:spacing w:beforeAutospacing="0" w:afterAutospacing="0"/>
              <w:jc w:val="center"/>
              <w:rPr>
                <w:bCs/>
                <w:shd w:val="clear" w:color="auto" w:fill="FFFFFF"/>
              </w:rPr>
            </w:pPr>
            <w:r w:rsidRPr="00A644E6">
              <w:rPr>
                <w:noProof/>
                <w:shd w:val="clear" w:color="auto" w:fill="FFFFFF"/>
                <w:lang w:val="vi-VN" w:eastAsia="vi-VN"/>
              </w:rPr>
              <w:pict>
                <v:shape id="Picture 1" o:spid="_x0000_i1035" type="#_x0000_t75" style="width:209.25pt;height:102.75pt;visibility:visible">
                  <v:imagedata r:id="rId12" o:title=""/>
                </v:shape>
              </w:pic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GV giao nhiệm vụ HS làm việc nhóm 4: Đọc thông tin về sự ra đời của nước Văn Lang trong SGK trang 25 và trình bày sự ra đời của nước Văn Lang.</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GV khuyến khích HS sáng tạo trong cách thức trình bày như tóm tắt thông tin bằng kênh chữ, kết hợp cắt dán, vẽ hình ảnh minh hoạ, trình bày theo sơ đồ tư duy,...</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GV nhận xét, biểu dương và chuẩn kiến thức về nước Văn Lang.</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Ra đời cách ngày nay khoảng 2700 năm, kinh đô đặt tại Phong Châu (Phú Thọ ngày nay).</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Đứng đầu nhà nước Văn Lang là vua Hùng.</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Địa bàn ra đời và tồn tại của nước Văn Lang ở lưu vực sông Hồng, sông Mã, sông Cả.</w:t>
            </w:r>
          </w:p>
          <w:p w:rsidR="00E60231" w:rsidRPr="0059727B" w:rsidRDefault="00E60231" w:rsidP="005E1FF3">
            <w:pPr>
              <w:pStyle w:val="NormalWeb"/>
              <w:shd w:val="clear" w:color="auto" w:fill="FFFFFF"/>
              <w:spacing w:beforeAutospacing="0" w:afterAutospacing="0"/>
              <w:jc w:val="both"/>
              <w:rPr>
                <w:bCs/>
                <w:shd w:val="clear" w:color="auto" w:fill="FFFFFF"/>
              </w:rPr>
            </w:pPr>
            <w:r w:rsidRPr="0059727B">
              <w:rPr>
                <w:bCs/>
                <w:shd w:val="clear" w:color="auto" w:fill="FFFFFF"/>
              </w:rPr>
              <w:t>- CHBS: Theo em, việc ra đời nhà nước Văn Lang có ý nghĩa như thế nào?</w:t>
            </w:r>
          </w:p>
          <w:p w:rsidR="00E60231" w:rsidRPr="0059727B" w:rsidRDefault="00E60231" w:rsidP="005E1FF3">
            <w:pPr>
              <w:pStyle w:val="NormalWeb"/>
              <w:shd w:val="clear" w:color="auto" w:fill="FFFFFF"/>
              <w:spacing w:beforeAutospacing="0" w:afterAutospacing="0"/>
              <w:jc w:val="both"/>
              <w:rPr>
                <w:bCs/>
                <w:iCs/>
                <w:shd w:val="clear" w:color="auto" w:fill="FFFFFF"/>
              </w:rPr>
            </w:pPr>
            <w:r w:rsidRPr="0059727B">
              <w:rPr>
                <w:bCs/>
                <w:shd w:val="clear" w:color="auto" w:fill="FFFFFF"/>
              </w:rPr>
              <w:t>- GV kết luận: Nhà nước Văn Lang là nhà nước đầu tiên, k</w:t>
            </w:r>
            <w:r w:rsidRPr="0059727B">
              <w:rPr>
                <w:bCs/>
                <w:iCs/>
                <w:shd w:val="clear" w:color="auto" w:fill="FFFFFF"/>
              </w:rPr>
              <w:t>ết thúc thời kì nguyên thủy, mở ra thời kì dựng nước đầu tiên trong lịch sử dân tộc.</w:t>
            </w:r>
          </w:p>
          <w:p w:rsidR="00E60231" w:rsidRPr="0059727B" w:rsidRDefault="00E60231" w:rsidP="005E1FF3">
            <w:pPr>
              <w:pStyle w:val="NormalWeb"/>
              <w:shd w:val="clear" w:color="auto" w:fill="FFFFFF"/>
              <w:spacing w:beforeAutospacing="0" w:afterAutospacing="0"/>
              <w:jc w:val="both"/>
              <w:rPr>
                <w:bCs/>
                <w:shd w:val="clear" w:color="auto" w:fill="FFFFFF"/>
              </w:rPr>
            </w:pPr>
            <w:r w:rsidRPr="0059727B">
              <w:rPr>
                <w:bCs/>
                <w:iCs/>
                <w:shd w:val="clear" w:color="auto" w:fill="FFFFFF"/>
              </w:rPr>
              <w:t xml:space="preserve">- GV giới thiệu cho HS về bộ máy nhà nước Văn Lang. </w:t>
            </w:r>
          </w:p>
        </w:tc>
        <w:tc>
          <w:tcPr>
            <w:tcW w:w="4677" w:type="dxa"/>
          </w:tcPr>
          <w:p w:rsidR="00E60231" w:rsidRPr="0059727B" w:rsidRDefault="00E60231" w:rsidP="005E1FF3">
            <w:pPr>
              <w:spacing w:after="0" w:line="240" w:lineRule="auto"/>
              <w:rPr>
                <w:rStyle w:val="Strong"/>
                <w:rFonts w:ascii="Times New Roman" w:hAnsi="Times New Roman"/>
                <w:b w:val="0"/>
                <w:bCs w:val="0"/>
                <w:i/>
                <w:sz w:val="24"/>
                <w:szCs w:val="24"/>
                <w:shd w:val="clear" w:color="auto" w:fill="FFFFFF"/>
              </w:rPr>
            </w:pPr>
            <w:r w:rsidRPr="0059727B">
              <w:rPr>
                <w:rFonts w:ascii="Times New Roman" w:hAnsi="Times New Roman"/>
                <w:sz w:val="24"/>
                <w:szCs w:val="24"/>
              </w:rPr>
              <w:t xml:space="preserve">- HS nêu tên truyện: </w:t>
            </w:r>
            <w:r w:rsidRPr="0059727B">
              <w:rPr>
                <w:rStyle w:val="Strong"/>
                <w:rFonts w:ascii="Times New Roman" w:hAnsi="Times New Roman"/>
                <w:b w:val="0"/>
                <w:bCs w:val="0"/>
                <w:sz w:val="24"/>
                <w:szCs w:val="24"/>
                <w:shd w:val="clear" w:color="auto" w:fill="FFFFFF"/>
              </w:rPr>
              <w:t xml:space="preserve">truyền thuyết </w:t>
            </w:r>
            <w:r w:rsidRPr="0059727B">
              <w:rPr>
                <w:rStyle w:val="Strong"/>
                <w:rFonts w:ascii="Times New Roman" w:hAnsi="Times New Roman"/>
                <w:b w:val="0"/>
                <w:bCs w:val="0"/>
                <w:i/>
                <w:sz w:val="24"/>
                <w:szCs w:val="24"/>
                <w:shd w:val="clear" w:color="auto" w:fill="FFFFFF"/>
              </w:rPr>
              <w:t>Con Rồng cháu Tiên.</w:t>
            </w:r>
          </w:p>
          <w:p w:rsidR="00E60231" w:rsidRPr="0059727B" w:rsidRDefault="00E60231" w:rsidP="005E1FF3">
            <w:pPr>
              <w:spacing w:after="0" w:line="240" w:lineRule="auto"/>
              <w:rPr>
                <w:rFonts w:ascii="Times New Roman" w:hAnsi="Times New Roman"/>
                <w:i/>
                <w:sz w:val="24"/>
                <w:szCs w:val="24"/>
                <w:shd w:val="clear" w:color="auto" w:fill="FFFFFF"/>
              </w:rPr>
            </w:pPr>
            <w:r w:rsidRPr="0059727B">
              <w:rPr>
                <w:rFonts w:ascii="Times New Roman" w:hAnsi="Times New Roman"/>
                <w:i/>
                <w:sz w:val="24"/>
                <w:szCs w:val="24"/>
                <w:shd w:val="clear" w:color="auto" w:fill="FFFFFF"/>
              </w:rPr>
              <w:t xml:space="preserve">+ Con trai thần Long Nữ, tên Lạc Long Quân kết duyên cùng nàng Âu Cơ thuộc dòng họ Thần Nông xinh đẹp. </w:t>
            </w:r>
          </w:p>
          <w:p w:rsidR="00E60231" w:rsidRPr="0059727B" w:rsidRDefault="00E60231" w:rsidP="005E1FF3">
            <w:pPr>
              <w:spacing w:after="0" w:line="240" w:lineRule="auto"/>
              <w:rPr>
                <w:rFonts w:ascii="Times New Roman" w:hAnsi="Times New Roman"/>
                <w:i/>
                <w:sz w:val="24"/>
                <w:szCs w:val="24"/>
                <w:shd w:val="clear" w:color="auto" w:fill="FFFFFF"/>
              </w:rPr>
            </w:pPr>
            <w:r w:rsidRPr="0059727B">
              <w:rPr>
                <w:rFonts w:ascii="Times New Roman" w:hAnsi="Times New Roman"/>
                <w:i/>
                <w:sz w:val="24"/>
                <w:szCs w:val="24"/>
                <w:shd w:val="clear" w:color="auto" w:fill="FFFFFF"/>
              </w:rPr>
              <w:t xml:space="preserve">+ Âu Cơ sinh ra bọc trăm trứng, từ trăm trứng nở ra một trăm người con khôi ngô tuấn tú. </w:t>
            </w:r>
          </w:p>
          <w:p w:rsidR="00E60231" w:rsidRPr="0059727B" w:rsidRDefault="00E60231" w:rsidP="005E1FF3">
            <w:pPr>
              <w:spacing w:after="0" w:line="240" w:lineRule="auto"/>
              <w:rPr>
                <w:rFonts w:ascii="Times New Roman" w:hAnsi="Times New Roman"/>
                <w:i/>
                <w:sz w:val="24"/>
                <w:szCs w:val="24"/>
                <w:shd w:val="clear" w:color="auto" w:fill="FFFFFF"/>
              </w:rPr>
            </w:pPr>
            <w:r w:rsidRPr="0059727B">
              <w:rPr>
                <w:rFonts w:ascii="Times New Roman" w:hAnsi="Times New Roman"/>
                <w:i/>
                <w:sz w:val="24"/>
                <w:szCs w:val="24"/>
                <w:shd w:val="clear" w:color="auto" w:fill="FFFFFF"/>
              </w:rPr>
              <w:t xml:space="preserve">+ Vì Lạc Long Quân không quen sống trên cạn lâu ngày nên hai vợ chồng mỗi ngýời dẫn nãm mýõi ngýời con lên rừng và xuống biển. </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- 1 HS đọc to nội dung trước lớp, cả lớp đọc thầm SGK.</w:t>
            </w: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Các nhóm làm nhiệm vụ.</w:t>
            </w: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Đại diện các nhóm HS trình bày kết quả làm việc nhóm.</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HS nhóm khác nhận xét, bổ sung.</w:t>
            </w: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lắng nghe.</w:t>
            </w: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nêu theo ý hiểu.</w:t>
            </w: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lắng nghe, quan sát trên màn hình.</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E1FF3" w:rsidRDefault="00E60231" w:rsidP="005E1FF3">
            <w:pPr>
              <w:pStyle w:val="NormalWeb"/>
              <w:shd w:val="clear" w:color="auto" w:fill="FFFFFF"/>
              <w:spacing w:beforeAutospacing="0" w:afterAutospacing="0"/>
              <w:rPr>
                <w:rStyle w:val="Strong"/>
                <w:bCs w:val="0"/>
                <w:shd w:val="clear" w:color="auto" w:fill="FFFFFF"/>
                <w:lang w:val="vi-VN"/>
              </w:rPr>
            </w:pPr>
            <w:r w:rsidRPr="005E1FF3">
              <w:rPr>
                <w:rStyle w:val="Strong"/>
                <w:bCs w:val="0"/>
                <w:shd w:val="clear" w:color="auto" w:fill="FFFFFF"/>
                <w:lang w:val="vi-VN"/>
              </w:rPr>
              <w:t>2. Sự ra đời của nước Âu Lạc</w:t>
            </w:r>
          </w:p>
          <w:p w:rsidR="00E60231" w:rsidRPr="005E1FF3" w:rsidRDefault="00E60231" w:rsidP="005E1FF3">
            <w:pPr>
              <w:pStyle w:val="NormalWeb"/>
              <w:shd w:val="clear" w:color="auto" w:fill="FFFFFF"/>
              <w:spacing w:beforeAutospacing="0" w:afterAutospacing="0"/>
              <w:jc w:val="both"/>
              <w:rPr>
                <w:rStyle w:val="Strong"/>
                <w:b w:val="0"/>
                <w:bCs w:val="0"/>
                <w:shd w:val="clear" w:color="auto" w:fill="FFFFFF"/>
                <w:lang w:val="vi-VN"/>
              </w:rPr>
            </w:pPr>
            <w:r w:rsidRPr="005E1FF3">
              <w:rPr>
                <w:rStyle w:val="Strong"/>
                <w:b w:val="0"/>
                <w:bCs w:val="0"/>
                <w:shd w:val="clear" w:color="auto" w:fill="FFFFFF"/>
                <w:lang w:val="vi-VN"/>
              </w:rPr>
              <w:t>- GV hướng dẫn HS tiếp tục đọc thông tin về sự ra đời của nước Âu Lạc trong SGK trang 26 và quan sát hình ảnh để trình bày sự ra đời của nước Âu Lạc theo nhóm 4.</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GV quan sát, theo dõi.</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GV nhận xét, chiếu hình ảnh, chốt kiến thức về nước Âu Lạc:</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Ra đời vào khoảng năm 208 TCN, sau khi kháng chiến chống quân Tần thắng lợi, Thục Phán lên ngôi vua, lập ra nước Âu Lạc.</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Kinh đô nước Âu Lạc đặt tại Cổ Loa (Đông Anh, Hà Nội ngày nay).</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bCs/>
                <w:iCs/>
                <w:shd w:val="clear" w:color="auto" w:fill="FFFFFF"/>
              </w:rPr>
              <w:t>- GV giới thiệu về bộ máy nhà nước Âu Lạc</w:t>
            </w:r>
          </w:p>
        </w:tc>
        <w:tc>
          <w:tcPr>
            <w:tcW w:w="4677" w:type="dxa"/>
          </w:tcPr>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- 1 HS đọc to nội dung trước lớp, cả lớp đọc thầm SGK.</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Các nhóm 4 làm nhiệm vụ.</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Đại diện các nhóm HS trình bày kết quả làm việc nhóm.</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Nhóm khác nhận xét, bổ sung.</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lắng nghe.</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xml:space="preserve"> - 1HS đọc phần Em có biết? - SGK trang 26.</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Cả lớp lắng nghe.</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lắng nghe. 1 HS nhắc lại trên màn hình</w:t>
            </w:r>
          </w:p>
        </w:tc>
      </w:tr>
      <w:tr w:rsidR="00E60231" w:rsidRPr="009A427C" w:rsidTr="005E1FF3">
        <w:tc>
          <w:tcPr>
            <w:tcW w:w="675" w:type="dxa"/>
          </w:tcPr>
          <w:p w:rsidR="00E60231" w:rsidRPr="005E1FF3"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13'</w:t>
            </w:r>
          </w:p>
        </w:tc>
        <w:tc>
          <w:tcPr>
            <w:tcW w:w="9639" w:type="dxa"/>
            <w:gridSpan w:val="2"/>
          </w:tcPr>
          <w:p w:rsidR="00E60231" w:rsidRPr="005E1FF3" w:rsidRDefault="00E60231" w:rsidP="005E1FF3">
            <w:pPr>
              <w:pStyle w:val="NormalWeb"/>
              <w:shd w:val="clear" w:color="auto" w:fill="FFFFFF"/>
              <w:spacing w:beforeAutospacing="0" w:afterAutospacing="0"/>
              <w:jc w:val="both"/>
              <w:rPr>
                <w:rStyle w:val="Strong"/>
                <w:b w:val="0"/>
                <w:shd w:val="clear" w:color="auto" w:fill="FFFFFF"/>
                <w:lang w:val="vi-VN"/>
              </w:rPr>
            </w:pPr>
            <w:r w:rsidRPr="005E1FF3">
              <w:rPr>
                <w:rStyle w:val="Strong"/>
                <w:bCs w:val="0"/>
                <w:shd w:val="clear" w:color="auto" w:fill="FFFFFF"/>
                <w:lang w:val="vi-VN"/>
              </w:rPr>
              <w:t>C. THỰC HÀNH, LUYỆN TẬP</w:t>
            </w:r>
          </w:p>
          <w:p w:rsidR="00E60231" w:rsidRPr="005E1FF3" w:rsidRDefault="00E60231" w:rsidP="005E1FF3">
            <w:pPr>
              <w:spacing w:after="0" w:line="240" w:lineRule="auto"/>
              <w:jc w:val="both"/>
              <w:rPr>
                <w:rFonts w:ascii="Times New Roman" w:hAnsi="Times New Roman"/>
                <w:b/>
                <w:bCs/>
                <w:sz w:val="24"/>
                <w:szCs w:val="24"/>
                <w:lang w:val="vi-VN"/>
              </w:rPr>
            </w:pPr>
            <w:r w:rsidRPr="005E1FF3">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5E1FF3">
              <w:rPr>
                <w:rFonts w:ascii="Times New Roman" w:hAnsi="Times New Roman"/>
                <w:b/>
                <w:bCs/>
                <w:sz w:val="24"/>
                <w:szCs w:val="24"/>
                <w:lang w:val="vi-VN"/>
              </w:rPr>
              <w:t xml:space="preserve"> </w:t>
            </w:r>
          </w:p>
          <w:p w:rsidR="00E60231" w:rsidRPr="005E1FF3" w:rsidRDefault="00E60231" w:rsidP="005E1FF3">
            <w:pPr>
              <w:pStyle w:val="NormalWeb"/>
              <w:shd w:val="clear" w:color="auto" w:fill="FFFFFF"/>
              <w:spacing w:beforeAutospacing="0" w:afterAutospacing="0"/>
              <w:jc w:val="both"/>
              <w:rPr>
                <w:bCs/>
                <w:shd w:val="clear" w:color="auto" w:fill="FFFFFF"/>
                <w:lang w:val="vi-VN"/>
              </w:rPr>
            </w:pPr>
            <w:r w:rsidRPr="005E1FF3">
              <w:rPr>
                <w:bCs/>
                <w:lang w:val="vi-VN"/>
              </w:rPr>
              <w:t xml:space="preserve">- Vận dụng kiến thức để hoàn </w:t>
            </w:r>
            <w:r w:rsidRPr="005E1FF3">
              <w:rPr>
                <w:bCs/>
                <w:shd w:val="clear" w:color="auto" w:fill="FFFFFF"/>
                <w:lang w:val="vi-VN"/>
              </w:rPr>
              <w:t>thành bảng thống kê các nội dung về nhà nước Văn Lang và Âu Lạc.</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E1FF3" w:rsidRDefault="00E60231" w:rsidP="005E1FF3">
            <w:pPr>
              <w:pStyle w:val="NormalWeb"/>
              <w:shd w:val="clear" w:color="auto" w:fill="FFFFFF"/>
              <w:spacing w:beforeAutospacing="0" w:afterAutospacing="0"/>
              <w:jc w:val="both"/>
              <w:rPr>
                <w:bCs/>
                <w:shd w:val="clear" w:color="auto" w:fill="FFFFFF"/>
                <w:lang w:val="vi-VN"/>
              </w:rPr>
            </w:pPr>
            <w:r w:rsidRPr="005E1FF3">
              <w:rPr>
                <w:bCs/>
                <w:shd w:val="clear" w:color="auto" w:fill="FFFFFF"/>
                <w:lang w:val="vi-VN"/>
              </w:rPr>
              <w:t>- GV giao nhiệm vụ: Hoàn thành bảng thống kê các nội dung dưới đây về nhà nước Văn Lang và Âu Lạc.</w:t>
            </w:r>
          </w:p>
          <w:p w:rsidR="00E60231" w:rsidRPr="0059727B" w:rsidRDefault="00E60231" w:rsidP="005E1FF3">
            <w:pPr>
              <w:pStyle w:val="NormalWeb"/>
              <w:shd w:val="clear" w:color="auto" w:fill="FFFFFF"/>
              <w:spacing w:beforeAutospacing="0" w:afterAutospacing="0"/>
              <w:jc w:val="center"/>
              <w:rPr>
                <w:rStyle w:val="Strong"/>
                <w:b w:val="0"/>
                <w:bCs w:val="0"/>
                <w:shd w:val="clear" w:color="auto" w:fill="FFFFFF"/>
              </w:rPr>
            </w:pPr>
            <w:r w:rsidRPr="00A644E6">
              <w:rPr>
                <w:rStyle w:val="Strong"/>
                <w:noProof/>
                <w:lang w:val="vi-VN" w:eastAsia="vi-VN"/>
              </w:rPr>
              <w:pict>
                <v:shape id="Picture 2" o:spid="_x0000_i1036" type="#_x0000_t75" style="width:224.25pt;height:91.5pt;visibility:visible">
                  <v:imagedata r:id="rId13" o:title=""/>
                </v:shape>
              </w:pict>
            </w:r>
          </w:p>
          <w:p w:rsidR="00E60231" w:rsidRPr="0059727B" w:rsidRDefault="00E60231" w:rsidP="005E1FF3">
            <w:pPr>
              <w:pStyle w:val="NormalWeb"/>
              <w:shd w:val="clear" w:color="auto" w:fill="FFFFFF"/>
              <w:spacing w:beforeAutospacing="0" w:afterAutospacing="0"/>
              <w:rPr>
                <w:rStyle w:val="Strong"/>
                <w:b w:val="0"/>
                <w:bCs w:val="0"/>
                <w:shd w:val="clear" w:color="auto" w:fill="FFFFFF"/>
              </w:rPr>
            </w:pPr>
            <w:r w:rsidRPr="0059727B">
              <w:rPr>
                <w:rStyle w:val="Strong"/>
                <w:b w:val="0"/>
                <w:bCs w:val="0"/>
                <w:shd w:val="clear" w:color="auto" w:fill="FFFFFF"/>
              </w:rPr>
              <w:t>- Nhận xét, kết luận.</w:t>
            </w:r>
          </w:p>
        </w:tc>
        <w:tc>
          <w:tcPr>
            <w:tcW w:w="4677" w:type="dxa"/>
          </w:tcPr>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làm việc nhóm đôi vào phiếu học tập.</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Các nhóm báo cáo kết quả.</w:t>
            </w: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Nhóm khác nhận xét, bổ sung.</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lắng nghe.</w:t>
            </w:r>
          </w:p>
        </w:tc>
      </w:tr>
      <w:tr w:rsidR="00E60231" w:rsidRPr="009A427C" w:rsidTr="005E1FF3">
        <w:tc>
          <w:tcPr>
            <w:tcW w:w="675" w:type="dxa"/>
          </w:tcPr>
          <w:p w:rsidR="00E60231" w:rsidRPr="005E1FF3"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tcPr>
          <w:p w:rsidR="00E60231" w:rsidRPr="0059727B" w:rsidRDefault="00E60231" w:rsidP="005E1FF3">
            <w:pPr>
              <w:pStyle w:val="NormalWeb"/>
              <w:shd w:val="clear" w:color="auto" w:fill="FFFFFF"/>
              <w:spacing w:beforeAutospacing="0" w:afterAutospacing="0"/>
              <w:jc w:val="both"/>
              <w:rPr>
                <w:rStyle w:val="Strong"/>
                <w:b w:val="0"/>
                <w:shd w:val="clear" w:color="auto" w:fill="FFFFFF"/>
              </w:rPr>
            </w:pPr>
            <w:r w:rsidRPr="0059727B">
              <w:rPr>
                <w:rStyle w:val="Strong"/>
                <w:bCs w:val="0"/>
                <w:shd w:val="clear" w:color="auto" w:fill="FFFFFF"/>
              </w:rPr>
              <w:t>D. VẬN DỤNG</w:t>
            </w:r>
          </w:p>
          <w:p w:rsidR="00E60231" w:rsidRPr="0059727B" w:rsidRDefault="00E60231" w:rsidP="005E1FF3">
            <w:pPr>
              <w:spacing w:after="0" w:line="240" w:lineRule="auto"/>
              <w:jc w:val="both"/>
              <w:rPr>
                <w:rFonts w:ascii="Times New Roman" w:hAnsi="Times New Roman"/>
                <w:b/>
                <w:bCs/>
                <w:sz w:val="24"/>
                <w:szCs w:val="24"/>
              </w:rPr>
            </w:pPr>
            <w:r w:rsidRPr="0059727B">
              <w:rPr>
                <w:rFonts w:ascii="Times New Roman" w:hAnsi="Times New Roman"/>
                <w:b/>
                <w:bCs/>
                <w:sz w:val="24"/>
                <w:szCs w:val="24"/>
              </w:rPr>
              <w:t xml:space="preserve">a) </w:t>
            </w:r>
            <w:r w:rsidRPr="0059727B">
              <w:rPr>
                <w:rFonts w:ascii="Times New Roman" w:hAnsi="Times New Roman"/>
                <w:b/>
                <w:bCs/>
                <w:sz w:val="24"/>
                <w:szCs w:val="24"/>
                <w:lang w:val="vi-VN"/>
              </w:rPr>
              <w:t>Mục tiêu:</w:t>
            </w:r>
            <w:r w:rsidRPr="0059727B">
              <w:rPr>
                <w:rFonts w:ascii="Times New Roman" w:hAnsi="Times New Roman"/>
                <w:b/>
                <w:bCs/>
                <w:sz w:val="24"/>
                <w:szCs w:val="24"/>
              </w:rPr>
              <w:t xml:space="preserve"> </w:t>
            </w:r>
          </w:p>
          <w:p w:rsidR="00E60231" w:rsidRPr="0059727B" w:rsidRDefault="00E60231" w:rsidP="005E1FF3">
            <w:pPr>
              <w:pBdr>
                <w:right w:val="single" w:sz="4" w:space="4" w:color="auto"/>
              </w:pBdr>
              <w:spacing w:after="0" w:line="240" w:lineRule="auto"/>
              <w:rPr>
                <w:rFonts w:ascii="Times New Roman" w:hAnsi="Times New Roman"/>
                <w:bCs/>
                <w:sz w:val="24"/>
                <w:szCs w:val="24"/>
                <w:lang w:val="vi-VN"/>
              </w:rPr>
            </w:pPr>
            <w:r w:rsidRPr="0059727B">
              <w:rPr>
                <w:rFonts w:ascii="Times New Roman" w:hAnsi="Times New Roman"/>
                <w:bCs/>
                <w:sz w:val="24"/>
                <w:szCs w:val="24"/>
                <w:lang w:val="vi-VN"/>
              </w:rPr>
              <w:t xml:space="preserve">- HS </w:t>
            </w:r>
            <w:r w:rsidRPr="0059727B">
              <w:rPr>
                <w:rFonts w:ascii="Times New Roman" w:hAnsi="Times New Roman"/>
                <w:bCs/>
                <w:sz w:val="24"/>
                <w:szCs w:val="24"/>
              </w:rPr>
              <w:t>củng cố kiến thức sau bài học</w:t>
            </w:r>
            <w:r w:rsidRPr="0059727B">
              <w:rPr>
                <w:rFonts w:ascii="Times New Roman" w:hAnsi="Times New Roman"/>
                <w:bCs/>
                <w:sz w:val="24"/>
                <w:szCs w:val="24"/>
                <w:lang w:val="vi-VN"/>
              </w:rPr>
              <w:t>.</w:t>
            </w:r>
          </w:p>
          <w:p w:rsidR="00E60231" w:rsidRPr="0059727B" w:rsidRDefault="00E60231" w:rsidP="005E1FF3">
            <w:pPr>
              <w:spacing w:after="0" w:line="240" w:lineRule="auto"/>
              <w:jc w:val="both"/>
              <w:rPr>
                <w:rFonts w:ascii="Times New Roman" w:hAnsi="Times New Roman"/>
                <w:sz w:val="24"/>
                <w:szCs w:val="24"/>
                <w:lang w:val="vi-VN"/>
              </w:rPr>
            </w:pPr>
            <w:r w:rsidRPr="0059727B">
              <w:rPr>
                <w:rFonts w:ascii="Times New Roman" w:hAnsi="Times New Roman"/>
                <w:bCs/>
                <w:sz w:val="24"/>
                <w:szCs w:val="24"/>
                <w:lang w:val="vi-VN"/>
              </w:rPr>
              <w:t xml:space="preserve">- </w:t>
            </w:r>
            <w:r w:rsidRPr="0059727B">
              <w:rPr>
                <w:rFonts w:ascii="Times New Roman" w:hAnsi="Times New Roman"/>
                <w:sz w:val="24"/>
                <w:szCs w:val="24"/>
                <w:lang w:val="vi-VN"/>
              </w:rPr>
              <w:t>Tạo không khí vui vẻ, hào hứng khi học tập.</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E1FF3" w:rsidRDefault="00E60231" w:rsidP="005E1FF3">
            <w:pPr>
              <w:spacing w:after="0" w:line="240" w:lineRule="auto"/>
              <w:rPr>
                <w:rFonts w:ascii="Times New Roman" w:hAnsi="Times New Roman"/>
                <w:sz w:val="24"/>
                <w:szCs w:val="24"/>
                <w:lang w:val="vi-VN"/>
              </w:rPr>
            </w:pPr>
            <w:r w:rsidRPr="005E1FF3">
              <w:rPr>
                <w:rFonts w:ascii="Times New Roman" w:hAnsi="Times New Roman"/>
                <w:sz w:val="24"/>
                <w:szCs w:val="24"/>
                <w:lang w:val="vi-VN"/>
              </w:rPr>
              <w:t>- Điền từ còn thiếu vào chỗ chấm cho thích hợp.</w:t>
            </w:r>
          </w:p>
          <w:p w:rsidR="00E60231" w:rsidRPr="0059727B" w:rsidRDefault="00E60231" w:rsidP="005E1FF3">
            <w:pPr>
              <w:spacing w:after="0" w:line="240" w:lineRule="auto"/>
              <w:jc w:val="center"/>
              <w:rPr>
                <w:rFonts w:ascii="Times New Roman" w:hAnsi="Times New Roman"/>
                <w:sz w:val="24"/>
                <w:szCs w:val="24"/>
              </w:rPr>
            </w:pPr>
            <w:r w:rsidRPr="00A644E6">
              <w:rPr>
                <w:rFonts w:ascii="Times New Roman" w:hAnsi="Times New Roman"/>
                <w:noProof/>
                <w:sz w:val="24"/>
                <w:szCs w:val="24"/>
                <w:lang w:val="vi-VN" w:eastAsia="vi-VN"/>
              </w:rPr>
              <w:pict>
                <v:shape id="Picture 3" o:spid="_x0000_i1037" type="#_x0000_t75" style="width:164.25pt;height:80.25pt;visibility:visible">
                  <v:imagedata r:id="rId14" o:title=""/>
                </v:shape>
              </w:pict>
            </w:r>
          </w:p>
          <w:p w:rsidR="00E60231" w:rsidRPr="0059727B" w:rsidRDefault="00E60231" w:rsidP="005E1FF3">
            <w:pPr>
              <w:spacing w:after="0" w:line="240" w:lineRule="auto"/>
              <w:rPr>
                <w:rFonts w:ascii="Times New Roman" w:hAnsi="Times New Roman"/>
                <w:color w:val="FF0000"/>
                <w:sz w:val="24"/>
                <w:szCs w:val="24"/>
              </w:rPr>
            </w:pPr>
            <w:r w:rsidRPr="0059727B">
              <w:rPr>
                <w:rFonts w:ascii="Times New Roman" w:hAnsi="Times New Roman"/>
                <w:sz w:val="24"/>
                <w:szCs w:val="24"/>
              </w:rPr>
              <w:t>- Nhận xét tiết học.</w:t>
            </w:r>
          </w:p>
        </w:tc>
        <w:tc>
          <w:tcPr>
            <w:tcW w:w="4677" w:type="dxa"/>
          </w:tcPr>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ghi đáp án vào bảng con.</w:t>
            </w: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4F1B88" w:rsidRDefault="00E60231" w:rsidP="00403DA8">
      <w:pPr>
        <w:pStyle w:val="NormalWeb"/>
        <w:widowControl w:val="0"/>
        <w:shd w:val="clear" w:color="auto" w:fill="FFFFFF"/>
        <w:spacing w:beforeAutospacing="0" w:afterAutospacing="0"/>
        <w:rPr>
          <w:rStyle w:val="Strong"/>
          <w:bCs w:val="0"/>
          <w:shd w:val="clear" w:color="auto" w:fill="FFFFFF"/>
          <w:lang w:val="vi-VN"/>
        </w:rPr>
      </w:pPr>
      <w:r w:rsidRPr="004F1B88">
        <w:rPr>
          <w:lang w:val="vi-VN"/>
        </w:rPr>
        <w:t>...............................................................................................................................</w:t>
      </w:r>
      <w:r w:rsidRPr="00F41A54">
        <w:rPr>
          <w:lang w:val="vi-VN"/>
        </w:rPr>
        <w:t>...............................................................................................................................................................................................................</w:t>
      </w:r>
    </w:p>
    <w:p w:rsidR="00E60231" w:rsidRPr="004F1B88" w:rsidRDefault="00E60231" w:rsidP="0059727B">
      <w:pPr>
        <w:pStyle w:val="NormalWeb"/>
        <w:widowControl w:val="0"/>
        <w:shd w:val="clear" w:color="auto" w:fill="FFFFFF"/>
        <w:spacing w:beforeAutospacing="0" w:afterAutospacing="0"/>
        <w:rPr>
          <w:rStyle w:val="Strong"/>
          <w:bCs w:val="0"/>
          <w:shd w:val="clear" w:color="auto" w:fill="FFFFFF"/>
          <w:lang w:val="vi-VN"/>
        </w:rPr>
      </w:pPr>
    </w:p>
    <w:p w:rsidR="00E60231" w:rsidRPr="004F1B88" w:rsidRDefault="00E60231" w:rsidP="0059727B">
      <w:pPr>
        <w:pStyle w:val="NormalWeb"/>
        <w:widowControl w:val="0"/>
        <w:shd w:val="clear" w:color="auto" w:fill="FFFFFF"/>
        <w:spacing w:beforeAutospacing="0" w:afterAutospacing="0"/>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p>
    <w:p w:rsidR="00E60231" w:rsidRPr="00877C97" w:rsidRDefault="00E60231" w:rsidP="0059727B">
      <w:pPr>
        <w:pStyle w:val="NormalWeb"/>
        <w:shd w:val="clear" w:color="auto" w:fill="FFFFFF"/>
        <w:spacing w:beforeAutospacing="0" w:afterAutospacing="0"/>
        <w:jc w:val="center"/>
        <w:rPr>
          <w:rStyle w:val="Strong"/>
          <w:bCs w:val="0"/>
          <w:shd w:val="clear" w:color="auto" w:fill="FFFFFF"/>
          <w:lang w:val="vi-VN"/>
        </w:rPr>
      </w:pPr>
      <w:r w:rsidRPr="00877C97">
        <w:rPr>
          <w:rStyle w:val="Strong"/>
          <w:bCs w:val="0"/>
          <w:shd w:val="clear" w:color="auto" w:fill="FFFFFF"/>
          <w:lang w:val="vi-VN"/>
        </w:rPr>
        <w:t xml:space="preserve"> LỊCH SỬ &amp; ĐỊA LÍ </w:t>
      </w:r>
    </w:p>
    <w:p w:rsidR="00E60231" w:rsidRPr="00877C97" w:rsidRDefault="00E60231" w:rsidP="0059727B">
      <w:pPr>
        <w:spacing w:after="0" w:line="240" w:lineRule="auto"/>
        <w:jc w:val="center"/>
        <w:rPr>
          <w:rFonts w:ascii="Times New Roman" w:hAnsi="Times New Roman"/>
          <w:b/>
          <w:bCs/>
          <w:sz w:val="24"/>
          <w:szCs w:val="24"/>
          <w:lang w:val="vi-VN"/>
        </w:rPr>
      </w:pPr>
      <w:r w:rsidRPr="00877C97">
        <w:rPr>
          <w:rFonts w:ascii="Times New Roman" w:hAnsi="Times New Roman"/>
          <w:b/>
          <w:bCs/>
          <w:sz w:val="24"/>
          <w:szCs w:val="24"/>
          <w:lang w:val="vi-VN"/>
        </w:rPr>
        <w:t>Bài 5: NƯỚC VĂN LANG, ÂU LẠC (tiết 2)</w:t>
      </w:r>
    </w:p>
    <w:p w:rsidR="00E60231" w:rsidRPr="00877C97" w:rsidRDefault="00E60231" w:rsidP="0059727B">
      <w:pPr>
        <w:pStyle w:val="NormalWeb"/>
        <w:shd w:val="clear" w:color="auto" w:fill="FFFFFF"/>
        <w:spacing w:beforeAutospacing="0" w:afterAutospacing="0"/>
        <w:rPr>
          <w:rStyle w:val="Strong"/>
          <w:bCs w:val="0"/>
          <w:shd w:val="clear" w:color="auto" w:fill="FFFFFF"/>
          <w:lang w:val="vi-VN"/>
        </w:rPr>
      </w:pPr>
      <w:r w:rsidRPr="00877C97">
        <w:rPr>
          <w:rStyle w:val="Strong"/>
          <w:bCs w:val="0"/>
          <w:shd w:val="clear" w:color="auto" w:fill="FFFFFF"/>
          <w:lang w:val="vi-VN"/>
        </w:rPr>
        <w:t>I. YÊU CẦU CẦN ĐẠT</w:t>
      </w:r>
    </w:p>
    <w:p w:rsidR="00E60231" w:rsidRPr="0059727B" w:rsidRDefault="00E60231" w:rsidP="0059727B">
      <w:pPr>
        <w:pStyle w:val="NormalWeb"/>
        <w:shd w:val="clear" w:color="auto" w:fill="FFFFFF"/>
        <w:spacing w:beforeAutospacing="0" w:afterAutospacing="0"/>
        <w:rPr>
          <w:b/>
          <w:lang w:val="nl-NL"/>
        </w:rPr>
      </w:pPr>
      <w:r w:rsidRPr="0059727B">
        <w:rPr>
          <w:b/>
          <w:lang w:val="nl-NL"/>
        </w:rPr>
        <w:t>1. Năng lực đặc thù</w:t>
      </w:r>
    </w:p>
    <w:p w:rsidR="00E60231" w:rsidRPr="0059727B" w:rsidRDefault="00E60231" w:rsidP="0059727B">
      <w:pPr>
        <w:pStyle w:val="NormalWeb"/>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Sử dụng kiến thức lịch sử và một số truyền thuyết lịch sử (Sơn Tinh, Thuỷ Tinh, Thánh Gióng, Sự tích nỏ thần,...), mô tả được đời sống kinh tế và công cuộc đấu tranh bảo vệ nhà nước Văn Lang, Âu Lạc.</w:t>
      </w:r>
    </w:p>
    <w:p w:rsidR="00E60231" w:rsidRPr="0059727B" w:rsidRDefault="00E60231" w:rsidP="0059727B">
      <w:pPr>
        <w:pStyle w:val="ListParagraph"/>
        <w:spacing w:after="0" w:line="240" w:lineRule="auto"/>
        <w:ind w:left="0"/>
        <w:jc w:val="both"/>
        <w:rPr>
          <w:rFonts w:ascii="Times New Roman" w:hAnsi="Times New Roman"/>
          <w:b/>
          <w:sz w:val="24"/>
          <w:szCs w:val="24"/>
          <w:lang w:val="nl-NL"/>
        </w:rPr>
      </w:pPr>
      <w:r w:rsidRPr="0059727B">
        <w:rPr>
          <w:rFonts w:ascii="Times New Roman" w:hAnsi="Times New Roman"/>
          <w:b/>
          <w:sz w:val="24"/>
          <w:szCs w:val="24"/>
          <w:lang w:val="nl-NL"/>
        </w:rPr>
        <w:t>2. Năng lực chung</w:t>
      </w:r>
    </w:p>
    <w:p w:rsidR="00E60231" w:rsidRPr="0059727B" w:rsidRDefault="00E60231" w:rsidP="0059727B">
      <w:pPr>
        <w:pStyle w:val="NormalWeb"/>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Tự chủ và tự học: sưu tầm tư liệu về nước Văn Lang, Âu Lạc.</w:t>
      </w:r>
    </w:p>
    <w:p w:rsidR="00E60231" w:rsidRPr="0059727B" w:rsidRDefault="00E60231" w:rsidP="0059727B">
      <w:pPr>
        <w:pStyle w:val="NormalWeb"/>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Giao tiếp và hợp tác: tham gia hoạt động nhóm, trình bày kết quả thực hiện nhiệm vụ học tập về nước Văn Lang, Âu Lạc.</w:t>
      </w:r>
    </w:p>
    <w:p w:rsidR="00E60231" w:rsidRPr="0059727B" w:rsidRDefault="00E60231" w:rsidP="0059727B">
      <w:pPr>
        <w:pStyle w:val="NormalWeb"/>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Giải quyết vấn đề và sáng tạo: thực hiện nhiệm vụ học tập và trình bày kết quả thể hiện sự sáng tạo.</w:t>
      </w:r>
    </w:p>
    <w:p w:rsidR="00E60231" w:rsidRPr="0059727B" w:rsidRDefault="00E60231" w:rsidP="0059727B">
      <w:pPr>
        <w:spacing w:after="0" w:line="240" w:lineRule="auto"/>
        <w:jc w:val="both"/>
        <w:rPr>
          <w:rFonts w:ascii="Times New Roman" w:hAnsi="Times New Roman"/>
          <w:b/>
          <w:sz w:val="24"/>
          <w:szCs w:val="24"/>
          <w:lang w:val="nl-NL"/>
        </w:rPr>
      </w:pPr>
      <w:r w:rsidRPr="0059727B">
        <w:rPr>
          <w:rFonts w:ascii="Times New Roman" w:hAnsi="Times New Roman"/>
          <w:sz w:val="24"/>
          <w:szCs w:val="24"/>
          <w:lang w:val="nl-NL"/>
        </w:rPr>
        <w:t xml:space="preserve"> </w:t>
      </w:r>
      <w:r w:rsidRPr="0059727B">
        <w:rPr>
          <w:rFonts w:ascii="Times New Roman" w:hAnsi="Times New Roman"/>
          <w:b/>
          <w:sz w:val="24"/>
          <w:szCs w:val="24"/>
          <w:lang w:val="nl-NL"/>
        </w:rPr>
        <w:t>3. Phẩm chất</w:t>
      </w:r>
    </w:p>
    <w:p w:rsidR="00E60231" w:rsidRPr="0059727B" w:rsidRDefault="00E60231" w:rsidP="0059727B">
      <w:pPr>
        <w:pStyle w:val="NormalWeb"/>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Yêu nước: Tự hào và biết ơn tổ tiên đã có công dụng nước và giữ nước thời Văn Lang, Âu Lạc.</w:t>
      </w:r>
    </w:p>
    <w:p w:rsidR="00E60231" w:rsidRPr="0059727B" w:rsidRDefault="00E60231" w:rsidP="0059727B">
      <w:pPr>
        <w:pStyle w:val="NormalWeb"/>
        <w:shd w:val="clear" w:color="auto" w:fill="FFFFFF"/>
        <w:spacing w:beforeAutospacing="0" w:afterAutospacing="0"/>
        <w:jc w:val="both"/>
        <w:rPr>
          <w:rStyle w:val="Strong"/>
          <w:b w:val="0"/>
          <w:bCs w:val="0"/>
          <w:shd w:val="clear" w:color="auto" w:fill="FFFFFF"/>
          <w:lang w:val="nl-NL"/>
        </w:rPr>
      </w:pPr>
      <w:r w:rsidRPr="0059727B">
        <w:rPr>
          <w:rStyle w:val="Strong"/>
          <w:b w:val="0"/>
          <w:bCs w:val="0"/>
          <w:shd w:val="clear" w:color="auto" w:fill="FFFFFF"/>
          <w:lang w:val="nl-NL"/>
        </w:rPr>
        <w:t>- Trách nhiệm trân trọng, giữ gìn những giá trị văn hoá, truyền thống của tổ tiên.</w:t>
      </w:r>
    </w:p>
    <w:p w:rsidR="00E60231" w:rsidRPr="00B2343B" w:rsidRDefault="00E60231" w:rsidP="00B2343B">
      <w:pPr>
        <w:pStyle w:val="NormalWeb"/>
        <w:shd w:val="clear" w:color="auto" w:fill="FFFFFF"/>
        <w:spacing w:beforeAutospacing="0" w:afterAutospacing="0"/>
        <w:jc w:val="both"/>
        <w:rPr>
          <w:b/>
          <w:shd w:val="clear" w:color="auto" w:fill="FFFFFF"/>
          <w:lang w:val="nl-NL"/>
        </w:rPr>
      </w:pPr>
      <w:r w:rsidRPr="0059727B">
        <w:rPr>
          <w:rStyle w:val="Strong"/>
          <w:bCs w:val="0"/>
          <w:shd w:val="clear" w:color="auto" w:fill="FFFFFF"/>
          <w:lang w:val="nl-NL"/>
        </w:rPr>
        <w:t>II. ĐỒ DÙNG DẠY HỌC</w:t>
      </w:r>
      <w:r>
        <w:rPr>
          <w:rStyle w:val="Strong"/>
          <w:bCs w:val="0"/>
          <w:shd w:val="clear" w:color="auto" w:fill="FFFFFF"/>
          <w:lang w:val="nl-NL"/>
        </w:rPr>
        <w:t xml:space="preserve">: </w:t>
      </w:r>
      <w:r w:rsidRPr="0059727B">
        <w:rPr>
          <w:lang w:val="nl-NL"/>
        </w:rPr>
        <w:t>- GV: TV, máy tính, bảng phụ, bài giảng PPT,</w:t>
      </w:r>
    </w:p>
    <w:p w:rsidR="00E60231" w:rsidRDefault="00E60231" w:rsidP="0059727B">
      <w:pPr>
        <w:pStyle w:val="NormalWeb"/>
        <w:shd w:val="clear" w:color="auto" w:fill="FFFFFF"/>
        <w:spacing w:beforeAutospacing="0" w:afterAutospacing="0"/>
        <w:rPr>
          <w:rStyle w:val="Strong"/>
          <w:bCs w:val="0"/>
          <w:shd w:val="clear" w:color="auto" w:fill="FFFFFF"/>
          <w:lang w:val="nl-NL"/>
        </w:rPr>
      </w:pPr>
      <w:r w:rsidRPr="0059727B">
        <w:rPr>
          <w:rStyle w:val="Strong"/>
          <w:bCs w:val="0"/>
          <w:shd w:val="clear" w:color="auto" w:fill="FFFFFF"/>
          <w:lang w:val="nl-NL"/>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5E1FF3">
        <w:tc>
          <w:tcPr>
            <w:tcW w:w="675" w:type="dxa"/>
          </w:tcPr>
          <w:p w:rsidR="00E60231" w:rsidRPr="005E1FF3"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vAlign w:val="center"/>
          </w:tcPr>
          <w:p w:rsidR="00E60231" w:rsidRPr="0059727B" w:rsidRDefault="00E60231" w:rsidP="005E1FF3">
            <w:pPr>
              <w:pStyle w:val="NormalWeb"/>
              <w:spacing w:beforeAutospacing="0" w:afterAutospacing="0"/>
              <w:jc w:val="both"/>
              <w:rPr>
                <w:rStyle w:val="Strong"/>
                <w:b w:val="0"/>
                <w:shd w:val="clear" w:color="auto" w:fill="FFFFFF"/>
              </w:rPr>
            </w:pPr>
            <w:r w:rsidRPr="0059727B">
              <w:rPr>
                <w:rStyle w:val="Strong"/>
                <w:bCs w:val="0"/>
                <w:shd w:val="clear" w:color="auto" w:fill="FFFFFF"/>
              </w:rPr>
              <w:t xml:space="preserve">A. KHỞI ĐỘNG </w:t>
            </w:r>
          </w:p>
          <w:p w:rsidR="00E60231" w:rsidRPr="0059727B" w:rsidRDefault="00E60231" w:rsidP="005E1FF3">
            <w:pPr>
              <w:pStyle w:val="NormalWeb"/>
              <w:spacing w:beforeAutospacing="0" w:afterAutospacing="0"/>
              <w:jc w:val="both"/>
              <w:rPr>
                <w:b/>
                <w:bCs/>
              </w:rPr>
            </w:pPr>
            <w:r w:rsidRPr="0059727B">
              <w:rPr>
                <w:b/>
                <w:bCs/>
              </w:rPr>
              <w:t>a)</w:t>
            </w:r>
            <w:r w:rsidRPr="0059727B">
              <w:rPr>
                <w:b/>
                <w:bCs/>
                <w:lang w:val="vi-VN"/>
              </w:rPr>
              <w:t xml:space="preserve"> Mục tiêu</w:t>
            </w:r>
          </w:p>
          <w:p w:rsidR="00E60231" w:rsidRPr="0059727B" w:rsidRDefault="00E60231" w:rsidP="005E1FF3">
            <w:pPr>
              <w:pStyle w:val="NormalWeb"/>
              <w:shd w:val="clear" w:color="auto" w:fill="FFFFFF"/>
              <w:spacing w:beforeAutospacing="0" w:afterAutospacing="0"/>
              <w:rPr>
                <w:rStyle w:val="Strong"/>
                <w:b w:val="0"/>
                <w:bCs w:val="0"/>
                <w:shd w:val="clear" w:color="auto" w:fill="FFFFFF"/>
              </w:rPr>
            </w:pPr>
            <w:r w:rsidRPr="0059727B">
              <w:rPr>
                <w:rStyle w:val="Strong"/>
                <w:b w:val="0"/>
                <w:bCs w:val="0"/>
                <w:shd w:val="clear" w:color="auto" w:fill="FFFFFF"/>
              </w:rPr>
              <w:t>- Kết nối được kiến thức HS đã biết với nội dung kiến thức mới trong bài</w:t>
            </w:r>
          </w:p>
          <w:p w:rsidR="00E60231" w:rsidRPr="0059727B" w:rsidRDefault="00E60231" w:rsidP="005E1FF3">
            <w:pPr>
              <w:pStyle w:val="NormalWeb"/>
              <w:shd w:val="clear" w:color="auto" w:fill="FFFFFF"/>
              <w:spacing w:beforeAutospacing="0" w:afterAutospacing="0"/>
              <w:rPr>
                <w:rStyle w:val="Strong"/>
                <w:b w:val="0"/>
                <w:bCs w:val="0"/>
                <w:shd w:val="clear" w:color="auto" w:fill="FFFFFF"/>
              </w:rPr>
            </w:pPr>
            <w:r w:rsidRPr="0059727B">
              <w:rPr>
                <w:rStyle w:val="Strong"/>
                <w:b w:val="0"/>
                <w:bCs w:val="0"/>
                <w:shd w:val="clear" w:color="auto" w:fill="FFFFFF"/>
              </w:rPr>
              <w:t>- Tạo hứng thú cho HS tiếp nhận bài học mới.</w:t>
            </w:r>
          </w:p>
          <w:p w:rsidR="00E60231" w:rsidRPr="000D1E98" w:rsidRDefault="00E60231" w:rsidP="000D1E98">
            <w:pPr>
              <w:spacing w:after="0" w:line="240" w:lineRule="auto"/>
              <w:jc w:val="both"/>
              <w:rPr>
                <w:rFonts w:ascii="Times New Roman" w:hAnsi="Times New Roman"/>
                <w:sz w:val="24"/>
                <w:szCs w:val="24"/>
                <w:lang w:val="vi-VN"/>
              </w:rPr>
            </w:pPr>
            <w:r w:rsidRPr="0059727B">
              <w:rPr>
                <w:b/>
                <w:bCs/>
              </w:rPr>
              <w:t>b)</w:t>
            </w:r>
            <w:r w:rsidRPr="0059727B">
              <w:rPr>
                <w:b/>
                <w:bCs/>
                <w:lang w:val="vi-VN"/>
              </w:rPr>
              <w:t xml:space="preserve"> Cách </w:t>
            </w:r>
            <w:r w:rsidRPr="0059727B">
              <w:rPr>
                <w:b/>
                <w:bCs/>
              </w:rPr>
              <w:t>th</w:t>
            </w:r>
            <w:r w:rsidRPr="0059727B">
              <w:rPr>
                <w:rFonts w:ascii="Arial" w:hAnsi="Arial" w:cs="Arial"/>
                <w:b/>
                <w:bCs/>
              </w:rPr>
              <w:t>ự</w:t>
            </w:r>
            <w:r w:rsidRPr="0059727B">
              <w:rPr>
                <w:b/>
                <w:bCs/>
              </w:rPr>
              <w:t>c hi</w:t>
            </w:r>
            <w:r w:rsidRPr="0059727B">
              <w:rPr>
                <w:rFonts w:ascii="Arial" w:hAnsi="Arial" w:cs="Arial"/>
                <w:b/>
                <w:bCs/>
              </w:rPr>
              <w:t>ệ</w:t>
            </w:r>
            <w:r w:rsidRPr="0059727B">
              <w:rPr>
                <w:b/>
                <w:bCs/>
              </w:rPr>
              <w:t>n</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Trò chơi: Giúp người qua đường</w:t>
            </w:r>
          </w:p>
          <w:p w:rsidR="00E60231" w:rsidRPr="0059727B" w:rsidRDefault="00E60231" w:rsidP="005E1FF3">
            <w:pPr>
              <w:pStyle w:val="NormalWeb"/>
              <w:shd w:val="clear" w:color="auto" w:fill="FFFFFF"/>
              <w:spacing w:beforeAutospacing="0" w:afterAutospacing="0"/>
              <w:jc w:val="center"/>
              <w:rPr>
                <w:rStyle w:val="Strong"/>
                <w:b w:val="0"/>
                <w:bCs w:val="0"/>
                <w:shd w:val="clear" w:color="auto" w:fill="FFFFFF"/>
              </w:rPr>
            </w:pPr>
            <w:r w:rsidRPr="00A644E6">
              <w:rPr>
                <w:rStyle w:val="Strong"/>
                <w:noProof/>
                <w:lang w:val="vi-VN" w:eastAsia="vi-VN"/>
              </w:rPr>
              <w:pict>
                <v:shape id="Picture 4" o:spid="_x0000_i1038" type="#_x0000_t75" style="width:162pt;height:74.25pt;visibility:visible">
                  <v:imagedata r:id="rId15" o:title=""/>
                </v:shape>
              </w:pict>
            </w:r>
          </w:p>
          <w:p w:rsidR="00E60231" w:rsidRPr="0059727B" w:rsidRDefault="00E60231" w:rsidP="005E1FF3">
            <w:pPr>
              <w:pStyle w:val="NormalWeb"/>
              <w:shd w:val="clear" w:color="auto" w:fill="FFFFFF"/>
              <w:spacing w:beforeAutospacing="0" w:afterAutospacing="0"/>
              <w:rPr>
                <w:bCs/>
                <w:shd w:val="clear" w:color="auto" w:fill="FFFFFF"/>
              </w:rPr>
            </w:pPr>
            <w:r w:rsidRPr="0059727B">
              <w:rPr>
                <w:rStyle w:val="Strong"/>
                <w:b w:val="0"/>
                <w:bCs w:val="0"/>
                <w:shd w:val="clear" w:color="auto" w:fill="FFFFFF"/>
              </w:rPr>
              <w:t>- GV nhận xét và dẫn dắt vào bài mới.</w:t>
            </w:r>
          </w:p>
        </w:tc>
        <w:tc>
          <w:tcPr>
            <w:tcW w:w="4677" w:type="dxa"/>
          </w:tcPr>
          <w:p w:rsidR="00E60231" w:rsidRPr="0059727B" w:rsidRDefault="00E60231" w:rsidP="005E1FF3">
            <w:pPr>
              <w:pStyle w:val="NormalWeb"/>
              <w:shd w:val="clear" w:color="auto" w:fill="FFFFFF"/>
              <w:spacing w:beforeAutospacing="0" w:afterAutospacing="0"/>
              <w:rPr>
                <w:rStyle w:val="Strong"/>
                <w:b w:val="0"/>
                <w:bCs w:val="0"/>
                <w:shd w:val="clear" w:color="auto" w:fill="FFFFFF"/>
              </w:rPr>
            </w:pPr>
            <w:r w:rsidRPr="0059727B">
              <w:rPr>
                <w:rStyle w:val="Strong"/>
                <w:b w:val="0"/>
                <w:bCs w:val="0"/>
                <w:shd w:val="clear" w:color="auto" w:fill="FFFFFF"/>
              </w:rPr>
              <w:t>- HS lắng nghe GV giới thiệu luật chơi, ghi nhanh đáp án vào bảng con.</w:t>
            </w:r>
          </w:p>
          <w:p w:rsidR="00E60231" w:rsidRPr="0059727B" w:rsidRDefault="00E60231" w:rsidP="005E1FF3">
            <w:pPr>
              <w:pStyle w:val="NormalWeb"/>
              <w:shd w:val="clear" w:color="auto" w:fill="FFFFFF"/>
              <w:spacing w:beforeAutospacing="0" w:afterAutospacing="0"/>
              <w:rPr>
                <w:rStyle w:val="Strong"/>
                <w:b w:val="0"/>
                <w:bCs w:val="0"/>
                <w:shd w:val="clear" w:color="auto" w:fill="FFFFFF"/>
              </w:rPr>
            </w:pPr>
          </w:p>
          <w:p w:rsidR="00E60231" w:rsidRPr="0059727B" w:rsidRDefault="00E60231" w:rsidP="005E1FF3">
            <w:pPr>
              <w:pStyle w:val="NormalWeb"/>
              <w:shd w:val="clear" w:color="auto" w:fill="FFFFFF"/>
              <w:spacing w:beforeAutospacing="0" w:afterAutospacing="0"/>
              <w:rPr>
                <w:rStyle w:val="Strong"/>
                <w:b w:val="0"/>
                <w:bCs w:val="0"/>
                <w:shd w:val="clear" w:color="auto" w:fill="FFFFFF"/>
              </w:rPr>
            </w:pPr>
          </w:p>
          <w:p w:rsidR="00E60231" w:rsidRPr="0059727B" w:rsidRDefault="00E60231" w:rsidP="005E1FF3">
            <w:pPr>
              <w:pStyle w:val="NormalWeb"/>
              <w:spacing w:beforeAutospacing="0" w:afterAutospacing="0"/>
              <w:jc w:val="both"/>
            </w:pPr>
            <w:r w:rsidRPr="0059727B">
              <w:t xml:space="preserve">- HS lắng nghe. </w:t>
            </w:r>
          </w:p>
        </w:tc>
      </w:tr>
      <w:tr w:rsidR="00E60231" w:rsidRPr="009A427C" w:rsidTr="005E1FF3">
        <w:tc>
          <w:tcPr>
            <w:tcW w:w="675" w:type="dxa"/>
          </w:tcPr>
          <w:p w:rsidR="00E60231" w:rsidRPr="005E1FF3"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12'</w:t>
            </w:r>
          </w:p>
        </w:tc>
        <w:tc>
          <w:tcPr>
            <w:tcW w:w="9639" w:type="dxa"/>
            <w:gridSpan w:val="2"/>
          </w:tcPr>
          <w:p w:rsidR="00E60231" w:rsidRPr="005E1FF3" w:rsidRDefault="00E60231" w:rsidP="005E1FF3">
            <w:pPr>
              <w:pStyle w:val="NormalWeb"/>
              <w:shd w:val="clear" w:color="auto" w:fill="FFFFFF"/>
              <w:spacing w:beforeAutospacing="0" w:afterAutospacing="0"/>
              <w:jc w:val="both"/>
              <w:rPr>
                <w:rStyle w:val="Strong"/>
                <w:bCs w:val="0"/>
                <w:shd w:val="clear" w:color="auto" w:fill="FFFFFF"/>
                <w:lang w:val="vi-VN"/>
              </w:rPr>
            </w:pPr>
            <w:r w:rsidRPr="005E1FF3">
              <w:rPr>
                <w:rStyle w:val="Strong"/>
                <w:bCs w:val="0"/>
                <w:shd w:val="clear" w:color="auto" w:fill="FFFFFF"/>
                <w:lang w:val="vi-VN"/>
              </w:rPr>
              <w:t>B. KHÁM PHÁ KIẾN THỨC</w:t>
            </w:r>
          </w:p>
          <w:p w:rsidR="00E60231" w:rsidRPr="005E1FF3" w:rsidRDefault="00E60231" w:rsidP="005E1FF3">
            <w:pPr>
              <w:spacing w:after="0" w:line="240" w:lineRule="auto"/>
              <w:jc w:val="both"/>
              <w:rPr>
                <w:rFonts w:ascii="Times New Roman" w:hAnsi="Times New Roman"/>
                <w:bCs/>
                <w:sz w:val="24"/>
                <w:szCs w:val="24"/>
                <w:lang w:val="vi-VN"/>
              </w:rPr>
            </w:pPr>
            <w:r w:rsidRPr="005E1FF3">
              <w:rPr>
                <w:rStyle w:val="Strong"/>
                <w:rFonts w:ascii="Times New Roman" w:hAnsi="Times New Roman"/>
                <w:bCs w:val="0"/>
                <w:sz w:val="24"/>
                <w:szCs w:val="24"/>
                <w:shd w:val="clear" w:color="auto" w:fill="FFFFFF"/>
                <w:lang w:val="vi-VN"/>
              </w:rPr>
              <w:t>* Đời sống kinh tế và công cuộc đấu tranh bảo vệ nước Văn Lang, Âu Lạc</w:t>
            </w:r>
            <w:r w:rsidRPr="005E1FF3">
              <w:rPr>
                <w:rFonts w:ascii="Times New Roman" w:hAnsi="Times New Roman"/>
                <w:bCs/>
                <w:sz w:val="24"/>
                <w:szCs w:val="24"/>
                <w:lang w:val="vi-VN"/>
              </w:rPr>
              <w:t xml:space="preserve"> </w:t>
            </w:r>
          </w:p>
          <w:p w:rsidR="00E60231" w:rsidRPr="005E1FF3" w:rsidRDefault="00E60231" w:rsidP="005E1FF3">
            <w:pPr>
              <w:spacing w:after="0" w:line="240" w:lineRule="auto"/>
              <w:jc w:val="both"/>
              <w:rPr>
                <w:rStyle w:val="Strong"/>
                <w:rFonts w:ascii="Times New Roman" w:hAnsi="Times New Roman"/>
                <w:sz w:val="24"/>
                <w:szCs w:val="24"/>
                <w:lang w:val="vi-VN"/>
              </w:rPr>
            </w:pPr>
            <w:r w:rsidRPr="005E1FF3">
              <w:rPr>
                <w:rFonts w:ascii="Times New Roman" w:hAnsi="Times New Roman"/>
                <w:b/>
                <w:bCs/>
                <w:sz w:val="24"/>
                <w:szCs w:val="24"/>
                <w:lang w:val="vi-VN"/>
              </w:rPr>
              <w:t>a)</w:t>
            </w:r>
            <w:r w:rsidRPr="0059727B">
              <w:rPr>
                <w:rFonts w:ascii="Times New Roman" w:hAnsi="Times New Roman"/>
                <w:b/>
                <w:bCs/>
                <w:sz w:val="24"/>
                <w:szCs w:val="24"/>
                <w:lang w:val="vi-VN"/>
              </w:rPr>
              <w:t xml:space="preserve"> Mục tiêu</w:t>
            </w:r>
            <w:r w:rsidRPr="005E1FF3">
              <w:rPr>
                <w:rFonts w:ascii="Times New Roman" w:hAnsi="Times New Roman"/>
                <w:b/>
                <w:bCs/>
                <w:sz w:val="24"/>
                <w:szCs w:val="24"/>
                <w:lang w:val="vi-VN"/>
              </w:rPr>
              <w:t xml:space="preserve">: </w:t>
            </w:r>
            <w:r w:rsidRPr="005E1FF3">
              <w:rPr>
                <w:rStyle w:val="Strong"/>
                <w:rFonts w:ascii="Times New Roman" w:hAnsi="Times New Roman"/>
                <w:b w:val="0"/>
                <w:bCs w:val="0"/>
                <w:sz w:val="24"/>
                <w:szCs w:val="24"/>
                <w:shd w:val="clear" w:color="auto" w:fill="FFFFFF"/>
                <w:lang w:val="vi-VN"/>
              </w:rPr>
              <w:t>Sử dụng kiến thức lịch sử và một số truyền thuyết lịch sử (Sơn Tinh, Thuỷ Tinh, Thánh Gióng, Sự tích nỏ thần,...), mô tả được đời sống kinh tế và công cuộc đấu tranh bảo vệ nước Văn Lang, Âu Lạc.</w:t>
            </w:r>
          </w:p>
          <w:p w:rsidR="00E60231" w:rsidRPr="000D1E98" w:rsidRDefault="00E60231" w:rsidP="000D1E98">
            <w:pPr>
              <w:spacing w:after="0" w:line="240" w:lineRule="auto"/>
              <w:jc w:val="both"/>
              <w:rPr>
                <w:rFonts w:ascii="Times New Roman" w:hAnsi="Times New Roman"/>
                <w:sz w:val="24"/>
                <w:szCs w:val="24"/>
                <w:lang w:val="vi-VN"/>
              </w:rPr>
            </w:pPr>
            <w:r w:rsidRPr="0059727B">
              <w:rPr>
                <w:rFonts w:ascii="Times New Roman" w:hAnsi="Times New Roman"/>
                <w:b/>
                <w:bCs/>
                <w:sz w:val="24"/>
                <w:szCs w:val="24"/>
              </w:rPr>
              <w:t xml:space="preserve">b) </w:t>
            </w:r>
            <w:r w:rsidRPr="0059727B">
              <w:rPr>
                <w:rFonts w:ascii="Times New Roman" w:hAnsi="Times New Roman"/>
                <w:b/>
                <w:bCs/>
                <w:sz w:val="24"/>
                <w:szCs w:val="24"/>
                <w:lang w:val="vi-VN"/>
              </w:rPr>
              <w:t xml:space="preserve">Cách thực hiện: </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E1FF3" w:rsidRDefault="00E60231" w:rsidP="005E1FF3">
            <w:pPr>
              <w:pStyle w:val="NormalWeb"/>
              <w:shd w:val="clear" w:color="auto" w:fill="FFFFFF"/>
              <w:spacing w:beforeAutospacing="0" w:afterAutospacing="0"/>
              <w:rPr>
                <w:rStyle w:val="Strong"/>
                <w:bCs w:val="0"/>
                <w:shd w:val="clear" w:color="auto" w:fill="FFFFFF"/>
                <w:lang w:val="vi-VN"/>
              </w:rPr>
            </w:pPr>
            <w:r w:rsidRPr="005E1FF3">
              <w:rPr>
                <w:rStyle w:val="Strong"/>
                <w:bCs w:val="0"/>
                <w:shd w:val="clear" w:color="auto" w:fill="FFFFFF"/>
                <w:lang w:val="vi-VN"/>
              </w:rPr>
              <w:t>1. Đời sống kinh tế</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xml:space="preserve">- GV hướng dẫn HS đọc mục 2 trong SGK trang 27 và làm việc theo nhóm 4, thực hiện các nhiệm vụ học tập: </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Mô tả đời sống kinh tế của nước Văn Lang, Âu Lạc.</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Câu chuyện Sơn Tinh, Thuỷ Tinh phản ánh điều gì?</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Khuyến khích HS sáng tạo trong cách thức mô tả (sơ đồ tư duy, tranh ả</w:t>
            </w:r>
            <w:r>
              <w:rPr>
                <w:rStyle w:val="Strong"/>
                <w:b w:val="0"/>
                <w:bCs w:val="0"/>
                <w:shd w:val="clear" w:color="auto" w:fill="FFFFFF"/>
                <w:lang w:val="vi-VN"/>
              </w:rPr>
              <w:t>nh,…)</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GV nhận xét, chuẩn xác kiến thức về đời sống kinh tế của cư dân Văn Lang, Âu Lạc:</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Nông nghiệp: biết trồng lúa nước và các loại rau, củ; biết chăn nuôi, đánh bắt cá.</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Thủ công nghiệp: làm gốm, làm mộc, dệt vải, đúc đồng, rèn sắt,...</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xml:space="preserve">+ Câu chuyện </w:t>
            </w:r>
            <w:r w:rsidRPr="005E1FF3">
              <w:rPr>
                <w:rStyle w:val="Strong"/>
                <w:b w:val="0"/>
                <w:bCs w:val="0"/>
                <w:i/>
                <w:shd w:val="clear" w:color="auto" w:fill="FFFFFF"/>
                <w:lang w:val="vi-VN"/>
              </w:rPr>
              <w:t>Sơn Tinh, Thuỷ Tinh</w:t>
            </w:r>
            <w:r w:rsidRPr="005E1FF3">
              <w:rPr>
                <w:rStyle w:val="Strong"/>
                <w:b w:val="0"/>
                <w:bCs w:val="0"/>
                <w:shd w:val="clear" w:color="auto" w:fill="FFFFFF"/>
                <w:lang w:val="vi-VN"/>
              </w:rPr>
              <w:t xml:space="preserve"> phản ảnh sự nỗ lực trong chế ngự lũ lụt để phát triển sản xuất nông nghiệp của người Việt cổ.</w:t>
            </w:r>
          </w:p>
          <w:p w:rsidR="00E60231" w:rsidRPr="005E1FF3" w:rsidRDefault="00E60231" w:rsidP="005E1FF3">
            <w:pPr>
              <w:pStyle w:val="NormalWeb"/>
              <w:shd w:val="clear" w:color="auto" w:fill="FFFFFF"/>
              <w:spacing w:beforeAutospacing="0" w:afterAutospacing="0"/>
              <w:rPr>
                <w:bCs/>
                <w:shd w:val="clear" w:color="auto" w:fill="FFFFFF"/>
                <w:lang w:val="vi-VN"/>
              </w:rPr>
            </w:pPr>
            <w:r w:rsidRPr="005E1FF3">
              <w:rPr>
                <w:rStyle w:val="Strong"/>
                <w:b w:val="0"/>
                <w:bCs w:val="0"/>
                <w:shd w:val="clear" w:color="auto" w:fill="FFFFFF"/>
                <w:lang w:val="vi-VN"/>
              </w:rPr>
              <w:t xml:space="preserve">- GV nêu yêu cầu: Tìm hiểu và chia sẻ với bạn học về truyện </w:t>
            </w:r>
            <w:r w:rsidRPr="005E1FF3">
              <w:rPr>
                <w:rStyle w:val="Strong"/>
                <w:b w:val="0"/>
                <w:bCs w:val="0"/>
                <w:i/>
                <w:shd w:val="clear" w:color="auto" w:fill="FFFFFF"/>
                <w:lang w:val="vi-VN"/>
              </w:rPr>
              <w:t>Bánh chưng, bánh giầy; Mai An Tiêm; Truyền trầu cau</w:t>
            </w:r>
            <w:r w:rsidRPr="005E1FF3">
              <w:rPr>
                <w:rStyle w:val="Strong"/>
                <w:b w:val="0"/>
                <w:bCs w:val="0"/>
                <w:shd w:val="clear" w:color="auto" w:fill="FFFFFF"/>
                <w:lang w:val="vi-VN"/>
              </w:rPr>
              <w:t>.</w:t>
            </w:r>
          </w:p>
        </w:tc>
        <w:tc>
          <w:tcPr>
            <w:tcW w:w="4677" w:type="dxa"/>
          </w:tcPr>
          <w:p w:rsidR="00E60231" w:rsidRPr="005E1FF3" w:rsidRDefault="00E60231" w:rsidP="005E1FF3">
            <w:pPr>
              <w:spacing w:after="0" w:line="240" w:lineRule="auto"/>
              <w:rPr>
                <w:rFonts w:ascii="Times New Roman" w:hAnsi="Times New Roman"/>
                <w:sz w:val="24"/>
                <w:szCs w:val="24"/>
                <w:lang w:val="vi-VN"/>
              </w:rPr>
            </w:pPr>
          </w:p>
          <w:p w:rsidR="00E60231" w:rsidRPr="005E1FF3" w:rsidRDefault="00E60231" w:rsidP="005E1FF3">
            <w:pPr>
              <w:spacing w:after="0" w:line="240" w:lineRule="auto"/>
              <w:rPr>
                <w:rFonts w:ascii="Times New Roman" w:hAnsi="Times New Roman"/>
                <w:sz w:val="24"/>
                <w:szCs w:val="24"/>
                <w:lang w:val="vi-VN"/>
              </w:rPr>
            </w:pPr>
            <w:r w:rsidRPr="005E1FF3">
              <w:rPr>
                <w:rFonts w:ascii="Times New Roman" w:hAnsi="Times New Roman"/>
                <w:sz w:val="24"/>
                <w:szCs w:val="24"/>
                <w:lang w:val="vi-VN"/>
              </w:rPr>
              <w:t xml:space="preserve">- 2 HS đọc to nội dung trước lớp (1 HS đọc phần </w:t>
            </w:r>
            <w:r w:rsidRPr="005E1FF3">
              <w:rPr>
                <w:rFonts w:ascii="Times New Roman" w:hAnsi="Times New Roman"/>
                <w:i/>
                <w:sz w:val="24"/>
                <w:szCs w:val="24"/>
                <w:lang w:val="vi-VN"/>
              </w:rPr>
              <w:t>Đời sống kinh tế</w:t>
            </w:r>
            <w:r w:rsidRPr="005E1FF3">
              <w:rPr>
                <w:rFonts w:ascii="Times New Roman" w:hAnsi="Times New Roman"/>
                <w:sz w:val="24"/>
                <w:szCs w:val="24"/>
                <w:lang w:val="vi-VN"/>
              </w:rPr>
              <w:t xml:space="preserve">, 1 HS đọc câu chuyện </w:t>
            </w:r>
            <w:r w:rsidRPr="005E1FF3">
              <w:rPr>
                <w:rFonts w:ascii="Times New Roman" w:hAnsi="Times New Roman"/>
                <w:i/>
                <w:sz w:val="24"/>
                <w:szCs w:val="24"/>
                <w:lang w:val="vi-VN"/>
              </w:rPr>
              <w:t>Sơn Tinh, Thủy Tinh</w:t>
            </w:r>
            <w:r w:rsidRPr="005E1FF3">
              <w:rPr>
                <w:rFonts w:ascii="Times New Roman" w:hAnsi="Times New Roman"/>
                <w:sz w:val="24"/>
                <w:szCs w:val="24"/>
                <w:lang w:val="vi-VN"/>
              </w:rPr>
              <w:t>), cả lớp đọc thầm SGK.</w:t>
            </w:r>
          </w:p>
          <w:p w:rsidR="00E60231" w:rsidRPr="0059727B" w:rsidRDefault="00E60231" w:rsidP="005E1FF3">
            <w:pPr>
              <w:spacing w:after="0" w:line="240" w:lineRule="auto"/>
              <w:jc w:val="center"/>
              <w:rPr>
                <w:rFonts w:ascii="Times New Roman" w:hAnsi="Times New Roman"/>
                <w:sz w:val="24"/>
                <w:szCs w:val="24"/>
              </w:rPr>
            </w:pPr>
            <w:r w:rsidRPr="00A644E6">
              <w:rPr>
                <w:rFonts w:ascii="Times New Roman" w:hAnsi="Times New Roman"/>
                <w:noProof/>
                <w:sz w:val="24"/>
                <w:szCs w:val="24"/>
                <w:lang w:val="vi-VN" w:eastAsia="vi-VN"/>
              </w:rPr>
              <w:pict>
                <v:shape id="Picture 6" o:spid="_x0000_i1039" type="#_x0000_t75" style="width:157.5pt;height:66pt;visibility:visible">
                  <v:imagedata r:id="rId16" o:title=""/>
                </v:shape>
              </w:pic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Các nhóm làm nhiệm vụ.</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Đại diện các nhóm HS báo cáo kết quả làm việc nhóm.</w:t>
            </w:r>
          </w:p>
          <w:p w:rsidR="00E60231" w:rsidRPr="0059727B" w:rsidRDefault="00E60231" w:rsidP="005E1FF3">
            <w:pPr>
              <w:pStyle w:val="NormalWeb"/>
              <w:shd w:val="clear" w:color="auto" w:fill="FFFFFF"/>
              <w:spacing w:beforeAutospacing="0" w:afterAutospacing="0"/>
              <w:jc w:val="both"/>
              <w:rPr>
                <w:rStyle w:val="Strong"/>
                <w:b w:val="0"/>
                <w:bCs w:val="0"/>
                <w:shd w:val="clear" w:color="auto" w:fill="FFFFFF"/>
              </w:rPr>
            </w:pPr>
            <w:r w:rsidRPr="0059727B">
              <w:rPr>
                <w:rStyle w:val="Strong"/>
                <w:b w:val="0"/>
                <w:bCs w:val="0"/>
                <w:shd w:val="clear" w:color="auto" w:fill="FFFFFF"/>
              </w:rPr>
              <w:t>- HS nhóm khác nhận xét, bổ sung.</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lắng nghe.</w:t>
            </w: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chia sẻ cùng bạn (nhóm đôi) và trước lớp.</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E1FF3" w:rsidRDefault="00E60231" w:rsidP="005E1FF3">
            <w:pPr>
              <w:pStyle w:val="NormalWeb"/>
              <w:shd w:val="clear" w:color="auto" w:fill="FFFFFF"/>
              <w:spacing w:beforeAutospacing="0" w:afterAutospacing="0"/>
              <w:rPr>
                <w:rStyle w:val="Strong"/>
                <w:bCs w:val="0"/>
                <w:shd w:val="clear" w:color="auto" w:fill="FFFFFF"/>
                <w:lang w:val="vi-VN"/>
              </w:rPr>
            </w:pPr>
            <w:r w:rsidRPr="005E1FF3">
              <w:rPr>
                <w:rStyle w:val="Strong"/>
                <w:bCs w:val="0"/>
                <w:shd w:val="clear" w:color="auto" w:fill="FFFFFF"/>
                <w:lang w:val="vi-VN"/>
              </w:rPr>
              <w:t xml:space="preserve">2. Đấu tranh bảo vệ đất nước </w:t>
            </w:r>
          </w:p>
          <w:p w:rsidR="00E60231" w:rsidRPr="005E1FF3" w:rsidRDefault="00E60231" w:rsidP="005E1FF3">
            <w:pPr>
              <w:pStyle w:val="NormalWeb"/>
              <w:shd w:val="clear" w:color="auto" w:fill="FFFFFF"/>
              <w:spacing w:beforeAutospacing="0" w:afterAutospacing="0"/>
              <w:rPr>
                <w:rStyle w:val="Strong"/>
                <w:bCs w:val="0"/>
                <w:shd w:val="clear" w:color="auto" w:fill="FFFFFF"/>
                <w:lang w:val="vi-VN"/>
              </w:rPr>
            </w:pPr>
            <w:r w:rsidRPr="005E1FF3">
              <w:rPr>
                <w:rStyle w:val="Strong"/>
                <w:b w:val="0"/>
                <w:bCs w:val="0"/>
                <w:shd w:val="clear" w:color="auto" w:fill="FFFFFF"/>
                <w:lang w:val="vi-VN"/>
              </w:rPr>
              <w:t>- GV giao nhiệm vụ HS:</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Đọc thông tin và mô tả cuộc đấu tranh bảo vệ nước Văn Lang, Âu Lạc.</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Câu chuyện Thánh Gióng và Sự tích nỏ thần thể hiện điề</w:t>
            </w:r>
            <w:r>
              <w:rPr>
                <w:rStyle w:val="Strong"/>
                <w:b w:val="0"/>
                <w:bCs w:val="0"/>
                <w:shd w:val="clear" w:color="auto" w:fill="FFFFFF"/>
                <w:lang w:val="vi-VN"/>
              </w:rPr>
              <w:t>u gì?</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GV nhận xét, chốt kiến thức:</w:t>
            </w:r>
          </w:p>
          <w:p w:rsidR="00E60231" w:rsidRPr="005E1FF3" w:rsidRDefault="00E60231" w:rsidP="005E1FF3">
            <w:pPr>
              <w:pStyle w:val="NormalWeb"/>
              <w:shd w:val="clear" w:color="auto" w:fill="FFFFFF"/>
              <w:spacing w:beforeAutospacing="0" w:afterAutospacing="0"/>
              <w:jc w:val="both"/>
              <w:rPr>
                <w:rStyle w:val="Strong"/>
                <w:b w:val="0"/>
                <w:bCs w:val="0"/>
                <w:shd w:val="clear" w:color="auto" w:fill="FFFFFF"/>
                <w:lang w:val="vi-VN"/>
              </w:rPr>
            </w:pPr>
            <w:r w:rsidRPr="005E1FF3">
              <w:rPr>
                <w:rStyle w:val="Strong"/>
                <w:b w:val="0"/>
                <w:bCs w:val="0"/>
                <w:shd w:val="clear" w:color="auto" w:fill="FFFFFF"/>
                <w:lang w:val="vi-VN"/>
              </w:rPr>
              <w:t>+ Người Việt đã tiến hành các cuộc kháng chiến chống giặc Ân để bảo vệ nước Văn Lang; kháng chiến chống quân Triệu để bảo vệ nước Âu Lạc.</w:t>
            </w:r>
          </w:p>
          <w:p w:rsidR="00E60231" w:rsidRPr="005E1FF3" w:rsidRDefault="00E60231" w:rsidP="005E1FF3">
            <w:pPr>
              <w:pStyle w:val="NormalWeb"/>
              <w:shd w:val="clear" w:color="auto" w:fill="FFFFFF"/>
              <w:spacing w:beforeAutospacing="0" w:afterAutospacing="0"/>
              <w:jc w:val="both"/>
              <w:rPr>
                <w:rStyle w:val="Strong"/>
                <w:b w:val="0"/>
                <w:bCs w:val="0"/>
                <w:shd w:val="clear" w:color="auto" w:fill="FFFFFF"/>
                <w:lang w:val="vi-VN"/>
              </w:rPr>
            </w:pPr>
            <w:r w:rsidRPr="005E1FF3">
              <w:rPr>
                <w:rStyle w:val="Strong"/>
                <w:b w:val="0"/>
                <w:bCs w:val="0"/>
                <w:shd w:val="clear" w:color="auto" w:fill="FFFFFF"/>
                <w:lang w:val="vi-VN"/>
              </w:rPr>
              <w:t xml:space="preserve">+ Truyền thuyết </w:t>
            </w:r>
            <w:r w:rsidRPr="005E1FF3">
              <w:rPr>
                <w:rStyle w:val="Strong"/>
                <w:b w:val="0"/>
                <w:bCs w:val="0"/>
                <w:i/>
                <w:shd w:val="clear" w:color="auto" w:fill="FFFFFF"/>
                <w:lang w:val="vi-VN"/>
              </w:rPr>
              <w:t>Thánh Gióng, Sự tích nỏ thần</w:t>
            </w:r>
            <w:r w:rsidRPr="005E1FF3">
              <w:rPr>
                <w:rStyle w:val="Strong"/>
                <w:b w:val="0"/>
                <w:bCs w:val="0"/>
                <w:shd w:val="clear" w:color="auto" w:fill="FFFFFF"/>
                <w:lang w:val="vi-VN"/>
              </w:rPr>
              <w:t xml:space="preserve"> thể hiện tinh thần yêu nước, quá trình đấu tranh chống ngoại xâm của người Việt từ xa xưa.</w:t>
            </w:r>
          </w:p>
        </w:tc>
        <w:tc>
          <w:tcPr>
            <w:tcW w:w="4677" w:type="dxa"/>
          </w:tcPr>
          <w:p w:rsidR="00E60231" w:rsidRPr="005E1FF3" w:rsidRDefault="00E60231" w:rsidP="005E1FF3">
            <w:pPr>
              <w:spacing w:after="0" w:line="240" w:lineRule="auto"/>
              <w:rPr>
                <w:rFonts w:ascii="Times New Roman" w:hAnsi="Times New Roman"/>
                <w:sz w:val="24"/>
                <w:szCs w:val="24"/>
                <w:lang w:val="vi-VN"/>
              </w:rPr>
            </w:pPr>
          </w:p>
          <w:p w:rsidR="00E60231" w:rsidRPr="005E1FF3" w:rsidRDefault="00E60231" w:rsidP="005E1FF3">
            <w:pPr>
              <w:spacing w:after="0" w:line="240" w:lineRule="auto"/>
              <w:rPr>
                <w:rFonts w:ascii="Times New Roman" w:hAnsi="Times New Roman"/>
                <w:sz w:val="24"/>
                <w:szCs w:val="24"/>
                <w:lang w:val="vi-VN"/>
              </w:rPr>
            </w:pPr>
            <w:r w:rsidRPr="005E1FF3">
              <w:rPr>
                <w:rFonts w:ascii="Times New Roman" w:hAnsi="Times New Roman"/>
                <w:sz w:val="24"/>
                <w:szCs w:val="24"/>
                <w:lang w:val="vi-VN"/>
              </w:rPr>
              <w:t xml:space="preserve">- 3 HS đọc to nội dung trước lớp (1 HS đọc phần </w:t>
            </w:r>
            <w:r w:rsidRPr="005E1FF3">
              <w:rPr>
                <w:rFonts w:ascii="Times New Roman" w:hAnsi="Times New Roman"/>
                <w:i/>
                <w:sz w:val="24"/>
                <w:szCs w:val="24"/>
                <w:lang w:val="vi-VN"/>
              </w:rPr>
              <w:t>Đấu tranh bảo vệ đất nước</w:t>
            </w:r>
            <w:r w:rsidRPr="005E1FF3">
              <w:rPr>
                <w:rFonts w:ascii="Times New Roman" w:hAnsi="Times New Roman"/>
                <w:sz w:val="24"/>
                <w:szCs w:val="24"/>
                <w:lang w:val="vi-VN"/>
              </w:rPr>
              <w:t xml:space="preserve">, 1 HS đọc câu chuyện </w:t>
            </w:r>
            <w:r w:rsidRPr="005E1FF3">
              <w:rPr>
                <w:rFonts w:ascii="Times New Roman" w:hAnsi="Times New Roman"/>
                <w:i/>
                <w:sz w:val="24"/>
                <w:szCs w:val="24"/>
                <w:lang w:val="vi-VN"/>
              </w:rPr>
              <w:t xml:space="preserve">Thánh Gióng, </w:t>
            </w:r>
            <w:r w:rsidRPr="005E1FF3">
              <w:rPr>
                <w:rFonts w:ascii="Times New Roman" w:hAnsi="Times New Roman"/>
                <w:sz w:val="24"/>
                <w:szCs w:val="24"/>
                <w:lang w:val="vi-VN"/>
              </w:rPr>
              <w:t xml:space="preserve">1 HS đọc câu chuyện </w:t>
            </w:r>
            <w:r w:rsidRPr="005E1FF3">
              <w:rPr>
                <w:rFonts w:ascii="Times New Roman" w:hAnsi="Times New Roman"/>
                <w:i/>
                <w:sz w:val="24"/>
                <w:szCs w:val="24"/>
                <w:lang w:val="vi-VN"/>
              </w:rPr>
              <w:t>Sự tích nỏ thần</w:t>
            </w:r>
            <w:r w:rsidRPr="005E1FF3">
              <w:rPr>
                <w:rFonts w:ascii="Times New Roman" w:hAnsi="Times New Roman"/>
                <w:sz w:val="24"/>
                <w:szCs w:val="24"/>
                <w:lang w:val="vi-VN"/>
              </w:rPr>
              <w:t>), cả lớp đọc thầm.</w:t>
            </w:r>
          </w:p>
          <w:p w:rsidR="00E60231" w:rsidRPr="005E1FF3" w:rsidRDefault="00E60231" w:rsidP="005E1FF3">
            <w:pPr>
              <w:spacing w:after="0" w:line="240" w:lineRule="auto"/>
              <w:rPr>
                <w:rFonts w:ascii="Times New Roman" w:hAnsi="Times New Roman"/>
                <w:sz w:val="24"/>
                <w:szCs w:val="24"/>
                <w:lang w:val="vi-VN"/>
              </w:rPr>
            </w:pPr>
            <w:r w:rsidRPr="005E1FF3">
              <w:rPr>
                <w:rFonts w:ascii="Times New Roman" w:hAnsi="Times New Roman"/>
                <w:sz w:val="24"/>
                <w:szCs w:val="24"/>
                <w:lang w:val="vi-VN"/>
              </w:rPr>
              <w:t>- HS làm nhiệm vụ theo nhóm 4.</w:t>
            </w:r>
          </w:p>
          <w:p w:rsidR="00E60231" w:rsidRPr="005E1FF3" w:rsidRDefault="00E60231" w:rsidP="005E1FF3">
            <w:pPr>
              <w:pStyle w:val="NormalWeb"/>
              <w:shd w:val="clear" w:color="auto" w:fill="FFFFFF"/>
              <w:spacing w:beforeAutospacing="0" w:afterAutospacing="0"/>
              <w:jc w:val="both"/>
              <w:rPr>
                <w:rStyle w:val="Strong"/>
                <w:b w:val="0"/>
                <w:bCs w:val="0"/>
                <w:shd w:val="clear" w:color="auto" w:fill="FFFFFF"/>
                <w:lang w:val="vi-VN"/>
              </w:rPr>
            </w:pPr>
            <w:r w:rsidRPr="005E1FF3">
              <w:rPr>
                <w:rStyle w:val="Strong"/>
                <w:b w:val="0"/>
                <w:bCs w:val="0"/>
                <w:shd w:val="clear" w:color="auto" w:fill="FFFFFF"/>
                <w:lang w:val="vi-VN"/>
              </w:rPr>
              <w:t>- Đại diện các nhóm HS trình bày kết quả làm việc nhóm.</w:t>
            </w:r>
          </w:p>
          <w:p w:rsidR="00E60231" w:rsidRPr="005E1FF3" w:rsidRDefault="00E60231" w:rsidP="005E1FF3">
            <w:pPr>
              <w:pStyle w:val="NormalWeb"/>
              <w:shd w:val="clear" w:color="auto" w:fill="FFFFFF"/>
              <w:spacing w:beforeAutospacing="0" w:afterAutospacing="0"/>
              <w:jc w:val="both"/>
              <w:rPr>
                <w:rStyle w:val="Strong"/>
                <w:b w:val="0"/>
                <w:bCs w:val="0"/>
                <w:shd w:val="clear" w:color="auto" w:fill="FFFFFF"/>
                <w:lang w:val="vi-VN"/>
              </w:rPr>
            </w:pPr>
            <w:r w:rsidRPr="005E1FF3">
              <w:rPr>
                <w:rStyle w:val="Strong"/>
                <w:b w:val="0"/>
                <w:bCs w:val="0"/>
                <w:shd w:val="clear" w:color="auto" w:fill="FFFFFF"/>
                <w:lang w:val="vi-VN"/>
              </w:rPr>
              <w:t>- HS nhóm khác nhận xét, bổ sung.</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lắng nghe.</w:t>
            </w:r>
          </w:p>
          <w:p w:rsidR="00E60231" w:rsidRPr="0059727B" w:rsidRDefault="00E60231" w:rsidP="005E1FF3">
            <w:pPr>
              <w:spacing w:after="0" w:line="240" w:lineRule="auto"/>
              <w:rPr>
                <w:rFonts w:ascii="Times New Roman" w:hAnsi="Times New Roman"/>
                <w:sz w:val="24"/>
                <w:szCs w:val="24"/>
              </w:rPr>
            </w:pPr>
          </w:p>
        </w:tc>
      </w:tr>
      <w:tr w:rsidR="00E60231" w:rsidRPr="009A427C" w:rsidTr="005E1FF3">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9639" w:type="dxa"/>
            <w:gridSpan w:val="2"/>
          </w:tcPr>
          <w:p w:rsidR="00E60231" w:rsidRPr="005E1FF3" w:rsidRDefault="00E60231" w:rsidP="005E1FF3">
            <w:pPr>
              <w:pStyle w:val="NormalWeb"/>
              <w:shd w:val="clear" w:color="auto" w:fill="FFFFFF"/>
              <w:spacing w:beforeAutospacing="0" w:afterAutospacing="0"/>
              <w:jc w:val="both"/>
              <w:rPr>
                <w:rStyle w:val="Strong"/>
                <w:b w:val="0"/>
                <w:shd w:val="clear" w:color="auto" w:fill="FFFFFF"/>
                <w:lang w:val="vi-VN"/>
              </w:rPr>
            </w:pPr>
            <w:r w:rsidRPr="005E1FF3">
              <w:rPr>
                <w:rStyle w:val="Strong"/>
                <w:bCs w:val="0"/>
                <w:shd w:val="clear" w:color="auto" w:fill="FFFFFF"/>
                <w:lang w:val="vi-VN"/>
              </w:rPr>
              <w:t>C. THỰC HÀNH, LUYỆN TẬP</w:t>
            </w:r>
          </w:p>
          <w:p w:rsidR="00E60231" w:rsidRPr="005E1FF3" w:rsidRDefault="00E60231" w:rsidP="005E1FF3">
            <w:pPr>
              <w:spacing w:after="0" w:line="240" w:lineRule="auto"/>
              <w:jc w:val="both"/>
              <w:rPr>
                <w:rFonts w:ascii="Times New Roman" w:hAnsi="Times New Roman"/>
                <w:b/>
                <w:bCs/>
                <w:sz w:val="24"/>
                <w:szCs w:val="24"/>
                <w:lang w:val="vi-VN"/>
              </w:rPr>
            </w:pPr>
            <w:r w:rsidRPr="005E1FF3">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5E1FF3">
              <w:rPr>
                <w:rFonts w:ascii="Times New Roman" w:hAnsi="Times New Roman"/>
                <w:b/>
                <w:bCs/>
                <w:sz w:val="24"/>
                <w:szCs w:val="24"/>
                <w:lang w:val="vi-VN"/>
              </w:rPr>
              <w:t xml:space="preserve"> </w:t>
            </w:r>
          </w:p>
          <w:p w:rsidR="00E60231" w:rsidRPr="005E1FF3" w:rsidRDefault="00E60231" w:rsidP="005E1FF3">
            <w:pPr>
              <w:spacing w:after="0" w:line="240" w:lineRule="auto"/>
              <w:jc w:val="both"/>
              <w:rPr>
                <w:rFonts w:ascii="Times New Roman" w:hAnsi="Times New Roman"/>
                <w:bCs/>
                <w:sz w:val="24"/>
                <w:szCs w:val="24"/>
                <w:lang w:val="vi-VN"/>
              </w:rPr>
            </w:pPr>
            <w:r w:rsidRPr="005E1FF3">
              <w:rPr>
                <w:rFonts w:ascii="Times New Roman" w:hAnsi="Times New Roman"/>
                <w:bCs/>
                <w:sz w:val="24"/>
                <w:szCs w:val="24"/>
                <w:lang w:val="vi-VN"/>
              </w:rPr>
              <w:t xml:space="preserve">- </w:t>
            </w:r>
            <w:r w:rsidRPr="0059727B">
              <w:rPr>
                <w:rFonts w:ascii="Times New Roman" w:hAnsi="Times New Roman"/>
                <w:bCs/>
                <w:sz w:val="24"/>
                <w:szCs w:val="24"/>
                <w:lang w:val="vi-VN"/>
              </w:rPr>
              <w:t xml:space="preserve">HS </w:t>
            </w:r>
            <w:r w:rsidRPr="005E1FF3">
              <w:rPr>
                <w:rFonts w:ascii="Times New Roman" w:hAnsi="Times New Roman"/>
                <w:bCs/>
                <w:sz w:val="24"/>
                <w:szCs w:val="24"/>
                <w:lang w:val="vi-VN"/>
              </w:rPr>
              <w:t xml:space="preserve">vận dụng </w:t>
            </w:r>
            <w:r w:rsidRPr="005E1FF3">
              <w:rPr>
                <w:rStyle w:val="Strong"/>
                <w:rFonts w:ascii="Times New Roman" w:hAnsi="Times New Roman"/>
                <w:b w:val="0"/>
                <w:bCs w:val="0"/>
                <w:sz w:val="24"/>
                <w:szCs w:val="24"/>
                <w:shd w:val="clear" w:color="auto" w:fill="FFFFFF"/>
                <w:lang w:val="vi-VN"/>
              </w:rPr>
              <w:t>được kiến thức đã học về nhà nước Văn Lang, Âu Lạc để trả lời các câu hỏi.</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E1FF3" w:rsidRDefault="00E60231" w:rsidP="005E1FF3">
            <w:pPr>
              <w:pStyle w:val="NormalWeb"/>
              <w:shd w:val="clear" w:color="auto" w:fill="FFFFFF"/>
              <w:spacing w:beforeAutospacing="0" w:afterAutospacing="0"/>
              <w:jc w:val="both"/>
              <w:rPr>
                <w:rStyle w:val="Strong"/>
                <w:b w:val="0"/>
                <w:bCs w:val="0"/>
                <w:i/>
                <w:shd w:val="clear" w:color="auto" w:fill="FFFFFF"/>
                <w:lang w:val="vi-VN"/>
              </w:rPr>
            </w:pPr>
            <w:r w:rsidRPr="005E1FF3">
              <w:rPr>
                <w:rStyle w:val="Strong"/>
                <w:b w:val="0"/>
                <w:bCs w:val="0"/>
                <w:shd w:val="clear" w:color="auto" w:fill="FFFFFF"/>
                <w:lang w:val="vi-VN"/>
              </w:rPr>
              <w:t xml:space="preserve">- Trò chơi: </w:t>
            </w:r>
            <w:r w:rsidRPr="005E1FF3">
              <w:rPr>
                <w:rStyle w:val="Strong"/>
                <w:b w:val="0"/>
                <w:bCs w:val="0"/>
                <w:i/>
                <w:shd w:val="clear" w:color="auto" w:fill="FFFFFF"/>
                <w:lang w:val="vi-VN"/>
              </w:rPr>
              <w:t>Giải ô chữ.</w:t>
            </w:r>
          </w:p>
          <w:p w:rsidR="00E60231" w:rsidRPr="005E1FF3" w:rsidRDefault="00E60231" w:rsidP="005E1FF3">
            <w:pPr>
              <w:pStyle w:val="NormalWeb"/>
              <w:shd w:val="clear" w:color="auto" w:fill="FFFFFF"/>
              <w:spacing w:beforeAutospacing="0" w:afterAutospacing="0"/>
              <w:jc w:val="both"/>
              <w:rPr>
                <w:rStyle w:val="Strong"/>
                <w:b w:val="0"/>
                <w:bCs w:val="0"/>
                <w:shd w:val="clear" w:color="auto" w:fill="FFFFFF"/>
                <w:lang w:val="vi-VN"/>
              </w:rPr>
            </w:pPr>
            <w:r w:rsidRPr="005E1FF3">
              <w:rPr>
                <w:rStyle w:val="Strong"/>
                <w:b w:val="0"/>
                <w:bCs w:val="0"/>
                <w:shd w:val="clear" w:color="auto" w:fill="FFFFFF"/>
                <w:lang w:val="vi-VN"/>
              </w:rPr>
              <w:t>- GV phổ biến luật chơi.</w:t>
            </w:r>
          </w:p>
          <w:p w:rsidR="00E60231" w:rsidRPr="0059727B" w:rsidRDefault="00E60231" w:rsidP="005E1FF3">
            <w:pPr>
              <w:pStyle w:val="NormalWeb"/>
              <w:shd w:val="clear" w:color="auto" w:fill="FFFFFF"/>
              <w:spacing w:beforeAutospacing="0" w:afterAutospacing="0"/>
              <w:jc w:val="center"/>
              <w:rPr>
                <w:rStyle w:val="Strong"/>
                <w:b w:val="0"/>
                <w:bCs w:val="0"/>
                <w:shd w:val="clear" w:color="auto" w:fill="FFFFFF"/>
              </w:rPr>
            </w:pPr>
            <w:r w:rsidRPr="00A644E6">
              <w:rPr>
                <w:rStyle w:val="Strong"/>
                <w:b w:val="0"/>
                <w:bCs w:val="0"/>
                <w:noProof/>
                <w:lang w:val="vi-VN" w:eastAsia="vi-VN"/>
              </w:rPr>
              <w:pict>
                <v:shape id="Picture 8" o:spid="_x0000_i1040" type="#_x0000_t75" style="width:150.75pt;height:65.25pt;visibility:visible">
                  <v:imagedata r:id="rId17" o:title=""/>
                </v:shape>
              </w:pict>
            </w:r>
          </w:p>
          <w:p w:rsidR="00E60231" w:rsidRPr="0059727B" w:rsidRDefault="00E60231" w:rsidP="005E1FF3">
            <w:pPr>
              <w:pStyle w:val="NormalWeb"/>
              <w:shd w:val="clear" w:color="auto" w:fill="FFFFFF"/>
              <w:spacing w:beforeAutospacing="0" w:afterAutospacing="0"/>
              <w:rPr>
                <w:rStyle w:val="Strong"/>
                <w:b w:val="0"/>
                <w:bCs w:val="0"/>
                <w:shd w:val="clear" w:color="auto" w:fill="FFFFFF"/>
              </w:rPr>
            </w:pPr>
            <w:r w:rsidRPr="0059727B">
              <w:rPr>
                <w:rStyle w:val="Strong"/>
                <w:b w:val="0"/>
                <w:bCs w:val="0"/>
                <w:shd w:val="clear" w:color="auto" w:fill="FFFFFF"/>
              </w:rPr>
              <w:t>- Nhận xét, tuyên dương nhóm thắng cuộc.</w:t>
            </w:r>
          </w:p>
        </w:tc>
        <w:tc>
          <w:tcPr>
            <w:tcW w:w="4677" w:type="dxa"/>
          </w:tcPr>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chia thành 2 đội. Đội nào giải được ô chữ hàng dọc trước sẽ thắng cuộc.</w:t>
            </w:r>
          </w:p>
        </w:tc>
      </w:tr>
      <w:tr w:rsidR="00E60231" w:rsidRPr="009A427C" w:rsidTr="005E1FF3">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9639" w:type="dxa"/>
            <w:gridSpan w:val="2"/>
          </w:tcPr>
          <w:p w:rsidR="00E60231" w:rsidRPr="00877C97" w:rsidRDefault="00E60231" w:rsidP="005E1FF3">
            <w:pPr>
              <w:pStyle w:val="NormalWeb"/>
              <w:shd w:val="clear" w:color="auto" w:fill="FFFFFF"/>
              <w:spacing w:beforeAutospacing="0" w:afterAutospacing="0"/>
              <w:jc w:val="both"/>
              <w:rPr>
                <w:rStyle w:val="Strong"/>
                <w:b w:val="0"/>
                <w:shd w:val="clear" w:color="auto" w:fill="FFFFFF"/>
                <w:lang w:val="vi-VN"/>
              </w:rPr>
            </w:pPr>
            <w:r w:rsidRPr="00877C97">
              <w:rPr>
                <w:rStyle w:val="Strong"/>
                <w:bCs w:val="0"/>
                <w:shd w:val="clear" w:color="auto" w:fill="FFFFFF"/>
                <w:lang w:val="vi-VN"/>
              </w:rPr>
              <w:t>D. VẬN DỤNG</w:t>
            </w:r>
          </w:p>
          <w:p w:rsidR="00E60231" w:rsidRPr="00877C97" w:rsidRDefault="00E60231" w:rsidP="005E1FF3">
            <w:pPr>
              <w:spacing w:after="0" w:line="240" w:lineRule="auto"/>
              <w:jc w:val="both"/>
              <w:rPr>
                <w:rStyle w:val="Strong"/>
                <w:rFonts w:ascii="Times New Roman" w:hAnsi="Times New Roman"/>
                <w:sz w:val="24"/>
                <w:szCs w:val="24"/>
                <w:lang w:val="vi-VN"/>
              </w:rPr>
            </w:pPr>
            <w:r w:rsidRPr="00877C97">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877C97">
              <w:rPr>
                <w:rFonts w:ascii="Times New Roman" w:hAnsi="Times New Roman"/>
                <w:b/>
                <w:bCs/>
                <w:sz w:val="24"/>
                <w:szCs w:val="24"/>
                <w:lang w:val="vi-VN"/>
              </w:rPr>
              <w:t xml:space="preserve"> </w:t>
            </w:r>
            <w:r w:rsidRPr="0059727B">
              <w:rPr>
                <w:rFonts w:ascii="Times New Roman" w:hAnsi="Times New Roman"/>
                <w:bCs/>
                <w:sz w:val="24"/>
                <w:szCs w:val="24"/>
                <w:lang w:val="vi-VN"/>
              </w:rPr>
              <w:t xml:space="preserve">- HS </w:t>
            </w:r>
            <w:r w:rsidRPr="00877C97">
              <w:rPr>
                <w:rFonts w:ascii="Times New Roman" w:hAnsi="Times New Roman"/>
                <w:bCs/>
                <w:sz w:val="24"/>
                <w:szCs w:val="24"/>
                <w:lang w:val="vi-VN"/>
              </w:rPr>
              <w:t xml:space="preserve">vận dụng </w:t>
            </w:r>
            <w:r w:rsidRPr="00877C97">
              <w:rPr>
                <w:rStyle w:val="Strong"/>
                <w:rFonts w:ascii="Times New Roman" w:hAnsi="Times New Roman"/>
                <w:b w:val="0"/>
                <w:bCs w:val="0"/>
                <w:sz w:val="24"/>
                <w:szCs w:val="24"/>
                <w:shd w:val="clear" w:color="auto" w:fill="FFFFFF"/>
                <w:lang w:val="vi-VN"/>
              </w:rPr>
              <w:t>được kiến thức, kĩ năng đã học vào thực tiễn.</w:t>
            </w:r>
          </w:p>
          <w:p w:rsidR="00E60231" w:rsidRPr="00877C97" w:rsidRDefault="00E60231" w:rsidP="005E1FF3">
            <w:pPr>
              <w:spacing w:after="0" w:line="240" w:lineRule="auto"/>
              <w:jc w:val="both"/>
              <w:rPr>
                <w:rFonts w:ascii="Times New Roman" w:hAnsi="Times New Roman"/>
                <w:sz w:val="24"/>
                <w:szCs w:val="24"/>
                <w:lang w:val="vi-VN"/>
              </w:rPr>
            </w:pPr>
            <w:r w:rsidRPr="0059727B">
              <w:rPr>
                <w:rFonts w:ascii="Times New Roman" w:hAnsi="Times New Roman"/>
                <w:bCs/>
                <w:sz w:val="24"/>
                <w:szCs w:val="24"/>
                <w:lang w:val="vi-VN"/>
              </w:rPr>
              <w:t xml:space="preserve">- </w:t>
            </w:r>
            <w:r w:rsidRPr="00877C97">
              <w:rPr>
                <w:rFonts w:ascii="Times New Roman" w:hAnsi="Times New Roman"/>
                <w:sz w:val="24"/>
                <w:szCs w:val="24"/>
                <w:lang w:val="vi-VN"/>
              </w:rPr>
              <w:t>Tạo không khí vui vẻ, hào hứng khi học tập.</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E1FF3" w:rsidRDefault="00E60231" w:rsidP="005E1FF3">
            <w:pPr>
              <w:pStyle w:val="NormalWeb"/>
              <w:shd w:val="clear" w:color="auto" w:fill="FFFFFF"/>
              <w:spacing w:beforeAutospacing="0" w:afterAutospacing="0"/>
              <w:jc w:val="both"/>
              <w:rPr>
                <w:bCs/>
                <w:i/>
                <w:shd w:val="clear" w:color="auto" w:fill="FFFFFF"/>
                <w:lang w:val="vi-VN"/>
              </w:rPr>
            </w:pPr>
            <w:r w:rsidRPr="005E1FF3">
              <w:rPr>
                <w:rStyle w:val="Strong"/>
                <w:b w:val="0"/>
                <w:bCs w:val="0"/>
                <w:shd w:val="clear" w:color="auto" w:fill="FFFFFF"/>
                <w:lang w:val="vi-VN"/>
              </w:rPr>
              <w:t>- GV nêu câu hỏi: V</w:t>
            </w:r>
            <w:r w:rsidRPr="005E1FF3">
              <w:rPr>
                <w:bCs/>
                <w:i/>
                <w:shd w:val="clear" w:color="auto" w:fill="FFFFFF"/>
                <w:lang w:val="vi-VN"/>
              </w:rPr>
              <w:t>ì sao thời Âu Lạc có thế mạnh hơn Văn Lang, xây dựng thành Cổ Loa kiên cố và có nhiều vũ khí tốt nhưng lại để mất nướ</w:t>
            </w:r>
            <w:r>
              <w:rPr>
                <w:bCs/>
                <w:i/>
                <w:shd w:val="clear" w:color="auto" w:fill="FFFFFF"/>
                <w:lang w:val="vi-VN"/>
              </w:rPr>
              <w:t>c?</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GV giới thiệu về cấu trúc thành Cổ Loa.</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GV yêu cầu HS về nhà hoàn thành một trong hai nhiệm vụ:</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Sưu tầm tư liệu và giới thiệu về nước Văn Lang…</w:t>
            </w:r>
          </w:p>
          <w:p w:rsidR="00E60231" w:rsidRPr="005E1FF3" w:rsidRDefault="00E60231" w:rsidP="005E1FF3">
            <w:pPr>
              <w:pStyle w:val="NormalWeb"/>
              <w:shd w:val="clear" w:color="auto" w:fill="FFFFFF"/>
              <w:spacing w:beforeAutospacing="0" w:afterAutospacing="0"/>
              <w:rPr>
                <w:rStyle w:val="Strong"/>
                <w:b w:val="0"/>
                <w:bCs w:val="0"/>
                <w:shd w:val="clear" w:color="auto" w:fill="FFFFFF"/>
                <w:lang w:val="vi-VN"/>
              </w:rPr>
            </w:pPr>
            <w:r w:rsidRPr="005E1FF3">
              <w:rPr>
                <w:rStyle w:val="Strong"/>
                <w:b w:val="0"/>
                <w:bCs w:val="0"/>
                <w:shd w:val="clear" w:color="auto" w:fill="FFFFFF"/>
                <w:lang w:val="vi-VN"/>
              </w:rPr>
              <w:t>+ Đóng vai một thuyết minh viên trong bảo tàng lịch sử, hãy giới thiệu về nước Âu Lạc…</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Nhận xét tiết học</w:t>
            </w:r>
          </w:p>
        </w:tc>
        <w:tc>
          <w:tcPr>
            <w:tcW w:w="4677" w:type="dxa"/>
          </w:tcPr>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nêu theo ý hiểu.</w:t>
            </w:r>
          </w:p>
          <w:p w:rsidR="00E60231" w:rsidRPr="0059727B" w:rsidRDefault="00E60231" w:rsidP="005E1FF3">
            <w:pPr>
              <w:spacing w:after="0" w:line="240" w:lineRule="auto"/>
              <w:rPr>
                <w:rFonts w:ascii="Times New Roman" w:hAnsi="Times New Roman"/>
                <w:sz w:val="24"/>
                <w:szCs w:val="24"/>
              </w:rPr>
            </w:pPr>
            <w:r w:rsidRPr="00A644E6">
              <w:rPr>
                <w:rFonts w:ascii="Times New Roman" w:hAnsi="Times New Roman"/>
                <w:noProof/>
                <w:sz w:val="24"/>
                <w:szCs w:val="24"/>
                <w:lang w:val="vi-VN" w:eastAsia="vi-VN"/>
              </w:rPr>
              <w:pict>
                <v:shape id="Picture 7" o:spid="_x0000_i1041" type="#_x0000_t75" style="width:171pt;height:72.75pt;visibility:visible">
                  <v:imagedata r:id="rId18" o:title=""/>
                </v:shape>
              </w:pic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quan sát, lắng nghe.</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xml:space="preserve">- HS thảo luận lựa chọn nhiệm </w:t>
            </w:r>
            <w:r>
              <w:rPr>
                <w:rFonts w:ascii="Times New Roman" w:hAnsi="Times New Roman"/>
                <w:sz w:val="24"/>
                <w:szCs w:val="24"/>
              </w:rPr>
              <w:t>vụ để về nhà chuẩn bị (nhóm 6).</w:t>
            </w:r>
          </w:p>
          <w:p w:rsidR="00E60231" w:rsidRPr="0059727B" w:rsidRDefault="00E60231" w:rsidP="005E1FF3">
            <w:pPr>
              <w:spacing w:after="0" w:line="240" w:lineRule="auto"/>
              <w:rPr>
                <w:rFonts w:ascii="Times New Roman" w:hAnsi="Times New Roman"/>
                <w:sz w:val="24"/>
                <w:szCs w:val="24"/>
              </w:rPr>
            </w:pPr>
            <w:r w:rsidRPr="0059727B">
              <w:rPr>
                <w:rFonts w:ascii="Times New Roman" w:hAnsi="Times New Roman"/>
                <w:sz w:val="24"/>
                <w:szCs w:val="24"/>
              </w:rPr>
              <w:t>- HS lắng nghe.</w:t>
            </w:r>
          </w:p>
        </w:tc>
      </w:tr>
    </w:tbl>
    <w:p w:rsidR="00E60231" w:rsidRPr="004F1B88" w:rsidRDefault="00E60231" w:rsidP="0059727B">
      <w:pPr>
        <w:pStyle w:val="NormalWeb"/>
        <w:shd w:val="clear" w:color="auto" w:fill="FFFFFF"/>
        <w:spacing w:beforeAutospacing="0" w:afterAutospacing="0"/>
        <w:rPr>
          <w:rStyle w:val="Strong"/>
          <w:bCs w:val="0"/>
          <w:shd w:val="clear" w:color="auto" w:fill="FFFFFF"/>
          <w:lang w:val="vi-VN"/>
        </w:rPr>
      </w:pPr>
    </w:p>
    <w:p w:rsidR="00E60231" w:rsidRPr="00403DA8" w:rsidRDefault="00E60231" w:rsidP="0059727B">
      <w:pPr>
        <w:pStyle w:val="NormalWeb"/>
        <w:shd w:val="clear" w:color="auto" w:fill="FFFFFF"/>
        <w:spacing w:beforeAutospacing="0" w:afterAutospacing="0"/>
        <w:rPr>
          <w:rStyle w:val="Strong"/>
          <w:bCs w:val="0"/>
          <w:shd w:val="clear" w:color="auto" w:fill="FFFFFF"/>
        </w:rPr>
      </w:pPr>
    </w:p>
    <w:p w:rsidR="00E60231" w:rsidRPr="0059727B" w:rsidRDefault="00E60231" w:rsidP="0059727B">
      <w:pPr>
        <w:pStyle w:val="NormalWeb"/>
        <w:shd w:val="clear" w:color="auto" w:fill="FFFFFF"/>
        <w:spacing w:beforeAutospacing="0" w:afterAutospacing="0"/>
        <w:jc w:val="center"/>
        <w:rPr>
          <w:rStyle w:val="Strong"/>
          <w:bCs w:val="0"/>
          <w:color w:val="3333FF"/>
          <w:shd w:val="clear" w:color="auto" w:fill="FFFFFF"/>
        </w:rPr>
      </w:pPr>
      <w:r w:rsidRPr="0059727B">
        <w:rPr>
          <w:rStyle w:val="Strong"/>
          <w:bCs w:val="0"/>
          <w:color w:val="3333FF"/>
          <w:shd w:val="clear" w:color="auto" w:fill="FFFFFF"/>
        </w:rPr>
        <w:t xml:space="preserve"> KHOA HỌ</w:t>
      </w:r>
      <w:r>
        <w:rPr>
          <w:rStyle w:val="Strong"/>
          <w:bCs w:val="0"/>
          <w:color w:val="3333FF"/>
          <w:shd w:val="clear" w:color="auto" w:fill="FFFFFF"/>
        </w:rPr>
        <w:t xml:space="preserve">C </w:t>
      </w:r>
    </w:p>
    <w:p w:rsidR="00E60231" w:rsidRPr="0059727B" w:rsidRDefault="00E60231" w:rsidP="0059727B">
      <w:pPr>
        <w:spacing w:after="0" w:line="240" w:lineRule="auto"/>
        <w:jc w:val="center"/>
        <w:rPr>
          <w:rFonts w:ascii="Times New Roman" w:hAnsi="Times New Roman"/>
          <w:b/>
          <w:sz w:val="24"/>
          <w:szCs w:val="24"/>
        </w:rPr>
      </w:pPr>
      <w:r w:rsidRPr="0059727B">
        <w:rPr>
          <w:rFonts w:ascii="Times New Roman" w:hAnsi="Times New Roman"/>
          <w:b/>
          <w:sz w:val="24"/>
          <w:szCs w:val="24"/>
        </w:rPr>
        <w:t>Bài 5: NĂNG LƯỢNG VÀ NĂNG LƯỢNG CHẤT ĐỐT</w:t>
      </w:r>
    </w:p>
    <w:p w:rsidR="00E60231" w:rsidRPr="0059727B" w:rsidRDefault="00E60231" w:rsidP="0059727B">
      <w:pPr>
        <w:spacing w:after="0" w:line="240" w:lineRule="auto"/>
        <w:jc w:val="center"/>
        <w:rPr>
          <w:rFonts w:ascii="Times New Roman" w:hAnsi="Times New Roman"/>
          <w:b/>
          <w:sz w:val="24"/>
          <w:szCs w:val="24"/>
        </w:rPr>
      </w:pPr>
      <w:r w:rsidRPr="0059727B">
        <w:rPr>
          <w:rFonts w:ascii="Times New Roman" w:hAnsi="Times New Roman"/>
          <w:b/>
          <w:sz w:val="24"/>
          <w:szCs w:val="24"/>
        </w:rPr>
        <w:t>( Tiết 1)</w:t>
      </w:r>
    </w:p>
    <w:p w:rsidR="00E60231" w:rsidRPr="0059727B" w:rsidRDefault="00E60231" w:rsidP="0059727B">
      <w:pPr>
        <w:pStyle w:val="NormalWeb"/>
        <w:shd w:val="clear" w:color="auto" w:fill="FFFFFF"/>
        <w:spacing w:beforeAutospacing="0" w:afterAutospacing="0"/>
        <w:jc w:val="both"/>
        <w:rPr>
          <w:rStyle w:val="Strong"/>
          <w:bCs w:val="0"/>
          <w:shd w:val="clear" w:color="auto" w:fill="FFFFFF"/>
        </w:rPr>
      </w:pPr>
      <w:r w:rsidRPr="0059727B">
        <w:rPr>
          <w:rStyle w:val="Strong"/>
          <w:bCs w:val="0"/>
          <w:shd w:val="clear" w:color="auto" w:fill="FFFFFF"/>
        </w:rPr>
        <w:t>I. YÊU CẦU CẦN ĐẠT:</w:t>
      </w:r>
    </w:p>
    <w:p w:rsidR="00E60231" w:rsidRPr="0059727B" w:rsidRDefault="00E60231" w:rsidP="0059727B">
      <w:pPr>
        <w:pStyle w:val="NormalWeb"/>
        <w:shd w:val="clear" w:color="auto" w:fill="FFFFFF"/>
        <w:spacing w:beforeAutospacing="0" w:afterAutospacing="0"/>
        <w:jc w:val="both"/>
        <w:rPr>
          <w:b/>
          <w:lang w:val="nl-NL"/>
        </w:rPr>
      </w:pPr>
      <w:r w:rsidRPr="0059727B">
        <w:rPr>
          <w:b/>
          <w:lang w:val="nl-NL"/>
        </w:rPr>
        <w:t>1. Năng lực đặc thù:</w:t>
      </w:r>
    </w:p>
    <w:p w:rsidR="00E60231" w:rsidRPr="0059727B" w:rsidRDefault="00E60231" w:rsidP="0059727B">
      <w:pPr>
        <w:spacing w:after="0" w:line="240" w:lineRule="auto"/>
        <w:jc w:val="both"/>
        <w:rPr>
          <w:rFonts w:ascii="Times New Roman" w:hAnsi="Times New Roman"/>
          <w:sz w:val="24"/>
          <w:szCs w:val="24"/>
        </w:rPr>
      </w:pPr>
      <w:r w:rsidRPr="0059727B">
        <w:rPr>
          <w:rFonts w:ascii="Times New Roman" w:hAnsi="Times New Roman"/>
          <w:sz w:val="24"/>
          <w:szCs w:val="24"/>
        </w:rPr>
        <w:t>- Trình bày được một số nguồn năng lượng thông dụng và việc sử dụng chúng trong cuộc sống hàng ngày.</w:t>
      </w:r>
    </w:p>
    <w:p w:rsidR="00E60231" w:rsidRPr="0059727B" w:rsidRDefault="00E60231" w:rsidP="0059727B">
      <w:pPr>
        <w:pStyle w:val="ListParagraph"/>
        <w:spacing w:after="0" w:line="240" w:lineRule="auto"/>
        <w:ind w:left="0"/>
        <w:jc w:val="both"/>
        <w:rPr>
          <w:rFonts w:ascii="Times New Roman" w:hAnsi="Times New Roman"/>
          <w:b/>
          <w:sz w:val="24"/>
          <w:szCs w:val="24"/>
          <w:lang w:val="nl-NL"/>
        </w:rPr>
      </w:pPr>
      <w:r w:rsidRPr="0059727B">
        <w:rPr>
          <w:rFonts w:ascii="Times New Roman" w:hAnsi="Times New Roman"/>
          <w:b/>
          <w:sz w:val="24"/>
          <w:szCs w:val="24"/>
          <w:lang w:val="nl-NL"/>
        </w:rPr>
        <w:t>2. Năng lực chung.</w:t>
      </w:r>
    </w:p>
    <w:p w:rsidR="00E60231" w:rsidRPr="0059727B" w:rsidRDefault="00E60231" w:rsidP="0059727B">
      <w:pPr>
        <w:pStyle w:val="ListParagraph"/>
        <w:spacing w:after="0" w:line="240" w:lineRule="auto"/>
        <w:ind w:left="0"/>
        <w:jc w:val="both"/>
        <w:rPr>
          <w:rFonts w:ascii="Times New Roman" w:hAnsi="Times New Roman"/>
          <w:sz w:val="24"/>
          <w:szCs w:val="24"/>
          <w:lang w:val="nl-NL"/>
        </w:rPr>
      </w:pPr>
      <w:r w:rsidRPr="0059727B">
        <w:rPr>
          <w:rFonts w:ascii="Times New Roman" w:hAnsi="Times New Roman"/>
          <w:sz w:val="24"/>
          <w:szCs w:val="24"/>
        </w:rPr>
        <w:t>- Năng lực tự học: HS quan sát hình ảnh, đọc thông tin trong SGK, tìm kiếm thông tin qua sách báo, internet</w:t>
      </w:r>
      <w:r w:rsidRPr="0059727B">
        <w:rPr>
          <w:rFonts w:ascii="Times New Roman" w:hAnsi="Times New Roman"/>
          <w:sz w:val="24"/>
          <w:szCs w:val="24"/>
          <w:lang w:val="nl-NL"/>
        </w:rPr>
        <w:t>.</w:t>
      </w:r>
    </w:p>
    <w:p w:rsidR="00E60231" w:rsidRPr="0059727B" w:rsidRDefault="00E60231" w:rsidP="0059727B">
      <w:pPr>
        <w:spacing w:after="0" w:line="240" w:lineRule="auto"/>
        <w:jc w:val="both"/>
        <w:rPr>
          <w:rFonts w:ascii="Times New Roman" w:hAnsi="Times New Roman"/>
          <w:b/>
          <w:sz w:val="24"/>
          <w:szCs w:val="24"/>
          <w:lang w:val="nl-NL"/>
        </w:rPr>
      </w:pPr>
      <w:r w:rsidRPr="0059727B">
        <w:rPr>
          <w:rFonts w:ascii="Times New Roman" w:hAnsi="Times New Roman"/>
          <w:b/>
          <w:sz w:val="24"/>
          <w:szCs w:val="24"/>
          <w:lang w:val="nl-NL"/>
        </w:rPr>
        <w:t>3. Phẩm chất.</w:t>
      </w:r>
    </w:p>
    <w:p w:rsidR="00E60231" w:rsidRPr="0059727B" w:rsidRDefault="00E60231" w:rsidP="0059727B">
      <w:pPr>
        <w:pStyle w:val="NormalWeb"/>
        <w:shd w:val="clear" w:color="auto" w:fill="FFFFFF"/>
        <w:spacing w:beforeAutospacing="0" w:afterAutospacing="0"/>
        <w:jc w:val="both"/>
        <w:rPr>
          <w:shd w:val="clear" w:color="auto" w:fill="FFFFFF"/>
          <w:lang w:val="nl-NL"/>
        </w:rPr>
      </w:pPr>
      <w:r w:rsidRPr="0059727B">
        <w:rPr>
          <w:shd w:val="clear" w:color="auto" w:fill="FFFFFF"/>
          <w:lang w:val="nl-NL"/>
        </w:rPr>
        <w:t>- Phẩm chất yêu nư</w:t>
      </w:r>
      <w:r w:rsidRPr="0059727B">
        <w:rPr>
          <w:bCs/>
          <w:lang w:val="nl-NL"/>
        </w:rPr>
        <w:t>ớ</w:t>
      </w:r>
      <w:r w:rsidRPr="0059727B">
        <w:rPr>
          <w:shd w:val="clear" w:color="auto" w:fill="FFFFFF"/>
          <w:lang w:val="nl-NL"/>
        </w:rPr>
        <w:t xml:space="preserve">c: HS có ý thức bảo vệ </w:t>
      </w:r>
      <w:r w:rsidRPr="0059727B">
        <w:rPr>
          <w:lang w:val="nl-NL"/>
        </w:rPr>
        <w:t xml:space="preserve">môi trường </w:t>
      </w:r>
      <w:r w:rsidRPr="0059727B">
        <w:rPr>
          <w:shd w:val="clear" w:color="auto" w:fill="FFFFFF"/>
          <w:lang w:val="nl-NL"/>
        </w:rPr>
        <w:t>.</w:t>
      </w:r>
    </w:p>
    <w:p w:rsidR="00E60231" w:rsidRPr="0059727B" w:rsidRDefault="00E60231" w:rsidP="0059727B">
      <w:pPr>
        <w:pStyle w:val="NormalWeb"/>
        <w:shd w:val="clear" w:color="auto" w:fill="FFFFFF"/>
        <w:spacing w:beforeAutospacing="0" w:afterAutospacing="0"/>
        <w:jc w:val="both"/>
        <w:rPr>
          <w:shd w:val="clear" w:color="auto" w:fill="FFFFFF"/>
          <w:lang w:val="nl-NL"/>
        </w:rPr>
      </w:pPr>
      <w:r w:rsidRPr="0059727B">
        <w:rPr>
          <w:shd w:val="clear" w:color="auto" w:fill="FFFFFF"/>
          <w:lang w:val="nl-NL"/>
        </w:rPr>
        <w:t>- Phẩm chất chăm chỉ: HS ham tìm hiểu, học hỏi.</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Phẩm chất trung thực: Trung thực trong thực hiện giải bài tập, thực hiện nhiệm vụ, ghi chép và rút ra kết luận.</w:t>
      </w:r>
    </w:p>
    <w:p w:rsidR="00E60231" w:rsidRPr="0059727B" w:rsidRDefault="00E60231" w:rsidP="0059727B">
      <w:pPr>
        <w:pStyle w:val="NormalWeb"/>
        <w:shd w:val="clear" w:color="auto" w:fill="FFFFFF"/>
        <w:spacing w:beforeAutospacing="0" w:afterAutospacing="0"/>
        <w:jc w:val="both"/>
        <w:rPr>
          <w:rStyle w:val="Strong"/>
          <w:bCs w:val="0"/>
          <w:shd w:val="clear" w:color="auto" w:fill="FFFFFF"/>
          <w:lang w:val="nl-NL"/>
        </w:rPr>
      </w:pPr>
      <w:r w:rsidRPr="0059727B">
        <w:rPr>
          <w:rStyle w:val="Strong"/>
          <w:bCs w:val="0"/>
          <w:shd w:val="clear" w:color="auto" w:fill="FFFFFF"/>
          <w:lang w:val="nl-NL"/>
        </w:rPr>
        <w:t>II. CHUẨN BỊ:</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bCs/>
          <w:sz w:val="24"/>
          <w:szCs w:val="24"/>
          <w:lang w:val="nl-NL"/>
        </w:rPr>
        <w:t>Đối với GV:</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Tranh ảnh, clip sưu tầm thêm về các nguồn năng lượng, về sử dụng năng lượng ch</w:t>
      </w:r>
      <w:r w:rsidRPr="0059727B">
        <w:rPr>
          <w:rFonts w:ascii="Times New Roman" w:hAnsi="Times New Roman"/>
          <w:sz w:val="24"/>
          <w:szCs w:val="24"/>
          <w:shd w:val="clear" w:color="auto" w:fill="FFFFFF"/>
          <w:lang w:val="nl-NL"/>
        </w:rPr>
        <w:t>ấ</w:t>
      </w:r>
      <w:r w:rsidRPr="0059727B">
        <w:rPr>
          <w:rFonts w:ascii="Times New Roman" w:hAnsi="Times New Roman"/>
          <w:sz w:val="24"/>
          <w:szCs w:val="24"/>
          <w:lang w:val="nl-NL"/>
        </w:rPr>
        <w:t>t đốt.</w:t>
      </w:r>
    </w:p>
    <w:p w:rsidR="00E60231" w:rsidRDefault="00E60231" w:rsidP="0059727B">
      <w:pPr>
        <w:pStyle w:val="NormalWeb"/>
        <w:shd w:val="clear" w:color="auto" w:fill="FFFFFF"/>
        <w:spacing w:beforeAutospacing="0" w:afterAutospacing="0"/>
        <w:jc w:val="both"/>
        <w:rPr>
          <w:rStyle w:val="Strong"/>
          <w:bCs w:val="0"/>
          <w:shd w:val="clear" w:color="auto" w:fill="FFFFFF"/>
          <w:lang w:val="nl-NL"/>
        </w:rPr>
      </w:pPr>
      <w:r w:rsidRPr="0059727B">
        <w:rPr>
          <w:rStyle w:val="Strong"/>
          <w:bCs w:val="0"/>
          <w:shd w:val="clear" w:color="auto" w:fill="FFFFFF"/>
          <w:lang w:val="nl-NL"/>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380D29">
        <w:tc>
          <w:tcPr>
            <w:tcW w:w="675" w:type="dxa"/>
          </w:tcPr>
          <w:p w:rsidR="00E60231" w:rsidRPr="00B2343B"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vAlign w:val="center"/>
          </w:tcPr>
          <w:p w:rsidR="00E60231" w:rsidRPr="0059727B" w:rsidRDefault="00E60231" w:rsidP="00607A2B">
            <w:pPr>
              <w:pStyle w:val="NormalWeb"/>
              <w:spacing w:beforeAutospacing="0" w:afterAutospacing="0"/>
              <w:jc w:val="both"/>
              <w:rPr>
                <w:rStyle w:val="Strong"/>
                <w:b w:val="0"/>
                <w:shd w:val="clear" w:color="auto" w:fill="FFFFFF"/>
                <w:lang w:val="nl-NL"/>
              </w:rPr>
            </w:pPr>
            <w:r w:rsidRPr="0059727B">
              <w:rPr>
                <w:rStyle w:val="Strong"/>
                <w:bCs w:val="0"/>
                <w:shd w:val="clear" w:color="auto" w:fill="FFFFFF"/>
                <w:lang w:val="nl-NL"/>
              </w:rPr>
              <w:t xml:space="preserve">A. Hoạt động khởi động </w:t>
            </w:r>
          </w:p>
          <w:p w:rsidR="00E60231" w:rsidRPr="00B2343B" w:rsidRDefault="00E60231" w:rsidP="00607A2B">
            <w:pPr>
              <w:pStyle w:val="NormalWeb"/>
              <w:spacing w:beforeAutospacing="0" w:afterAutospacing="0"/>
              <w:jc w:val="both"/>
              <w:rPr>
                <w:b/>
                <w:bCs/>
                <w:lang w:val="vi-VN"/>
              </w:rPr>
            </w:pPr>
            <w:r w:rsidRPr="0059727B">
              <w:rPr>
                <w:b/>
                <w:bCs/>
                <w:lang w:val="nl-NL"/>
              </w:rPr>
              <w:t>a)</w:t>
            </w:r>
            <w:r w:rsidRPr="0059727B">
              <w:rPr>
                <w:b/>
                <w:bCs/>
                <w:lang w:val="vi-VN"/>
              </w:rPr>
              <w:t xml:space="preserve"> Mục tiêu: </w:t>
            </w:r>
            <w:r w:rsidRPr="0059727B">
              <w:rPr>
                <w:bCs/>
                <w:lang w:val="nl-NL"/>
              </w:rPr>
              <w:t xml:space="preserve"> </w:t>
            </w:r>
            <w:r w:rsidRPr="0059727B">
              <w:rPr>
                <w:bCs/>
                <w:lang w:val="vi-VN"/>
              </w:rPr>
              <w:t xml:space="preserve">Tạo cảm xúc vui tươi, </w:t>
            </w:r>
            <w:r w:rsidRPr="0059727B">
              <w:rPr>
                <w:bCs/>
                <w:lang w:val="nl-NL"/>
              </w:rPr>
              <w:t>hứng thú của HS trước giờ học.</w:t>
            </w:r>
          </w:p>
          <w:p w:rsidR="00E60231" w:rsidRPr="00B2343B" w:rsidRDefault="00E60231" w:rsidP="000D1E98">
            <w:pPr>
              <w:spacing w:after="0" w:line="240" w:lineRule="auto"/>
              <w:jc w:val="both"/>
              <w:rPr>
                <w:rFonts w:ascii="Times New Roman" w:hAnsi="Times New Roman"/>
                <w:sz w:val="24"/>
                <w:szCs w:val="24"/>
                <w:lang w:val="vi-VN"/>
              </w:rPr>
            </w:pPr>
            <w:r w:rsidRPr="00B2343B">
              <w:rPr>
                <w:rFonts w:ascii="Times New Roman" w:hAnsi="Times New Roman"/>
                <w:b/>
                <w:bCs/>
                <w:sz w:val="24"/>
                <w:szCs w:val="24"/>
              </w:rPr>
              <w:t>b)</w:t>
            </w:r>
            <w:r w:rsidRPr="00B2343B">
              <w:rPr>
                <w:rFonts w:ascii="Times New Roman" w:hAnsi="Times New Roman"/>
                <w:b/>
                <w:bCs/>
                <w:sz w:val="24"/>
                <w:szCs w:val="24"/>
                <w:lang w:val="vi-VN"/>
              </w:rPr>
              <w:t xml:space="preserve"> Cách </w:t>
            </w:r>
            <w:r w:rsidRPr="00B2343B">
              <w:rPr>
                <w:rFonts w:ascii="Times New Roman" w:hAnsi="Times New Roman"/>
                <w:b/>
                <w:bCs/>
                <w:sz w:val="24"/>
                <w:szCs w:val="24"/>
              </w:rPr>
              <w:t>thực hiện</w:t>
            </w:r>
            <w:r w:rsidRPr="00B2343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GV cho HS hát và vận động theo nhạc bài hát Cho tôi đi làm mưa v</w:t>
            </w:r>
            <w:r w:rsidRPr="00B2343B">
              <w:rPr>
                <w:rFonts w:ascii="Times New Roman" w:hAnsi="Times New Roman"/>
                <w:bCs/>
                <w:sz w:val="24"/>
                <w:szCs w:val="24"/>
                <w:lang w:val="vi-VN"/>
              </w:rPr>
              <w:t>ớ</w:t>
            </w:r>
            <w:r w:rsidRPr="00B2343B">
              <w:rPr>
                <w:rFonts w:ascii="Times New Roman" w:hAnsi="Times New Roman"/>
                <w:sz w:val="24"/>
                <w:szCs w:val="24"/>
                <w:lang w:val="vi-VN"/>
              </w:rPr>
              <w:t xml:space="preserve">i. </w:t>
            </w:r>
          </w:p>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GV yêu cầu HS nêu ý kiến trả lời câu hỏi: Một căn phòng đang tối, nêu cách đề làm căn phòng sáng lên.</w:t>
            </w:r>
          </w:p>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GV cho nhận xét và giới thiệu bài.</w:t>
            </w:r>
          </w:p>
        </w:tc>
        <w:tc>
          <w:tcPr>
            <w:tcW w:w="4677" w:type="dxa"/>
          </w:tcPr>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HS hát và vận động theo nhạc.</w:t>
            </w:r>
          </w:p>
          <w:p w:rsidR="00E60231" w:rsidRPr="00B2343B" w:rsidRDefault="00E60231" w:rsidP="00607A2B">
            <w:pPr>
              <w:spacing w:after="0" w:line="240" w:lineRule="auto"/>
              <w:jc w:val="both"/>
              <w:rPr>
                <w:rFonts w:ascii="Times New Roman" w:hAnsi="Times New Roman"/>
                <w:sz w:val="24"/>
                <w:szCs w:val="24"/>
                <w:lang w:val="vi-VN"/>
              </w:rPr>
            </w:pPr>
          </w:p>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HS chia sẻ trước lớp: dùng đèn/nến thắp sáng, bật đèn, ...</w:t>
            </w:r>
          </w:p>
          <w:p w:rsidR="00E60231" w:rsidRPr="00B2343B" w:rsidRDefault="00E60231" w:rsidP="00607A2B">
            <w:pPr>
              <w:spacing w:after="0" w:line="240" w:lineRule="auto"/>
              <w:jc w:val="both"/>
              <w:rPr>
                <w:rFonts w:ascii="Times New Roman" w:hAnsi="Times New Roman"/>
                <w:sz w:val="24"/>
                <w:szCs w:val="24"/>
                <w:lang w:val="vi-VN"/>
              </w:rPr>
            </w:pPr>
          </w:p>
          <w:p w:rsidR="00E60231" w:rsidRPr="0059727B" w:rsidRDefault="00E60231" w:rsidP="00607A2B">
            <w:pPr>
              <w:pStyle w:val="NormalWeb"/>
              <w:spacing w:beforeAutospacing="0" w:afterAutospacing="0"/>
              <w:jc w:val="both"/>
            </w:pPr>
            <w:r w:rsidRPr="0059727B">
              <w:t xml:space="preserve">- HS lắng nghe. </w:t>
            </w:r>
          </w:p>
        </w:tc>
      </w:tr>
      <w:tr w:rsidR="00E60231" w:rsidRPr="009A427C" w:rsidTr="00795EFB">
        <w:tc>
          <w:tcPr>
            <w:tcW w:w="675" w:type="dxa"/>
          </w:tcPr>
          <w:p w:rsidR="00E60231" w:rsidRPr="00B2343B"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17'</w:t>
            </w:r>
          </w:p>
        </w:tc>
        <w:tc>
          <w:tcPr>
            <w:tcW w:w="9639" w:type="dxa"/>
            <w:gridSpan w:val="2"/>
          </w:tcPr>
          <w:p w:rsidR="00E60231" w:rsidRPr="00B2343B" w:rsidRDefault="00E60231" w:rsidP="00607A2B">
            <w:pPr>
              <w:pStyle w:val="NormalWeb"/>
              <w:spacing w:beforeAutospacing="0" w:afterAutospacing="0"/>
              <w:jc w:val="both"/>
              <w:rPr>
                <w:b/>
              </w:rPr>
            </w:pPr>
            <w:r w:rsidRPr="00B2343B">
              <w:rPr>
                <w:b/>
                <w:lang w:val="vi-VN"/>
              </w:rPr>
              <w:t>B. Khám phá kiến thức mớ</w:t>
            </w:r>
            <w:r>
              <w:rPr>
                <w:b/>
                <w:lang w:val="vi-VN"/>
              </w:rPr>
              <w:t xml:space="preserve">i </w:t>
            </w:r>
          </w:p>
          <w:p w:rsidR="00E60231" w:rsidRPr="00B2343B" w:rsidRDefault="00E60231" w:rsidP="00B2343B">
            <w:pPr>
              <w:pStyle w:val="NormalWeb"/>
              <w:tabs>
                <w:tab w:val="left" w:pos="225"/>
              </w:tabs>
              <w:spacing w:beforeAutospacing="0" w:afterAutospacing="0"/>
              <w:ind w:left="34"/>
              <w:jc w:val="both"/>
              <w:rPr>
                <w:b/>
                <w:lang w:val="vi-VN"/>
              </w:rPr>
            </w:pPr>
            <w:r w:rsidRPr="00B2343B">
              <w:rPr>
                <w:b/>
                <w:lang w:val="vi-VN"/>
              </w:rPr>
              <w:t>1.</w:t>
            </w:r>
            <w:r>
              <w:rPr>
                <w:b/>
              </w:rPr>
              <w:t xml:space="preserve"> </w:t>
            </w:r>
            <w:r w:rsidRPr="00B2343B">
              <w:rPr>
                <w:b/>
                <w:lang w:val="vi-VN"/>
              </w:rPr>
              <w:t xml:space="preserve"> Năng lượng</w:t>
            </w:r>
          </w:p>
          <w:p w:rsidR="00E60231" w:rsidRPr="00B2343B" w:rsidRDefault="00E60231" w:rsidP="00607A2B">
            <w:pPr>
              <w:pStyle w:val="NormalWeb"/>
              <w:spacing w:beforeAutospacing="0" w:afterAutospacing="0"/>
              <w:jc w:val="both"/>
              <w:rPr>
                <w:b/>
                <w:lang w:val="vi-VN"/>
              </w:rPr>
            </w:pPr>
            <w:r w:rsidRPr="00B2343B">
              <w:rPr>
                <w:b/>
                <w:bCs/>
                <w:i/>
                <w:iCs/>
                <w:lang w:val="vi-VN"/>
              </w:rPr>
              <w:t>Hoạt động 1: Tìm hiểu về nguồn năng lượng cho hoạt động của con người, máy móc, phương tiện</w:t>
            </w:r>
          </w:p>
          <w:p w:rsidR="00E60231" w:rsidRPr="00877C97" w:rsidRDefault="00E60231" w:rsidP="00607A2B">
            <w:pPr>
              <w:pStyle w:val="NormalWeb"/>
              <w:spacing w:beforeAutospacing="0" w:afterAutospacing="0"/>
              <w:jc w:val="both"/>
              <w:rPr>
                <w:lang w:val="vi-VN"/>
              </w:rPr>
            </w:pPr>
            <w:r w:rsidRPr="00B2343B">
              <w:rPr>
                <w:b/>
                <w:lang w:val="vi-VN"/>
              </w:rPr>
              <w:t>a) Mục tiêu:</w:t>
            </w:r>
            <w:r w:rsidRPr="00B2343B">
              <w:rPr>
                <w:lang w:val="vi-VN"/>
              </w:rPr>
              <w:t xml:space="preserve"> Nêu và trình bày được </w:t>
            </w:r>
            <w:r w:rsidRPr="00877C97">
              <w:rPr>
                <w:lang w:val="vi-VN"/>
              </w:rPr>
              <w:t xml:space="preserve">một số nguồn cung cấp năng lượng thông dụng. </w:t>
            </w:r>
          </w:p>
          <w:p w:rsidR="00E60231" w:rsidRPr="00B2343B" w:rsidRDefault="00E60231" w:rsidP="000D1E98">
            <w:pPr>
              <w:spacing w:after="0" w:line="240" w:lineRule="auto"/>
              <w:jc w:val="both"/>
              <w:rPr>
                <w:rFonts w:ascii="Times New Roman" w:hAnsi="Times New Roman"/>
                <w:sz w:val="24"/>
                <w:szCs w:val="24"/>
                <w:lang w:val="vi-VN"/>
              </w:rPr>
            </w:pPr>
            <w:r w:rsidRPr="00B2343B">
              <w:rPr>
                <w:rFonts w:ascii="Times New Roman" w:hAnsi="Times New Roman"/>
                <w:b/>
                <w:bCs/>
                <w:sz w:val="24"/>
                <w:szCs w:val="24"/>
              </w:rPr>
              <w:t xml:space="preserve">b) </w:t>
            </w:r>
            <w:r w:rsidRPr="00B2343B">
              <w:rPr>
                <w:rFonts w:ascii="Times New Roman" w:hAnsi="Times New Roman"/>
                <w:b/>
                <w:bCs/>
                <w:sz w:val="24"/>
                <w:szCs w:val="24"/>
                <w:lang w:val="vi-VN"/>
              </w:rPr>
              <w:t>Cách thực hiện:</w:t>
            </w:r>
            <w:r w:rsidRPr="00B2343B">
              <w:rPr>
                <w:rFonts w:ascii="Times New Roman" w:hAnsi="Times New Roman"/>
                <w:b/>
                <w:bCs/>
                <w:color w:val="FF0000"/>
                <w:sz w:val="24"/>
                <w:szCs w:val="24"/>
                <w:lang w:val="vi-VN"/>
              </w:rPr>
              <w:t xml:space="preserve"> </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9727B" w:rsidRDefault="00E60231" w:rsidP="00607A2B">
            <w:pPr>
              <w:pStyle w:val="NormalWeb"/>
              <w:spacing w:beforeAutospacing="0" w:afterAutospacing="0"/>
              <w:jc w:val="both"/>
            </w:pPr>
            <w:r w:rsidRPr="0059727B">
              <w:t>Bước 1. Làm việc cá nhân</w:t>
            </w:r>
          </w:p>
          <w:p w:rsidR="00E60231" w:rsidRPr="0059727B" w:rsidRDefault="00E60231" w:rsidP="00607A2B">
            <w:pPr>
              <w:pStyle w:val="NormalWeb"/>
              <w:numPr>
                <w:ilvl w:val="0"/>
                <w:numId w:val="17"/>
              </w:numPr>
              <w:tabs>
                <w:tab w:val="left" w:pos="213"/>
                <w:tab w:val="left" w:pos="426"/>
              </w:tabs>
              <w:spacing w:beforeAutospacing="0" w:afterAutospacing="0"/>
              <w:ind w:left="0" w:firstLine="0"/>
              <w:jc w:val="both"/>
            </w:pPr>
            <w:r w:rsidRPr="0059727B">
              <w:t>GV yêu cầu HS quan sát các hình từ 1 đến 6, trang 24 SGK, xác định ở mỗi hình nguồn năng lượng cho phương tiện, máy móc, hoạt động của con người.</w:t>
            </w:r>
          </w:p>
          <w:p w:rsidR="00E60231" w:rsidRPr="0059727B" w:rsidRDefault="00E60231" w:rsidP="00607A2B">
            <w:pPr>
              <w:pStyle w:val="NormalWeb"/>
              <w:spacing w:beforeAutospacing="0" w:afterAutospacing="0"/>
              <w:jc w:val="both"/>
            </w:pPr>
            <w:r w:rsidRPr="0059727B">
              <w:rPr>
                <w:i/>
                <w:iCs/>
              </w:rPr>
              <w:t>Bước 2. Làm việc cả lớp</w:t>
            </w:r>
          </w:p>
          <w:p w:rsidR="00E60231" w:rsidRPr="0059727B" w:rsidRDefault="00E60231" w:rsidP="00607A2B">
            <w:pPr>
              <w:pStyle w:val="NormalWeb"/>
              <w:spacing w:beforeAutospacing="0" w:afterAutospacing="0"/>
              <w:jc w:val="both"/>
            </w:pPr>
            <w:r w:rsidRPr="0059727B">
              <w:t>– GV yêu cầu một số HS trình bày kết quả, các HS khác nhận xét.</w:t>
            </w:r>
          </w:p>
          <w:p w:rsidR="00E60231" w:rsidRPr="0059727B" w:rsidRDefault="00E60231" w:rsidP="00607A2B">
            <w:pPr>
              <w:pStyle w:val="NormalWeb"/>
              <w:spacing w:beforeAutospacing="0" w:afterAutospacing="0"/>
              <w:jc w:val="both"/>
            </w:pPr>
          </w:p>
          <w:p w:rsidR="00E60231" w:rsidRPr="0059727B" w:rsidRDefault="00E60231" w:rsidP="00607A2B">
            <w:pPr>
              <w:pStyle w:val="NormalWeb"/>
              <w:spacing w:beforeAutospacing="0" w:afterAutospacing="0"/>
              <w:jc w:val="both"/>
            </w:pPr>
          </w:p>
          <w:p w:rsidR="00E60231" w:rsidRPr="0059727B" w:rsidRDefault="00E60231" w:rsidP="00607A2B">
            <w:pPr>
              <w:pStyle w:val="NormalWeb"/>
              <w:spacing w:beforeAutospacing="0" w:afterAutospacing="0"/>
              <w:jc w:val="both"/>
            </w:pPr>
          </w:p>
          <w:p w:rsidR="00E60231" w:rsidRPr="0059727B" w:rsidRDefault="00E60231" w:rsidP="00607A2B">
            <w:pPr>
              <w:pStyle w:val="NormalWeb"/>
              <w:spacing w:beforeAutospacing="0" w:afterAutospacing="0"/>
              <w:jc w:val="both"/>
            </w:pPr>
          </w:p>
          <w:p w:rsidR="00E60231" w:rsidRPr="0059727B" w:rsidRDefault="00E60231" w:rsidP="00607A2B">
            <w:pPr>
              <w:pStyle w:val="NormalWeb"/>
              <w:spacing w:beforeAutospacing="0" w:afterAutospacing="0"/>
              <w:jc w:val="both"/>
            </w:pPr>
          </w:p>
          <w:p w:rsidR="00E60231" w:rsidRPr="0059727B" w:rsidRDefault="00E60231" w:rsidP="00607A2B">
            <w:pPr>
              <w:pStyle w:val="NormalWeb"/>
              <w:spacing w:beforeAutospacing="0" w:afterAutospacing="0"/>
              <w:jc w:val="both"/>
            </w:pPr>
          </w:p>
          <w:p w:rsidR="00E60231" w:rsidRPr="0059727B" w:rsidRDefault="00E60231" w:rsidP="00607A2B">
            <w:pPr>
              <w:pStyle w:val="NormalWeb"/>
              <w:spacing w:beforeAutospacing="0" w:afterAutospacing="0"/>
              <w:jc w:val="both"/>
            </w:pPr>
          </w:p>
          <w:p w:rsidR="00E60231" w:rsidRPr="0059727B" w:rsidRDefault="00E60231" w:rsidP="00607A2B">
            <w:pPr>
              <w:pStyle w:val="NormalWeb"/>
              <w:spacing w:beforeAutospacing="0" w:afterAutospacing="0"/>
              <w:jc w:val="both"/>
            </w:pPr>
          </w:p>
          <w:p w:rsidR="00E60231" w:rsidRPr="0059727B" w:rsidRDefault="00E60231" w:rsidP="00607A2B">
            <w:pPr>
              <w:pStyle w:val="NormalWeb"/>
              <w:spacing w:beforeAutospacing="0" w:afterAutospacing="0"/>
              <w:jc w:val="both"/>
            </w:pPr>
          </w:p>
          <w:p w:rsidR="00E60231" w:rsidRPr="0059727B" w:rsidRDefault="00E60231" w:rsidP="00607A2B">
            <w:pPr>
              <w:pStyle w:val="NormalWeb"/>
              <w:spacing w:beforeAutospacing="0" w:afterAutospacing="0"/>
              <w:jc w:val="both"/>
            </w:pPr>
            <w:r w:rsidRPr="0059727B">
              <w:t>- GV nhận xét, kết luận</w:t>
            </w:r>
          </w:p>
          <w:p w:rsidR="00E60231" w:rsidRPr="0059727B" w:rsidRDefault="00E60231" w:rsidP="00607A2B">
            <w:pPr>
              <w:pStyle w:val="NormalWeb"/>
              <w:spacing w:beforeAutospacing="0" w:afterAutospacing="0"/>
              <w:jc w:val="both"/>
              <w:rPr>
                <w:shd w:val="clear" w:color="auto" w:fill="FFFFFF"/>
              </w:rPr>
            </w:pPr>
            <w:r w:rsidRPr="0059727B">
              <w:rPr>
                <w:shd w:val="clear" w:color="auto" w:fill="FFFFFF"/>
              </w:rPr>
              <w:t xml:space="preserve">Thức ăn cung cấp năng lượng làm tay ta hoạt </w:t>
            </w:r>
            <w:r w:rsidRPr="0059727B">
              <w:rPr>
                <w:iCs/>
              </w:rPr>
              <w:t>động</w:t>
            </w:r>
            <w:r w:rsidRPr="0059727B">
              <w:rPr>
                <w:shd w:val="clear" w:color="auto" w:fill="FFFFFF"/>
              </w:rPr>
              <w:t xml:space="preserve"> đưa thức ăn vào miệng/ đưa quần áo lên cao.</w:t>
            </w:r>
          </w:p>
          <w:p w:rsidR="00E60231" w:rsidRPr="0059727B" w:rsidRDefault="00E60231" w:rsidP="00607A2B">
            <w:pPr>
              <w:pStyle w:val="NormalWeb"/>
              <w:spacing w:beforeAutospacing="0" w:afterAutospacing="0"/>
              <w:jc w:val="both"/>
            </w:pPr>
            <w:r w:rsidRPr="0059727B">
              <w:rPr>
                <w:shd w:val="clear" w:color="auto" w:fill="FFFFFF"/>
              </w:rPr>
              <w:t>Mặt tr</w:t>
            </w:r>
            <w:r w:rsidRPr="0059727B">
              <w:rPr>
                <w:i/>
                <w:iCs/>
              </w:rPr>
              <w:t>ờ</w:t>
            </w:r>
            <w:r w:rsidRPr="0059727B">
              <w:rPr>
                <w:shd w:val="clear" w:color="auto" w:fill="FFFFFF"/>
              </w:rPr>
              <w:t>i tỏa nhiệt tạo ra năng lượng làm quần áo kh</w:t>
            </w:r>
            <w:r w:rsidRPr="0059727B">
              <w:t>ô.</w:t>
            </w:r>
          </w:p>
          <w:p w:rsidR="00E60231" w:rsidRPr="0059727B" w:rsidRDefault="00E60231" w:rsidP="00607A2B">
            <w:pPr>
              <w:pStyle w:val="NormalWeb"/>
              <w:spacing w:beforeAutospacing="0" w:afterAutospacing="0"/>
              <w:jc w:val="both"/>
            </w:pPr>
            <w:r w:rsidRPr="0059727B">
              <w:t xml:space="preserve">Điện do các nhà máy cung cấp năng </w:t>
            </w:r>
            <w:r w:rsidRPr="0059727B">
              <w:rPr>
                <w:shd w:val="clear" w:color="auto" w:fill="FFFFFF"/>
              </w:rPr>
              <w:t xml:space="preserve">lượng </w:t>
            </w:r>
            <w:r w:rsidRPr="0059727B">
              <w:t>làm cho quạt quay.</w:t>
            </w:r>
          </w:p>
          <w:p w:rsidR="00E60231" w:rsidRPr="0059727B" w:rsidRDefault="00E60231" w:rsidP="00607A2B">
            <w:pPr>
              <w:pStyle w:val="NormalWeb"/>
              <w:spacing w:beforeAutospacing="0" w:afterAutospacing="0"/>
              <w:jc w:val="both"/>
            </w:pPr>
            <w:r w:rsidRPr="0059727B">
              <w:t xml:space="preserve">Nước chảy tạo ra </w:t>
            </w:r>
            <w:r w:rsidRPr="0059727B">
              <w:rPr>
                <w:shd w:val="clear" w:color="auto" w:fill="FFFFFF"/>
              </w:rPr>
              <w:t xml:space="preserve">năng lượng làm tua bin </w:t>
            </w:r>
            <w:r w:rsidRPr="0059727B">
              <w:t>quay.</w:t>
            </w:r>
          </w:p>
          <w:p w:rsidR="00E60231" w:rsidRPr="0059727B" w:rsidRDefault="00E60231" w:rsidP="00607A2B">
            <w:pPr>
              <w:pStyle w:val="NormalWeb"/>
              <w:spacing w:beforeAutospacing="0" w:afterAutospacing="0"/>
              <w:jc w:val="both"/>
              <w:rPr>
                <w:shd w:val="clear" w:color="auto" w:fill="FFFFFF"/>
              </w:rPr>
            </w:pPr>
            <w:r w:rsidRPr="0059727B">
              <w:t xml:space="preserve">Gió thoi tạo ra </w:t>
            </w:r>
            <w:r w:rsidRPr="0059727B">
              <w:rPr>
                <w:shd w:val="clear" w:color="auto" w:fill="FFFFFF"/>
              </w:rPr>
              <w:t>năng lượng đẩy thuyền đi</w:t>
            </w:r>
          </w:p>
          <w:p w:rsidR="00E60231" w:rsidRPr="0059727B" w:rsidRDefault="00E60231" w:rsidP="00607A2B">
            <w:pPr>
              <w:pStyle w:val="NormalWeb"/>
              <w:spacing w:beforeAutospacing="0" w:afterAutospacing="0"/>
              <w:jc w:val="both"/>
            </w:pPr>
            <w:r w:rsidRPr="0059727B">
              <w:rPr>
                <w:shd w:val="clear" w:color="auto" w:fill="FFFFFF"/>
              </w:rPr>
              <w:t xml:space="preserve">Xăng bị </w:t>
            </w:r>
            <w:r w:rsidRPr="0059727B">
              <w:t>đốt cháy sinh</w:t>
            </w:r>
            <w:r w:rsidRPr="0059727B">
              <w:rPr>
                <w:shd w:val="clear" w:color="auto" w:fill="FFFFFF"/>
              </w:rPr>
              <w:t xml:space="preserve"> ra năng lượng làm xe di chuyển được.</w:t>
            </w:r>
          </w:p>
          <w:p w:rsidR="00E60231" w:rsidRPr="0059727B" w:rsidRDefault="00E60231" w:rsidP="00607A2B">
            <w:pPr>
              <w:pStyle w:val="NormalWeb"/>
              <w:spacing w:beforeAutospacing="0" w:afterAutospacing="0"/>
              <w:jc w:val="both"/>
            </w:pPr>
            <w:r w:rsidRPr="0059727B">
              <w:t>- GV yêu cầu HS làm câu 1, Bài 5 VBT.</w:t>
            </w:r>
          </w:p>
          <w:p w:rsidR="00E60231" w:rsidRPr="0059727B" w:rsidRDefault="00E60231" w:rsidP="00607A2B">
            <w:pPr>
              <w:pStyle w:val="NormalWeb"/>
              <w:spacing w:beforeAutospacing="0" w:afterAutospacing="0"/>
              <w:jc w:val="both"/>
            </w:pPr>
            <w:r w:rsidRPr="0059727B">
              <w:t>– GV yêu cầu HS đọc nội dung mục Chìa khoá, trang 25 SGK.</w:t>
            </w:r>
          </w:p>
        </w:tc>
        <w:tc>
          <w:tcPr>
            <w:tcW w:w="4677" w:type="dxa"/>
          </w:tcPr>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HS quan sát tranh và làm việc cá nhân</w:t>
            </w: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pStyle w:val="ListParagraph"/>
              <w:numPr>
                <w:ilvl w:val="0"/>
                <w:numId w:val="17"/>
              </w:numPr>
              <w:tabs>
                <w:tab w:val="left" w:pos="311"/>
              </w:tabs>
              <w:spacing w:after="0" w:line="240" w:lineRule="auto"/>
              <w:ind w:left="0" w:firstLine="0"/>
              <w:jc w:val="both"/>
              <w:rPr>
                <w:rFonts w:ascii="Times New Roman" w:hAnsi="Times New Roman"/>
                <w:sz w:val="24"/>
                <w:szCs w:val="24"/>
              </w:rPr>
            </w:pPr>
            <w:r w:rsidRPr="0059727B">
              <w:rPr>
                <w:rFonts w:ascii="Times New Roman" w:hAnsi="Times New Roman"/>
                <w:sz w:val="24"/>
                <w:szCs w:val="24"/>
              </w:rPr>
              <w:t>HS nối tiếp nêu:</w:t>
            </w: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Hình 1:Con ngư</w:t>
            </w:r>
            <w:r w:rsidRPr="0059727B">
              <w:rPr>
                <w:rFonts w:ascii="Times New Roman" w:hAnsi="Times New Roman"/>
                <w:iCs/>
                <w:sz w:val="24"/>
                <w:szCs w:val="24"/>
              </w:rPr>
              <w:t>ờ</w:t>
            </w:r>
            <w:r w:rsidRPr="0059727B">
              <w:rPr>
                <w:rFonts w:ascii="Times New Roman" w:hAnsi="Times New Roman"/>
                <w:sz w:val="24"/>
                <w:szCs w:val="24"/>
              </w:rPr>
              <w:t xml:space="preserve">i ăn cơm. </w:t>
            </w:r>
            <w:r w:rsidRPr="0059727B">
              <w:rPr>
                <w:rFonts w:ascii="Times New Roman" w:hAnsi="Times New Roman"/>
                <w:iCs/>
                <w:sz w:val="24"/>
                <w:szCs w:val="24"/>
              </w:rPr>
              <w:t>Năng lượng từ thức ăn.</w:t>
            </w:r>
          </w:p>
          <w:p w:rsidR="00E60231" w:rsidRPr="0059727B" w:rsidRDefault="00E60231" w:rsidP="00607A2B">
            <w:pPr>
              <w:spacing w:after="0" w:line="240" w:lineRule="auto"/>
              <w:jc w:val="both"/>
              <w:rPr>
                <w:rFonts w:ascii="Times New Roman" w:hAnsi="Times New Roman"/>
                <w:iCs/>
                <w:sz w:val="24"/>
                <w:szCs w:val="24"/>
              </w:rPr>
            </w:pPr>
            <w:r w:rsidRPr="0059727B">
              <w:rPr>
                <w:rFonts w:ascii="Times New Roman" w:hAnsi="Times New Roman"/>
                <w:sz w:val="24"/>
                <w:szCs w:val="24"/>
              </w:rPr>
              <w:t xml:space="preserve">+ Hình 2:  Bạn nho phơi quần áo </w:t>
            </w:r>
            <w:r w:rsidRPr="0059727B">
              <w:rPr>
                <w:rFonts w:ascii="Times New Roman" w:hAnsi="Times New Roman"/>
                <w:iCs/>
                <w:sz w:val="24"/>
                <w:szCs w:val="24"/>
              </w:rPr>
              <w:t xml:space="preserve">nhờ năng lượng từ thức ăn. Quần áo kho nhờ năng lượng mặt trời. </w:t>
            </w:r>
          </w:p>
          <w:p w:rsidR="00E60231" w:rsidRPr="0059727B" w:rsidRDefault="00E60231" w:rsidP="00607A2B">
            <w:pPr>
              <w:spacing w:after="0" w:line="240" w:lineRule="auto"/>
              <w:jc w:val="both"/>
              <w:rPr>
                <w:rFonts w:ascii="Times New Roman" w:hAnsi="Times New Roman"/>
                <w:iCs/>
                <w:sz w:val="24"/>
                <w:szCs w:val="24"/>
              </w:rPr>
            </w:pPr>
            <w:r w:rsidRPr="0059727B">
              <w:rPr>
                <w:rFonts w:ascii="Times New Roman" w:hAnsi="Times New Roman"/>
                <w:iCs/>
                <w:sz w:val="24"/>
                <w:szCs w:val="24"/>
              </w:rPr>
              <w:t>+ Hình 3: Quạt quay nhờ năng lượng điện.</w:t>
            </w: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iCs/>
                <w:sz w:val="24"/>
                <w:szCs w:val="24"/>
              </w:rPr>
              <w:t xml:space="preserve">+ Hình 4: Bánh xe </w:t>
            </w:r>
            <w:r w:rsidRPr="0059727B">
              <w:rPr>
                <w:rFonts w:ascii="Times New Roman" w:hAnsi="Times New Roman"/>
                <w:sz w:val="24"/>
                <w:szCs w:val="24"/>
              </w:rPr>
              <w:t xml:space="preserve">nước quay được </w:t>
            </w:r>
            <w:r w:rsidRPr="0059727B">
              <w:rPr>
                <w:rFonts w:ascii="Times New Roman" w:hAnsi="Times New Roman"/>
                <w:iCs/>
                <w:sz w:val="24"/>
                <w:szCs w:val="24"/>
              </w:rPr>
              <w:t xml:space="preserve">nhờ năng lượng </w:t>
            </w:r>
            <w:r w:rsidRPr="0059727B">
              <w:rPr>
                <w:rFonts w:ascii="Times New Roman" w:hAnsi="Times New Roman"/>
                <w:sz w:val="24"/>
                <w:szCs w:val="24"/>
              </w:rPr>
              <w:t>nước chảy.</w:t>
            </w:r>
          </w:p>
          <w:p w:rsidR="00E60231" w:rsidRPr="0059727B" w:rsidRDefault="00E60231" w:rsidP="00607A2B">
            <w:pPr>
              <w:spacing w:after="0" w:line="240" w:lineRule="auto"/>
              <w:jc w:val="both"/>
              <w:rPr>
                <w:rFonts w:ascii="Times New Roman" w:hAnsi="Times New Roman"/>
                <w:iCs/>
                <w:sz w:val="24"/>
                <w:szCs w:val="24"/>
              </w:rPr>
            </w:pPr>
            <w:r w:rsidRPr="0059727B">
              <w:rPr>
                <w:rFonts w:ascii="Times New Roman" w:hAnsi="Times New Roman"/>
                <w:sz w:val="24"/>
                <w:szCs w:val="24"/>
              </w:rPr>
              <w:t xml:space="preserve">+ Hình 5: Thuyền di chuyển </w:t>
            </w:r>
            <w:r w:rsidRPr="0059727B">
              <w:rPr>
                <w:rFonts w:ascii="Times New Roman" w:hAnsi="Times New Roman"/>
                <w:iCs/>
                <w:sz w:val="24"/>
                <w:szCs w:val="24"/>
              </w:rPr>
              <w:t>nhờ năng lượng gió.</w:t>
            </w: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iCs/>
                <w:sz w:val="24"/>
                <w:szCs w:val="24"/>
              </w:rPr>
              <w:t xml:space="preserve">+ Hình 6: Xe máy hoạt động </w:t>
            </w:r>
            <w:r w:rsidRPr="0059727B">
              <w:rPr>
                <w:rFonts w:ascii="Times New Roman" w:hAnsi="Times New Roman"/>
                <w:sz w:val="24"/>
                <w:szCs w:val="24"/>
              </w:rPr>
              <w:t xml:space="preserve">được </w:t>
            </w:r>
            <w:r w:rsidRPr="0059727B">
              <w:rPr>
                <w:rFonts w:ascii="Times New Roman" w:hAnsi="Times New Roman"/>
                <w:iCs/>
                <w:sz w:val="24"/>
                <w:szCs w:val="24"/>
              </w:rPr>
              <w:t>nhờ năng lượng xăng (</w:t>
            </w:r>
            <w:r w:rsidRPr="0059727B">
              <w:rPr>
                <w:rFonts w:ascii="Times New Roman" w:hAnsi="Times New Roman"/>
                <w:sz w:val="24"/>
                <w:szCs w:val="24"/>
              </w:rPr>
              <w:t>ch</w:t>
            </w:r>
            <w:r w:rsidRPr="0059727B">
              <w:rPr>
                <w:rFonts w:ascii="Times New Roman" w:hAnsi="Times New Roman"/>
                <w:sz w:val="24"/>
                <w:szCs w:val="24"/>
                <w:shd w:val="clear" w:color="auto" w:fill="FFFFFF"/>
              </w:rPr>
              <w:t>ấ</w:t>
            </w:r>
            <w:r w:rsidRPr="0059727B">
              <w:rPr>
                <w:rFonts w:ascii="Times New Roman" w:hAnsi="Times New Roman"/>
                <w:sz w:val="24"/>
                <w:szCs w:val="24"/>
              </w:rPr>
              <w:t>t đốt).</w:t>
            </w: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pStyle w:val="ListParagraph"/>
              <w:numPr>
                <w:ilvl w:val="0"/>
                <w:numId w:val="17"/>
              </w:numPr>
              <w:tabs>
                <w:tab w:val="left" w:pos="186"/>
              </w:tabs>
              <w:spacing w:after="0" w:line="240" w:lineRule="auto"/>
              <w:ind w:left="0" w:firstLine="0"/>
              <w:jc w:val="both"/>
              <w:rPr>
                <w:rFonts w:ascii="Times New Roman" w:hAnsi="Times New Roman"/>
                <w:sz w:val="24"/>
                <w:szCs w:val="24"/>
              </w:rPr>
            </w:pPr>
            <w:r w:rsidRPr="0059727B">
              <w:rPr>
                <w:rFonts w:ascii="Times New Roman" w:hAnsi="Times New Roman"/>
                <w:sz w:val="24"/>
                <w:szCs w:val="24"/>
              </w:rPr>
              <w:t>HS lắng nghe</w:t>
            </w: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B2343B">
            <w:pPr>
              <w:pStyle w:val="ListParagraph"/>
              <w:tabs>
                <w:tab w:val="left" w:pos="124"/>
                <w:tab w:val="left" w:pos="337"/>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59727B">
              <w:rPr>
                <w:rFonts w:ascii="Times New Roman" w:hAnsi="Times New Roman"/>
                <w:sz w:val="24"/>
                <w:szCs w:val="24"/>
              </w:rPr>
              <w:t>HS làm bài</w:t>
            </w: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HS đọc thầm, 2 HS đọc trước lớp</w:t>
            </w:r>
          </w:p>
        </w:tc>
      </w:tr>
      <w:tr w:rsidR="00E60231" w:rsidRPr="009A427C" w:rsidTr="004F345C">
        <w:tc>
          <w:tcPr>
            <w:tcW w:w="675" w:type="dxa"/>
          </w:tcPr>
          <w:p w:rsidR="00E60231" w:rsidRPr="00B2343B"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7'</w:t>
            </w:r>
          </w:p>
        </w:tc>
        <w:tc>
          <w:tcPr>
            <w:tcW w:w="9639" w:type="dxa"/>
            <w:gridSpan w:val="2"/>
          </w:tcPr>
          <w:p w:rsidR="00E60231" w:rsidRPr="00B2343B" w:rsidRDefault="00E60231" w:rsidP="00607A2B">
            <w:pPr>
              <w:pStyle w:val="NormalWeb"/>
              <w:shd w:val="clear" w:color="auto" w:fill="FFFFFF"/>
              <w:spacing w:beforeAutospacing="0" w:afterAutospacing="0"/>
              <w:jc w:val="both"/>
              <w:rPr>
                <w:rStyle w:val="Strong"/>
                <w:b w:val="0"/>
                <w:shd w:val="clear" w:color="auto" w:fill="FFFFFF"/>
                <w:lang w:val="vi-VN"/>
              </w:rPr>
            </w:pPr>
            <w:r w:rsidRPr="00B2343B">
              <w:rPr>
                <w:rStyle w:val="Strong"/>
                <w:bCs w:val="0"/>
                <w:shd w:val="clear" w:color="auto" w:fill="FFFFFF"/>
                <w:lang w:val="vi-VN"/>
              </w:rPr>
              <w:t xml:space="preserve">C. Hoạt động thực hành, luyện tập </w:t>
            </w:r>
          </w:p>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b/>
                <w:sz w:val="24"/>
                <w:szCs w:val="24"/>
                <w:lang w:val="vi-VN"/>
              </w:rPr>
              <w:t>a) Mục tiêu:</w:t>
            </w:r>
            <w:r w:rsidRPr="00B2343B">
              <w:rPr>
                <w:rFonts w:ascii="Times New Roman" w:hAnsi="Times New Roman"/>
                <w:sz w:val="24"/>
                <w:szCs w:val="24"/>
                <w:lang w:val="vi-VN"/>
              </w:rPr>
              <w:t xml:space="preserve"> HS trình bày được việc sử dụng một số nguồn năng lượng thông dụng trong cuộc sống hàng ngày.</w:t>
            </w: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b/>
                <w:sz w:val="24"/>
                <w:szCs w:val="24"/>
              </w:rPr>
              <w:t>b) Cách thực hiện</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B2343B" w:rsidRDefault="00E60231" w:rsidP="00607A2B">
            <w:pPr>
              <w:pStyle w:val="NormalWeb"/>
              <w:spacing w:beforeAutospacing="0" w:afterAutospacing="0"/>
              <w:jc w:val="both"/>
              <w:rPr>
                <w:lang w:val="vi-VN"/>
              </w:rPr>
            </w:pPr>
            <w:r w:rsidRPr="00B2343B">
              <w:rPr>
                <w:lang w:val="vi-VN"/>
              </w:rPr>
              <w:t>- GV yêu cầu HS nêu một số nguồn năng lượng thông dụng ở địa phương em và việc sử dụng chúng trong cuộc sống hằng ngày, sau đó cho HS chia sẻ trước lớp về kết quả.</w:t>
            </w:r>
          </w:p>
          <w:p w:rsidR="00E60231" w:rsidRPr="00B2343B" w:rsidRDefault="00E60231" w:rsidP="00607A2B">
            <w:pPr>
              <w:pStyle w:val="NormalWeb"/>
              <w:tabs>
                <w:tab w:val="left" w:pos="225"/>
              </w:tabs>
              <w:spacing w:beforeAutospacing="0" w:afterAutospacing="0"/>
              <w:jc w:val="both"/>
              <w:rPr>
                <w:b/>
                <w:lang w:val="vi-VN"/>
              </w:rPr>
            </w:pPr>
            <w:r w:rsidRPr="00B2343B">
              <w:rPr>
                <w:lang w:val="vi-VN"/>
              </w:rPr>
              <w:t>− GV yêu cầu HS làm các câu 2, 3 Bài 5 VBT.</w:t>
            </w:r>
          </w:p>
        </w:tc>
        <w:tc>
          <w:tcPr>
            <w:tcW w:w="4677" w:type="dxa"/>
          </w:tcPr>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HS làm việc cặp đôi và chia sẻ trước lớp, HS khác bổ sung cho bạn.</w:t>
            </w:r>
          </w:p>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Pin, than, củi, ga, xăng dầu, rơm, rạ, .....</w:t>
            </w:r>
          </w:p>
          <w:p w:rsidR="00E60231" w:rsidRPr="00877C97" w:rsidRDefault="00E60231" w:rsidP="00607A2B">
            <w:pPr>
              <w:spacing w:after="0" w:line="240" w:lineRule="auto"/>
              <w:jc w:val="both"/>
              <w:rPr>
                <w:rFonts w:ascii="Times New Roman" w:hAnsi="Times New Roman"/>
                <w:sz w:val="24"/>
                <w:szCs w:val="24"/>
                <w:lang w:val="vi-VN"/>
              </w:rPr>
            </w:pP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HS làm bài</w:t>
            </w:r>
          </w:p>
        </w:tc>
      </w:tr>
      <w:tr w:rsidR="00E60231" w:rsidRPr="009A427C" w:rsidTr="0074273C">
        <w:tc>
          <w:tcPr>
            <w:tcW w:w="675" w:type="dxa"/>
          </w:tcPr>
          <w:p w:rsidR="00E60231" w:rsidRPr="00B2343B"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tcPr>
          <w:p w:rsidR="00E60231" w:rsidRPr="00B2343B" w:rsidRDefault="00E60231" w:rsidP="00607A2B">
            <w:pPr>
              <w:pStyle w:val="NormalWeb"/>
              <w:shd w:val="clear" w:color="auto" w:fill="FFFFFF"/>
              <w:spacing w:beforeAutospacing="0" w:afterAutospacing="0"/>
              <w:jc w:val="both"/>
              <w:rPr>
                <w:rStyle w:val="Strong"/>
                <w:b w:val="0"/>
                <w:shd w:val="clear" w:color="auto" w:fill="FFFFFF"/>
              </w:rPr>
            </w:pPr>
            <w:r w:rsidRPr="00B2343B">
              <w:rPr>
                <w:rStyle w:val="Strong"/>
                <w:bCs w:val="0"/>
                <w:shd w:val="clear" w:color="auto" w:fill="FFFFFF"/>
                <w:lang w:val="vi-VN"/>
              </w:rPr>
              <w:t xml:space="preserve">D. Hoạt động vận dụng </w:t>
            </w:r>
          </w:p>
          <w:p w:rsidR="00E60231" w:rsidRPr="00B2343B" w:rsidRDefault="00E60231" w:rsidP="00607A2B">
            <w:pPr>
              <w:spacing w:after="0" w:line="240" w:lineRule="auto"/>
              <w:jc w:val="both"/>
              <w:rPr>
                <w:rFonts w:ascii="Times New Roman" w:hAnsi="Times New Roman"/>
                <w:b/>
                <w:bCs/>
                <w:sz w:val="24"/>
                <w:szCs w:val="24"/>
                <w:lang w:val="vi-VN"/>
              </w:rPr>
            </w:pPr>
            <w:r w:rsidRPr="00B2343B">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B2343B">
              <w:rPr>
                <w:rFonts w:ascii="Times New Roman" w:hAnsi="Times New Roman"/>
                <w:b/>
                <w:bCs/>
                <w:sz w:val="24"/>
                <w:szCs w:val="24"/>
                <w:lang w:val="vi-VN"/>
              </w:rPr>
              <w:t xml:space="preserve"> </w:t>
            </w:r>
          </w:p>
          <w:p w:rsidR="00E60231" w:rsidRPr="0059727B" w:rsidRDefault="00E60231" w:rsidP="00607A2B">
            <w:pPr>
              <w:pBdr>
                <w:left w:val="single" w:sz="4" w:space="0" w:color="auto"/>
                <w:right w:val="single" w:sz="4" w:space="4" w:color="auto"/>
              </w:pBdr>
              <w:spacing w:after="0" w:line="240" w:lineRule="auto"/>
              <w:jc w:val="both"/>
              <w:rPr>
                <w:rFonts w:ascii="Times New Roman" w:hAnsi="Times New Roman"/>
                <w:bCs/>
                <w:sz w:val="24"/>
                <w:szCs w:val="24"/>
                <w:lang w:val="vi-VN"/>
              </w:rPr>
            </w:pPr>
            <w:r w:rsidRPr="0059727B">
              <w:rPr>
                <w:rFonts w:ascii="Times New Roman" w:hAnsi="Times New Roman"/>
                <w:bCs/>
                <w:sz w:val="24"/>
                <w:szCs w:val="24"/>
                <w:lang w:val="vi-VN"/>
              </w:rPr>
              <w:t xml:space="preserve">- HS </w:t>
            </w:r>
            <w:r w:rsidRPr="00B2343B">
              <w:rPr>
                <w:rFonts w:ascii="Times New Roman" w:hAnsi="Times New Roman"/>
                <w:bCs/>
                <w:sz w:val="24"/>
                <w:szCs w:val="24"/>
                <w:lang w:val="vi-VN"/>
              </w:rPr>
              <w:t>củng cố kiến thức sau bài học</w:t>
            </w:r>
            <w:r w:rsidRPr="0059727B">
              <w:rPr>
                <w:rFonts w:ascii="Times New Roman" w:hAnsi="Times New Roman"/>
                <w:bCs/>
                <w:sz w:val="24"/>
                <w:szCs w:val="24"/>
                <w:lang w:val="vi-VN"/>
              </w:rPr>
              <w:t>.</w:t>
            </w:r>
          </w:p>
          <w:p w:rsidR="00E60231" w:rsidRPr="0059727B" w:rsidRDefault="00E60231" w:rsidP="00607A2B">
            <w:pPr>
              <w:spacing w:after="0" w:line="240" w:lineRule="auto"/>
              <w:jc w:val="both"/>
              <w:rPr>
                <w:rFonts w:ascii="Times New Roman" w:hAnsi="Times New Roman"/>
                <w:sz w:val="24"/>
                <w:szCs w:val="24"/>
                <w:lang w:val="vi-VN"/>
              </w:rPr>
            </w:pPr>
            <w:r w:rsidRPr="0059727B">
              <w:rPr>
                <w:rFonts w:ascii="Times New Roman" w:hAnsi="Times New Roman"/>
                <w:bCs/>
                <w:sz w:val="24"/>
                <w:szCs w:val="24"/>
                <w:lang w:val="vi-VN"/>
              </w:rPr>
              <w:t xml:space="preserve">- </w:t>
            </w:r>
            <w:r w:rsidRPr="0059727B">
              <w:rPr>
                <w:rFonts w:ascii="Times New Roman" w:hAnsi="Times New Roman"/>
                <w:color w:val="000000"/>
                <w:sz w:val="24"/>
                <w:szCs w:val="24"/>
                <w:lang w:val="vi-VN"/>
              </w:rPr>
              <w:t>Tạo không khí vui vẻ, hào hứng, lưu luyến sau bài học.</w:t>
            </w: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GV cho HS chia sẻ trước lớp:</w:t>
            </w:r>
          </w:p>
          <w:p w:rsidR="00E60231" w:rsidRPr="0059727B" w:rsidRDefault="00E60231" w:rsidP="00607A2B">
            <w:pPr>
              <w:pStyle w:val="NormalWeb"/>
              <w:shd w:val="clear" w:color="auto" w:fill="FFFFFF"/>
              <w:spacing w:beforeAutospacing="0" w:afterAutospacing="0"/>
              <w:jc w:val="both"/>
            </w:pPr>
            <w:r w:rsidRPr="0059727B">
              <w:rPr>
                <w:rStyle w:val="Strong"/>
                <w:bCs w:val="0"/>
                <w:shd w:val="clear" w:color="auto" w:fill="FFFFFF"/>
              </w:rPr>
              <w:t xml:space="preserve">+ </w:t>
            </w:r>
            <w:r w:rsidRPr="0059727B">
              <w:rPr>
                <w:rStyle w:val="Strong"/>
                <w:b w:val="0"/>
                <w:bCs w:val="0"/>
                <w:shd w:val="clear" w:color="auto" w:fill="FFFFFF"/>
              </w:rPr>
              <w:t>Kể tên các</w:t>
            </w:r>
            <w:r w:rsidRPr="0059727B">
              <w:rPr>
                <w:rStyle w:val="Strong"/>
                <w:bCs w:val="0"/>
                <w:shd w:val="clear" w:color="auto" w:fill="FFFFFF"/>
              </w:rPr>
              <w:t xml:space="preserve"> </w:t>
            </w:r>
            <w:r w:rsidRPr="0059727B">
              <w:t xml:space="preserve">nguồn cung cấp năng lượng cho </w:t>
            </w:r>
            <w:r w:rsidRPr="0059727B">
              <w:rPr>
                <w:iCs/>
              </w:rPr>
              <w:t>hoạt động của con</w:t>
            </w:r>
            <w:r w:rsidRPr="0059727B">
              <w:t xml:space="preserve"> ngư</w:t>
            </w:r>
            <w:r w:rsidRPr="0059727B">
              <w:rPr>
                <w:iCs/>
              </w:rPr>
              <w:t>ờ</w:t>
            </w:r>
            <w:r w:rsidRPr="0059727B">
              <w:t>i, máy móc, ....</w:t>
            </w: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GV cho nhận xét, tuyên dương HS tích cực tham gia các hoạt động học tập.</w:t>
            </w:r>
          </w:p>
          <w:p w:rsidR="00E60231" w:rsidRPr="0059727B" w:rsidRDefault="00E60231" w:rsidP="00607A2B">
            <w:pPr>
              <w:pStyle w:val="NormalWeb"/>
              <w:shd w:val="clear" w:color="auto" w:fill="FFFFFF"/>
              <w:spacing w:beforeAutospacing="0" w:afterAutospacing="0"/>
              <w:jc w:val="both"/>
              <w:rPr>
                <w:rStyle w:val="Strong"/>
                <w:bCs w:val="0"/>
                <w:shd w:val="clear" w:color="auto" w:fill="FFFFFF"/>
              </w:rPr>
            </w:pPr>
            <w:r w:rsidRPr="0059727B">
              <w:t>- GV dặn HS xem và chuẩn bị trước bài sau.</w:t>
            </w:r>
          </w:p>
        </w:tc>
        <w:tc>
          <w:tcPr>
            <w:tcW w:w="4677" w:type="dxa"/>
          </w:tcPr>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HS chia sẻ trước lớp:</w:t>
            </w: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HS lắng nghe.</w:t>
            </w: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HS lắng nghe, tiếp nhận nhiệm vụ.</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4F1B88" w:rsidRDefault="00E60231" w:rsidP="00403DA8">
      <w:pPr>
        <w:pStyle w:val="NormalWeb"/>
        <w:shd w:val="clear" w:color="auto" w:fill="FFFFFF"/>
        <w:spacing w:beforeAutospacing="0" w:afterAutospacing="0"/>
        <w:jc w:val="both"/>
        <w:rPr>
          <w:lang w:val="vi-VN"/>
        </w:rPr>
      </w:pPr>
      <w:r w:rsidRPr="004F1B88">
        <w:rPr>
          <w:lang w:val="vi-VN"/>
        </w:rPr>
        <w:t>...............................................................................................................................</w:t>
      </w:r>
      <w:r w:rsidRPr="00F41A54">
        <w:rPr>
          <w:lang w:val="vi-VN"/>
        </w:rPr>
        <w:t>...............................................................................................................................................................................................................</w:t>
      </w: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pStyle w:val="NormalWeb"/>
        <w:shd w:val="clear" w:color="auto" w:fill="FFFFFF"/>
        <w:spacing w:beforeAutospacing="0" w:afterAutospacing="0"/>
        <w:jc w:val="both"/>
        <w:rPr>
          <w:lang w:val="vi-VN"/>
        </w:rPr>
      </w:pPr>
    </w:p>
    <w:p w:rsidR="00E60231" w:rsidRPr="00877C97" w:rsidRDefault="00E60231" w:rsidP="0059727B">
      <w:pPr>
        <w:spacing w:after="0" w:line="240" w:lineRule="auto"/>
        <w:rPr>
          <w:rFonts w:ascii="Times New Roman" w:hAnsi="Times New Roman"/>
          <w:b/>
          <w:sz w:val="24"/>
          <w:szCs w:val="24"/>
          <w:lang w:val="vi-VN"/>
        </w:rPr>
      </w:pPr>
      <w:r w:rsidRPr="00877C97">
        <w:rPr>
          <w:rFonts w:ascii="Times New Roman" w:eastAsia="SimSun" w:hAnsi="Times New Roman"/>
          <w:b/>
          <w:sz w:val="24"/>
          <w:szCs w:val="24"/>
          <w:lang w:val="vi-VN" w:eastAsia="zh-CN"/>
        </w:rPr>
        <w:t>KHOA HỌC</w:t>
      </w:r>
    </w:p>
    <w:p w:rsidR="00E60231" w:rsidRPr="0059727B" w:rsidRDefault="00E60231" w:rsidP="0059727B">
      <w:pPr>
        <w:spacing w:after="0" w:line="240" w:lineRule="auto"/>
        <w:jc w:val="center"/>
        <w:rPr>
          <w:rFonts w:ascii="Times New Roman" w:hAnsi="Times New Roman"/>
          <w:b/>
          <w:sz w:val="24"/>
          <w:szCs w:val="24"/>
          <w:lang w:val="vi-VN"/>
        </w:rPr>
      </w:pPr>
      <w:r w:rsidRPr="0059727B">
        <w:rPr>
          <w:rFonts w:ascii="Times New Roman" w:hAnsi="Times New Roman"/>
          <w:b/>
          <w:sz w:val="24"/>
          <w:szCs w:val="24"/>
          <w:lang w:val="vi-VN"/>
        </w:rPr>
        <w:t>Bài 5: NĂNG LƯỢNG VÀ NĂNG LƯỢNG CHẤT ĐỐT</w:t>
      </w:r>
    </w:p>
    <w:p w:rsidR="00E60231" w:rsidRPr="0059727B" w:rsidRDefault="00E60231" w:rsidP="0059727B">
      <w:pPr>
        <w:spacing w:after="0" w:line="240" w:lineRule="auto"/>
        <w:jc w:val="center"/>
        <w:rPr>
          <w:rFonts w:ascii="Times New Roman" w:hAnsi="Times New Roman"/>
          <w:b/>
          <w:sz w:val="24"/>
          <w:szCs w:val="24"/>
          <w:lang w:val="vi-VN"/>
        </w:rPr>
      </w:pPr>
      <w:r w:rsidRPr="0059727B">
        <w:rPr>
          <w:rFonts w:ascii="Times New Roman" w:hAnsi="Times New Roman"/>
          <w:b/>
          <w:sz w:val="24"/>
          <w:szCs w:val="24"/>
          <w:lang w:val="vi-VN"/>
        </w:rPr>
        <w:t>( Tiết 2)</w:t>
      </w:r>
    </w:p>
    <w:p w:rsidR="00E60231" w:rsidRPr="0059727B" w:rsidRDefault="00E60231" w:rsidP="0059727B">
      <w:pPr>
        <w:pStyle w:val="NormalWeb"/>
        <w:shd w:val="clear" w:color="auto" w:fill="FFFFFF"/>
        <w:spacing w:beforeAutospacing="0" w:afterAutospacing="0"/>
        <w:jc w:val="both"/>
        <w:rPr>
          <w:rStyle w:val="Strong"/>
          <w:bCs w:val="0"/>
          <w:shd w:val="clear" w:color="auto" w:fill="FFFFFF"/>
          <w:lang w:val="vi-VN"/>
        </w:rPr>
      </w:pPr>
      <w:r w:rsidRPr="0059727B">
        <w:rPr>
          <w:rStyle w:val="Strong"/>
          <w:bCs w:val="0"/>
          <w:shd w:val="clear" w:color="auto" w:fill="FFFFFF"/>
          <w:lang w:val="vi-VN"/>
        </w:rPr>
        <w:t>I. YÊU CẦU CẦN ĐẠT:</w:t>
      </w:r>
    </w:p>
    <w:p w:rsidR="00E60231" w:rsidRPr="0059727B" w:rsidRDefault="00E60231" w:rsidP="0059727B">
      <w:pPr>
        <w:pStyle w:val="NormalWeb"/>
        <w:shd w:val="clear" w:color="auto" w:fill="FFFFFF"/>
        <w:spacing w:beforeAutospacing="0" w:afterAutospacing="0"/>
        <w:jc w:val="both"/>
        <w:rPr>
          <w:b/>
          <w:lang w:val="nl-NL"/>
        </w:rPr>
      </w:pPr>
      <w:r w:rsidRPr="0059727B">
        <w:rPr>
          <w:b/>
          <w:lang w:val="nl-NL"/>
        </w:rPr>
        <w:t>1. Năng lực đặc thù:</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Nêu được một số nguồn năng lượng chất đốt và vai trò của chúng trong đời</w:t>
      </w:r>
    </w:p>
    <w:p w:rsidR="00E60231" w:rsidRPr="0059727B" w:rsidRDefault="00E60231" w:rsidP="0059727B">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sống và sản xuất.</w:t>
      </w:r>
    </w:p>
    <w:p w:rsidR="00E60231" w:rsidRPr="0059727B" w:rsidRDefault="00E60231" w:rsidP="0059727B">
      <w:pPr>
        <w:pStyle w:val="ListParagraph"/>
        <w:spacing w:after="0" w:line="240" w:lineRule="auto"/>
        <w:ind w:left="0"/>
        <w:jc w:val="both"/>
        <w:rPr>
          <w:rFonts w:ascii="Times New Roman" w:hAnsi="Times New Roman"/>
          <w:b/>
          <w:sz w:val="24"/>
          <w:szCs w:val="24"/>
          <w:lang w:val="nl-NL"/>
        </w:rPr>
      </w:pPr>
      <w:r w:rsidRPr="0059727B">
        <w:rPr>
          <w:rFonts w:ascii="Times New Roman" w:hAnsi="Times New Roman"/>
          <w:b/>
          <w:sz w:val="24"/>
          <w:szCs w:val="24"/>
          <w:lang w:val="nl-NL"/>
        </w:rPr>
        <w:t>2. Năng lực chung.</w:t>
      </w:r>
    </w:p>
    <w:p w:rsidR="00E60231" w:rsidRPr="0059727B" w:rsidRDefault="00E60231" w:rsidP="0059727B">
      <w:pPr>
        <w:pStyle w:val="ListParagraph"/>
        <w:spacing w:after="0" w:line="240" w:lineRule="auto"/>
        <w:ind w:left="0"/>
        <w:jc w:val="both"/>
        <w:rPr>
          <w:rFonts w:ascii="Times New Roman" w:hAnsi="Times New Roman"/>
          <w:sz w:val="24"/>
          <w:szCs w:val="24"/>
          <w:lang w:val="nl-NL"/>
        </w:rPr>
      </w:pPr>
      <w:r w:rsidRPr="0059727B">
        <w:rPr>
          <w:rFonts w:ascii="Times New Roman" w:hAnsi="Times New Roman"/>
          <w:sz w:val="24"/>
          <w:szCs w:val="24"/>
          <w:lang w:val="nl-NL"/>
        </w:rPr>
        <w:t>- Năng lực tự học: HS quan sát hình ảnh, đọc thông tin trong SGK, tìm kiếm thông tin qua sách báo, internet.</w:t>
      </w:r>
    </w:p>
    <w:p w:rsidR="00E60231" w:rsidRPr="0059727B" w:rsidRDefault="00E60231" w:rsidP="0059727B">
      <w:pPr>
        <w:spacing w:after="0" w:line="240" w:lineRule="auto"/>
        <w:contextualSpacing/>
        <w:jc w:val="both"/>
        <w:rPr>
          <w:rFonts w:ascii="Times New Roman" w:hAnsi="Times New Roman"/>
          <w:b/>
          <w:color w:val="000000"/>
          <w:sz w:val="24"/>
          <w:szCs w:val="24"/>
          <w:lang w:val="nl-NL"/>
        </w:rPr>
      </w:pPr>
      <w:r w:rsidRPr="0059727B">
        <w:rPr>
          <w:rFonts w:ascii="Times New Roman" w:hAnsi="Times New Roman"/>
          <w:sz w:val="24"/>
          <w:szCs w:val="24"/>
          <w:lang w:val="nl-NL"/>
        </w:rPr>
        <w:t xml:space="preserve">- Năng lực giao tiếp, hợp tác: HS trao đổi, trình bày ý kiến về vai trò của chất đốt. </w:t>
      </w:r>
    </w:p>
    <w:p w:rsidR="00E60231" w:rsidRPr="0059727B" w:rsidRDefault="00E60231" w:rsidP="0059727B">
      <w:pPr>
        <w:spacing w:after="0" w:line="240" w:lineRule="auto"/>
        <w:jc w:val="both"/>
        <w:rPr>
          <w:rFonts w:ascii="Times New Roman" w:hAnsi="Times New Roman"/>
          <w:b/>
          <w:sz w:val="24"/>
          <w:szCs w:val="24"/>
          <w:lang w:val="nl-NL"/>
        </w:rPr>
      </w:pPr>
      <w:r w:rsidRPr="0059727B">
        <w:rPr>
          <w:rFonts w:ascii="Times New Roman" w:hAnsi="Times New Roman"/>
          <w:b/>
          <w:sz w:val="24"/>
          <w:szCs w:val="24"/>
          <w:lang w:val="nl-NL"/>
        </w:rPr>
        <w:t>3. Phẩm chất.</w:t>
      </w:r>
    </w:p>
    <w:p w:rsidR="00E60231" w:rsidRPr="0059727B" w:rsidRDefault="00E60231" w:rsidP="0059727B">
      <w:pPr>
        <w:pStyle w:val="NormalWeb"/>
        <w:shd w:val="clear" w:color="auto" w:fill="FFFFFF"/>
        <w:spacing w:beforeAutospacing="0" w:afterAutospacing="0"/>
        <w:jc w:val="both"/>
        <w:rPr>
          <w:shd w:val="clear" w:color="auto" w:fill="FFFFFF"/>
          <w:lang w:val="nl-NL"/>
        </w:rPr>
      </w:pPr>
      <w:r w:rsidRPr="0059727B">
        <w:rPr>
          <w:shd w:val="clear" w:color="auto" w:fill="FFFFFF"/>
          <w:lang w:val="nl-NL"/>
        </w:rPr>
        <w:t>- Phẩm chất yêu nư</w:t>
      </w:r>
      <w:r w:rsidRPr="0059727B">
        <w:rPr>
          <w:bCs/>
          <w:lang w:val="nl-NL"/>
        </w:rPr>
        <w:t>ớ</w:t>
      </w:r>
      <w:r w:rsidRPr="0059727B">
        <w:rPr>
          <w:shd w:val="clear" w:color="auto" w:fill="FFFFFF"/>
          <w:lang w:val="nl-NL"/>
        </w:rPr>
        <w:t xml:space="preserve">c: HS có ý thức bảo vệ </w:t>
      </w:r>
      <w:r w:rsidRPr="0059727B">
        <w:rPr>
          <w:lang w:val="nl-NL"/>
        </w:rPr>
        <w:t xml:space="preserve">môi trường </w:t>
      </w:r>
      <w:r w:rsidRPr="0059727B">
        <w:rPr>
          <w:shd w:val="clear" w:color="auto" w:fill="FFFFFF"/>
          <w:lang w:val="nl-NL"/>
        </w:rPr>
        <w:t>.</w:t>
      </w:r>
    </w:p>
    <w:p w:rsidR="00E60231" w:rsidRPr="0059727B" w:rsidRDefault="00E60231" w:rsidP="0059727B">
      <w:pPr>
        <w:pStyle w:val="NormalWeb"/>
        <w:shd w:val="clear" w:color="auto" w:fill="FFFFFF"/>
        <w:spacing w:beforeAutospacing="0" w:afterAutospacing="0"/>
        <w:jc w:val="both"/>
        <w:rPr>
          <w:shd w:val="clear" w:color="auto" w:fill="FFFFFF"/>
          <w:lang w:val="nl-NL"/>
        </w:rPr>
      </w:pPr>
      <w:r w:rsidRPr="0059727B">
        <w:rPr>
          <w:shd w:val="clear" w:color="auto" w:fill="FFFFFF"/>
          <w:lang w:val="nl-NL"/>
        </w:rPr>
        <w:t>- Phẩm chất chăm chỉ: HS ham tìm hiểu, học hỏi.</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Phẩm chất trung thực: Trung thực trong thực hiện giải bài tập, thực hiện nhiệm vụ, ghi chép và rút ra kết luận.</w:t>
      </w:r>
    </w:p>
    <w:p w:rsidR="00E60231" w:rsidRPr="0059727B" w:rsidRDefault="00E60231" w:rsidP="0059727B">
      <w:pPr>
        <w:pStyle w:val="NormalWeb"/>
        <w:shd w:val="clear" w:color="auto" w:fill="FFFFFF"/>
        <w:spacing w:beforeAutospacing="0" w:afterAutospacing="0"/>
        <w:jc w:val="both"/>
        <w:rPr>
          <w:rStyle w:val="Strong"/>
          <w:bCs w:val="0"/>
          <w:shd w:val="clear" w:color="auto" w:fill="FFFFFF"/>
          <w:lang w:val="nl-NL"/>
        </w:rPr>
      </w:pPr>
      <w:r w:rsidRPr="0059727B">
        <w:rPr>
          <w:rStyle w:val="Strong"/>
          <w:bCs w:val="0"/>
          <w:shd w:val="clear" w:color="auto" w:fill="FFFFFF"/>
          <w:lang w:val="nl-NL"/>
        </w:rPr>
        <w:t>II. CHUẨN BỊ:</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b/>
          <w:bCs/>
          <w:sz w:val="24"/>
          <w:szCs w:val="24"/>
          <w:lang w:val="nl-NL"/>
        </w:rPr>
        <w:t>1. GV:</w:t>
      </w:r>
      <w:r w:rsidRPr="0059727B">
        <w:rPr>
          <w:rFonts w:ascii="Times New Roman" w:hAnsi="Times New Roman"/>
          <w:sz w:val="24"/>
          <w:szCs w:val="24"/>
          <w:lang w:val="nl-NL"/>
        </w:rPr>
        <w:t xml:space="preserve"> </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Tranh ảnh, clip sưu tầm thêm về các nguồn năng lượng, về sử dụng năng lượng ch</w:t>
      </w:r>
      <w:r w:rsidRPr="0059727B">
        <w:rPr>
          <w:rFonts w:ascii="Times New Roman" w:hAnsi="Times New Roman"/>
          <w:sz w:val="24"/>
          <w:szCs w:val="24"/>
          <w:shd w:val="clear" w:color="auto" w:fill="FFFFFF"/>
          <w:lang w:val="nl-NL"/>
        </w:rPr>
        <w:t>ấ</w:t>
      </w:r>
      <w:r w:rsidRPr="0059727B">
        <w:rPr>
          <w:rFonts w:ascii="Times New Roman" w:hAnsi="Times New Roman"/>
          <w:sz w:val="24"/>
          <w:szCs w:val="24"/>
          <w:lang w:val="nl-NL"/>
        </w:rPr>
        <w:t>t đốt.</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b/>
          <w:bCs/>
          <w:sz w:val="24"/>
          <w:szCs w:val="24"/>
          <w:lang w:val="nl-NL"/>
        </w:rPr>
        <w:t>2. HS:</w:t>
      </w:r>
      <w:r w:rsidRPr="0059727B">
        <w:rPr>
          <w:rFonts w:ascii="Times New Roman" w:hAnsi="Times New Roman"/>
          <w:sz w:val="24"/>
          <w:szCs w:val="24"/>
          <w:lang w:val="nl-NL"/>
        </w:rPr>
        <w:t xml:space="preserve"> </w:t>
      </w:r>
    </w:p>
    <w:p w:rsidR="00E60231" w:rsidRPr="0059727B" w:rsidRDefault="00E60231" w:rsidP="0059727B">
      <w:pPr>
        <w:spacing w:after="0" w:line="240" w:lineRule="auto"/>
        <w:jc w:val="both"/>
        <w:rPr>
          <w:rFonts w:ascii="Times New Roman" w:hAnsi="Times New Roman"/>
          <w:sz w:val="24"/>
          <w:szCs w:val="24"/>
          <w:lang w:val="nl-NL"/>
        </w:rPr>
      </w:pPr>
      <w:r w:rsidRPr="0059727B">
        <w:rPr>
          <w:rFonts w:ascii="Times New Roman" w:hAnsi="Times New Roman"/>
          <w:sz w:val="24"/>
          <w:szCs w:val="24"/>
          <w:lang w:val="nl-NL"/>
        </w:rPr>
        <w:t>- Bút dạ, bút màu, giấy A3.</w:t>
      </w:r>
    </w:p>
    <w:p w:rsidR="00E60231" w:rsidRDefault="00E60231" w:rsidP="0059727B">
      <w:pPr>
        <w:pStyle w:val="NormalWeb"/>
        <w:shd w:val="clear" w:color="auto" w:fill="FFFFFF"/>
        <w:spacing w:beforeAutospacing="0" w:afterAutospacing="0"/>
        <w:jc w:val="both"/>
        <w:rPr>
          <w:rStyle w:val="Strong"/>
          <w:bCs w:val="0"/>
          <w:shd w:val="clear" w:color="auto" w:fill="FFFFFF"/>
          <w:lang w:val="nl-NL"/>
        </w:rPr>
      </w:pPr>
      <w:r w:rsidRPr="0059727B">
        <w:rPr>
          <w:rStyle w:val="Strong"/>
          <w:bCs w:val="0"/>
          <w:shd w:val="clear" w:color="auto" w:fill="FFFFFF"/>
          <w:lang w:val="nl-NL"/>
        </w:rPr>
        <w:t>III. CÁC HOẠT ĐỘNG DẠY -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A83ABE">
        <w:tc>
          <w:tcPr>
            <w:tcW w:w="675" w:type="dxa"/>
          </w:tcPr>
          <w:p w:rsidR="00E60231" w:rsidRPr="00B2343B"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vAlign w:val="center"/>
          </w:tcPr>
          <w:p w:rsidR="00E60231" w:rsidRPr="0059727B" w:rsidRDefault="00E60231" w:rsidP="00607A2B">
            <w:pPr>
              <w:spacing w:after="0" w:line="240" w:lineRule="auto"/>
              <w:jc w:val="both"/>
              <w:rPr>
                <w:rFonts w:ascii="Times New Roman" w:hAnsi="Times New Roman"/>
                <w:sz w:val="24"/>
                <w:szCs w:val="24"/>
                <w:shd w:val="clear" w:color="auto" w:fill="FFFFFF"/>
                <w:lang w:val="nl-NL"/>
              </w:rPr>
            </w:pPr>
            <w:r w:rsidRPr="0059727B">
              <w:rPr>
                <w:rFonts w:ascii="Times New Roman" w:hAnsi="Times New Roman"/>
                <w:b/>
                <w:bCs/>
                <w:sz w:val="24"/>
                <w:szCs w:val="24"/>
                <w:shd w:val="clear" w:color="auto" w:fill="FFFFFF"/>
                <w:lang w:val="nl-NL"/>
              </w:rPr>
              <w:t xml:space="preserve">A. Hoạt động khởi động </w:t>
            </w:r>
          </w:p>
          <w:p w:rsidR="00E60231" w:rsidRPr="0059727B" w:rsidRDefault="00E60231" w:rsidP="00607A2B">
            <w:pPr>
              <w:spacing w:after="0" w:line="240" w:lineRule="auto"/>
              <w:jc w:val="both"/>
              <w:rPr>
                <w:rFonts w:ascii="Times New Roman" w:hAnsi="Times New Roman"/>
                <w:b/>
                <w:bCs/>
                <w:sz w:val="24"/>
                <w:szCs w:val="24"/>
                <w:lang w:val="vi-VN"/>
              </w:rPr>
            </w:pPr>
            <w:r w:rsidRPr="0059727B">
              <w:rPr>
                <w:rFonts w:ascii="Times New Roman" w:hAnsi="Times New Roman"/>
                <w:b/>
                <w:bCs/>
                <w:sz w:val="24"/>
                <w:szCs w:val="24"/>
                <w:lang w:val="nl-NL"/>
              </w:rPr>
              <w:t>a)</w:t>
            </w:r>
            <w:r w:rsidRPr="0059727B">
              <w:rPr>
                <w:rFonts w:ascii="Times New Roman" w:hAnsi="Times New Roman"/>
                <w:b/>
                <w:bCs/>
                <w:sz w:val="24"/>
                <w:szCs w:val="24"/>
                <w:lang w:val="vi-VN"/>
              </w:rPr>
              <w:t xml:space="preserve"> Mục tiêu: </w:t>
            </w:r>
          </w:p>
          <w:p w:rsidR="00E60231" w:rsidRPr="0059727B" w:rsidRDefault="00E60231" w:rsidP="00607A2B">
            <w:pPr>
              <w:spacing w:after="0" w:line="240" w:lineRule="auto"/>
              <w:jc w:val="both"/>
              <w:rPr>
                <w:rFonts w:ascii="Times New Roman" w:hAnsi="Times New Roman"/>
                <w:bCs/>
                <w:sz w:val="24"/>
                <w:szCs w:val="24"/>
                <w:lang w:val="nl-NL"/>
              </w:rPr>
            </w:pPr>
            <w:r w:rsidRPr="0059727B">
              <w:rPr>
                <w:rFonts w:ascii="Times New Roman" w:hAnsi="Times New Roman"/>
                <w:bCs/>
                <w:sz w:val="24"/>
                <w:szCs w:val="24"/>
                <w:lang w:val="nl-NL"/>
              </w:rPr>
              <w:t xml:space="preserve">- </w:t>
            </w:r>
            <w:r w:rsidRPr="0059727B">
              <w:rPr>
                <w:rFonts w:ascii="Times New Roman" w:hAnsi="Times New Roman"/>
                <w:bCs/>
                <w:sz w:val="24"/>
                <w:szCs w:val="24"/>
                <w:lang w:val="vi-VN"/>
              </w:rPr>
              <w:t xml:space="preserve">Tạo cảm xúc vui tươi, </w:t>
            </w:r>
            <w:r w:rsidRPr="0059727B">
              <w:rPr>
                <w:rFonts w:ascii="Times New Roman" w:hAnsi="Times New Roman"/>
                <w:bCs/>
                <w:sz w:val="24"/>
                <w:szCs w:val="24"/>
                <w:lang w:val="nl-NL"/>
              </w:rPr>
              <w:t>hứng thú của HS trước giờ học.</w:t>
            </w:r>
          </w:p>
          <w:p w:rsidR="00E60231" w:rsidRPr="0059727B" w:rsidRDefault="00E60231" w:rsidP="00607A2B">
            <w:pPr>
              <w:spacing w:after="0" w:line="240" w:lineRule="auto"/>
              <w:jc w:val="both"/>
              <w:rPr>
                <w:rFonts w:ascii="Times New Roman" w:hAnsi="Times New Roman"/>
                <w:bCs/>
                <w:sz w:val="24"/>
                <w:szCs w:val="24"/>
                <w:lang w:val="nl-NL"/>
              </w:rPr>
            </w:pPr>
            <w:r w:rsidRPr="0059727B">
              <w:rPr>
                <w:rFonts w:ascii="Times New Roman" w:hAnsi="Times New Roman"/>
                <w:bCs/>
                <w:sz w:val="24"/>
                <w:szCs w:val="24"/>
                <w:lang w:val="nl-NL"/>
              </w:rPr>
              <w:t>- Nhắc lại kiến thức cũ, giới thiệu bài mới.</w:t>
            </w:r>
          </w:p>
          <w:p w:rsidR="00E60231" w:rsidRPr="000D1E98" w:rsidRDefault="00E60231" w:rsidP="000D1E98">
            <w:pPr>
              <w:spacing w:after="0" w:line="240" w:lineRule="auto"/>
              <w:jc w:val="both"/>
              <w:rPr>
                <w:rFonts w:ascii="Times New Roman" w:hAnsi="Times New Roman"/>
                <w:sz w:val="24"/>
                <w:szCs w:val="24"/>
                <w:lang w:val="vi-VN"/>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thực hiện</w:t>
            </w:r>
            <w:r w:rsidRPr="0059727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B2343B" w:rsidRDefault="00E60231" w:rsidP="00607A2B">
            <w:pPr>
              <w:pStyle w:val="NormalWeb"/>
              <w:shd w:val="clear" w:color="auto" w:fill="FFFFFF"/>
              <w:spacing w:beforeAutospacing="0" w:afterAutospacing="0"/>
              <w:jc w:val="both"/>
              <w:rPr>
                <w:lang w:val="vi-VN"/>
              </w:rPr>
            </w:pPr>
            <w:r w:rsidRPr="00B2343B">
              <w:rPr>
                <w:rStyle w:val="Strong"/>
                <w:bCs w:val="0"/>
                <w:shd w:val="clear" w:color="auto" w:fill="FFFFFF"/>
                <w:lang w:val="vi-VN"/>
              </w:rPr>
              <w:t xml:space="preserve">+ </w:t>
            </w:r>
            <w:r w:rsidRPr="00B2343B">
              <w:rPr>
                <w:rStyle w:val="Strong"/>
                <w:b w:val="0"/>
                <w:bCs w:val="0"/>
                <w:shd w:val="clear" w:color="auto" w:fill="FFFFFF"/>
                <w:lang w:val="vi-VN"/>
              </w:rPr>
              <w:t>Kể tên các</w:t>
            </w:r>
            <w:r w:rsidRPr="00B2343B">
              <w:rPr>
                <w:rStyle w:val="Strong"/>
                <w:bCs w:val="0"/>
                <w:shd w:val="clear" w:color="auto" w:fill="FFFFFF"/>
                <w:lang w:val="vi-VN"/>
              </w:rPr>
              <w:t xml:space="preserve"> </w:t>
            </w:r>
            <w:r w:rsidRPr="00B2343B">
              <w:rPr>
                <w:lang w:val="vi-VN"/>
              </w:rPr>
              <w:t xml:space="preserve">nguồn cung cấp năng lượng cho </w:t>
            </w:r>
            <w:r w:rsidRPr="00B2343B">
              <w:rPr>
                <w:iCs/>
                <w:lang w:val="vi-VN"/>
              </w:rPr>
              <w:t>hoạt động của con</w:t>
            </w:r>
            <w:r w:rsidRPr="00B2343B">
              <w:rPr>
                <w:lang w:val="vi-VN"/>
              </w:rPr>
              <w:t xml:space="preserve"> ngư</w:t>
            </w:r>
            <w:r w:rsidRPr="00B2343B">
              <w:rPr>
                <w:iCs/>
                <w:lang w:val="vi-VN"/>
              </w:rPr>
              <w:t>ờ</w:t>
            </w:r>
            <w:r w:rsidRPr="00B2343B">
              <w:rPr>
                <w:lang w:val="vi-VN"/>
              </w:rPr>
              <w:t>i, máy móc, ....</w:t>
            </w:r>
          </w:p>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GV cho nhận xét và giới thiệu bài.</w:t>
            </w:r>
          </w:p>
        </w:tc>
        <w:tc>
          <w:tcPr>
            <w:tcW w:w="4677" w:type="dxa"/>
          </w:tcPr>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HS chia sẻ.</w:t>
            </w:r>
          </w:p>
          <w:p w:rsidR="00E60231" w:rsidRPr="0059727B" w:rsidRDefault="00E60231" w:rsidP="00607A2B">
            <w:pPr>
              <w:spacing w:after="0" w:line="240" w:lineRule="auto"/>
              <w:jc w:val="both"/>
              <w:rPr>
                <w:rFonts w:ascii="Times New Roman" w:hAnsi="Times New Roman"/>
                <w:sz w:val="24"/>
                <w:szCs w:val="24"/>
              </w:rPr>
            </w:pP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xml:space="preserve">- HS lắng nghe. </w:t>
            </w:r>
          </w:p>
        </w:tc>
      </w:tr>
      <w:tr w:rsidR="00E60231" w:rsidRPr="009A427C" w:rsidTr="00BD52C1">
        <w:tc>
          <w:tcPr>
            <w:tcW w:w="675" w:type="dxa"/>
          </w:tcPr>
          <w:p w:rsidR="00E60231" w:rsidRPr="00B2343B"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12'</w:t>
            </w:r>
          </w:p>
        </w:tc>
        <w:tc>
          <w:tcPr>
            <w:tcW w:w="9639" w:type="dxa"/>
            <w:gridSpan w:val="2"/>
          </w:tcPr>
          <w:p w:rsidR="00E60231" w:rsidRPr="00B2343B" w:rsidRDefault="00E60231" w:rsidP="00B2343B">
            <w:pPr>
              <w:pStyle w:val="NormalWeb"/>
              <w:tabs>
                <w:tab w:val="left" w:pos="0"/>
              </w:tabs>
              <w:spacing w:beforeAutospacing="0" w:afterAutospacing="0"/>
              <w:ind w:left="34"/>
              <w:jc w:val="both"/>
              <w:rPr>
                <w:b/>
              </w:rPr>
            </w:pPr>
            <w:r w:rsidRPr="00B2343B">
              <w:rPr>
                <w:b/>
                <w:lang w:val="vi-VN"/>
              </w:rPr>
              <w:t>B. Khám phá kiến thức mớ</w:t>
            </w:r>
            <w:r>
              <w:rPr>
                <w:b/>
                <w:lang w:val="vi-VN"/>
              </w:rPr>
              <w:t xml:space="preserve">i </w:t>
            </w:r>
          </w:p>
          <w:p w:rsidR="00E60231" w:rsidRPr="00B2343B" w:rsidRDefault="00E60231" w:rsidP="00607A2B">
            <w:pPr>
              <w:pStyle w:val="NormalWeb"/>
              <w:spacing w:beforeAutospacing="0" w:afterAutospacing="0"/>
              <w:jc w:val="both"/>
              <w:rPr>
                <w:b/>
                <w:lang w:val="vi-VN"/>
              </w:rPr>
            </w:pPr>
            <w:r w:rsidRPr="00B2343B">
              <w:rPr>
                <w:b/>
                <w:bCs/>
                <w:lang w:val="vi-VN"/>
              </w:rPr>
              <w:t>2. Năng lượng chất đốt</w:t>
            </w:r>
          </w:p>
          <w:p w:rsidR="00E60231" w:rsidRPr="00B2343B" w:rsidRDefault="00E60231" w:rsidP="00607A2B">
            <w:pPr>
              <w:pStyle w:val="NormalWeb"/>
              <w:spacing w:beforeAutospacing="0" w:afterAutospacing="0"/>
              <w:jc w:val="both"/>
              <w:rPr>
                <w:b/>
                <w:lang w:val="vi-VN"/>
              </w:rPr>
            </w:pPr>
            <w:r w:rsidRPr="00B2343B">
              <w:rPr>
                <w:b/>
                <w:bCs/>
                <w:i/>
                <w:iCs/>
                <w:lang w:val="vi-VN"/>
              </w:rPr>
              <w:t>Hoạt động 2: Tìm hiểu về vai trò một số loại chất đốt</w:t>
            </w:r>
          </w:p>
          <w:p w:rsidR="00E60231" w:rsidRPr="00877C97" w:rsidRDefault="00E60231" w:rsidP="00607A2B">
            <w:pPr>
              <w:pStyle w:val="NormalWeb"/>
              <w:spacing w:beforeAutospacing="0" w:afterAutospacing="0"/>
              <w:jc w:val="both"/>
              <w:rPr>
                <w:lang w:val="vi-VN"/>
              </w:rPr>
            </w:pPr>
            <w:r w:rsidRPr="00B2343B">
              <w:rPr>
                <w:b/>
                <w:lang w:val="vi-VN"/>
              </w:rPr>
              <w:t>a) Mục tiêu</w:t>
            </w:r>
            <w:r w:rsidRPr="00B2343B">
              <w:rPr>
                <w:lang w:val="vi-VN"/>
              </w:rPr>
              <w:t>: Nêu được một số nguồn năng lượng ch</w:t>
            </w:r>
            <w:r w:rsidRPr="00877C97">
              <w:rPr>
                <w:lang w:val="vi-VN"/>
              </w:rPr>
              <w:t>ất đốt và vai trò của chúng trong đời sống và sản xuất.</w:t>
            </w:r>
          </w:p>
          <w:p w:rsidR="00E60231" w:rsidRPr="000D1E98" w:rsidRDefault="00E60231" w:rsidP="000D1E98">
            <w:pPr>
              <w:spacing w:after="0" w:line="240" w:lineRule="auto"/>
              <w:jc w:val="both"/>
              <w:rPr>
                <w:rFonts w:ascii="Times New Roman" w:hAnsi="Times New Roman"/>
                <w:sz w:val="24"/>
                <w:szCs w:val="24"/>
                <w:lang w:val="vi-VN"/>
              </w:rPr>
            </w:pPr>
            <w:r w:rsidRPr="0059727B">
              <w:rPr>
                <w:rFonts w:ascii="Times New Roman" w:hAnsi="Times New Roman"/>
                <w:b/>
                <w:sz w:val="24"/>
                <w:szCs w:val="24"/>
              </w:rPr>
              <w:t>b) Cách tiến hành</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B2343B" w:rsidRDefault="00E60231" w:rsidP="00607A2B">
            <w:pPr>
              <w:pStyle w:val="NormalWeb"/>
              <w:spacing w:beforeAutospacing="0" w:afterAutospacing="0"/>
              <w:jc w:val="both"/>
              <w:rPr>
                <w:lang w:val="vi-VN"/>
              </w:rPr>
            </w:pPr>
            <w:r w:rsidRPr="00B2343B">
              <w:rPr>
                <w:i/>
                <w:iCs/>
                <w:lang w:val="vi-VN"/>
              </w:rPr>
              <w:t>Bước 1. Làm việc nhóm</w:t>
            </w:r>
          </w:p>
          <w:p w:rsidR="00E60231" w:rsidRPr="00B2343B" w:rsidRDefault="00E60231" w:rsidP="00607A2B">
            <w:pPr>
              <w:pStyle w:val="NormalWeb"/>
              <w:spacing w:beforeAutospacing="0" w:afterAutospacing="0"/>
              <w:jc w:val="both"/>
              <w:rPr>
                <w:lang w:val="vi-VN"/>
              </w:rPr>
            </w:pPr>
            <w:r w:rsidRPr="00B2343B">
              <w:rPr>
                <w:lang w:val="vi-VN"/>
              </w:rPr>
              <w:t>GV yêu cầu HS quan sát các hình 7 – 10, trang 25 SGK, thảo luận :</w:t>
            </w:r>
          </w:p>
          <w:p w:rsidR="00E60231" w:rsidRPr="00B2343B" w:rsidRDefault="00E60231" w:rsidP="00607A2B">
            <w:pPr>
              <w:pStyle w:val="NormalWeb"/>
              <w:spacing w:beforeAutospacing="0" w:afterAutospacing="0"/>
              <w:jc w:val="both"/>
              <w:rPr>
                <w:lang w:val="vi-VN"/>
              </w:rPr>
            </w:pPr>
            <w:r w:rsidRPr="00B2343B">
              <w:rPr>
                <w:lang w:val="vi-VN"/>
              </w:rPr>
              <w:t>+ Kể tên chất đốt được sử dụng trong hình.</w:t>
            </w:r>
          </w:p>
          <w:p w:rsidR="00E60231" w:rsidRPr="00B2343B" w:rsidRDefault="00E60231" w:rsidP="00607A2B">
            <w:pPr>
              <w:pStyle w:val="NormalWeb"/>
              <w:spacing w:beforeAutospacing="0" w:afterAutospacing="0"/>
              <w:jc w:val="both"/>
              <w:rPr>
                <w:lang w:val="vi-VN"/>
              </w:rPr>
            </w:pPr>
            <w:r w:rsidRPr="00B2343B">
              <w:rPr>
                <w:lang w:val="vi-VN"/>
              </w:rPr>
              <w:t>+ Nêu vai trò của chúng</w:t>
            </w:r>
          </w:p>
          <w:p w:rsidR="00E60231" w:rsidRPr="00B2343B" w:rsidRDefault="00E60231" w:rsidP="00607A2B">
            <w:pPr>
              <w:pStyle w:val="NormalWeb"/>
              <w:spacing w:beforeAutospacing="0" w:afterAutospacing="0"/>
              <w:jc w:val="both"/>
              <w:rPr>
                <w:lang w:val="vi-VN"/>
              </w:rPr>
            </w:pPr>
            <w:r w:rsidRPr="00B2343B">
              <w:rPr>
                <w:i/>
                <w:iCs/>
                <w:lang w:val="vi-VN"/>
              </w:rPr>
              <w:t>Bước 2. Làm việc cả lớp</w:t>
            </w:r>
          </w:p>
          <w:p w:rsidR="00E60231" w:rsidRPr="00B2343B" w:rsidRDefault="00E60231" w:rsidP="00607A2B">
            <w:pPr>
              <w:pStyle w:val="NormalWeb"/>
              <w:spacing w:beforeAutospacing="0" w:afterAutospacing="0"/>
              <w:jc w:val="both"/>
              <w:rPr>
                <w:lang w:val="vi-VN"/>
              </w:rPr>
            </w:pPr>
            <w:r w:rsidRPr="00B2343B">
              <w:rPr>
                <w:lang w:val="vi-VN"/>
              </w:rPr>
              <w:t xml:space="preserve">– GV yêu cầu một số đại diện nhóm HS trình bày kết quả, các nhóm khác nhận xét, </w:t>
            </w:r>
            <w:r w:rsidRPr="00B2343B">
              <w:rPr>
                <w:rFonts w:eastAsia="Times New Roman"/>
                <w:lang w:val="vi-VN"/>
              </w:rPr>
              <w:t>bổ</w:t>
            </w:r>
            <w:r w:rsidRPr="00B2343B">
              <w:rPr>
                <w:lang w:val="vi-VN"/>
              </w:rPr>
              <w:t xml:space="preserve"> sung ; (nếu có).</w:t>
            </w:r>
          </w:p>
          <w:p w:rsidR="00E60231" w:rsidRPr="00B2343B" w:rsidRDefault="00E60231" w:rsidP="00607A2B">
            <w:pPr>
              <w:pStyle w:val="NormalWeb"/>
              <w:spacing w:beforeAutospacing="0" w:afterAutospacing="0"/>
              <w:jc w:val="both"/>
              <w:rPr>
                <w:lang w:val="vi-VN"/>
              </w:rPr>
            </w:pPr>
          </w:p>
          <w:p w:rsidR="00E60231" w:rsidRPr="00B2343B" w:rsidRDefault="00E60231" w:rsidP="00607A2B">
            <w:pPr>
              <w:pStyle w:val="NormalWeb"/>
              <w:spacing w:beforeAutospacing="0" w:afterAutospacing="0"/>
              <w:jc w:val="both"/>
              <w:rPr>
                <w:lang w:val="vi-VN"/>
              </w:rPr>
            </w:pPr>
          </w:p>
          <w:p w:rsidR="00E60231" w:rsidRPr="00B2343B" w:rsidRDefault="00E60231" w:rsidP="00607A2B">
            <w:pPr>
              <w:pStyle w:val="NormalWeb"/>
              <w:spacing w:beforeAutospacing="0" w:afterAutospacing="0"/>
              <w:jc w:val="both"/>
              <w:rPr>
                <w:lang w:val="vi-VN"/>
              </w:rPr>
            </w:pPr>
          </w:p>
          <w:p w:rsidR="00E60231" w:rsidRPr="00B2343B" w:rsidRDefault="00E60231" w:rsidP="00607A2B">
            <w:pPr>
              <w:pStyle w:val="NormalWeb"/>
              <w:spacing w:beforeAutospacing="0" w:afterAutospacing="0"/>
              <w:jc w:val="both"/>
              <w:rPr>
                <w:lang w:val="vi-VN"/>
              </w:rPr>
            </w:pPr>
          </w:p>
          <w:p w:rsidR="00E60231" w:rsidRPr="00877C97" w:rsidRDefault="00E60231" w:rsidP="00607A2B">
            <w:pPr>
              <w:pStyle w:val="NormalWeb"/>
              <w:spacing w:beforeAutospacing="0" w:afterAutospacing="0"/>
              <w:jc w:val="both"/>
              <w:rPr>
                <w:lang w:val="vi-VN"/>
              </w:rPr>
            </w:pPr>
          </w:p>
          <w:p w:rsidR="00E60231" w:rsidRPr="00B2343B" w:rsidRDefault="00E60231" w:rsidP="00607A2B">
            <w:pPr>
              <w:pStyle w:val="NormalWeb"/>
              <w:numPr>
                <w:ilvl w:val="0"/>
                <w:numId w:val="17"/>
              </w:numPr>
              <w:tabs>
                <w:tab w:val="left" w:pos="195"/>
              </w:tabs>
              <w:spacing w:beforeAutospacing="0" w:afterAutospacing="0"/>
              <w:ind w:left="0" w:firstLine="0"/>
              <w:jc w:val="both"/>
              <w:rPr>
                <w:lang w:val="vi-VN"/>
              </w:rPr>
            </w:pPr>
            <w:r w:rsidRPr="00B2343B">
              <w:rPr>
                <w:lang w:val="vi-VN"/>
              </w:rPr>
              <w:t xml:space="preserve">GV nhận xét, </w:t>
            </w:r>
            <w:r w:rsidRPr="00B2343B">
              <w:rPr>
                <w:rFonts w:eastAsia="Times New Roman"/>
                <w:lang w:val="vi-VN"/>
              </w:rPr>
              <w:t>bổ</w:t>
            </w:r>
            <w:r w:rsidRPr="00B2343B">
              <w:rPr>
                <w:lang w:val="vi-VN"/>
              </w:rPr>
              <w:t xml:space="preserve"> sung , kết luận về một số chất </w:t>
            </w:r>
            <w:r w:rsidRPr="00B2343B">
              <w:rPr>
                <w:shd w:val="clear" w:color="auto" w:fill="FFFFFF"/>
                <w:lang w:val="vi-VN"/>
              </w:rPr>
              <w:t>đốt.</w:t>
            </w:r>
          </w:p>
          <w:p w:rsidR="00E60231" w:rsidRPr="00B2343B" w:rsidRDefault="00E60231" w:rsidP="00607A2B">
            <w:pPr>
              <w:pStyle w:val="NormalWeb"/>
              <w:spacing w:beforeAutospacing="0" w:afterAutospacing="0"/>
              <w:jc w:val="both"/>
              <w:rPr>
                <w:lang w:val="vi-VN"/>
              </w:rPr>
            </w:pPr>
            <w:r w:rsidRPr="00B2343B">
              <w:rPr>
                <w:lang w:val="vi-VN"/>
              </w:rPr>
              <w:t>– Tiếp theo, GV yêu cầu HS đọc nội dung mục Em có biết, trang 25 SGK, có thể giới thiệu thêm hình ảnh, clip về khai thác, sản xuất chất đốt.</w:t>
            </w:r>
          </w:p>
          <w:p w:rsidR="00E60231" w:rsidRPr="00B2343B" w:rsidRDefault="00E60231" w:rsidP="00607A2B">
            <w:pPr>
              <w:pStyle w:val="NormalWeb"/>
              <w:spacing w:beforeAutospacing="0" w:afterAutospacing="0"/>
              <w:jc w:val="both"/>
              <w:rPr>
                <w:lang w:val="vi-VN"/>
              </w:rPr>
            </w:pPr>
            <w:r w:rsidRPr="00B2343B">
              <w:rPr>
                <w:i/>
                <w:iCs/>
                <w:lang w:val="vi-VN"/>
              </w:rPr>
              <w:t>Bước 3. Làm việc nhóm</w:t>
            </w:r>
          </w:p>
          <w:p w:rsidR="00E60231" w:rsidRPr="00B2343B" w:rsidRDefault="00E60231" w:rsidP="00607A2B">
            <w:pPr>
              <w:pStyle w:val="NormalWeb"/>
              <w:spacing w:beforeAutospacing="0" w:afterAutospacing="0"/>
              <w:jc w:val="both"/>
              <w:rPr>
                <w:lang w:val="vi-VN"/>
              </w:rPr>
            </w:pPr>
            <w:r w:rsidRPr="00B2343B">
              <w:rPr>
                <w:lang w:val="vi-VN"/>
              </w:rPr>
              <w:t>− GV cho HS làm việc nhóm, trả lời các câu hỏi trong mục Thảo luận và Luyện tập, Vận dụng, trang 26 SGK:</w:t>
            </w:r>
          </w:p>
          <w:p w:rsidR="00E60231" w:rsidRPr="00B2343B" w:rsidRDefault="00E60231" w:rsidP="00607A2B">
            <w:pPr>
              <w:pStyle w:val="NormalWeb"/>
              <w:spacing w:beforeAutospacing="0" w:afterAutospacing="0"/>
              <w:jc w:val="both"/>
              <w:rPr>
                <w:lang w:val="vi-VN"/>
              </w:rPr>
            </w:pPr>
            <w:r w:rsidRPr="00B2343B">
              <w:rPr>
                <w:lang w:val="vi-VN"/>
              </w:rPr>
              <w:t>1. Than đá được sử dụng vào những việc gì? Ngoài than đá, kể tên một số loại than khác mà em biết.</w:t>
            </w:r>
          </w:p>
          <w:p w:rsidR="00E60231" w:rsidRPr="00877C97" w:rsidRDefault="00E60231" w:rsidP="00607A2B">
            <w:pPr>
              <w:pStyle w:val="NormalWeb"/>
              <w:spacing w:beforeAutospacing="0" w:afterAutospacing="0"/>
              <w:jc w:val="both"/>
              <w:rPr>
                <w:lang w:val="vi-VN"/>
              </w:rPr>
            </w:pPr>
          </w:p>
          <w:p w:rsidR="00E60231" w:rsidRPr="00B2343B" w:rsidRDefault="00E60231" w:rsidP="00607A2B">
            <w:pPr>
              <w:pStyle w:val="NormalWeb"/>
              <w:spacing w:beforeAutospacing="0" w:afterAutospacing="0"/>
              <w:jc w:val="both"/>
              <w:rPr>
                <w:lang w:val="vi-VN"/>
              </w:rPr>
            </w:pPr>
            <w:r w:rsidRPr="00B2343B">
              <w:rPr>
                <w:lang w:val="vi-VN"/>
              </w:rPr>
              <w:t>2. Xăng, dầu được sử dụng vào việc gì?</w:t>
            </w:r>
          </w:p>
          <w:p w:rsidR="00E60231" w:rsidRPr="00B2343B" w:rsidRDefault="00E60231" w:rsidP="00607A2B">
            <w:pPr>
              <w:pStyle w:val="NormalWeb"/>
              <w:spacing w:beforeAutospacing="0" w:afterAutospacing="0"/>
              <w:jc w:val="both"/>
              <w:rPr>
                <w:lang w:val="vi-VN"/>
              </w:rPr>
            </w:pPr>
          </w:p>
          <w:p w:rsidR="00E60231" w:rsidRPr="00B2343B" w:rsidRDefault="00E60231" w:rsidP="00607A2B">
            <w:pPr>
              <w:pStyle w:val="NormalWeb"/>
              <w:spacing w:beforeAutospacing="0" w:afterAutospacing="0"/>
              <w:jc w:val="both"/>
              <w:rPr>
                <w:lang w:val="vi-VN"/>
              </w:rPr>
            </w:pPr>
            <w:r w:rsidRPr="00B2343B">
              <w:rPr>
                <w:lang w:val="vi-VN"/>
              </w:rPr>
              <w:t>3. Nêu ích lợi của việc sử dụng khí sinh học.</w:t>
            </w:r>
          </w:p>
          <w:p w:rsidR="00E60231" w:rsidRPr="00B2343B" w:rsidRDefault="00E60231" w:rsidP="00607A2B">
            <w:pPr>
              <w:pStyle w:val="NormalWeb"/>
              <w:spacing w:beforeAutospacing="0" w:afterAutospacing="0"/>
              <w:jc w:val="both"/>
              <w:rPr>
                <w:lang w:val="vi-VN"/>
              </w:rPr>
            </w:pPr>
          </w:p>
          <w:p w:rsidR="00E60231" w:rsidRPr="00877C97" w:rsidRDefault="00E60231" w:rsidP="00607A2B">
            <w:pPr>
              <w:pStyle w:val="NormalWeb"/>
              <w:spacing w:beforeAutospacing="0" w:afterAutospacing="0"/>
              <w:jc w:val="both"/>
              <w:rPr>
                <w:lang w:val="vi-VN"/>
              </w:rPr>
            </w:pPr>
          </w:p>
          <w:p w:rsidR="00E60231" w:rsidRPr="00B2343B" w:rsidRDefault="00E60231" w:rsidP="00607A2B">
            <w:pPr>
              <w:pStyle w:val="NormalWeb"/>
              <w:spacing w:beforeAutospacing="0" w:afterAutospacing="0"/>
              <w:jc w:val="both"/>
              <w:rPr>
                <w:lang w:val="vi-VN"/>
              </w:rPr>
            </w:pPr>
            <w:r w:rsidRPr="00B2343B">
              <w:rPr>
                <w:lang w:val="vi-VN"/>
              </w:rPr>
              <w:t>4. Gia đình và địa phương em thường sử dụng chất đốt vào những việc gì?</w:t>
            </w:r>
          </w:p>
          <w:p w:rsidR="00E60231" w:rsidRPr="00B2343B" w:rsidRDefault="00E60231" w:rsidP="00607A2B">
            <w:pPr>
              <w:pStyle w:val="NormalWeb"/>
              <w:spacing w:beforeAutospacing="0" w:afterAutospacing="0"/>
              <w:jc w:val="both"/>
              <w:rPr>
                <w:lang w:val="vi-VN"/>
              </w:rPr>
            </w:pPr>
            <w:r w:rsidRPr="00B2343B">
              <w:rPr>
                <w:i/>
                <w:iCs/>
                <w:lang w:val="vi-VN"/>
              </w:rPr>
              <w:t>Bước 4. Làm việc cả lớp</w:t>
            </w:r>
          </w:p>
          <w:p w:rsidR="00E60231" w:rsidRPr="00B2343B" w:rsidRDefault="00E60231" w:rsidP="00607A2B">
            <w:pPr>
              <w:pStyle w:val="NormalWeb"/>
              <w:spacing w:beforeAutospacing="0" w:afterAutospacing="0"/>
              <w:jc w:val="both"/>
              <w:rPr>
                <w:lang w:val="vi-VN"/>
              </w:rPr>
            </w:pPr>
            <w:r w:rsidRPr="00B2343B">
              <w:rPr>
                <w:lang w:val="vi-VN"/>
              </w:rPr>
              <w:t>GV yêu cầu một số nhóm HS trình bày kết quả. Các nhóm khác nhận xét, bổ sung.</w:t>
            </w:r>
          </w:p>
        </w:tc>
        <w:tc>
          <w:tcPr>
            <w:tcW w:w="4677" w:type="dxa"/>
          </w:tcPr>
          <w:p w:rsidR="00E60231" w:rsidRPr="00B2343B" w:rsidRDefault="00E60231" w:rsidP="00607A2B">
            <w:pPr>
              <w:spacing w:after="0" w:line="240" w:lineRule="auto"/>
              <w:jc w:val="both"/>
              <w:rPr>
                <w:rFonts w:ascii="Times New Roman" w:hAnsi="Times New Roman"/>
                <w:sz w:val="24"/>
                <w:szCs w:val="24"/>
                <w:lang w:val="vi-VN"/>
              </w:rPr>
            </w:pPr>
          </w:p>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HS quan sát tr</w:t>
            </w:r>
            <w:r>
              <w:rPr>
                <w:rFonts w:ascii="Times New Roman" w:hAnsi="Times New Roman"/>
                <w:sz w:val="24"/>
                <w:szCs w:val="24"/>
                <w:lang w:val="vi-VN"/>
              </w:rPr>
              <w:t xml:space="preserve">anh, thảo luận theo nhóm </w:t>
            </w:r>
          </w:p>
          <w:p w:rsidR="00E60231" w:rsidRPr="00B2343B" w:rsidRDefault="00E60231" w:rsidP="00607A2B">
            <w:pPr>
              <w:spacing w:after="0" w:line="240" w:lineRule="auto"/>
              <w:jc w:val="both"/>
              <w:rPr>
                <w:rFonts w:ascii="Times New Roman" w:hAnsi="Times New Roman"/>
                <w:sz w:val="24"/>
                <w:szCs w:val="24"/>
                <w:lang w:val="vi-VN"/>
              </w:rPr>
            </w:pP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HS chia sẻ, HS khác bổ sung cho bạn.</w:t>
            </w: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sz w:val="24"/>
                <w:szCs w:val="24"/>
              </w:rPr>
              <w:t xml:space="preserve">+ Hình 1: Chất </w:t>
            </w:r>
            <w:r w:rsidRPr="0059727B">
              <w:rPr>
                <w:rFonts w:ascii="Times New Roman" w:hAnsi="Times New Roman"/>
                <w:sz w:val="24"/>
                <w:szCs w:val="24"/>
                <w:shd w:val="clear" w:color="auto" w:fill="FFFFFF"/>
              </w:rPr>
              <w:t xml:space="preserve">đốt là than. Than cháy sinh ra năng </w:t>
            </w:r>
            <w:r w:rsidRPr="0059727B">
              <w:rPr>
                <w:rFonts w:ascii="Times New Roman" w:hAnsi="Times New Roman"/>
                <w:sz w:val="24"/>
                <w:szCs w:val="24"/>
              </w:rPr>
              <w:t>lượng làm quay tua bin</w:t>
            </w:r>
            <w:r w:rsidRPr="0059727B">
              <w:rPr>
                <w:rFonts w:ascii="Times New Roman" w:hAnsi="Times New Roman"/>
                <w:sz w:val="24"/>
                <w:szCs w:val="24"/>
                <w:shd w:val="clear" w:color="auto" w:fill="FFFFFF"/>
              </w:rPr>
              <w:t xml:space="preserve"> chạy máy phát điện và sinh ra điện.</w:t>
            </w:r>
          </w:p>
          <w:p w:rsidR="00E60231" w:rsidRPr="0059727B" w:rsidRDefault="00E60231" w:rsidP="00607A2B">
            <w:pPr>
              <w:spacing w:after="0" w:line="240" w:lineRule="auto"/>
              <w:jc w:val="both"/>
              <w:rPr>
                <w:rFonts w:ascii="Times New Roman" w:hAnsi="Times New Roman"/>
                <w:sz w:val="24"/>
                <w:szCs w:val="24"/>
                <w:lang w:val="fr-FR"/>
              </w:rPr>
            </w:pPr>
            <w:r w:rsidRPr="0059727B">
              <w:rPr>
                <w:rFonts w:ascii="Times New Roman" w:hAnsi="Times New Roman"/>
                <w:sz w:val="24"/>
                <w:szCs w:val="24"/>
                <w:lang w:val="fr-FR"/>
              </w:rPr>
              <w:t xml:space="preserve">+ Hình 2: Chất </w:t>
            </w:r>
            <w:r w:rsidRPr="0059727B">
              <w:rPr>
                <w:rFonts w:ascii="Times New Roman" w:hAnsi="Times New Roman"/>
                <w:sz w:val="24"/>
                <w:szCs w:val="24"/>
                <w:shd w:val="clear" w:color="auto" w:fill="FFFFFF"/>
                <w:lang w:val="fr-FR"/>
              </w:rPr>
              <w:t xml:space="preserve">đốt là ga. Ga cháy sinh ra năng </w:t>
            </w:r>
            <w:r w:rsidRPr="0059727B">
              <w:rPr>
                <w:rFonts w:ascii="Times New Roman" w:hAnsi="Times New Roman"/>
                <w:sz w:val="24"/>
                <w:szCs w:val="24"/>
                <w:lang w:val="fr-FR"/>
              </w:rPr>
              <w:t>lượng nhiệt làm thức ăn chín.</w:t>
            </w:r>
          </w:p>
          <w:p w:rsidR="00E60231" w:rsidRPr="0059727B" w:rsidRDefault="00E60231" w:rsidP="00607A2B">
            <w:pPr>
              <w:spacing w:after="0" w:line="240" w:lineRule="auto"/>
              <w:jc w:val="both"/>
              <w:rPr>
                <w:rFonts w:ascii="Times New Roman" w:hAnsi="Times New Roman"/>
                <w:sz w:val="24"/>
                <w:szCs w:val="24"/>
                <w:lang w:val="fr-FR"/>
              </w:rPr>
            </w:pPr>
            <w:r w:rsidRPr="0059727B">
              <w:rPr>
                <w:rFonts w:ascii="Times New Roman" w:hAnsi="Times New Roman"/>
                <w:sz w:val="24"/>
                <w:szCs w:val="24"/>
                <w:lang w:val="fr-FR"/>
              </w:rPr>
              <w:t xml:space="preserve">+ Hình 3: Chất </w:t>
            </w:r>
            <w:r w:rsidRPr="0059727B">
              <w:rPr>
                <w:rFonts w:ascii="Times New Roman" w:hAnsi="Times New Roman"/>
                <w:sz w:val="24"/>
                <w:szCs w:val="24"/>
                <w:shd w:val="clear" w:color="auto" w:fill="FFFFFF"/>
                <w:lang w:val="fr-FR"/>
              </w:rPr>
              <w:t xml:space="preserve">đốt là củi. Củi cháy sinh ra năng </w:t>
            </w:r>
            <w:r w:rsidRPr="0059727B">
              <w:rPr>
                <w:rFonts w:ascii="Times New Roman" w:hAnsi="Times New Roman"/>
                <w:sz w:val="24"/>
                <w:szCs w:val="24"/>
                <w:lang w:val="fr-FR"/>
              </w:rPr>
              <w:t>lượng nhiệt làm thức ăn chín.</w:t>
            </w:r>
          </w:p>
          <w:p w:rsidR="00E60231" w:rsidRPr="0059727B" w:rsidRDefault="00E60231" w:rsidP="00607A2B">
            <w:pPr>
              <w:pStyle w:val="NormalWeb"/>
              <w:spacing w:beforeAutospacing="0" w:afterAutospacing="0"/>
              <w:jc w:val="both"/>
              <w:rPr>
                <w:shd w:val="clear" w:color="auto" w:fill="FFFFFF"/>
                <w:lang w:val="fr-FR"/>
              </w:rPr>
            </w:pPr>
            <w:r w:rsidRPr="0059727B">
              <w:rPr>
                <w:rFonts w:eastAsia="Times New Roman"/>
                <w:lang w:val="fr-FR"/>
              </w:rPr>
              <w:t xml:space="preserve">+ H́nh 4: Chất </w:t>
            </w:r>
            <w:r w:rsidRPr="0059727B">
              <w:rPr>
                <w:shd w:val="clear" w:color="auto" w:fill="FFFFFF"/>
                <w:lang w:val="fr-FR"/>
              </w:rPr>
              <w:t xml:space="preserve">đốt là xăng dầu. Xăng dầu bị </w:t>
            </w:r>
            <w:r w:rsidRPr="0059727B">
              <w:rPr>
                <w:lang w:val="fr-FR"/>
              </w:rPr>
              <w:t>đốt cháy sinh</w:t>
            </w:r>
            <w:r w:rsidRPr="0059727B">
              <w:rPr>
                <w:shd w:val="clear" w:color="auto" w:fill="FFFFFF"/>
                <w:lang w:val="fr-FR"/>
              </w:rPr>
              <w:t xml:space="preserve"> ra năng lượng làm xe di chuyển được.</w:t>
            </w:r>
          </w:p>
          <w:p w:rsidR="00E60231" w:rsidRPr="0059727B" w:rsidRDefault="00E60231" w:rsidP="00607A2B">
            <w:pPr>
              <w:spacing w:after="0" w:line="240" w:lineRule="auto"/>
              <w:jc w:val="both"/>
              <w:rPr>
                <w:rFonts w:ascii="Times New Roman" w:hAnsi="Times New Roman"/>
                <w:sz w:val="24"/>
                <w:szCs w:val="24"/>
                <w:lang w:val="fr-FR"/>
              </w:rPr>
            </w:pPr>
            <w:r w:rsidRPr="0059727B">
              <w:rPr>
                <w:rFonts w:ascii="Times New Roman" w:hAnsi="Times New Roman"/>
                <w:sz w:val="24"/>
                <w:szCs w:val="24"/>
                <w:lang w:val="fr-FR"/>
              </w:rPr>
              <w:t>- HS lắng nghe.</w:t>
            </w:r>
          </w:p>
          <w:p w:rsidR="00E60231" w:rsidRPr="0059727B" w:rsidRDefault="00E60231" w:rsidP="00607A2B">
            <w:pPr>
              <w:spacing w:after="0" w:line="240" w:lineRule="auto"/>
              <w:jc w:val="both"/>
              <w:rPr>
                <w:rFonts w:ascii="Times New Roman" w:hAnsi="Times New Roman"/>
                <w:sz w:val="24"/>
                <w:szCs w:val="24"/>
                <w:lang w:val="fr-FR"/>
              </w:rPr>
            </w:pPr>
          </w:p>
          <w:p w:rsidR="00E60231" w:rsidRPr="0059727B" w:rsidRDefault="00E60231" w:rsidP="00607A2B">
            <w:pPr>
              <w:spacing w:after="0" w:line="240" w:lineRule="auto"/>
              <w:jc w:val="both"/>
              <w:rPr>
                <w:rFonts w:ascii="Times New Roman" w:hAnsi="Times New Roman"/>
                <w:sz w:val="24"/>
                <w:szCs w:val="24"/>
                <w:lang w:val="fr-FR"/>
              </w:rPr>
            </w:pPr>
            <w:r w:rsidRPr="0059727B">
              <w:rPr>
                <w:rFonts w:ascii="Times New Roman" w:hAnsi="Times New Roman"/>
                <w:sz w:val="24"/>
                <w:szCs w:val="24"/>
                <w:lang w:val="fr-FR"/>
              </w:rPr>
              <w:t>- HS đọc</w:t>
            </w:r>
          </w:p>
          <w:p w:rsidR="00E60231" w:rsidRPr="0059727B" w:rsidRDefault="00E60231" w:rsidP="00607A2B">
            <w:pPr>
              <w:spacing w:after="0" w:line="240" w:lineRule="auto"/>
              <w:jc w:val="both"/>
              <w:rPr>
                <w:rFonts w:ascii="Times New Roman" w:hAnsi="Times New Roman"/>
                <w:sz w:val="24"/>
                <w:szCs w:val="24"/>
                <w:lang w:val="fr-FR"/>
              </w:rPr>
            </w:pPr>
          </w:p>
          <w:p w:rsidR="00E60231" w:rsidRPr="0059727B" w:rsidRDefault="00E60231" w:rsidP="00607A2B">
            <w:pPr>
              <w:spacing w:after="0" w:line="240" w:lineRule="auto"/>
              <w:jc w:val="both"/>
              <w:rPr>
                <w:rFonts w:ascii="Times New Roman" w:hAnsi="Times New Roman"/>
                <w:sz w:val="24"/>
                <w:szCs w:val="24"/>
                <w:lang w:val="fr-FR"/>
              </w:rPr>
            </w:pPr>
          </w:p>
          <w:p w:rsidR="00E60231" w:rsidRPr="0059727B" w:rsidRDefault="00E60231" w:rsidP="00607A2B">
            <w:pPr>
              <w:spacing w:after="0" w:line="240" w:lineRule="auto"/>
              <w:jc w:val="both"/>
              <w:rPr>
                <w:rFonts w:ascii="Times New Roman" w:hAnsi="Times New Roman"/>
                <w:sz w:val="24"/>
                <w:szCs w:val="24"/>
                <w:lang w:val="fr-FR"/>
              </w:rPr>
            </w:pPr>
          </w:p>
          <w:p w:rsidR="00E60231" w:rsidRPr="0059727B" w:rsidRDefault="00E60231" w:rsidP="00607A2B">
            <w:pPr>
              <w:spacing w:after="0" w:line="240" w:lineRule="auto"/>
              <w:jc w:val="both"/>
              <w:rPr>
                <w:rFonts w:ascii="Times New Roman" w:hAnsi="Times New Roman"/>
                <w:sz w:val="24"/>
                <w:szCs w:val="24"/>
                <w:lang w:val="fr-FR"/>
              </w:rPr>
            </w:pPr>
            <w:r w:rsidRPr="0059727B">
              <w:rPr>
                <w:rFonts w:ascii="Times New Roman" w:hAnsi="Times New Roman"/>
                <w:sz w:val="24"/>
                <w:szCs w:val="24"/>
                <w:lang w:val="fr-FR"/>
              </w:rPr>
              <w:t xml:space="preserve">- HS thảo luận theo nhóm </w:t>
            </w:r>
          </w:p>
          <w:p w:rsidR="00E60231" w:rsidRPr="0059727B" w:rsidRDefault="00E60231" w:rsidP="00607A2B">
            <w:pPr>
              <w:spacing w:after="0" w:line="240" w:lineRule="auto"/>
              <w:jc w:val="both"/>
              <w:rPr>
                <w:rFonts w:ascii="Times New Roman" w:hAnsi="Times New Roman"/>
                <w:sz w:val="24"/>
                <w:szCs w:val="24"/>
                <w:lang w:val="fr-FR"/>
              </w:rPr>
            </w:pPr>
          </w:p>
          <w:p w:rsidR="00E60231" w:rsidRPr="0059727B" w:rsidRDefault="00E60231" w:rsidP="00607A2B">
            <w:pPr>
              <w:spacing w:after="0" w:line="240" w:lineRule="auto"/>
              <w:jc w:val="both"/>
              <w:rPr>
                <w:rFonts w:ascii="Times New Roman" w:hAnsi="Times New Roman"/>
                <w:sz w:val="24"/>
                <w:szCs w:val="24"/>
                <w:lang w:val="fr-FR"/>
              </w:rPr>
            </w:pPr>
          </w:p>
          <w:p w:rsidR="00E60231" w:rsidRPr="0059727B" w:rsidRDefault="00E60231" w:rsidP="00607A2B">
            <w:pPr>
              <w:pStyle w:val="NormalWeb"/>
              <w:numPr>
                <w:ilvl w:val="0"/>
                <w:numId w:val="17"/>
              </w:numPr>
              <w:tabs>
                <w:tab w:val="left" w:pos="201"/>
                <w:tab w:val="left" w:pos="394"/>
              </w:tabs>
              <w:spacing w:beforeAutospacing="0" w:afterAutospacing="0"/>
              <w:ind w:left="0" w:firstLine="0"/>
              <w:jc w:val="both"/>
              <w:rPr>
                <w:lang w:val="fr-FR"/>
              </w:rPr>
            </w:pPr>
            <w:r w:rsidRPr="0059727B">
              <w:rPr>
                <w:lang w:val="fr-FR"/>
              </w:rPr>
              <w:t>Than được sử dụng làm chất đốt trong gia đình, ở lò hơi của nhà máy nhiệt điệt, luyện kim, ....</w:t>
            </w:r>
          </w:p>
          <w:p w:rsidR="00E60231" w:rsidRPr="0059727B" w:rsidRDefault="00E60231" w:rsidP="00607A2B">
            <w:pPr>
              <w:pStyle w:val="NormalWeb"/>
              <w:numPr>
                <w:ilvl w:val="0"/>
                <w:numId w:val="17"/>
              </w:numPr>
              <w:tabs>
                <w:tab w:val="left" w:pos="201"/>
                <w:tab w:val="left" w:pos="394"/>
              </w:tabs>
              <w:spacing w:beforeAutospacing="0" w:afterAutospacing="0"/>
              <w:ind w:left="0" w:firstLine="0"/>
              <w:jc w:val="both"/>
            </w:pPr>
            <w:r w:rsidRPr="0059727B">
              <w:t>Các loại than khác: than bùn, than củi, than họa tính, than chì, than cốc, than mỏ</w:t>
            </w:r>
          </w:p>
          <w:p w:rsidR="00E60231" w:rsidRPr="0059727B" w:rsidRDefault="00E60231" w:rsidP="00607A2B">
            <w:pPr>
              <w:pStyle w:val="NormalWeb"/>
              <w:numPr>
                <w:ilvl w:val="0"/>
                <w:numId w:val="17"/>
              </w:numPr>
              <w:tabs>
                <w:tab w:val="left" w:pos="201"/>
                <w:tab w:val="left" w:pos="394"/>
              </w:tabs>
              <w:spacing w:beforeAutospacing="0" w:afterAutospacing="0"/>
              <w:ind w:left="0" w:firstLine="0"/>
              <w:jc w:val="both"/>
            </w:pPr>
            <w:r w:rsidRPr="0059727B">
              <w:t>Xăng dầu dùng làm chất đốt để chạy máy móc</w:t>
            </w:r>
          </w:p>
          <w:p w:rsidR="00E60231" w:rsidRPr="0059727B" w:rsidRDefault="00E60231" w:rsidP="00607A2B">
            <w:pPr>
              <w:pStyle w:val="NormalWeb"/>
              <w:numPr>
                <w:ilvl w:val="0"/>
                <w:numId w:val="17"/>
              </w:numPr>
              <w:tabs>
                <w:tab w:val="left" w:pos="201"/>
                <w:tab w:val="left" w:pos="394"/>
              </w:tabs>
              <w:spacing w:beforeAutospacing="0" w:afterAutospacing="0"/>
              <w:ind w:left="0" w:firstLine="0"/>
              <w:jc w:val="both"/>
            </w:pPr>
            <w:r w:rsidRPr="0059727B">
              <w:t>Khí sinh học là nguôn chất đốt được sử dụng trong đun nấu, tạo ra điện để thắp sáng, ....</w:t>
            </w:r>
            <w:r w:rsidRPr="0059727B">
              <w:rPr>
                <w:color w:val="000000"/>
                <w:shd w:val="clear" w:color="auto" w:fill="FFFFFF"/>
              </w:rPr>
              <w:t>Sử dụng khí sinh học thay thế các chất đốt truyền thống giúp giảm thiểu ô nhiễm môi trường, giảm lượng chất thải, giảm hiệu ứng nhà kính gây biến đổi khí hậu…</w:t>
            </w:r>
          </w:p>
          <w:p w:rsidR="00E60231" w:rsidRPr="0059727B" w:rsidRDefault="00E60231" w:rsidP="00B2343B">
            <w:pPr>
              <w:pStyle w:val="NormalWeb"/>
              <w:numPr>
                <w:ilvl w:val="0"/>
                <w:numId w:val="17"/>
              </w:numPr>
              <w:tabs>
                <w:tab w:val="left" w:pos="201"/>
                <w:tab w:val="left" w:pos="394"/>
              </w:tabs>
              <w:spacing w:beforeAutospacing="0" w:afterAutospacing="0"/>
              <w:ind w:left="0" w:firstLine="0"/>
              <w:jc w:val="both"/>
            </w:pPr>
            <w:r w:rsidRPr="0059727B">
              <w:t>HS trả lờ</w:t>
            </w:r>
            <w:r>
              <w:t xml:space="preserve">i </w:t>
            </w:r>
          </w:p>
          <w:p w:rsidR="00E60231" w:rsidRPr="0059727B" w:rsidRDefault="00E60231" w:rsidP="00607A2B">
            <w:pPr>
              <w:pStyle w:val="ListParagraph"/>
              <w:numPr>
                <w:ilvl w:val="0"/>
                <w:numId w:val="17"/>
              </w:numPr>
              <w:tabs>
                <w:tab w:val="left" w:pos="156"/>
              </w:tabs>
              <w:spacing w:after="0" w:line="240" w:lineRule="auto"/>
              <w:ind w:left="0" w:firstLine="0"/>
              <w:jc w:val="both"/>
              <w:rPr>
                <w:rFonts w:ascii="Times New Roman" w:hAnsi="Times New Roman"/>
                <w:sz w:val="24"/>
                <w:szCs w:val="24"/>
              </w:rPr>
            </w:pPr>
            <w:r w:rsidRPr="0059727B">
              <w:rPr>
                <w:rFonts w:ascii="Times New Roman" w:hAnsi="Times New Roman"/>
                <w:sz w:val="24"/>
                <w:szCs w:val="24"/>
              </w:rPr>
              <w:t>HS chia sẻ trước lớp</w:t>
            </w:r>
          </w:p>
        </w:tc>
      </w:tr>
      <w:tr w:rsidR="00E60231" w:rsidRPr="009A427C" w:rsidTr="008658BE">
        <w:tc>
          <w:tcPr>
            <w:tcW w:w="675" w:type="dxa"/>
          </w:tcPr>
          <w:p w:rsidR="00E60231" w:rsidRPr="00B2343B"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15'</w:t>
            </w:r>
          </w:p>
        </w:tc>
        <w:tc>
          <w:tcPr>
            <w:tcW w:w="9639" w:type="dxa"/>
            <w:gridSpan w:val="2"/>
          </w:tcPr>
          <w:p w:rsidR="00E60231" w:rsidRPr="00B2343B" w:rsidRDefault="00E60231" w:rsidP="00B2343B">
            <w:pPr>
              <w:pStyle w:val="NormalWeb"/>
              <w:shd w:val="clear" w:color="auto" w:fill="FFFFFF"/>
              <w:spacing w:beforeAutospacing="0" w:afterAutospacing="0"/>
              <w:jc w:val="both"/>
              <w:rPr>
                <w:rStyle w:val="Strong"/>
                <w:bCs w:val="0"/>
                <w:shd w:val="clear" w:color="auto" w:fill="FFFFFF"/>
              </w:rPr>
            </w:pPr>
            <w:r w:rsidRPr="00B2343B">
              <w:rPr>
                <w:rStyle w:val="Strong"/>
                <w:bCs w:val="0"/>
                <w:shd w:val="clear" w:color="auto" w:fill="FFFFFF"/>
                <w:lang w:val="vi-VN"/>
              </w:rPr>
              <w:t xml:space="preserve">C. Hoạt động thực hành, luyện tập </w:t>
            </w:r>
          </w:p>
          <w:p w:rsidR="00E60231" w:rsidRPr="00B2343B" w:rsidRDefault="00E60231" w:rsidP="00607A2B">
            <w:pPr>
              <w:pStyle w:val="NormalWeb"/>
              <w:spacing w:beforeAutospacing="0" w:afterAutospacing="0"/>
              <w:jc w:val="both"/>
              <w:rPr>
                <w:rStyle w:val="Strong"/>
                <w:lang w:val="vi-VN"/>
              </w:rPr>
            </w:pPr>
            <w:r w:rsidRPr="00B2343B">
              <w:rPr>
                <w:b/>
                <w:bCs/>
                <w:i/>
                <w:iCs/>
                <w:lang w:val="vi-VN"/>
              </w:rPr>
              <w:t>Hoạt động 3: Thực hành tìm hiểu vai trò của chất đốt</w:t>
            </w:r>
          </w:p>
          <w:p w:rsidR="00E60231" w:rsidRPr="00B2343B" w:rsidRDefault="00E60231" w:rsidP="00607A2B">
            <w:pPr>
              <w:spacing w:after="0" w:line="240" w:lineRule="auto"/>
              <w:jc w:val="both"/>
              <w:rPr>
                <w:rFonts w:ascii="Times New Roman" w:hAnsi="Times New Roman"/>
                <w:b/>
                <w:bCs/>
                <w:sz w:val="24"/>
                <w:szCs w:val="24"/>
                <w:lang w:val="vi-VN"/>
              </w:rPr>
            </w:pPr>
            <w:r w:rsidRPr="00B2343B">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B2343B">
              <w:rPr>
                <w:rFonts w:ascii="Times New Roman" w:hAnsi="Times New Roman"/>
                <w:b/>
                <w:bCs/>
                <w:sz w:val="24"/>
                <w:szCs w:val="24"/>
                <w:lang w:val="vi-VN"/>
              </w:rPr>
              <w:t xml:space="preserve"> </w:t>
            </w:r>
          </w:p>
          <w:p w:rsidR="00E60231" w:rsidRPr="00B2343B" w:rsidRDefault="00E60231" w:rsidP="00607A2B">
            <w:pPr>
              <w:pStyle w:val="NormalWeb"/>
              <w:spacing w:beforeAutospacing="0" w:afterAutospacing="0"/>
              <w:jc w:val="both"/>
              <w:rPr>
                <w:lang w:val="vi-VN"/>
              </w:rPr>
            </w:pPr>
            <w:r w:rsidRPr="00B2343B">
              <w:rPr>
                <w:lang w:val="vi-VN"/>
              </w:rPr>
              <w:t>- Thu thập, xử lí thông tin và trình bày (bằng những hình thức khác nhau) về vai trò của chất đốt.</w:t>
            </w: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B2343B" w:rsidRDefault="00E60231" w:rsidP="00607A2B">
            <w:pPr>
              <w:pStyle w:val="NormalWeb"/>
              <w:spacing w:beforeAutospacing="0" w:afterAutospacing="0"/>
              <w:jc w:val="both"/>
              <w:rPr>
                <w:lang w:val="vi-VN"/>
              </w:rPr>
            </w:pPr>
            <w:r w:rsidRPr="00B2343B">
              <w:rPr>
                <w:i/>
                <w:iCs/>
                <w:lang w:val="vi-VN"/>
              </w:rPr>
              <w:t>Bước 1. Làm việc nhóm</w:t>
            </w:r>
          </w:p>
          <w:p w:rsidR="00E60231" w:rsidRPr="00B2343B" w:rsidRDefault="00E60231" w:rsidP="00607A2B">
            <w:pPr>
              <w:pStyle w:val="NormalWeb"/>
              <w:spacing w:beforeAutospacing="0" w:afterAutospacing="0"/>
              <w:jc w:val="both"/>
              <w:rPr>
                <w:lang w:val="vi-VN"/>
              </w:rPr>
            </w:pPr>
            <w:r w:rsidRPr="00B2343B">
              <w:rPr>
                <w:lang w:val="vi-VN"/>
              </w:rPr>
              <w:t>GV yêu cầu nhóm trưởng cùng các bạn trong nhóm:</w:t>
            </w:r>
          </w:p>
          <w:p w:rsidR="00E60231" w:rsidRPr="00B2343B" w:rsidRDefault="00E60231" w:rsidP="00607A2B">
            <w:pPr>
              <w:pStyle w:val="NormalWeb"/>
              <w:spacing w:beforeAutospacing="0" w:afterAutospacing="0"/>
              <w:jc w:val="both"/>
              <w:rPr>
                <w:lang w:val="vi-VN"/>
              </w:rPr>
            </w:pPr>
            <w:r w:rsidRPr="00B2343B">
              <w:rPr>
                <w:lang w:val="vi-VN"/>
              </w:rPr>
              <w:t>– Lựa chọn một trong các chủ đề về vai trò của chất đốt.</w:t>
            </w:r>
          </w:p>
          <w:p w:rsidR="00E60231" w:rsidRPr="00B2343B" w:rsidRDefault="00E60231" w:rsidP="00607A2B">
            <w:pPr>
              <w:pStyle w:val="NormalWeb"/>
              <w:spacing w:beforeAutospacing="0" w:afterAutospacing="0"/>
              <w:jc w:val="both"/>
              <w:rPr>
                <w:lang w:val="vi-VN"/>
              </w:rPr>
            </w:pPr>
            <w:r w:rsidRPr="00B2343B">
              <w:rPr>
                <w:lang w:val="vi-VN"/>
              </w:rPr>
              <w:t>– Phân công trong nhóm, tiến hành thu thập thông tin, hình ảnh theo chủ đề đã chọn. – Tổng hợp và trình bày kết quả của nhóm.</w:t>
            </w:r>
          </w:p>
          <w:p w:rsidR="00E60231" w:rsidRPr="00B2343B" w:rsidRDefault="00E60231" w:rsidP="00607A2B">
            <w:pPr>
              <w:pStyle w:val="NormalWeb"/>
              <w:spacing w:beforeAutospacing="0" w:afterAutospacing="0"/>
              <w:jc w:val="both"/>
              <w:rPr>
                <w:lang w:val="vi-VN"/>
              </w:rPr>
            </w:pPr>
            <w:r w:rsidRPr="00B2343B">
              <w:rPr>
                <w:i/>
                <w:iCs/>
                <w:lang w:val="vi-VN"/>
              </w:rPr>
              <w:t>Bước 2. Làm việc cả lớp</w:t>
            </w:r>
          </w:p>
          <w:p w:rsidR="00E60231" w:rsidRPr="00B2343B" w:rsidRDefault="00E60231" w:rsidP="00607A2B">
            <w:pPr>
              <w:pStyle w:val="NormalWeb"/>
              <w:spacing w:beforeAutospacing="0" w:afterAutospacing="0"/>
              <w:jc w:val="both"/>
              <w:rPr>
                <w:lang w:val="vi-VN"/>
              </w:rPr>
            </w:pPr>
            <w:r w:rsidRPr="00B2343B">
              <w:rPr>
                <w:lang w:val="vi-VN"/>
              </w:rPr>
              <w:t>− GV cho một số nhóm báo cáo và thảo luận chung cả lớ</w:t>
            </w:r>
            <w:r>
              <w:rPr>
                <w:lang w:val="vi-VN"/>
              </w:rPr>
              <w:t>p.</w:t>
            </w:r>
            <w:r w:rsidRPr="00B2343B">
              <w:rPr>
                <w:lang w:val="vi-VN"/>
              </w:rPr>
              <w:t>- GV nhận xét, khen ngợi</w:t>
            </w:r>
          </w:p>
          <w:p w:rsidR="00E60231" w:rsidRPr="00B2343B" w:rsidRDefault="00E60231" w:rsidP="00607A2B">
            <w:pPr>
              <w:pStyle w:val="NormalWeb"/>
              <w:spacing w:beforeAutospacing="0" w:afterAutospacing="0"/>
              <w:jc w:val="both"/>
              <w:rPr>
                <w:i/>
                <w:iCs/>
                <w:lang w:val="vi-VN"/>
              </w:rPr>
            </w:pPr>
            <w:r w:rsidRPr="00B2343B">
              <w:rPr>
                <w:lang w:val="vi-VN"/>
              </w:rPr>
              <w:t>- Kết thúc hoạt động này, GV yêu cầu HS đọc nội dung mục Chìa khoá, trang 26 SGK.</w:t>
            </w:r>
          </w:p>
        </w:tc>
        <w:tc>
          <w:tcPr>
            <w:tcW w:w="4677" w:type="dxa"/>
          </w:tcPr>
          <w:p w:rsidR="00E60231" w:rsidRPr="00B2343B" w:rsidRDefault="00E60231" w:rsidP="00607A2B">
            <w:pPr>
              <w:spacing w:after="0" w:line="240" w:lineRule="auto"/>
              <w:jc w:val="both"/>
              <w:rPr>
                <w:rFonts w:ascii="Times New Roman" w:hAnsi="Times New Roman"/>
                <w:sz w:val="24"/>
                <w:szCs w:val="24"/>
                <w:lang w:val="vi-VN"/>
              </w:rPr>
            </w:pPr>
          </w:p>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HS thảo luận theo nhóm và viết kết quả thảo luận ra giấy A3</w:t>
            </w:r>
          </w:p>
          <w:p w:rsidR="00E60231" w:rsidRPr="00B2343B" w:rsidRDefault="00E60231" w:rsidP="00607A2B">
            <w:pPr>
              <w:spacing w:after="0" w:line="240" w:lineRule="auto"/>
              <w:jc w:val="both"/>
              <w:rPr>
                <w:rFonts w:ascii="Times New Roman" w:hAnsi="Times New Roman"/>
                <w:sz w:val="24"/>
                <w:szCs w:val="24"/>
                <w:lang w:val="vi-VN"/>
              </w:rPr>
            </w:pPr>
          </w:p>
          <w:p w:rsidR="00E60231" w:rsidRPr="00B2343B" w:rsidRDefault="00E60231" w:rsidP="00607A2B">
            <w:pPr>
              <w:spacing w:after="0" w:line="240" w:lineRule="auto"/>
              <w:jc w:val="both"/>
              <w:rPr>
                <w:rFonts w:ascii="Times New Roman" w:hAnsi="Times New Roman"/>
                <w:sz w:val="24"/>
                <w:szCs w:val="24"/>
                <w:lang w:val="vi-VN"/>
              </w:rPr>
            </w:pPr>
          </w:p>
          <w:p w:rsidR="00E60231" w:rsidRPr="00B2343B" w:rsidRDefault="00E60231" w:rsidP="00607A2B">
            <w:pPr>
              <w:spacing w:after="0" w:line="240" w:lineRule="auto"/>
              <w:jc w:val="both"/>
              <w:rPr>
                <w:rFonts w:ascii="Times New Roman" w:hAnsi="Times New Roman"/>
                <w:sz w:val="24"/>
                <w:szCs w:val="24"/>
                <w:lang w:val="vi-VN"/>
              </w:rPr>
            </w:pPr>
          </w:p>
          <w:p w:rsidR="00E60231" w:rsidRPr="00B2343B" w:rsidRDefault="00E60231" w:rsidP="00607A2B">
            <w:pPr>
              <w:spacing w:after="0" w:line="240" w:lineRule="auto"/>
              <w:jc w:val="both"/>
              <w:rPr>
                <w:rFonts w:ascii="Times New Roman" w:hAnsi="Times New Roman"/>
                <w:sz w:val="24"/>
                <w:szCs w:val="24"/>
                <w:lang w:val="vi-VN"/>
              </w:rPr>
            </w:pPr>
          </w:p>
          <w:p w:rsidR="00E60231" w:rsidRPr="00B2343B" w:rsidRDefault="00E60231" w:rsidP="00607A2B">
            <w:pPr>
              <w:spacing w:after="0" w:line="240" w:lineRule="auto"/>
              <w:jc w:val="both"/>
              <w:rPr>
                <w:rFonts w:ascii="Times New Roman" w:hAnsi="Times New Roman"/>
                <w:sz w:val="24"/>
                <w:szCs w:val="24"/>
                <w:lang w:val="vi-VN"/>
              </w:rPr>
            </w:pPr>
          </w:p>
          <w:p w:rsidR="00E60231" w:rsidRPr="00B2343B" w:rsidRDefault="00E60231" w:rsidP="00607A2B">
            <w:pPr>
              <w:spacing w:after="0" w:line="240" w:lineRule="auto"/>
              <w:jc w:val="both"/>
              <w:rPr>
                <w:rFonts w:ascii="Times New Roman" w:hAnsi="Times New Roman"/>
                <w:sz w:val="24"/>
                <w:szCs w:val="24"/>
                <w:lang w:val="vi-VN"/>
              </w:rPr>
            </w:pPr>
          </w:p>
          <w:p w:rsidR="00E60231" w:rsidRPr="00B2343B" w:rsidRDefault="00E60231" w:rsidP="00607A2B">
            <w:pPr>
              <w:spacing w:after="0" w:line="240" w:lineRule="auto"/>
              <w:jc w:val="both"/>
              <w:rPr>
                <w:rFonts w:ascii="Times New Roman" w:hAnsi="Times New Roman"/>
                <w:sz w:val="24"/>
                <w:szCs w:val="24"/>
                <w:lang w:val="vi-VN"/>
              </w:rPr>
            </w:pPr>
          </w:p>
          <w:p w:rsidR="00E60231" w:rsidRPr="00B2343B" w:rsidRDefault="00E60231" w:rsidP="00B2343B">
            <w:pPr>
              <w:pStyle w:val="ListParagraph"/>
              <w:numPr>
                <w:ilvl w:val="0"/>
                <w:numId w:val="17"/>
              </w:numPr>
              <w:tabs>
                <w:tab w:val="left" w:pos="276"/>
              </w:tabs>
              <w:spacing w:after="0" w:line="240" w:lineRule="auto"/>
              <w:ind w:left="0" w:firstLine="0"/>
              <w:jc w:val="both"/>
              <w:rPr>
                <w:rFonts w:ascii="Times New Roman" w:hAnsi="Times New Roman"/>
                <w:sz w:val="24"/>
                <w:szCs w:val="24"/>
              </w:rPr>
            </w:pPr>
            <w:r w:rsidRPr="00B2343B">
              <w:rPr>
                <w:rFonts w:ascii="Times New Roman" w:hAnsi="Times New Roman"/>
                <w:sz w:val="24"/>
                <w:szCs w:val="24"/>
              </w:rPr>
              <w:t>Đại diện nhóm trình bày</w:t>
            </w:r>
          </w:p>
          <w:p w:rsidR="00E60231" w:rsidRPr="0059727B" w:rsidRDefault="00E60231" w:rsidP="00607A2B">
            <w:pPr>
              <w:spacing w:after="0" w:line="240" w:lineRule="auto"/>
              <w:jc w:val="both"/>
              <w:rPr>
                <w:rFonts w:ascii="Times New Roman" w:hAnsi="Times New Roman"/>
                <w:sz w:val="24"/>
                <w:szCs w:val="24"/>
              </w:rPr>
            </w:pPr>
          </w:p>
          <w:p w:rsidR="00E60231" w:rsidRPr="00B2343B" w:rsidRDefault="00E60231" w:rsidP="00B2343B">
            <w:pPr>
              <w:pStyle w:val="ListParagraph"/>
              <w:numPr>
                <w:ilvl w:val="0"/>
                <w:numId w:val="17"/>
              </w:numPr>
              <w:tabs>
                <w:tab w:val="left" w:pos="231"/>
              </w:tabs>
              <w:spacing w:after="0" w:line="240" w:lineRule="auto"/>
              <w:ind w:left="0" w:firstLine="0"/>
              <w:jc w:val="both"/>
              <w:rPr>
                <w:rFonts w:ascii="Times New Roman" w:hAnsi="Times New Roman"/>
                <w:sz w:val="24"/>
                <w:szCs w:val="24"/>
              </w:rPr>
            </w:pPr>
            <w:r w:rsidRPr="00B2343B">
              <w:rPr>
                <w:rFonts w:ascii="Times New Roman" w:hAnsi="Times New Roman"/>
                <w:sz w:val="24"/>
                <w:szCs w:val="24"/>
              </w:rPr>
              <w:t>HS đọc</w:t>
            </w:r>
          </w:p>
        </w:tc>
      </w:tr>
      <w:tr w:rsidR="00E60231" w:rsidRPr="009A427C" w:rsidTr="00EA5B31">
        <w:tc>
          <w:tcPr>
            <w:tcW w:w="675" w:type="dxa"/>
          </w:tcPr>
          <w:p w:rsidR="00E60231" w:rsidRPr="00B2343B"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3'</w:t>
            </w:r>
          </w:p>
        </w:tc>
        <w:tc>
          <w:tcPr>
            <w:tcW w:w="9639" w:type="dxa"/>
            <w:gridSpan w:val="2"/>
          </w:tcPr>
          <w:p w:rsidR="00E60231" w:rsidRPr="00B2343B" w:rsidRDefault="00E60231" w:rsidP="00607A2B">
            <w:pPr>
              <w:shd w:val="clear" w:color="auto" w:fill="FFFFFF"/>
              <w:spacing w:after="0" w:line="240" w:lineRule="auto"/>
              <w:jc w:val="both"/>
              <w:rPr>
                <w:rFonts w:ascii="Times New Roman" w:hAnsi="Times New Roman"/>
                <w:sz w:val="24"/>
                <w:szCs w:val="24"/>
                <w:shd w:val="clear" w:color="auto" w:fill="FFFFFF"/>
              </w:rPr>
            </w:pPr>
            <w:r w:rsidRPr="00B2343B">
              <w:rPr>
                <w:rFonts w:ascii="Times New Roman" w:hAnsi="Times New Roman"/>
                <w:b/>
                <w:bCs/>
                <w:sz w:val="24"/>
                <w:szCs w:val="24"/>
                <w:shd w:val="clear" w:color="auto" w:fill="FFFFFF"/>
                <w:lang w:val="vi-VN"/>
              </w:rPr>
              <w:t xml:space="preserve">D. Hoạt động vận dụng </w:t>
            </w:r>
          </w:p>
          <w:p w:rsidR="00E60231" w:rsidRPr="00B2343B" w:rsidRDefault="00E60231" w:rsidP="00B2343B">
            <w:pPr>
              <w:spacing w:after="0" w:line="240" w:lineRule="auto"/>
              <w:jc w:val="both"/>
              <w:rPr>
                <w:rFonts w:ascii="Times New Roman" w:hAnsi="Times New Roman"/>
                <w:b/>
                <w:bCs/>
                <w:sz w:val="24"/>
                <w:szCs w:val="24"/>
                <w:lang w:val="vi-VN"/>
              </w:rPr>
            </w:pPr>
            <w:r w:rsidRPr="00B2343B">
              <w:rPr>
                <w:rFonts w:ascii="Times New Roman" w:hAnsi="Times New Roman"/>
                <w:b/>
                <w:bCs/>
                <w:sz w:val="24"/>
                <w:szCs w:val="24"/>
                <w:lang w:val="vi-VN"/>
              </w:rPr>
              <w:t xml:space="preserve">a) </w:t>
            </w:r>
            <w:r w:rsidRPr="0059727B">
              <w:rPr>
                <w:rFonts w:ascii="Times New Roman" w:hAnsi="Times New Roman"/>
                <w:b/>
                <w:bCs/>
                <w:sz w:val="24"/>
                <w:szCs w:val="24"/>
                <w:lang w:val="vi-VN"/>
              </w:rPr>
              <w:t>Mục tiêu:</w:t>
            </w:r>
            <w:r w:rsidRPr="00B2343B">
              <w:rPr>
                <w:rFonts w:ascii="Times New Roman" w:hAnsi="Times New Roman"/>
                <w:b/>
                <w:bCs/>
                <w:sz w:val="24"/>
                <w:szCs w:val="24"/>
                <w:lang w:val="vi-VN"/>
              </w:rPr>
              <w:t xml:space="preserve"> </w:t>
            </w:r>
            <w:r w:rsidRPr="0059727B">
              <w:rPr>
                <w:rFonts w:ascii="Times New Roman" w:hAnsi="Times New Roman"/>
                <w:bCs/>
                <w:sz w:val="24"/>
                <w:szCs w:val="24"/>
                <w:lang w:val="vi-VN"/>
              </w:rPr>
              <w:t xml:space="preserve">HS </w:t>
            </w:r>
            <w:r w:rsidRPr="00B2343B">
              <w:rPr>
                <w:rFonts w:ascii="Times New Roman" w:hAnsi="Times New Roman"/>
                <w:bCs/>
                <w:sz w:val="24"/>
                <w:szCs w:val="24"/>
                <w:lang w:val="vi-VN"/>
              </w:rPr>
              <w:t>củng cố kiến thức sau bài học</w:t>
            </w:r>
            <w:r w:rsidRPr="0059727B">
              <w:rPr>
                <w:rFonts w:ascii="Times New Roman" w:hAnsi="Times New Roman"/>
                <w:bCs/>
                <w:sz w:val="24"/>
                <w:szCs w:val="24"/>
                <w:lang w:val="vi-VN"/>
              </w:rPr>
              <w:t>.</w:t>
            </w:r>
          </w:p>
          <w:p w:rsidR="00E60231" w:rsidRPr="0059727B" w:rsidRDefault="00E60231" w:rsidP="00607A2B">
            <w:pPr>
              <w:spacing w:after="0" w:line="240" w:lineRule="auto"/>
              <w:jc w:val="both"/>
              <w:rPr>
                <w:rFonts w:ascii="Times New Roman" w:hAnsi="Times New Roman"/>
                <w:sz w:val="24"/>
                <w:szCs w:val="24"/>
              </w:rPr>
            </w:pPr>
            <w:r w:rsidRPr="0059727B">
              <w:rPr>
                <w:rFonts w:ascii="Times New Roman" w:hAnsi="Times New Roman"/>
                <w:b/>
                <w:bCs/>
                <w:sz w:val="24"/>
                <w:szCs w:val="24"/>
              </w:rPr>
              <w:t>b)</w:t>
            </w:r>
            <w:r w:rsidRPr="0059727B">
              <w:rPr>
                <w:rFonts w:ascii="Times New Roman" w:hAnsi="Times New Roman"/>
                <w:b/>
                <w:bCs/>
                <w:sz w:val="24"/>
                <w:szCs w:val="24"/>
                <w:lang w:val="vi-VN"/>
              </w:rPr>
              <w:t xml:space="preserve"> Cách </w:t>
            </w:r>
            <w:r w:rsidRPr="0059727B">
              <w:rPr>
                <w:rFonts w:ascii="Times New Roman" w:hAnsi="Times New Roman"/>
                <w:b/>
                <w:bCs/>
                <w:sz w:val="24"/>
                <w:szCs w:val="24"/>
              </w:rPr>
              <w:t>tiến hành</w:t>
            </w:r>
            <w:r w:rsidRPr="0059727B">
              <w:rPr>
                <w:rFonts w:ascii="Times New Roman" w:hAnsi="Times New Roman"/>
                <w:b/>
                <w:bCs/>
                <w:sz w:val="24"/>
                <w:szCs w:val="24"/>
                <w:lang w:val="vi-VN"/>
              </w:rPr>
              <w:t>:</w:t>
            </w:r>
          </w:p>
        </w:tc>
      </w:tr>
      <w:tr w:rsidR="00E60231" w:rsidRPr="00877C97"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Về nhà hãy chia sẻ với người thân về ích lợi của việc sử dụng chất đốt trong đời sống.</w:t>
            </w:r>
          </w:p>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GV dặn HS xem và chuẩn bị trước bài sau.</w:t>
            </w:r>
          </w:p>
        </w:tc>
        <w:tc>
          <w:tcPr>
            <w:tcW w:w="4677" w:type="dxa"/>
          </w:tcPr>
          <w:p w:rsidR="00E60231" w:rsidRPr="00B2343B"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HS lắng nghe, tiếp nhận nhiệm vụ.</w:t>
            </w:r>
          </w:p>
          <w:p w:rsidR="00E60231" w:rsidRPr="00877C97" w:rsidRDefault="00E60231" w:rsidP="00607A2B">
            <w:pPr>
              <w:spacing w:after="0" w:line="240" w:lineRule="auto"/>
              <w:jc w:val="both"/>
              <w:rPr>
                <w:rFonts w:ascii="Times New Roman" w:hAnsi="Times New Roman"/>
                <w:sz w:val="24"/>
                <w:szCs w:val="24"/>
                <w:lang w:val="vi-VN"/>
              </w:rPr>
            </w:pPr>
          </w:p>
          <w:p w:rsidR="00E60231" w:rsidRPr="00877C97" w:rsidRDefault="00E60231" w:rsidP="00607A2B">
            <w:pPr>
              <w:spacing w:after="0" w:line="240" w:lineRule="auto"/>
              <w:jc w:val="both"/>
              <w:rPr>
                <w:rFonts w:ascii="Times New Roman" w:hAnsi="Times New Roman"/>
                <w:sz w:val="24"/>
                <w:szCs w:val="24"/>
                <w:lang w:val="vi-VN"/>
              </w:rPr>
            </w:pPr>
            <w:r w:rsidRPr="00B2343B">
              <w:rPr>
                <w:rFonts w:ascii="Times New Roman" w:hAnsi="Times New Roman"/>
                <w:sz w:val="24"/>
                <w:szCs w:val="24"/>
                <w:lang w:val="vi-VN"/>
              </w:rPr>
              <w:t>- HS lắng nghe, tiếp nhận nhiệm vụ.</w:t>
            </w:r>
          </w:p>
        </w:tc>
      </w:tr>
    </w:tbl>
    <w:p w:rsidR="00E60231" w:rsidRPr="00471FFC" w:rsidRDefault="00E60231" w:rsidP="0059727B">
      <w:pPr>
        <w:spacing w:after="0" w:line="240" w:lineRule="auto"/>
        <w:jc w:val="both"/>
        <w:rPr>
          <w:rFonts w:ascii="Times New Roman" w:hAnsi="Times New Roman"/>
          <w:b/>
          <w:sz w:val="24"/>
          <w:szCs w:val="24"/>
          <w:lang w:val="vi-VN"/>
        </w:rPr>
      </w:pPr>
      <w:r w:rsidRPr="00471FFC">
        <w:rPr>
          <w:rFonts w:ascii="Times New Roman" w:hAnsi="Times New Roman"/>
          <w:b/>
          <w:sz w:val="24"/>
          <w:szCs w:val="24"/>
          <w:lang w:val="vi-VN"/>
        </w:rPr>
        <w:t>Thứ Hai ngày 21 tháng 10 năm 2024</w:t>
      </w:r>
    </w:p>
    <w:p w:rsidR="00E60231" w:rsidRPr="00403DA8" w:rsidRDefault="00E60231" w:rsidP="00B2343B">
      <w:pPr>
        <w:spacing w:after="0" w:line="240" w:lineRule="auto"/>
        <w:jc w:val="center"/>
        <w:rPr>
          <w:rFonts w:ascii="Times New Roman" w:hAnsi="Times New Roman"/>
          <w:b/>
          <w:bCs/>
          <w:color w:val="000000"/>
          <w:sz w:val="24"/>
          <w:szCs w:val="24"/>
          <w:lang w:val="vi-VN"/>
        </w:rPr>
      </w:pPr>
      <w:r w:rsidRPr="00403DA8">
        <w:rPr>
          <w:rFonts w:ascii="Times New Roman" w:hAnsi="Times New Roman"/>
          <w:b/>
          <w:color w:val="000000"/>
          <w:sz w:val="24"/>
          <w:szCs w:val="24"/>
          <w:lang w:val="vi-VN"/>
        </w:rPr>
        <w:t>HOẠT ĐỘNG TRẢI NGHIỆM- TUẦN 7</w:t>
      </w:r>
    </w:p>
    <w:p w:rsidR="00E60231" w:rsidRPr="0059727B" w:rsidRDefault="00E60231" w:rsidP="0059727B">
      <w:pPr>
        <w:pStyle w:val="NormalWeb"/>
        <w:spacing w:beforeAutospacing="0" w:afterAutospacing="0"/>
        <w:jc w:val="center"/>
        <w:rPr>
          <w:rStyle w:val="Strong"/>
          <w:lang w:val="vi-VN"/>
        </w:rPr>
      </w:pPr>
      <w:r w:rsidRPr="00396284">
        <w:rPr>
          <w:rStyle w:val="Strong"/>
          <w:color w:val="000000"/>
          <w:lang w:val="vi-VN"/>
        </w:rPr>
        <w:t>SINH HOẠT DƯỚI CỜ: CHÀO</w:t>
      </w:r>
      <w:r w:rsidRPr="0059727B">
        <w:rPr>
          <w:rStyle w:val="Strong"/>
          <w:lang w:val="vi-VN"/>
        </w:rPr>
        <w:t xml:space="preserve"> MỪNG NGÀY PHỤ NỮ VIỆT NAM 20-10</w:t>
      </w:r>
    </w:p>
    <w:p w:rsidR="00E60231" w:rsidRPr="0059727B" w:rsidRDefault="00E60231" w:rsidP="0059727B">
      <w:pPr>
        <w:pStyle w:val="NormalWeb"/>
        <w:spacing w:beforeAutospacing="0" w:afterAutospacing="0"/>
        <w:jc w:val="center"/>
        <w:rPr>
          <w:rStyle w:val="Strong"/>
          <w:lang w:val="vi-VN"/>
        </w:rPr>
      </w:pPr>
    </w:p>
    <w:p w:rsidR="00E60231" w:rsidRPr="00396284" w:rsidRDefault="00E60231" w:rsidP="00396284">
      <w:pPr>
        <w:pStyle w:val="ListParagraph"/>
        <w:spacing w:after="0" w:line="240" w:lineRule="auto"/>
        <w:ind w:left="0"/>
        <w:jc w:val="both"/>
        <w:rPr>
          <w:rFonts w:ascii="Times New Roman" w:hAnsi="Times New Roman"/>
          <w:b/>
          <w:bCs/>
          <w:sz w:val="24"/>
          <w:szCs w:val="24"/>
          <w:lang w:val="vi-VN"/>
        </w:rPr>
      </w:pPr>
      <w:r w:rsidRPr="00396284">
        <w:rPr>
          <w:rFonts w:ascii="Times New Roman" w:hAnsi="Times New Roman"/>
          <w:b/>
          <w:bCs/>
          <w:sz w:val="24"/>
          <w:szCs w:val="24"/>
          <w:lang w:val="vi-VN"/>
        </w:rPr>
        <w:t>I. YÊU CẦU CẦN ĐẠT</w:t>
      </w:r>
    </w:p>
    <w:p w:rsidR="00E60231" w:rsidRPr="00396284" w:rsidRDefault="00E60231" w:rsidP="0059727B">
      <w:pPr>
        <w:spacing w:after="0" w:line="240" w:lineRule="auto"/>
        <w:rPr>
          <w:rFonts w:ascii="Times New Roman" w:hAnsi="Times New Roman"/>
          <w:b/>
          <w:sz w:val="24"/>
          <w:szCs w:val="24"/>
          <w:lang w:val="vi-VN"/>
        </w:rPr>
      </w:pPr>
      <w:r w:rsidRPr="00396284">
        <w:rPr>
          <w:rFonts w:ascii="Times New Roman" w:hAnsi="Times New Roman"/>
          <w:b/>
          <w:sz w:val="24"/>
          <w:szCs w:val="24"/>
          <w:lang w:val="vi-VN"/>
        </w:rPr>
        <w:t>1. Năng lực đặc thù</w:t>
      </w:r>
    </w:p>
    <w:p w:rsidR="00E60231" w:rsidRPr="00396284" w:rsidRDefault="00E60231" w:rsidP="0059727B">
      <w:pPr>
        <w:shd w:val="clear" w:color="auto" w:fill="FFFFFF"/>
        <w:spacing w:after="0" w:line="240" w:lineRule="auto"/>
        <w:rPr>
          <w:rFonts w:ascii="Times New Roman" w:hAnsi="Times New Roman"/>
          <w:spacing w:val="3"/>
          <w:sz w:val="24"/>
          <w:szCs w:val="24"/>
          <w:lang w:val="vi-VN"/>
        </w:rPr>
      </w:pPr>
      <w:r w:rsidRPr="00396284">
        <w:rPr>
          <w:rFonts w:ascii="Times New Roman" w:hAnsi="Times New Roman"/>
          <w:spacing w:val="3"/>
          <w:sz w:val="24"/>
          <w:szCs w:val="24"/>
          <w:lang w:val="vi-VN"/>
        </w:rPr>
        <w:t>- Hiểu được lịch sử và ý nghĩa của ngày Phụ nữ Việt Nam 20-10.</w:t>
      </w:r>
    </w:p>
    <w:p w:rsidR="00E60231" w:rsidRPr="00877C97" w:rsidRDefault="00E60231" w:rsidP="0059727B">
      <w:pPr>
        <w:shd w:val="clear" w:color="auto" w:fill="FFFFFF"/>
        <w:spacing w:after="0" w:line="240" w:lineRule="auto"/>
        <w:rPr>
          <w:rFonts w:ascii="Times New Roman" w:hAnsi="Times New Roman"/>
          <w:spacing w:val="3"/>
          <w:sz w:val="24"/>
          <w:szCs w:val="24"/>
          <w:lang w:val="vi-VN"/>
        </w:rPr>
      </w:pPr>
      <w:r w:rsidRPr="00396284">
        <w:rPr>
          <w:rFonts w:ascii="Times New Roman" w:hAnsi="Times New Roman"/>
          <w:spacing w:val="3"/>
          <w:sz w:val="24"/>
          <w:szCs w:val="24"/>
          <w:lang w:val="vi-VN"/>
        </w:rPr>
        <w:t xml:space="preserve">- Tự tin, hào hứng tham gia biểu diễn văn nghệ hoặc cổ vũ các </w:t>
      </w:r>
      <w:r w:rsidRPr="00877C97">
        <w:rPr>
          <w:rFonts w:ascii="Times New Roman" w:hAnsi="Times New Roman"/>
          <w:spacing w:val="3"/>
          <w:sz w:val="24"/>
          <w:szCs w:val="24"/>
          <w:lang w:val="vi-VN"/>
        </w:rPr>
        <w:t>bạn biểu diễn.</w:t>
      </w:r>
    </w:p>
    <w:p w:rsidR="00E60231" w:rsidRPr="00877C97" w:rsidRDefault="00E60231" w:rsidP="0059727B">
      <w:pPr>
        <w:pStyle w:val="ListParagraph"/>
        <w:spacing w:after="0" w:line="240" w:lineRule="auto"/>
        <w:ind w:left="0"/>
        <w:jc w:val="both"/>
        <w:rPr>
          <w:rFonts w:ascii="Times New Roman" w:hAnsi="Times New Roman"/>
          <w:b/>
          <w:sz w:val="24"/>
          <w:szCs w:val="24"/>
          <w:lang w:val="vi-VN"/>
        </w:rPr>
      </w:pPr>
      <w:r w:rsidRPr="00877C97">
        <w:rPr>
          <w:rFonts w:ascii="Times New Roman" w:hAnsi="Times New Roman"/>
          <w:b/>
          <w:sz w:val="24"/>
          <w:szCs w:val="24"/>
          <w:lang w:val="vi-VN"/>
        </w:rPr>
        <w:t>2. Năng lực chung</w:t>
      </w:r>
    </w:p>
    <w:p w:rsidR="00E60231" w:rsidRPr="0059727B" w:rsidRDefault="00E60231" w:rsidP="0059727B">
      <w:pPr>
        <w:pStyle w:val="ListParagraph"/>
        <w:spacing w:after="0" w:line="240" w:lineRule="auto"/>
        <w:ind w:left="0"/>
        <w:jc w:val="both"/>
        <w:rPr>
          <w:rFonts w:ascii="Times New Roman" w:hAnsi="Times New Roman"/>
          <w:sz w:val="24"/>
          <w:szCs w:val="24"/>
          <w:lang w:val="vi-VN"/>
        </w:rPr>
      </w:pPr>
      <w:r w:rsidRPr="00877C97">
        <w:rPr>
          <w:rFonts w:ascii="Times New Roman" w:hAnsi="Times New Roman"/>
          <w:sz w:val="24"/>
          <w:szCs w:val="24"/>
          <w:lang w:val="vi-VN"/>
        </w:rPr>
        <w:t xml:space="preserve">- NL tự chủ và tự học, NL giao tiếp và </w:t>
      </w:r>
      <w:r w:rsidRPr="00877C97">
        <w:rPr>
          <w:rFonts w:ascii="Times New Roman" w:hAnsi="Times New Roman"/>
          <w:iCs/>
          <w:spacing w:val="-4"/>
          <w:sz w:val="24"/>
          <w:szCs w:val="24"/>
          <w:lang w:val="vi-VN"/>
        </w:rPr>
        <w:t xml:space="preserve">hợp tác, NL giải quyết vấn đề và sáng tạo, </w:t>
      </w:r>
      <w:r w:rsidRPr="00877C97">
        <w:rPr>
          <w:rFonts w:ascii="Times New Roman" w:hAnsi="Times New Roman"/>
          <w:sz w:val="24"/>
          <w:szCs w:val="24"/>
          <w:lang w:val="vi-VN"/>
        </w:rPr>
        <w:t>NL thiết kế và tổ chức hoạt động</w:t>
      </w:r>
      <w:r w:rsidRPr="0059727B">
        <w:rPr>
          <w:rFonts w:ascii="Times New Roman" w:hAnsi="Times New Roman"/>
          <w:sz w:val="24"/>
          <w:szCs w:val="24"/>
          <w:lang w:val="vi-VN"/>
        </w:rPr>
        <w:t>.</w:t>
      </w:r>
    </w:p>
    <w:p w:rsidR="00E60231" w:rsidRPr="0059727B" w:rsidRDefault="00E60231" w:rsidP="0059727B">
      <w:pPr>
        <w:pStyle w:val="ListParagraph"/>
        <w:spacing w:after="0" w:line="240" w:lineRule="auto"/>
        <w:ind w:left="0"/>
        <w:jc w:val="both"/>
        <w:rPr>
          <w:rFonts w:ascii="Times New Roman" w:hAnsi="Times New Roman"/>
          <w:b/>
          <w:sz w:val="24"/>
          <w:szCs w:val="24"/>
          <w:lang w:val="vi-VN"/>
        </w:rPr>
      </w:pPr>
      <w:r w:rsidRPr="0059727B">
        <w:rPr>
          <w:rFonts w:ascii="Times New Roman" w:hAnsi="Times New Roman"/>
          <w:b/>
          <w:sz w:val="24"/>
          <w:szCs w:val="24"/>
          <w:lang w:val="vi-VN"/>
        </w:rPr>
        <w:t>3. Phẩm chất</w:t>
      </w:r>
    </w:p>
    <w:p w:rsidR="00E60231" w:rsidRPr="0059727B" w:rsidRDefault="00E60231" w:rsidP="0059727B">
      <w:pPr>
        <w:pStyle w:val="ListParagraph"/>
        <w:spacing w:after="0" w:line="240" w:lineRule="auto"/>
        <w:ind w:left="0"/>
        <w:jc w:val="both"/>
        <w:rPr>
          <w:rFonts w:ascii="Times New Roman" w:hAnsi="Times New Roman"/>
          <w:sz w:val="24"/>
          <w:szCs w:val="24"/>
          <w:lang w:val="vi-VN"/>
        </w:rPr>
      </w:pPr>
      <w:r w:rsidRPr="0059727B">
        <w:rPr>
          <w:rFonts w:ascii="Times New Roman" w:hAnsi="Times New Roman"/>
          <w:sz w:val="24"/>
          <w:szCs w:val="24"/>
          <w:lang w:val="vi-VN"/>
        </w:rPr>
        <w:t>- Thể hiện được tình cảm, sự trân trọng đối với mẹ, cô và những người phụ nữ Việt Nam.</w:t>
      </w:r>
    </w:p>
    <w:p w:rsidR="00E60231" w:rsidRPr="0059727B" w:rsidRDefault="00E60231" w:rsidP="0059727B">
      <w:pPr>
        <w:pStyle w:val="ListParagraph"/>
        <w:spacing w:after="0" w:line="240" w:lineRule="auto"/>
        <w:ind w:left="0"/>
        <w:jc w:val="both"/>
        <w:rPr>
          <w:rFonts w:ascii="Times New Roman" w:hAnsi="Times New Roman"/>
          <w:sz w:val="24"/>
          <w:szCs w:val="24"/>
          <w:lang w:val="vi-VN"/>
        </w:rPr>
      </w:pPr>
      <w:r w:rsidRPr="0059727B">
        <w:rPr>
          <w:rFonts w:ascii="Times New Roman" w:hAnsi="Times New Roman"/>
          <w:sz w:val="24"/>
          <w:szCs w:val="24"/>
          <w:lang w:val="vi-VN"/>
        </w:rPr>
        <w:t>- Nhân ái, chăm chỉ, trách nhiệm.</w:t>
      </w:r>
    </w:p>
    <w:p w:rsidR="00E60231" w:rsidRPr="0059727B" w:rsidRDefault="00E60231" w:rsidP="0059727B">
      <w:pPr>
        <w:tabs>
          <w:tab w:val="left" w:pos="567"/>
        </w:tabs>
        <w:spacing w:after="0" w:line="240" w:lineRule="auto"/>
        <w:jc w:val="both"/>
        <w:rPr>
          <w:rFonts w:ascii="Times New Roman" w:hAnsi="Times New Roman"/>
          <w:b/>
          <w:bCs/>
          <w:sz w:val="24"/>
          <w:szCs w:val="24"/>
          <w:lang w:val="vi-VN"/>
        </w:rPr>
      </w:pPr>
      <w:r w:rsidRPr="0059727B">
        <w:rPr>
          <w:rFonts w:ascii="Times New Roman" w:hAnsi="Times New Roman"/>
          <w:b/>
          <w:bCs/>
          <w:sz w:val="24"/>
          <w:szCs w:val="24"/>
          <w:lang w:val="vi-VN"/>
        </w:rPr>
        <w:t>II. ĐỒ DÙNG DẠY – HỌC</w:t>
      </w:r>
    </w:p>
    <w:p w:rsidR="00E60231" w:rsidRPr="0059727B" w:rsidRDefault="00E60231" w:rsidP="0059727B">
      <w:pPr>
        <w:tabs>
          <w:tab w:val="left" w:pos="567"/>
        </w:tabs>
        <w:spacing w:after="0" w:line="240" w:lineRule="auto"/>
        <w:jc w:val="both"/>
        <w:rPr>
          <w:rFonts w:ascii="Times New Roman" w:hAnsi="Times New Roman"/>
          <w:bCs/>
          <w:sz w:val="24"/>
          <w:szCs w:val="24"/>
          <w:lang w:val="vi-VN"/>
        </w:rPr>
      </w:pPr>
      <w:r w:rsidRPr="0059727B">
        <w:rPr>
          <w:rFonts w:ascii="Times New Roman" w:hAnsi="Times New Roman"/>
          <w:b/>
          <w:bCs/>
          <w:sz w:val="24"/>
          <w:szCs w:val="24"/>
          <w:lang w:val="vi-VN"/>
        </w:rPr>
        <w:t xml:space="preserve">1. Giáo viên: </w:t>
      </w:r>
      <w:r w:rsidRPr="0059727B">
        <w:rPr>
          <w:rFonts w:ascii="Times New Roman" w:hAnsi="Times New Roman"/>
          <w:bCs/>
          <w:sz w:val="24"/>
          <w:szCs w:val="24"/>
          <w:lang w:val="vi-VN"/>
        </w:rPr>
        <w:t>Chương trình, kịch bản hoạt cảnh</w:t>
      </w:r>
    </w:p>
    <w:p w:rsidR="00E60231" w:rsidRPr="0059727B" w:rsidRDefault="00E60231" w:rsidP="0059727B">
      <w:pPr>
        <w:tabs>
          <w:tab w:val="left" w:pos="567"/>
        </w:tabs>
        <w:spacing w:after="0" w:line="240" w:lineRule="auto"/>
        <w:jc w:val="both"/>
        <w:rPr>
          <w:rFonts w:ascii="Times New Roman" w:hAnsi="Times New Roman"/>
          <w:b/>
          <w:bCs/>
          <w:sz w:val="24"/>
          <w:szCs w:val="24"/>
          <w:lang w:val="vi-VN"/>
        </w:rPr>
      </w:pPr>
      <w:r w:rsidRPr="0059727B">
        <w:rPr>
          <w:rFonts w:ascii="Times New Roman" w:hAnsi="Times New Roman"/>
          <w:b/>
          <w:bCs/>
          <w:sz w:val="24"/>
          <w:szCs w:val="24"/>
          <w:lang w:val="vi-VN"/>
        </w:rPr>
        <w:t xml:space="preserve">2. Học sinh: </w:t>
      </w:r>
      <w:r w:rsidRPr="0059727B">
        <w:rPr>
          <w:rFonts w:ascii="Times New Roman" w:hAnsi="Times New Roman"/>
          <w:bCs/>
          <w:sz w:val="24"/>
          <w:szCs w:val="24"/>
          <w:lang w:val="vi-VN"/>
        </w:rPr>
        <w:t>Đ</w:t>
      </w:r>
      <w:r w:rsidRPr="0059727B">
        <w:rPr>
          <w:rStyle w:val="Emphasis"/>
          <w:rFonts w:ascii="Times New Roman" w:eastAsia="SimSun" w:hAnsi="Times New Roman"/>
          <w:i w:val="0"/>
          <w:sz w:val="24"/>
          <w:szCs w:val="24"/>
          <w:lang w:val="vi-VN"/>
        </w:rPr>
        <w:t>óng hoạt cảnh</w:t>
      </w:r>
    </w:p>
    <w:p w:rsidR="00E60231" w:rsidRPr="003C76CC" w:rsidRDefault="00E60231" w:rsidP="0059727B">
      <w:pPr>
        <w:spacing w:after="0" w:line="240" w:lineRule="auto"/>
        <w:jc w:val="both"/>
        <w:rPr>
          <w:rFonts w:ascii="Times New Roman" w:hAnsi="Times New Roman"/>
          <w:b/>
          <w:bCs/>
          <w:sz w:val="24"/>
          <w:szCs w:val="24"/>
          <w:lang w:val="vi-VN"/>
        </w:rPr>
      </w:pPr>
      <w:r>
        <w:rPr>
          <w:rFonts w:ascii="Times New Roman" w:hAnsi="Times New Roman"/>
          <w:b/>
          <w:bCs/>
          <w:sz w:val="24"/>
          <w:szCs w:val="24"/>
          <w:lang w:val="vi-VN"/>
        </w:rPr>
        <w:t xml:space="preserve">III. CÁC HOẠT ĐỘNG DẠY </w:t>
      </w:r>
      <w:r w:rsidRPr="0059727B">
        <w:rPr>
          <w:rFonts w:ascii="Times New Roman" w:hAnsi="Times New Roman"/>
          <w:b/>
          <w:bCs/>
          <w:sz w:val="24"/>
          <w:szCs w:val="24"/>
          <w:lang w:val="vi-VN"/>
        </w:rPr>
        <w:t>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1"/>
        <w:gridCol w:w="5438"/>
        <w:gridCol w:w="4215"/>
      </w:tblGrid>
      <w:tr w:rsidR="00E60231" w:rsidRPr="00877C97" w:rsidTr="00396284">
        <w:tc>
          <w:tcPr>
            <w:tcW w:w="661"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5438"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215"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396284">
        <w:tc>
          <w:tcPr>
            <w:tcW w:w="661" w:type="dxa"/>
          </w:tcPr>
          <w:p w:rsidR="00E60231" w:rsidRPr="0039628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5438" w:type="dxa"/>
          </w:tcPr>
          <w:p w:rsidR="00E60231" w:rsidRPr="0059727B" w:rsidRDefault="00E60231" w:rsidP="00607A2B">
            <w:pPr>
              <w:spacing w:after="0" w:line="240" w:lineRule="auto"/>
              <w:outlineLvl w:val="0"/>
              <w:rPr>
                <w:rFonts w:ascii="Times New Roman" w:eastAsia="MS Mincho" w:hAnsi="Times New Roman"/>
                <w:bCs/>
                <w:sz w:val="24"/>
                <w:szCs w:val="24"/>
                <w:lang w:val="nl-NL"/>
              </w:rPr>
            </w:pPr>
            <w:r w:rsidRPr="0059727B">
              <w:rPr>
                <w:rFonts w:ascii="Times New Roman" w:eastAsia="MS Mincho" w:hAnsi="Times New Roman"/>
                <w:b/>
                <w:bCs/>
                <w:sz w:val="24"/>
                <w:szCs w:val="24"/>
                <w:lang w:val="vi-VN"/>
              </w:rPr>
              <w:t>A</w:t>
            </w:r>
            <w:r w:rsidRPr="0059727B">
              <w:rPr>
                <w:rFonts w:ascii="Times New Roman" w:eastAsia="MS Mincho" w:hAnsi="Times New Roman"/>
                <w:b/>
                <w:bCs/>
                <w:sz w:val="24"/>
                <w:szCs w:val="24"/>
                <w:lang w:val="nl-NL"/>
              </w:rPr>
              <w:t xml:space="preserve">. HOẠT ĐỘNG KHỞI ĐỘNG </w:t>
            </w:r>
          </w:p>
          <w:p w:rsidR="00E60231" w:rsidRPr="0059727B" w:rsidRDefault="00E60231" w:rsidP="00607A2B">
            <w:pPr>
              <w:pStyle w:val="NormalWeb"/>
              <w:spacing w:beforeAutospacing="0" w:afterAutospacing="0"/>
              <w:rPr>
                <w:rFonts w:eastAsia="Times New Roman"/>
                <w:i/>
                <w:lang w:val="vi-VN"/>
              </w:rPr>
            </w:pPr>
            <w:r w:rsidRPr="0059727B">
              <w:rPr>
                <w:rFonts w:eastAsia="Times New Roman"/>
                <w:lang w:val="vi-VN"/>
              </w:rPr>
              <w:t xml:space="preserve">- Cho HS sắp xếp chỗ ngồi từng lớp trên sân trường qua bài hát: </w:t>
            </w:r>
            <w:r w:rsidRPr="0059727B">
              <w:rPr>
                <w:rFonts w:eastAsia="Times New Roman"/>
                <w:i/>
                <w:lang w:val="vi-VN"/>
              </w:rPr>
              <w:t>Cô và mẹ</w:t>
            </w:r>
          </w:p>
          <w:p w:rsidR="00E60231" w:rsidRPr="0059727B" w:rsidRDefault="00E60231" w:rsidP="00607A2B">
            <w:pPr>
              <w:pStyle w:val="NormalWeb"/>
              <w:spacing w:beforeAutospacing="0" w:afterAutospacing="0"/>
              <w:rPr>
                <w:rFonts w:eastAsia="Times New Roman"/>
                <w:i/>
                <w:lang w:val="vi-VN"/>
              </w:rPr>
            </w:pPr>
            <w:hyperlink r:id="rId19" w:history="1">
              <w:r w:rsidRPr="0059727B">
                <w:rPr>
                  <w:rStyle w:val="Hyperlink"/>
                  <w:rFonts w:eastAsia="Times New Roman"/>
                  <w:i/>
                  <w:lang w:val="vi-VN"/>
                </w:rPr>
                <w:t>https://youtu.be/LiAiF_y3KEM?si=TWmdR_qZgaakk-WA</w:t>
              </w:r>
            </w:hyperlink>
            <w:r w:rsidRPr="0059727B">
              <w:rPr>
                <w:rFonts w:eastAsia="Times New Roman"/>
                <w:i/>
                <w:lang w:val="vi-VN"/>
              </w:rPr>
              <w:t xml:space="preserve"> </w:t>
            </w:r>
          </w:p>
        </w:tc>
        <w:tc>
          <w:tcPr>
            <w:tcW w:w="4215" w:type="dxa"/>
          </w:tcPr>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pStyle w:val="NormalWeb"/>
              <w:spacing w:beforeAutospacing="0" w:afterAutospacing="0"/>
              <w:rPr>
                <w:rFonts w:eastAsia="Times New Roman"/>
              </w:rPr>
            </w:pPr>
            <w:r w:rsidRPr="0059727B">
              <w:rPr>
                <w:rFonts w:eastAsia="Times New Roman"/>
              </w:rPr>
              <w:t>- Thực hiện.</w:t>
            </w:r>
          </w:p>
        </w:tc>
      </w:tr>
      <w:tr w:rsidR="00E60231" w:rsidRPr="00877C97" w:rsidTr="00396284">
        <w:tc>
          <w:tcPr>
            <w:tcW w:w="661" w:type="dxa"/>
          </w:tcPr>
          <w:p w:rsidR="00E60231" w:rsidRPr="0039628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20'</w:t>
            </w:r>
          </w:p>
        </w:tc>
        <w:tc>
          <w:tcPr>
            <w:tcW w:w="9653" w:type="dxa"/>
            <w:gridSpan w:val="2"/>
          </w:tcPr>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 xml:space="preserve">B.  </w:t>
            </w:r>
            <w:r w:rsidRPr="0059727B">
              <w:rPr>
                <w:rFonts w:ascii="Times New Roman" w:eastAsia="MS Mincho" w:hAnsi="Times New Roman"/>
                <w:b/>
                <w:bCs/>
                <w:sz w:val="24"/>
                <w:szCs w:val="24"/>
                <w:lang w:val="nl-NL"/>
              </w:rPr>
              <w:t xml:space="preserve">HOẠT ĐỘNG </w:t>
            </w:r>
            <w:r w:rsidRPr="0059727B">
              <w:rPr>
                <w:rFonts w:ascii="Times New Roman" w:eastAsia="MS Mincho" w:hAnsi="Times New Roman"/>
                <w:b/>
                <w:sz w:val="24"/>
                <w:szCs w:val="24"/>
                <w:lang w:val="vi-VN"/>
              </w:rPr>
              <w:t>KHÁM PHÁ</w:t>
            </w:r>
          </w:p>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 xml:space="preserve">a) Mục tiêu: </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Hiểu được lịch sử và ý nghĩa của ngày Phụ nữ Việt Nam 20-10.</w:t>
            </w:r>
          </w:p>
          <w:p w:rsidR="00E60231" w:rsidRPr="000D1E98" w:rsidRDefault="00E60231" w:rsidP="000D1E98">
            <w:pPr>
              <w:spacing w:after="0" w:line="240" w:lineRule="auto"/>
              <w:jc w:val="both"/>
              <w:rPr>
                <w:rFonts w:ascii="Times New Roman" w:hAnsi="Times New Roman"/>
                <w:sz w:val="24"/>
                <w:szCs w:val="24"/>
                <w:lang w:val="vi-VN"/>
              </w:rPr>
            </w:pPr>
            <w:r w:rsidRPr="0059727B">
              <w:rPr>
                <w:rFonts w:ascii="Times New Roman" w:hAnsi="Times New Roman"/>
                <w:spacing w:val="3"/>
                <w:sz w:val="24"/>
                <w:szCs w:val="24"/>
                <w:lang w:val="vi-VN"/>
              </w:rPr>
              <w:t>- Tự tin, hào hứng tham gia biểu diễn văn nghệ hoặc cổ vũ các bạn biểu diễn.</w:t>
            </w:r>
          </w:p>
        </w:tc>
      </w:tr>
      <w:tr w:rsidR="00E60231" w:rsidRPr="00877C97" w:rsidTr="00396284">
        <w:tc>
          <w:tcPr>
            <w:tcW w:w="661" w:type="dxa"/>
          </w:tcPr>
          <w:p w:rsidR="00E60231" w:rsidRPr="000D1E98" w:rsidRDefault="00E60231" w:rsidP="000D1E98">
            <w:pPr>
              <w:spacing w:after="0" w:line="240" w:lineRule="auto"/>
              <w:jc w:val="center"/>
              <w:rPr>
                <w:rFonts w:ascii="Times New Roman" w:hAnsi="Times New Roman"/>
                <w:sz w:val="24"/>
                <w:szCs w:val="24"/>
                <w:lang w:val="vi-VN"/>
              </w:rPr>
            </w:pPr>
          </w:p>
        </w:tc>
        <w:tc>
          <w:tcPr>
            <w:tcW w:w="5438" w:type="dxa"/>
          </w:tcPr>
          <w:p w:rsidR="00E60231" w:rsidRPr="0059727B" w:rsidRDefault="00E60231" w:rsidP="00607A2B">
            <w:pPr>
              <w:spacing w:after="0" w:line="240" w:lineRule="auto"/>
              <w:rPr>
                <w:rFonts w:ascii="Times New Roman" w:hAnsi="Times New Roman"/>
                <w:b/>
                <w:sz w:val="24"/>
                <w:szCs w:val="24"/>
                <w:lang w:val="vi-VN"/>
              </w:rPr>
            </w:pPr>
            <w:r w:rsidRPr="0059727B">
              <w:rPr>
                <w:rFonts w:ascii="Times New Roman" w:hAnsi="Times New Roman"/>
                <w:b/>
                <w:sz w:val="24"/>
                <w:szCs w:val="24"/>
                <w:lang w:val="vi-VN"/>
              </w:rPr>
              <w:t xml:space="preserve">b) Cách tiến hành </w:t>
            </w:r>
          </w:p>
          <w:p w:rsidR="00E60231" w:rsidRPr="0059727B" w:rsidRDefault="00E60231" w:rsidP="00607A2B">
            <w:pPr>
              <w:shd w:val="clear" w:color="auto" w:fill="FFFFFF"/>
              <w:spacing w:after="0" w:line="240" w:lineRule="auto"/>
              <w:rPr>
                <w:rFonts w:ascii="Times New Roman" w:eastAsia="MS Mincho" w:hAnsi="Times New Roman"/>
                <w:b/>
                <w:sz w:val="24"/>
                <w:szCs w:val="24"/>
                <w:lang w:val="vi-VN"/>
              </w:rPr>
            </w:pPr>
            <w:r w:rsidRPr="0059727B">
              <w:rPr>
                <w:rFonts w:ascii="Times New Roman" w:eastAsia="MS Mincho" w:hAnsi="Times New Roman"/>
                <w:b/>
                <w:sz w:val="24"/>
                <w:szCs w:val="24"/>
                <w:lang w:val="vi-VN"/>
              </w:rPr>
              <w:t>1. Thực hiện nghi lễ chào cờ:</w:t>
            </w:r>
          </w:p>
          <w:p w:rsidR="00E60231" w:rsidRPr="0059727B" w:rsidRDefault="00E60231" w:rsidP="00607A2B">
            <w:pPr>
              <w:spacing w:after="0" w:line="240" w:lineRule="auto"/>
              <w:rPr>
                <w:rFonts w:ascii="Times New Roman" w:hAnsi="Times New Roman"/>
                <w:sz w:val="24"/>
                <w:szCs w:val="24"/>
                <w:lang w:val="vi-VN"/>
              </w:rPr>
            </w:pPr>
            <w:r w:rsidRPr="0059727B">
              <w:rPr>
                <w:rFonts w:ascii="Times New Roman" w:hAnsi="Times New Roman"/>
                <w:sz w:val="24"/>
                <w:szCs w:val="24"/>
                <w:lang w:val="vi-VN"/>
              </w:rPr>
              <w:t>- Người điều hành chính: Tổng phụ trách</w:t>
            </w:r>
          </w:p>
          <w:p w:rsidR="00E60231" w:rsidRPr="0059727B" w:rsidRDefault="00E60231" w:rsidP="00607A2B">
            <w:pPr>
              <w:spacing w:after="0" w:line="240" w:lineRule="auto"/>
              <w:rPr>
                <w:rFonts w:ascii="Times New Roman" w:hAnsi="Times New Roman"/>
                <w:sz w:val="24"/>
                <w:szCs w:val="24"/>
                <w:lang w:val="vi-VN"/>
              </w:rPr>
            </w:pPr>
            <w:r w:rsidRPr="0059727B">
              <w:rPr>
                <w:rFonts w:ascii="Times New Roman" w:hAnsi="Times New Roman"/>
                <w:sz w:val="24"/>
                <w:szCs w:val="24"/>
                <w:lang w:val="vi-VN"/>
              </w:rPr>
              <w:t>- Người phối hợp: Tập thể giáo viên nhà trường.</w:t>
            </w:r>
          </w:p>
          <w:p w:rsidR="00E60231" w:rsidRPr="0059727B" w:rsidRDefault="00E60231" w:rsidP="00607A2B">
            <w:pPr>
              <w:spacing w:after="0" w:line="240" w:lineRule="auto"/>
              <w:rPr>
                <w:rFonts w:ascii="Times New Roman" w:hAnsi="Times New Roman"/>
                <w:sz w:val="24"/>
                <w:szCs w:val="24"/>
                <w:lang w:val="vi-VN"/>
              </w:rPr>
            </w:pPr>
            <w:r w:rsidRPr="0059727B">
              <w:rPr>
                <w:rFonts w:ascii="Times New Roman" w:hAnsi="Times New Roman"/>
                <w:sz w:val="24"/>
                <w:szCs w:val="24"/>
                <w:lang w:val="vi-VN"/>
              </w:rPr>
              <w:t xml:space="preserve">- GV cho HS ổn định tổ chức, nhắc nhở HS chỉnh đốn hàng ngũ, trang phục để thực hiện nghi chào cờ. </w:t>
            </w:r>
          </w:p>
          <w:p w:rsidR="00E60231" w:rsidRPr="0059727B" w:rsidRDefault="00E60231" w:rsidP="00607A2B">
            <w:pPr>
              <w:spacing w:after="0" w:line="240" w:lineRule="auto"/>
              <w:rPr>
                <w:rFonts w:ascii="Times New Roman" w:hAnsi="Times New Roman"/>
                <w:sz w:val="24"/>
                <w:szCs w:val="24"/>
                <w:lang w:val="vi-VN"/>
              </w:rPr>
            </w:pPr>
            <w:r w:rsidRPr="0059727B">
              <w:rPr>
                <w:rFonts w:ascii="Times New Roman" w:hAnsi="Times New Roman"/>
                <w:sz w:val="24"/>
                <w:szCs w:val="24"/>
                <w:lang w:val="vi-VN"/>
              </w:rPr>
              <w:t>- Phối hợp tổ chức Lễ chào cờ.</w:t>
            </w:r>
          </w:p>
          <w:p w:rsidR="00E60231" w:rsidRPr="0059727B" w:rsidRDefault="00E60231" w:rsidP="00607A2B">
            <w:pPr>
              <w:spacing w:after="0" w:line="240" w:lineRule="auto"/>
              <w:rPr>
                <w:rFonts w:ascii="Times New Roman" w:hAnsi="Times New Roman"/>
                <w:b/>
                <w:sz w:val="24"/>
                <w:szCs w:val="24"/>
                <w:lang w:val="vi-VN"/>
              </w:rPr>
            </w:pPr>
            <w:r w:rsidRPr="0059727B">
              <w:rPr>
                <w:rFonts w:ascii="Times New Roman" w:hAnsi="Times New Roman"/>
                <w:b/>
                <w:sz w:val="24"/>
                <w:szCs w:val="24"/>
                <w:lang w:val="vi-VN"/>
              </w:rPr>
              <w:t>2. Tham gia trình diễn hoạt cảnh: Chào mừng Ngày Phụ nữ Việt Nam 20-10</w:t>
            </w:r>
          </w:p>
          <w:p w:rsidR="00E60231" w:rsidRPr="0059727B" w:rsidRDefault="00E60231" w:rsidP="00607A2B">
            <w:pPr>
              <w:spacing w:after="0" w:line="240" w:lineRule="auto"/>
              <w:rPr>
                <w:rStyle w:val="Strong"/>
                <w:rFonts w:ascii="Times New Roman" w:hAnsi="Times New Roman"/>
                <w:b w:val="0"/>
                <w:sz w:val="24"/>
                <w:szCs w:val="24"/>
                <w:lang w:val="vi-VN"/>
              </w:rPr>
            </w:pPr>
            <w:r w:rsidRPr="0059727B">
              <w:rPr>
                <w:rStyle w:val="Strong"/>
                <w:rFonts w:ascii="Times New Roman" w:hAnsi="Times New Roman"/>
                <w:b w:val="0"/>
                <w:sz w:val="24"/>
                <w:szCs w:val="24"/>
                <w:lang w:val="vi-VN"/>
              </w:rPr>
              <w:t xml:space="preserve">- Tổng phụ trách Đội tổ chức cho một nhóm HS trình diễn hoạt cảnh đã chuẩn bị trước có nội dung về chủ đề </w:t>
            </w:r>
            <w:r w:rsidRPr="0059727B">
              <w:rPr>
                <w:rFonts w:ascii="Times New Roman" w:hAnsi="Times New Roman"/>
                <w:b/>
                <w:sz w:val="24"/>
                <w:szCs w:val="24"/>
                <w:lang w:val="vi-VN"/>
              </w:rPr>
              <w:t>Chào mừng Ngày Phụ nữ Việt Nam 20-10</w:t>
            </w:r>
            <w:r w:rsidRPr="0059727B">
              <w:rPr>
                <w:rStyle w:val="Strong"/>
                <w:rFonts w:ascii="Times New Roman" w:hAnsi="Times New Roman"/>
                <w:b w:val="0"/>
                <w:sz w:val="24"/>
                <w:szCs w:val="24"/>
                <w:lang w:val="vi-VN"/>
              </w:rPr>
              <w:t xml:space="preserve"> (GV có thể sáng tạo nhiều kịch bản có nội dung liên quan để HS trình diễn trước toàn trường.)</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Tổ chức cho đại diện các khối lớp biểu diễn các tiết mục văn nghệ chào mừng ngày Phụ nữ Việt Nam 20-10. Khuyến khích các tiết mục đa dạng: hát, múa, diễn tiểu phẩm....</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Khách mời chia sẻ về lịch sử và ý nghĩa của ngày Phụ nữ Việt Nam 20-10.</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HS đặt câu hỏi giao lưu với khách mời, chia sẻ cảm xúc và niềm tự hào về những điều phi thường mà phụ nữ Việt Nam đã làm được.</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Tổ chức cho đại diện HS nói lời chúc mừng những người phụ nữ nhân ngày Phụ nữ Việt Nam 20-10.</w:t>
            </w:r>
          </w:p>
        </w:tc>
        <w:tc>
          <w:tcPr>
            <w:tcW w:w="4215" w:type="dxa"/>
          </w:tcPr>
          <w:p w:rsidR="00E60231" w:rsidRPr="0059727B" w:rsidRDefault="00E60231" w:rsidP="00607A2B">
            <w:pPr>
              <w:spacing w:after="0" w:line="240" w:lineRule="auto"/>
              <w:rPr>
                <w:rFonts w:ascii="Times New Roman" w:eastAsia="SimSun" w:hAnsi="Times New Roman"/>
                <w:b/>
                <w:noProof/>
                <w:sz w:val="24"/>
                <w:szCs w:val="24"/>
                <w:lang w:val="vi-VN"/>
              </w:rPr>
            </w:pPr>
          </w:p>
          <w:p w:rsidR="00E60231" w:rsidRPr="0059727B" w:rsidRDefault="00E60231" w:rsidP="00607A2B">
            <w:pPr>
              <w:spacing w:after="0" w:line="240" w:lineRule="auto"/>
              <w:rPr>
                <w:rFonts w:ascii="Times New Roman" w:eastAsia="SimSun" w:hAnsi="Times New Roman"/>
                <w:b/>
                <w:noProof/>
                <w:sz w:val="24"/>
                <w:szCs w:val="24"/>
                <w:lang w:val="vi-VN"/>
              </w:rPr>
            </w:pPr>
          </w:p>
          <w:p w:rsidR="00E60231" w:rsidRPr="0059727B" w:rsidRDefault="00E60231" w:rsidP="00607A2B">
            <w:pPr>
              <w:pStyle w:val="ListParagraph"/>
              <w:spacing w:after="0" w:line="240" w:lineRule="auto"/>
              <w:ind w:left="0"/>
              <w:rPr>
                <w:rFonts w:ascii="Times New Roman" w:hAnsi="Times New Roman"/>
                <w:noProof/>
                <w:sz w:val="24"/>
                <w:szCs w:val="24"/>
                <w:lang w:val="vi-VN" w:eastAsia="zh-CN"/>
              </w:rPr>
            </w:pPr>
            <w:r w:rsidRPr="0059727B">
              <w:rPr>
                <w:rFonts w:ascii="Times New Roman" w:hAnsi="Times New Roman"/>
                <w:noProof/>
                <w:sz w:val="24"/>
                <w:szCs w:val="24"/>
                <w:lang w:val="vi-VN" w:eastAsia="zh-CN"/>
              </w:rPr>
              <w:t xml:space="preserve">- HS chỉnh đốn hàng ngũ để chào cờ </w:t>
            </w:r>
          </w:p>
          <w:p w:rsidR="00E60231" w:rsidRPr="0059727B" w:rsidRDefault="00E60231" w:rsidP="00607A2B">
            <w:pPr>
              <w:pStyle w:val="ListParagraph"/>
              <w:spacing w:after="0" w:line="240" w:lineRule="auto"/>
              <w:ind w:left="0"/>
              <w:rPr>
                <w:rFonts w:ascii="Times New Roman" w:hAnsi="Times New Roman"/>
                <w:noProof/>
                <w:sz w:val="24"/>
                <w:szCs w:val="24"/>
                <w:lang w:val="vi-VN" w:eastAsia="zh-CN"/>
              </w:rPr>
            </w:pPr>
            <w:r w:rsidRPr="0059727B">
              <w:rPr>
                <w:rFonts w:ascii="Times New Roman" w:hAnsi="Times New Roman"/>
                <w:noProof/>
                <w:sz w:val="24"/>
                <w:szCs w:val="24"/>
                <w:lang w:val="vi-VN" w:eastAsia="zh-CN"/>
              </w:rPr>
              <w:t>- Chào cờ, hát Quốc ca, Đội ca.</w:t>
            </w:r>
          </w:p>
          <w:p w:rsidR="00E60231" w:rsidRPr="0059727B" w:rsidRDefault="00E60231" w:rsidP="00607A2B">
            <w:pPr>
              <w:spacing w:after="0" w:line="240" w:lineRule="auto"/>
              <w:rPr>
                <w:rFonts w:ascii="Times New Roman" w:eastAsia="SimSun" w:hAnsi="Times New Roman"/>
                <w:b/>
                <w:noProof/>
                <w:sz w:val="24"/>
                <w:szCs w:val="24"/>
                <w:lang w:val="vi-VN"/>
              </w:rPr>
            </w:pPr>
          </w:p>
          <w:p w:rsidR="00E60231" w:rsidRPr="0059727B" w:rsidRDefault="00E60231" w:rsidP="00607A2B">
            <w:pPr>
              <w:spacing w:after="0" w:line="240" w:lineRule="auto"/>
              <w:rPr>
                <w:rFonts w:ascii="Times New Roman" w:eastAsia="SimSun" w:hAnsi="Times New Roman"/>
                <w:b/>
                <w:noProof/>
                <w:sz w:val="24"/>
                <w:szCs w:val="24"/>
                <w:lang w:val="vi-VN"/>
              </w:rPr>
            </w:pPr>
          </w:p>
          <w:p w:rsidR="00E60231" w:rsidRPr="0059727B" w:rsidRDefault="00E60231" w:rsidP="00607A2B">
            <w:pPr>
              <w:spacing w:after="0" w:line="240" w:lineRule="auto"/>
              <w:rPr>
                <w:rFonts w:ascii="Times New Roman" w:eastAsia="SimSun" w:hAnsi="Times New Roman"/>
                <w:b/>
                <w:noProof/>
                <w:sz w:val="24"/>
                <w:szCs w:val="24"/>
                <w:lang w:val="vi-VN"/>
              </w:rPr>
            </w:pPr>
          </w:p>
          <w:p w:rsidR="00E60231" w:rsidRPr="0059727B" w:rsidRDefault="00E60231" w:rsidP="00607A2B">
            <w:pPr>
              <w:spacing w:after="0" w:line="240" w:lineRule="auto"/>
              <w:rPr>
                <w:rFonts w:ascii="Times New Roman" w:eastAsia="SimSun" w:hAnsi="Times New Roman"/>
                <w:bCs/>
                <w:noProof/>
                <w:sz w:val="24"/>
                <w:szCs w:val="24"/>
                <w:lang w:val="vi-VN"/>
              </w:rPr>
            </w:pPr>
          </w:p>
          <w:p w:rsidR="00E60231" w:rsidRPr="0059727B" w:rsidRDefault="00E60231" w:rsidP="00607A2B">
            <w:pPr>
              <w:spacing w:after="0" w:line="240" w:lineRule="auto"/>
              <w:rPr>
                <w:rFonts w:ascii="Times New Roman" w:eastAsia="SimSun" w:hAnsi="Times New Roman"/>
                <w:bCs/>
                <w:noProof/>
                <w:sz w:val="24"/>
                <w:szCs w:val="24"/>
                <w:lang w:val="vi-VN"/>
              </w:rPr>
            </w:pPr>
          </w:p>
          <w:p w:rsidR="00E60231" w:rsidRPr="0059727B" w:rsidRDefault="00E60231" w:rsidP="00607A2B">
            <w:pPr>
              <w:spacing w:after="0" w:line="240" w:lineRule="auto"/>
              <w:rPr>
                <w:rFonts w:ascii="Times New Roman" w:eastAsia="SimSun" w:hAnsi="Times New Roman"/>
                <w:bCs/>
                <w:noProof/>
                <w:sz w:val="24"/>
                <w:szCs w:val="24"/>
                <w:lang w:val="vi-VN"/>
              </w:rPr>
            </w:pPr>
          </w:p>
          <w:p w:rsidR="00E60231" w:rsidRPr="0059727B" w:rsidRDefault="00E60231" w:rsidP="00607A2B">
            <w:pPr>
              <w:spacing w:after="0" w:line="240" w:lineRule="auto"/>
              <w:rPr>
                <w:rFonts w:ascii="Times New Roman" w:eastAsia="SimSun" w:hAnsi="Times New Roman"/>
                <w:bCs/>
                <w:noProof/>
                <w:sz w:val="24"/>
                <w:szCs w:val="24"/>
                <w:lang w:val="vi-VN"/>
              </w:rPr>
            </w:pPr>
          </w:p>
          <w:p w:rsidR="00E60231" w:rsidRPr="0059727B" w:rsidRDefault="00E60231" w:rsidP="00607A2B">
            <w:pPr>
              <w:spacing w:after="0" w:line="240" w:lineRule="auto"/>
              <w:rPr>
                <w:rFonts w:ascii="Times New Roman" w:eastAsia="SimSun" w:hAnsi="Times New Roman"/>
                <w:bCs/>
                <w:noProof/>
                <w:sz w:val="24"/>
                <w:szCs w:val="24"/>
                <w:lang w:val="vi-VN"/>
              </w:rPr>
            </w:pPr>
          </w:p>
          <w:p w:rsidR="00E60231" w:rsidRPr="0059727B" w:rsidRDefault="00E60231" w:rsidP="00607A2B">
            <w:pPr>
              <w:spacing w:after="0" w:line="240" w:lineRule="auto"/>
              <w:rPr>
                <w:rFonts w:ascii="Times New Roman" w:eastAsia="SimSun" w:hAnsi="Times New Roman"/>
                <w:bCs/>
                <w:noProof/>
                <w:sz w:val="24"/>
                <w:szCs w:val="24"/>
                <w:lang w:val="vi-VN"/>
              </w:rPr>
            </w:pPr>
          </w:p>
          <w:p w:rsidR="00E60231" w:rsidRPr="0059727B" w:rsidRDefault="00E60231" w:rsidP="00607A2B">
            <w:pPr>
              <w:spacing w:after="0" w:line="240" w:lineRule="auto"/>
              <w:rPr>
                <w:rFonts w:ascii="Times New Roman" w:eastAsia="SimSun" w:hAnsi="Times New Roman"/>
                <w:bCs/>
                <w:noProof/>
                <w:sz w:val="24"/>
                <w:szCs w:val="24"/>
                <w:lang w:val="vi-VN"/>
              </w:rPr>
            </w:pPr>
          </w:p>
          <w:p w:rsidR="00E60231" w:rsidRPr="0059727B" w:rsidRDefault="00E60231" w:rsidP="00607A2B">
            <w:pPr>
              <w:spacing w:after="0" w:line="240" w:lineRule="auto"/>
              <w:rPr>
                <w:rFonts w:ascii="Times New Roman" w:eastAsia="SimSun" w:hAnsi="Times New Roman"/>
                <w:bCs/>
                <w:noProof/>
                <w:sz w:val="24"/>
                <w:szCs w:val="24"/>
                <w:lang w:val="vi-VN"/>
              </w:rPr>
            </w:pPr>
          </w:p>
          <w:p w:rsidR="00E60231" w:rsidRPr="0059727B" w:rsidRDefault="00E60231" w:rsidP="00607A2B">
            <w:pPr>
              <w:spacing w:after="0" w:line="240" w:lineRule="auto"/>
              <w:rPr>
                <w:rFonts w:ascii="Times New Roman" w:eastAsia="SimSun" w:hAnsi="Times New Roman"/>
                <w:bCs/>
                <w:noProof/>
                <w:sz w:val="24"/>
                <w:szCs w:val="24"/>
                <w:lang w:val="vi-VN"/>
              </w:rPr>
            </w:pPr>
            <w:r w:rsidRPr="0059727B">
              <w:rPr>
                <w:rFonts w:ascii="Times New Roman" w:eastAsia="SimSun" w:hAnsi="Times New Roman"/>
                <w:bCs/>
                <w:noProof/>
                <w:sz w:val="24"/>
                <w:szCs w:val="24"/>
                <w:lang w:val="vi-VN"/>
              </w:rPr>
              <w:t>- Đội văn nghệ các khối lớp trình diễn hoạt cảnh.</w:t>
            </w:r>
          </w:p>
          <w:p w:rsidR="00E60231" w:rsidRPr="0059727B" w:rsidRDefault="00E60231" w:rsidP="00607A2B">
            <w:pPr>
              <w:spacing w:after="0" w:line="240" w:lineRule="auto"/>
              <w:rPr>
                <w:rFonts w:ascii="Times New Roman" w:eastAsia="SimSun" w:hAnsi="Times New Roman"/>
                <w:bCs/>
                <w:noProof/>
                <w:sz w:val="24"/>
                <w:szCs w:val="24"/>
                <w:lang w:val="vi-VN"/>
              </w:rPr>
            </w:pPr>
            <w:r w:rsidRPr="0059727B">
              <w:rPr>
                <w:rFonts w:ascii="Times New Roman" w:eastAsia="SimSun" w:hAnsi="Times New Roman"/>
                <w:bCs/>
                <w:noProof/>
                <w:sz w:val="24"/>
                <w:szCs w:val="24"/>
                <w:lang w:val="vi-VN"/>
              </w:rPr>
              <w:t>- HS toàn trường quan sát, theo dõi.</w:t>
            </w:r>
          </w:p>
        </w:tc>
      </w:tr>
      <w:tr w:rsidR="00E60231" w:rsidRPr="00877C97" w:rsidTr="007F6569">
        <w:tc>
          <w:tcPr>
            <w:tcW w:w="661" w:type="dxa"/>
          </w:tcPr>
          <w:p w:rsidR="00E60231" w:rsidRPr="0039628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10'</w:t>
            </w:r>
          </w:p>
        </w:tc>
        <w:tc>
          <w:tcPr>
            <w:tcW w:w="9653" w:type="dxa"/>
            <w:gridSpan w:val="2"/>
          </w:tcPr>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 xml:space="preserve">C.  </w:t>
            </w:r>
            <w:r w:rsidRPr="0059727B">
              <w:rPr>
                <w:rFonts w:ascii="Times New Roman" w:eastAsia="MS Mincho" w:hAnsi="Times New Roman"/>
                <w:b/>
                <w:bCs/>
                <w:sz w:val="24"/>
                <w:szCs w:val="24"/>
                <w:lang w:val="nl-NL"/>
              </w:rPr>
              <w:t xml:space="preserve">HOẠT ĐỘNG </w:t>
            </w:r>
            <w:r w:rsidRPr="0059727B">
              <w:rPr>
                <w:rFonts w:ascii="Times New Roman" w:eastAsia="MS Mincho" w:hAnsi="Times New Roman"/>
                <w:b/>
                <w:sz w:val="24"/>
                <w:szCs w:val="24"/>
                <w:lang w:val="vi-VN"/>
              </w:rPr>
              <w:t xml:space="preserve">VẬN DỤNG </w:t>
            </w:r>
          </w:p>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a) Mục tiêu:</w:t>
            </w:r>
          </w:p>
          <w:p w:rsidR="00E60231" w:rsidRPr="0059727B" w:rsidRDefault="00E60231" w:rsidP="00607A2B">
            <w:pPr>
              <w:pStyle w:val="NormalWeb"/>
              <w:spacing w:beforeAutospacing="0" w:afterAutospacing="0"/>
              <w:rPr>
                <w:rStyle w:val="Strong"/>
                <w:b w:val="0"/>
                <w:lang w:val="vi-VN"/>
              </w:rPr>
            </w:pPr>
            <w:r w:rsidRPr="0059727B">
              <w:rPr>
                <w:rStyle w:val="Strong"/>
                <w:b w:val="0"/>
                <w:lang w:val="vi-VN"/>
              </w:rPr>
              <w:t>- Chia sẻ cảm nghĩ sau khi tham gia hoạt cảnh</w:t>
            </w:r>
          </w:p>
          <w:p w:rsidR="00E60231" w:rsidRPr="000D1E98" w:rsidRDefault="00E60231" w:rsidP="000D1E98">
            <w:pPr>
              <w:spacing w:after="0" w:line="240" w:lineRule="auto"/>
              <w:jc w:val="both"/>
              <w:rPr>
                <w:rFonts w:ascii="Times New Roman" w:hAnsi="Times New Roman"/>
                <w:sz w:val="24"/>
                <w:szCs w:val="24"/>
                <w:lang w:val="vi-VN"/>
              </w:rPr>
            </w:pPr>
            <w:r w:rsidRPr="0059727B">
              <w:rPr>
                <w:rFonts w:ascii="Times New Roman" w:hAnsi="Times New Roman"/>
                <w:sz w:val="24"/>
                <w:szCs w:val="24"/>
                <w:lang w:val="vi-VN"/>
              </w:rPr>
              <w:t>- Thể hiện được tình cảm, sự trân trọng đối với mẹ và cô giáo.</w:t>
            </w:r>
          </w:p>
        </w:tc>
      </w:tr>
      <w:tr w:rsidR="00E60231" w:rsidRPr="009A427C" w:rsidTr="00396284">
        <w:tc>
          <w:tcPr>
            <w:tcW w:w="661" w:type="dxa"/>
          </w:tcPr>
          <w:p w:rsidR="00E60231" w:rsidRPr="000D1E98" w:rsidRDefault="00E60231" w:rsidP="000D1E98">
            <w:pPr>
              <w:spacing w:after="0" w:line="240" w:lineRule="auto"/>
              <w:jc w:val="center"/>
              <w:rPr>
                <w:rFonts w:ascii="Times New Roman" w:hAnsi="Times New Roman"/>
                <w:sz w:val="24"/>
                <w:szCs w:val="24"/>
                <w:lang w:val="vi-VN"/>
              </w:rPr>
            </w:pPr>
          </w:p>
        </w:tc>
        <w:tc>
          <w:tcPr>
            <w:tcW w:w="5438" w:type="dxa"/>
          </w:tcPr>
          <w:p w:rsidR="00E60231" w:rsidRPr="0059727B" w:rsidRDefault="00E60231" w:rsidP="00607A2B">
            <w:pPr>
              <w:pStyle w:val="NormalWeb"/>
              <w:spacing w:beforeAutospacing="0" w:afterAutospacing="0"/>
              <w:rPr>
                <w:rFonts w:eastAsia="Times New Roman"/>
                <w:b/>
                <w:bCs/>
                <w:lang w:val="vi-VN"/>
              </w:rPr>
            </w:pPr>
            <w:r w:rsidRPr="0059727B">
              <w:rPr>
                <w:rFonts w:eastAsia="Times New Roman"/>
                <w:b/>
                <w:bCs/>
                <w:lang w:val="vi-VN"/>
              </w:rPr>
              <w:t xml:space="preserve">b) Cách tiến hành </w:t>
            </w:r>
          </w:p>
          <w:p w:rsidR="00E60231" w:rsidRPr="0059727B" w:rsidRDefault="00E60231" w:rsidP="00607A2B">
            <w:pPr>
              <w:pStyle w:val="NormalWeb"/>
              <w:spacing w:beforeAutospacing="0" w:afterAutospacing="0"/>
              <w:rPr>
                <w:rFonts w:eastAsia="Times New Roman"/>
                <w:lang w:val="vi-VN"/>
              </w:rPr>
            </w:pPr>
            <w:r w:rsidRPr="0059727B">
              <w:rPr>
                <w:rStyle w:val="Strong"/>
                <w:b w:val="0"/>
                <w:lang w:val="vi-VN"/>
              </w:rPr>
              <w:t>- GV tổ chức cho HS chia sẻ cảm nghĩ sau khi tham gia hoạt cảnh:</w:t>
            </w:r>
            <w:r w:rsidRPr="0059727B">
              <w:rPr>
                <w:rFonts w:eastAsia="Times New Roman"/>
                <w:lang w:val="vi-VN"/>
              </w:rPr>
              <w:t xml:space="preserve"> </w:t>
            </w:r>
          </w:p>
          <w:p w:rsidR="00E60231" w:rsidRPr="0059727B" w:rsidRDefault="00E60231" w:rsidP="00607A2B">
            <w:pPr>
              <w:pStyle w:val="NormalWeb"/>
              <w:spacing w:beforeAutospacing="0" w:afterAutospacing="0"/>
              <w:rPr>
                <w:bCs/>
                <w:lang w:val="vi-VN"/>
              </w:rPr>
            </w:pPr>
            <w:r w:rsidRPr="0059727B">
              <w:rPr>
                <w:rFonts w:eastAsia="Times New Roman"/>
                <w:lang w:val="vi-VN"/>
              </w:rPr>
              <w:t>+ Cảm xúc của em sau khi tham gia/xem hoạt cảnh thế nào?</w:t>
            </w:r>
          </w:p>
          <w:p w:rsidR="00E60231" w:rsidRPr="0059727B" w:rsidRDefault="00E60231" w:rsidP="00607A2B">
            <w:pPr>
              <w:pStyle w:val="NormalWeb"/>
              <w:spacing w:beforeAutospacing="0" w:afterAutospacing="0"/>
              <w:rPr>
                <w:rFonts w:eastAsia="Times New Roman"/>
                <w:lang w:val="vi-VN"/>
              </w:rPr>
            </w:pPr>
            <w:r w:rsidRPr="0059727B">
              <w:rPr>
                <w:rFonts w:eastAsia="Times New Roman"/>
                <w:lang w:val="vi-VN"/>
              </w:rPr>
              <w:t>+ Qua hoạt cảnh hôm nay, em muốn nói điều g</w:t>
            </w:r>
            <w:r w:rsidRPr="0059727B">
              <w:rPr>
                <w:lang w:val="vi-VN"/>
              </w:rPr>
              <w:t>ì với mẹ và cô giáo của em?</w:t>
            </w:r>
          </w:p>
          <w:p w:rsidR="00E60231" w:rsidRPr="0059727B" w:rsidRDefault="00E60231" w:rsidP="00607A2B">
            <w:pPr>
              <w:pStyle w:val="NormalWeb"/>
              <w:spacing w:beforeAutospacing="0" w:afterAutospacing="0"/>
              <w:rPr>
                <w:rFonts w:eastAsia="Times New Roman"/>
                <w:lang w:val="vi-VN"/>
              </w:rPr>
            </w:pPr>
            <w:r w:rsidRPr="0059727B">
              <w:rPr>
                <w:lang w:val="vi-VN"/>
              </w:rPr>
              <w:t xml:space="preserve">+ Em sẽ làm gì </w:t>
            </w:r>
            <w:r w:rsidRPr="0059727B">
              <w:rPr>
                <w:rFonts w:eastAsia="Times New Roman"/>
                <w:lang w:val="vi-VN"/>
              </w:rPr>
              <w:t>để thể hiện l</w:t>
            </w:r>
            <w:r w:rsidRPr="0059727B">
              <w:rPr>
                <w:lang w:val="vi-VN"/>
              </w:rPr>
              <w:t xml:space="preserve">òng biết </w:t>
            </w:r>
            <w:r w:rsidRPr="0059727B">
              <w:rPr>
                <w:rFonts w:eastAsia="Times New Roman"/>
                <w:lang w:val="vi-VN"/>
              </w:rPr>
              <w:t>ơn và sự yêu qu</w:t>
            </w:r>
            <w:r w:rsidRPr="0059727B">
              <w:rPr>
                <w:lang w:val="vi-VN"/>
              </w:rPr>
              <w:t>ý đối với mẹ v</w:t>
            </w:r>
            <w:r w:rsidRPr="0059727B">
              <w:rPr>
                <w:rFonts w:eastAsia="Times New Roman"/>
                <w:lang w:val="vi-VN"/>
              </w:rPr>
              <w:t>à cô giáo của em?</w:t>
            </w:r>
          </w:p>
          <w:p w:rsidR="00E60231" w:rsidRPr="0059727B" w:rsidRDefault="00E60231" w:rsidP="00607A2B">
            <w:pPr>
              <w:pStyle w:val="NormalWeb"/>
              <w:spacing w:beforeAutospacing="0" w:afterAutospacing="0"/>
              <w:rPr>
                <w:rFonts w:eastAsia="MS Mincho"/>
                <w:b/>
                <w:lang w:val="vi-VN" w:eastAsia="en-US"/>
              </w:rPr>
            </w:pPr>
            <w:r w:rsidRPr="0059727B">
              <w:rPr>
                <w:rFonts w:eastAsia="Times New Roman"/>
                <w:iCs/>
                <w:lang w:val="vi-VN"/>
              </w:rPr>
              <w:t xml:space="preserve">- </w:t>
            </w:r>
            <w:r w:rsidRPr="0059727B">
              <w:rPr>
                <w:iCs/>
                <w:lang w:val="vi-VN"/>
              </w:rPr>
              <w:t xml:space="preserve">Tổng phụ trách chốt nội dung hoạt cảnh, giáo dục HS lòng kính yêu và biết </w:t>
            </w:r>
            <w:r w:rsidRPr="0059727B">
              <w:rPr>
                <w:rFonts w:eastAsia="Times New Roman"/>
                <w:iCs/>
                <w:lang w:val="vi-VN"/>
              </w:rPr>
              <w:t>ơn bà, mẹ và cô giáo.</w:t>
            </w:r>
          </w:p>
        </w:tc>
        <w:tc>
          <w:tcPr>
            <w:tcW w:w="4215" w:type="dxa"/>
          </w:tcPr>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pStyle w:val="NormalWeb"/>
              <w:spacing w:beforeAutospacing="0" w:afterAutospacing="0"/>
              <w:rPr>
                <w:rFonts w:eastAsia="Times New Roman"/>
                <w:lang w:val="vi-VN"/>
              </w:rPr>
            </w:pPr>
            <w:r w:rsidRPr="0059727B">
              <w:rPr>
                <w:rFonts w:eastAsia="Times New Roman"/>
                <w:lang w:val="vi-VN"/>
              </w:rPr>
              <w:t>- Một số HS chia sẻ cảm nghĩ trước toàn trường.</w:t>
            </w:r>
          </w:p>
          <w:p w:rsidR="00E60231" w:rsidRPr="0059727B" w:rsidRDefault="00E60231" w:rsidP="00607A2B">
            <w:pPr>
              <w:spacing w:after="0" w:line="240" w:lineRule="auto"/>
              <w:rPr>
                <w:rFonts w:ascii="Times New Roman" w:hAnsi="Times New Roman"/>
                <w:sz w:val="24"/>
                <w:szCs w:val="24"/>
                <w:lang w:val="vi-VN"/>
              </w:rPr>
            </w:pPr>
            <w:r w:rsidRPr="0059727B">
              <w:rPr>
                <w:rFonts w:ascii="Times New Roman" w:hAnsi="Times New Roman"/>
                <w:sz w:val="24"/>
                <w:szCs w:val="24"/>
                <w:lang w:val="vi-VN"/>
              </w:rPr>
              <w:t>- HS liên hệ bản thân.</w:t>
            </w:r>
          </w:p>
          <w:p w:rsidR="00E60231" w:rsidRPr="0059727B" w:rsidRDefault="00E60231" w:rsidP="00607A2B">
            <w:pPr>
              <w:spacing w:after="0" w:line="240" w:lineRule="auto"/>
              <w:rPr>
                <w:rFonts w:ascii="Times New Roman" w:hAnsi="Times New Roman"/>
                <w:sz w:val="24"/>
                <w:szCs w:val="24"/>
                <w:lang w:val="vi-VN"/>
              </w:rPr>
            </w:pPr>
          </w:p>
          <w:p w:rsidR="00E60231" w:rsidRPr="0059727B" w:rsidRDefault="00E60231" w:rsidP="00607A2B">
            <w:pPr>
              <w:spacing w:after="0" w:line="240" w:lineRule="auto"/>
              <w:rPr>
                <w:rFonts w:ascii="Times New Roman" w:eastAsia="SimSun" w:hAnsi="Times New Roman"/>
                <w:noProof/>
                <w:sz w:val="24"/>
                <w:szCs w:val="24"/>
                <w:lang w:val="vi-VN"/>
              </w:rPr>
            </w:pPr>
          </w:p>
          <w:p w:rsidR="00E60231" w:rsidRPr="0059727B" w:rsidRDefault="00E60231" w:rsidP="00607A2B">
            <w:pPr>
              <w:spacing w:after="0" w:line="240" w:lineRule="auto"/>
              <w:rPr>
                <w:rFonts w:ascii="Times New Roman" w:eastAsia="SimSun" w:hAnsi="Times New Roman"/>
                <w:noProof/>
                <w:sz w:val="24"/>
                <w:szCs w:val="24"/>
                <w:lang w:val="vi-VN"/>
              </w:rPr>
            </w:pPr>
          </w:p>
          <w:p w:rsidR="00E60231" w:rsidRPr="0059727B" w:rsidRDefault="00E60231" w:rsidP="00607A2B">
            <w:pPr>
              <w:spacing w:after="0" w:line="240" w:lineRule="auto"/>
              <w:rPr>
                <w:rFonts w:ascii="Times New Roman" w:eastAsia="SimSun" w:hAnsi="Times New Roman"/>
                <w:noProof/>
                <w:sz w:val="24"/>
                <w:szCs w:val="24"/>
              </w:rPr>
            </w:pPr>
            <w:r w:rsidRPr="0059727B">
              <w:rPr>
                <w:rFonts w:ascii="Times New Roman" w:eastAsia="SimSun" w:hAnsi="Times New Roman"/>
                <w:noProof/>
                <w:sz w:val="24"/>
                <w:szCs w:val="24"/>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4F1B88" w:rsidRDefault="00E60231" w:rsidP="00403DA8">
      <w:pPr>
        <w:spacing w:after="0" w:line="240" w:lineRule="auto"/>
        <w:jc w:val="both"/>
        <w:rPr>
          <w:rFonts w:ascii="Times New Roman" w:hAnsi="Times New Roman"/>
          <w:b/>
          <w:bCs/>
          <w:sz w:val="24"/>
          <w:szCs w:val="24"/>
          <w:lang w:val="vi-VN"/>
        </w:rPr>
      </w:pPr>
      <w:r w:rsidRPr="004F1B88">
        <w:rPr>
          <w:rFonts w:ascii="Times New Roman" w:hAnsi="Times New Roman"/>
          <w:sz w:val="24"/>
          <w:szCs w:val="24"/>
          <w:lang w:val="vi-VN"/>
        </w:rPr>
        <w:t>...............................................................................................................................</w:t>
      </w:r>
      <w:r w:rsidRPr="00F41A54">
        <w:rPr>
          <w:rFonts w:ascii="Times New Roman" w:hAnsi="Times New Roman"/>
          <w:sz w:val="24"/>
          <w:szCs w:val="24"/>
          <w:lang w:val="vi-VN"/>
        </w:rPr>
        <w:t>...............................................................................................................................................................................................................</w:t>
      </w:r>
    </w:p>
    <w:p w:rsidR="00E60231" w:rsidRPr="004F1B88" w:rsidRDefault="00E60231" w:rsidP="0059727B">
      <w:pPr>
        <w:spacing w:after="0" w:line="240" w:lineRule="auto"/>
        <w:jc w:val="both"/>
        <w:rPr>
          <w:rFonts w:ascii="Times New Roman" w:hAnsi="Times New Roman"/>
          <w:b/>
          <w:bCs/>
          <w:sz w:val="24"/>
          <w:szCs w:val="24"/>
          <w:lang w:val="vi-VN"/>
        </w:rPr>
      </w:pPr>
    </w:p>
    <w:p w:rsidR="00E60231" w:rsidRPr="004F1B88" w:rsidRDefault="00E60231" w:rsidP="0059727B">
      <w:pPr>
        <w:spacing w:after="0" w:line="240" w:lineRule="auto"/>
        <w:jc w:val="both"/>
        <w:rPr>
          <w:rFonts w:ascii="Times New Roman" w:hAnsi="Times New Roman"/>
          <w:b/>
          <w:bCs/>
          <w:sz w:val="24"/>
          <w:szCs w:val="24"/>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471FFC">
      <w:pPr>
        <w:pStyle w:val="NormalWeb"/>
        <w:spacing w:beforeAutospacing="0" w:afterAutospacing="0"/>
        <w:rPr>
          <w:rStyle w:val="Strong"/>
          <w:lang w:val="vi-VN"/>
        </w:rPr>
      </w:pPr>
      <w:r w:rsidRPr="00877C97">
        <w:rPr>
          <w:rStyle w:val="Strong"/>
          <w:lang w:val="vi-VN"/>
        </w:rPr>
        <w:t>Thứ Tư ngày 23 táng 10 năm 2024</w:t>
      </w:r>
    </w:p>
    <w:p w:rsidR="00E60231" w:rsidRPr="0059727B" w:rsidRDefault="00E60231" w:rsidP="0059727B">
      <w:pPr>
        <w:pStyle w:val="NormalWeb"/>
        <w:spacing w:beforeAutospacing="0" w:afterAutospacing="0"/>
        <w:jc w:val="center"/>
        <w:rPr>
          <w:rStyle w:val="Strong"/>
          <w:lang w:val="vi-VN"/>
        </w:rPr>
      </w:pPr>
      <w:r w:rsidRPr="00396284">
        <w:rPr>
          <w:rStyle w:val="Strong"/>
          <w:color w:val="000000"/>
          <w:lang w:val="vi-VN"/>
        </w:rPr>
        <w:t>HĐGD THEO CHỦ ĐỀ:</w:t>
      </w:r>
      <w:r w:rsidRPr="0059727B">
        <w:rPr>
          <w:rStyle w:val="Strong"/>
          <w:lang w:val="vi-VN"/>
        </w:rPr>
        <w:t xml:space="preserve"> CẢM XÚC CỦA EM</w:t>
      </w:r>
    </w:p>
    <w:p w:rsidR="00E60231" w:rsidRPr="0059727B" w:rsidRDefault="00E60231" w:rsidP="0059727B">
      <w:pPr>
        <w:pStyle w:val="NormalWeb"/>
        <w:spacing w:beforeAutospacing="0" w:afterAutospacing="0"/>
        <w:rPr>
          <w:b/>
          <w:bCs/>
          <w:lang w:val="vi-VN"/>
        </w:rPr>
      </w:pPr>
    </w:p>
    <w:p w:rsidR="00E60231" w:rsidRPr="0059727B" w:rsidRDefault="00E60231" w:rsidP="0059727B">
      <w:pPr>
        <w:pStyle w:val="NormalWeb"/>
        <w:spacing w:beforeAutospacing="0" w:afterAutospacing="0"/>
        <w:rPr>
          <w:b/>
          <w:bCs/>
          <w:lang w:val="vi-VN"/>
        </w:rPr>
      </w:pPr>
      <w:r w:rsidRPr="0059727B">
        <w:rPr>
          <w:b/>
          <w:bCs/>
          <w:lang w:val="vi-VN"/>
        </w:rPr>
        <w:t>I. YÊU CẦU CẦN ĐẠT</w:t>
      </w:r>
    </w:p>
    <w:p w:rsidR="00E60231" w:rsidRPr="0059727B" w:rsidRDefault="00E60231" w:rsidP="0059727B">
      <w:pPr>
        <w:spacing w:after="0" w:line="240" w:lineRule="auto"/>
        <w:rPr>
          <w:rFonts w:ascii="Times New Roman" w:hAnsi="Times New Roman"/>
          <w:b/>
          <w:sz w:val="24"/>
          <w:szCs w:val="24"/>
          <w:lang w:val="vi-VN"/>
        </w:rPr>
      </w:pPr>
      <w:r w:rsidRPr="0059727B">
        <w:rPr>
          <w:rFonts w:ascii="Times New Roman" w:hAnsi="Times New Roman"/>
          <w:b/>
          <w:sz w:val="24"/>
          <w:szCs w:val="24"/>
          <w:lang w:val="vi-VN"/>
        </w:rPr>
        <w:t>1. Năng lực đặc thù</w:t>
      </w:r>
    </w:p>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Chia sẻ được những trải nghiệm cảm xúc của bản thân.</w:t>
      </w:r>
    </w:p>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Nhận diện được khả năng kiểm soát cảm xúc của bản thân.</w:t>
      </w:r>
    </w:p>
    <w:p w:rsidR="00E60231" w:rsidRPr="0059727B" w:rsidRDefault="00E60231" w:rsidP="0059727B">
      <w:pPr>
        <w:pStyle w:val="ListParagraph"/>
        <w:spacing w:after="0" w:line="240" w:lineRule="auto"/>
        <w:ind w:left="0"/>
        <w:jc w:val="both"/>
        <w:rPr>
          <w:rFonts w:ascii="Times New Roman" w:hAnsi="Times New Roman"/>
          <w:b/>
          <w:sz w:val="24"/>
          <w:szCs w:val="24"/>
          <w:lang w:val="vi-VN"/>
        </w:rPr>
      </w:pPr>
      <w:r w:rsidRPr="0059727B">
        <w:rPr>
          <w:rFonts w:ascii="Times New Roman" w:hAnsi="Times New Roman"/>
          <w:b/>
          <w:sz w:val="24"/>
          <w:szCs w:val="24"/>
          <w:lang w:val="vi-VN"/>
        </w:rPr>
        <w:t>2. Năng lực chung</w:t>
      </w:r>
    </w:p>
    <w:p w:rsidR="00E60231" w:rsidRPr="0059727B" w:rsidRDefault="00E60231" w:rsidP="0059727B">
      <w:pPr>
        <w:pStyle w:val="ListParagraph"/>
        <w:spacing w:after="0" w:line="240" w:lineRule="auto"/>
        <w:ind w:left="0"/>
        <w:jc w:val="both"/>
        <w:rPr>
          <w:rFonts w:ascii="Times New Roman" w:hAnsi="Times New Roman"/>
          <w:sz w:val="24"/>
          <w:szCs w:val="24"/>
          <w:lang w:val="vi-VN"/>
        </w:rPr>
      </w:pPr>
      <w:r w:rsidRPr="0059727B">
        <w:rPr>
          <w:rFonts w:ascii="Times New Roman" w:hAnsi="Times New Roman"/>
          <w:sz w:val="24"/>
          <w:szCs w:val="24"/>
          <w:lang w:val="vi-VN"/>
        </w:rPr>
        <w:t xml:space="preserve">- NL tự chủ và tự học, NL giao tiếp và </w:t>
      </w:r>
      <w:r w:rsidRPr="0059727B">
        <w:rPr>
          <w:rFonts w:ascii="Times New Roman" w:hAnsi="Times New Roman"/>
          <w:iCs/>
          <w:spacing w:val="-4"/>
          <w:sz w:val="24"/>
          <w:szCs w:val="24"/>
          <w:lang w:val="vi-VN"/>
        </w:rPr>
        <w:t xml:space="preserve">hợp tác, NL giải quyết vấn đề và sáng tạo, </w:t>
      </w:r>
      <w:r w:rsidRPr="0059727B">
        <w:rPr>
          <w:rFonts w:ascii="Times New Roman" w:hAnsi="Times New Roman"/>
          <w:sz w:val="24"/>
          <w:szCs w:val="24"/>
          <w:lang w:val="vi-VN"/>
        </w:rPr>
        <w:t>NL thiết kế và tổ chức hoạt động.</w:t>
      </w:r>
    </w:p>
    <w:p w:rsidR="00E60231" w:rsidRPr="0059727B" w:rsidRDefault="00E60231" w:rsidP="0059727B">
      <w:pPr>
        <w:pStyle w:val="ListParagraph"/>
        <w:spacing w:after="0" w:line="240" w:lineRule="auto"/>
        <w:ind w:left="0"/>
        <w:jc w:val="both"/>
        <w:rPr>
          <w:rFonts w:ascii="Times New Roman" w:hAnsi="Times New Roman"/>
          <w:b/>
          <w:sz w:val="24"/>
          <w:szCs w:val="24"/>
          <w:lang w:val="vi-VN"/>
        </w:rPr>
      </w:pPr>
      <w:r w:rsidRPr="0059727B">
        <w:rPr>
          <w:rFonts w:ascii="Times New Roman" w:hAnsi="Times New Roman"/>
          <w:b/>
          <w:sz w:val="24"/>
          <w:szCs w:val="24"/>
          <w:lang w:val="vi-VN"/>
        </w:rPr>
        <w:t>3. Phẩm chất</w:t>
      </w:r>
    </w:p>
    <w:p w:rsidR="00E60231" w:rsidRPr="0059727B" w:rsidRDefault="00E60231" w:rsidP="0059727B">
      <w:pPr>
        <w:pStyle w:val="ListParagraph"/>
        <w:spacing w:after="0" w:line="240" w:lineRule="auto"/>
        <w:ind w:left="0"/>
        <w:jc w:val="both"/>
        <w:rPr>
          <w:rFonts w:ascii="Times New Roman" w:hAnsi="Times New Roman"/>
          <w:sz w:val="24"/>
          <w:szCs w:val="24"/>
          <w:lang w:val="vi-VN"/>
        </w:rPr>
      </w:pPr>
      <w:r w:rsidRPr="0059727B">
        <w:rPr>
          <w:rFonts w:ascii="Times New Roman" w:hAnsi="Times New Roman"/>
          <w:sz w:val="24"/>
          <w:szCs w:val="24"/>
          <w:lang w:val="vi-VN"/>
        </w:rPr>
        <w:t>- Thể hiện được tình cảm, cảm xúc của bản thân với mọi người cho phù hợp.</w:t>
      </w:r>
    </w:p>
    <w:p w:rsidR="00E60231" w:rsidRPr="0059727B" w:rsidRDefault="00E60231" w:rsidP="0059727B">
      <w:pPr>
        <w:pStyle w:val="ListParagraph"/>
        <w:spacing w:after="0" w:line="240" w:lineRule="auto"/>
        <w:ind w:left="0"/>
        <w:jc w:val="both"/>
        <w:rPr>
          <w:rFonts w:ascii="Times New Roman" w:hAnsi="Times New Roman"/>
          <w:sz w:val="24"/>
          <w:szCs w:val="24"/>
          <w:lang w:val="vi-VN"/>
        </w:rPr>
      </w:pPr>
      <w:r w:rsidRPr="0059727B">
        <w:rPr>
          <w:rFonts w:ascii="Times New Roman" w:hAnsi="Times New Roman"/>
          <w:sz w:val="24"/>
          <w:szCs w:val="24"/>
          <w:lang w:val="vi-VN"/>
        </w:rPr>
        <w:t>- Nhân ái, yêu thương mọi người xung quanh.</w:t>
      </w:r>
    </w:p>
    <w:p w:rsidR="00E60231" w:rsidRPr="004F1B88" w:rsidRDefault="00E60231" w:rsidP="0059727B">
      <w:pPr>
        <w:tabs>
          <w:tab w:val="left" w:pos="567"/>
        </w:tabs>
        <w:spacing w:after="0" w:line="240" w:lineRule="auto"/>
        <w:jc w:val="both"/>
        <w:rPr>
          <w:rFonts w:ascii="Times New Roman" w:hAnsi="Times New Roman"/>
          <w:b/>
          <w:bCs/>
          <w:sz w:val="24"/>
          <w:szCs w:val="24"/>
          <w:lang w:val="vi-VN"/>
        </w:rPr>
      </w:pPr>
      <w:r w:rsidRPr="0059727B">
        <w:rPr>
          <w:rFonts w:ascii="Times New Roman" w:hAnsi="Times New Roman"/>
          <w:b/>
          <w:bCs/>
          <w:sz w:val="24"/>
          <w:szCs w:val="24"/>
          <w:lang w:val="vi-VN"/>
        </w:rPr>
        <w:t>II. ĐỒ DÙNG DẠY – HỌC</w:t>
      </w:r>
    </w:p>
    <w:p w:rsidR="00E60231" w:rsidRPr="0059727B" w:rsidRDefault="00E60231" w:rsidP="0059727B">
      <w:pPr>
        <w:tabs>
          <w:tab w:val="left" w:pos="567"/>
        </w:tabs>
        <w:spacing w:after="0" w:line="240" w:lineRule="auto"/>
        <w:jc w:val="both"/>
        <w:rPr>
          <w:rFonts w:ascii="Times New Roman" w:hAnsi="Times New Roman"/>
          <w:bCs/>
          <w:sz w:val="24"/>
          <w:szCs w:val="24"/>
          <w:lang w:val="vi-VN"/>
        </w:rPr>
      </w:pPr>
      <w:r w:rsidRPr="0059727B">
        <w:rPr>
          <w:rFonts w:ascii="Times New Roman" w:hAnsi="Times New Roman"/>
          <w:b/>
          <w:bCs/>
          <w:sz w:val="24"/>
          <w:szCs w:val="24"/>
          <w:lang w:val="vi-VN"/>
        </w:rPr>
        <w:t xml:space="preserve">1. Giáo viên: </w:t>
      </w:r>
      <w:r w:rsidRPr="0059727B">
        <w:rPr>
          <w:rFonts w:ascii="Times New Roman" w:hAnsi="Times New Roman"/>
          <w:bCs/>
          <w:sz w:val="24"/>
          <w:szCs w:val="24"/>
          <w:lang w:val="vi-VN"/>
        </w:rPr>
        <w:t>Chương trình, các bài hát, các tấm thẻ ghi các trạng thái cảm xúc; Bảng phụ có ghi sẵn các mức độ kiểm soát cảm xúc.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6201"/>
      </w:tblGrid>
      <w:tr w:rsidR="00E60231" w:rsidRPr="00877C97" w:rsidTr="00F568A3">
        <w:tc>
          <w:tcPr>
            <w:tcW w:w="3369" w:type="dxa"/>
          </w:tcPr>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Kiểm soát cảm xúc tốt</w:t>
            </w:r>
          </w:p>
        </w:tc>
        <w:tc>
          <w:tcPr>
            <w:tcW w:w="6201" w:type="dxa"/>
          </w:tcPr>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Luôn giữ được bình tĩnh và không có hành động</w:t>
            </w:r>
          </w:p>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tức thời do cảm xúc tiêu cực gây ra.</w:t>
            </w:r>
          </w:p>
        </w:tc>
      </w:tr>
      <w:tr w:rsidR="00E60231" w:rsidRPr="00877C97" w:rsidTr="00F568A3">
        <w:tc>
          <w:tcPr>
            <w:tcW w:w="3369" w:type="dxa"/>
          </w:tcPr>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Kiểm soát cảm xúc trung bình</w:t>
            </w:r>
          </w:p>
        </w:tc>
        <w:tc>
          <w:tcPr>
            <w:tcW w:w="6201" w:type="dxa"/>
          </w:tcPr>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Trong một số trường hợp giữ được bình tĩnh và không</w:t>
            </w:r>
          </w:p>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có hành động tức thời do cảm xúc tiêu cực gây ra.</w:t>
            </w:r>
          </w:p>
        </w:tc>
      </w:tr>
      <w:tr w:rsidR="00E60231" w:rsidRPr="00877C97" w:rsidTr="00F568A3">
        <w:tc>
          <w:tcPr>
            <w:tcW w:w="3369" w:type="dxa"/>
          </w:tcPr>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Kiểm soát cảm xúc chưa tốt</w:t>
            </w:r>
          </w:p>
        </w:tc>
        <w:tc>
          <w:tcPr>
            <w:tcW w:w="6201" w:type="dxa"/>
          </w:tcPr>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Không giữ được bình tĩnh và thường có hành động</w:t>
            </w:r>
          </w:p>
          <w:p w:rsidR="00E60231" w:rsidRPr="0059727B" w:rsidRDefault="00E60231" w:rsidP="0059727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tức thời do cảm xúc tiêu cực gây ra.</w:t>
            </w:r>
          </w:p>
        </w:tc>
      </w:tr>
    </w:tbl>
    <w:p w:rsidR="00E60231" w:rsidRPr="0059727B" w:rsidRDefault="00E60231" w:rsidP="0059727B">
      <w:pPr>
        <w:pStyle w:val="NormalWeb"/>
        <w:spacing w:beforeAutospacing="0" w:afterAutospacing="0"/>
        <w:rPr>
          <w:rStyle w:val="Strong"/>
          <w:b w:val="0"/>
          <w:lang w:val="vi-VN"/>
        </w:rPr>
      </w:pPr>
      <w:r w:rsidRPr="0059727B">
        <w:rPr>
          <w:b/>
          <w:bCs/>
          <w:lang w:val="vi-VN"/>
        </w:rPr>
        <w:t xml:space="preserve">2. Học sinh: </w:t>
      </w:r>
      <w:r w:rsidRPr="0059727B">
        <w:rPr>
          <w:rStyle w:val="Strong"/>
          <w:b w:val="0"/>
          <w:lang w:val="vi-VN"/>
        </w:rPr>
        <w:t>Giấy, bút, bút màu.</w:t>
      </w:r>
    </w:p>
    <w:p w:rsidR="00E60231" w:rsidRPr="003C76CC" w:rsidRDefault="00E60231" w:rsidP="0059727B">
      <w:pPr>
        <w:spacing w:after="0" w:line="240" w:lineRule="auto"/>
        <w:jc w:val="both"/>
        <w:rPr>
          <w:rFonts w:ascii="Times New Roman" w:hAnsi="Times New Roman"/>
          <w:b/>
          <w:bCs/>
          <w:sz w:val="24"/>
          <w:szCs w:val="24"/>
          <w:lang w:val="vi-VN"/>
        </w:rPr>
      </w:pPr>
      <w:r>
        <w:rPr>
          <w:rFonts w:ascii="Times New Roman" w:hAnsi="Times New Roman"/>
          <w:b/>
          <w:bCs/>
          <w:sz w:val="24"/>
          <w:szCs w:val="24"/>
          <w:lang w:val="vi-VN"/>
        </w:rPr>
        <w:t xml:space="preserve">III. CÁC HOẠT ĐỘNG DẠY </w:t>
      </w:r>
      <w:r w:rsidRPr="0059727B">
        <w:rPr>
          <w:rFonts w:ascii="Times New Roman" w:hAnsi="Times New Roman"/>
          <w:b/>
          <w:bCs/>
          <w:sz w:val="24"/>
          <w:szCs w:val="24"/>
          <w:lang w:val="vi-VN"/>
        </w:rPr>
        <w:t>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6160"/>
        <w:gridCol w:w="3488"/>
      </w:tblGrid>
      <w:tr w:rsidR="00E60231" w:rsidRPr="00877C97" w:rsidTr="00396284">
        <w:tc>
          <w:tcPr>
            <w:tcW w:w="666"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6160"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3488"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396284">
        <w:tc>
          <w:tcPr>
            <w:tcW w:w="666" w:type="dxa"/>
          </w:tcPr>
          <w:p w:rsidR="00E60231" w:rsidRPr="0039628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48" w:type="dxa"/>
            <w:gridSpan w:val="2"/>
          </w:tcPr>
          <w:p w:rsidR="00E60231" w:rsidRPr="0059727B" w:rsidRDefault="00E60231" w:rsidP="00607A2B">
            <w:pPr>
              <w:spacing w:after="0" w:line="240" w:lineRule="auto"/>
              <w:outlineLvl w:val="0"/>
              <w:rPr>
                <w:rFonts w:ascii="Times New Roman" w:eastAsia="MS Mincho" w:hAnsi="Times New Roman"/>
                <w:b/>
                <w:bCs/>
                <w:sz w:val="24"/>
                <w:szCs w:val="24"/>
                <w:lang w:val="nl-NL"/>
              </w:rPr>
            </w:pPr>
            <w:r w:rsidRPr="0059727B">
              <w:rPr>
                <w:rFonts w:ascii="Times New Roman" w:eastAsia="MS Mincho" w:hAnsi="Times New Roman"/>
                <w:b/>
                <w:bCs/>
                <w:sz w:val="24"/>
                <w:szCs w:val="24"/>
                <w:lang w:val="nl-NL"/>
              </w:rPr>
              <w:t xml:space="preserve">A. HOẠT ĐỘNG KHỞI ĐỘNG </w:t>
            </w:r>
          </w:p>
          <w:p w:rsidR="00E60231" w:rsidRPr="000D1E98" w:rsidRDefault="00E60231" w:rsidP="000D1E98">
            <w:pPr>
              <w:spacing w:after="0" w:line="240" w:lineRule="auto"/>
              <w:jc w:val="both"/>
              <w:rPr>
                <w:rFonts w:ascii="Times New Roman" w:hAnsi="Times New Roman"/>
                <w:sz w:val="24"/>
                <w:szCs w:val="24"/>
                <w:lang w:val="vi-VN"/>
              </w:rPr>
            </w:pPr>
            <w:r w:rsidRPr="0059727B">
              <w:rPr>
                <w:rFonts w:ascii="Times New Roman" w:hAnsi="Times New Roman"/>
                <w:b/>
                <w:bCs/>
                <w:noProof/>
                <w:sz w:val="24"/>
                <w:szCs w:val="24"/>
                <w:lang w:val="vi-VN"/>
              </w:rPr>
              <w:t xml:space="preserve">a) Mục tiêu: </w:t>
            </w:r>
            <w:r w:rsidRPr="0059727B">
              <w:rPr>
                <w:rFonts w:ascii="Times New Roman" w:hAnsi="Times New Roman"/>
                <w:bCs/>
                <w:noProof/>
                <w:sz w:val="24"/>
                <w:szCs w:val="24"/>
                <w:lang w:val="vi-VN"/>
              </w:rPr>
              <w:t>Tạo tâm thế cho HS, giúp đỡ HS ý thức được nhiệm vụ học tập, hứng thú với bài học mới.</w:t>
            </w:r>
          </w:p>
        </w:tc>
      </w:tr>
      <w:tr w:rsidR="00E60231" w:rsidRPr="009A427C" w:rsidTr="00396284">
        <w:tc>
          <w:tcPr>
            <w:tcW w:w="666" w:type="dxa"/>
          </w:tcPr>
          <w:p w:rsidR="00E60231" w:rsidRPr="000D1E98" w:rsidRDefault="00E60231" w:rsidP="000D1E98">
            <w:pPr>
              <w:spacing w:after="0" w:line="240" w:lineRule="auto"/>
              <w:jc w:val="center"/>
              <w:rPr>
                <w:rFonts w:ascii="Times New Roman" w:hAnsi="Times New Roman"/>
                <w:sz w:val="24"/>
                <w:szCs w:val="24"/>
                <w:lang w:val="vi-VN"/>
              </w:rPr>
            </w:pPr>
          </w:p>
        </w:tc>
        <w:tc>
          <w:tcPr>
            <w:tcW w:w="6160" w:type="dxa"/>
          </w:tcPr>
          <w:p w:rsidR="00E60231" w:rsidRPr="0059727B" w:rsidRDefault="00E60231" w:rsidP="00607A2B">
            <w:pPr>
              <w:spacing w:after="0" w:line="240" w:lineRule="auto"/>
              <w:outlineLvl w:val="0"/>
              <w:rPr>
                <w:rFonts w:ascii="Times New Roman" w:hAnsi="Times New Roman"/>
                <w:sz w:val="24"/>
                <w:szCs w:val="24"/>
                <w:lang w:val="vi-VN"/>
              </w:rPr>
            </w:pPr>
            <w:r w:rsidRPr="0059727B">
              <w:rPr>
                <w:rFonts w:ascii="Times New Roman" w:hAnsi="Times New Roman"/>
                <w:b/>
                <w:noProof/>
                <w:sz w:val="24"/>
                <w:szCs w:val="24"/>
                <w:lang w:val="vi-VN"/>
              </w:rPr>
              <w:t>b) Cách tiến hành</w:t>
            </w:r>
            <w:r w:rsidRPr="0059727B">
              <w:rPr>
                <w:rFonts w:ascii="Times New Roman" w:hAnsi="Times New Roman"/>
                <w:sz w:val="24"/>
                <w:szCs w:val="24"/>
                <w:lang w:val="vi-VN"/>
              </w:rPr>
              <w:t xml:space="preserve"> </w:t>
            </w:r>
          </w:p>
          <w:p w:rsidR="00E60231" w:rsidRPr="0059727B" w:rsidRDefault="00E60231" w:rsidP="00607A2B">
            <w:pPr>
              <w:spacing w:after="0" w:line="240" w:lineRule="auto"/>
              <w:outlineLvl w:val="0"/>
              <w:rPr>
                <w:rFonts w:ascii="Times New Roman" w:hAnsi="Times New Roman"/>
                <w:i/>
                <w:sz w:val="24"/>
                <w:szCs w:val="24"/>
                <w:lang w:val="vi-VN"/>
              </w:rPr>
            </w:pPr>
            <w:r w:rsidRPr="0059727B">
              <w:rPr>
                <w:rFonts w:ascii="Times New Roman" w:hAnsi="Times New Roman"/>
                <w:sz w:val="24"/>
                <w:szCs w:val="24"/>
                <w:lang w:val="vi-VN"/>
              </w:rPr>
              <w:t xml:space="preserve">- Cho HS vận động theo bài hát: Múa </w:t>
            </w:r>
            <w:r w:rsidRPr="0059727B">
              <w:rPr>
                <w:rFonts w:ascii="Times New Roman" w:hAnsi="Times New Roman"/>
                <w:i/>
                <w:sz w:val="24"/>
                <w:szCs w:val="24"/>
                <w:lang w:val="vi-VN"/>
              </w:rPr>
              <w:t>Mẹ ơi có biết</w:t>
            </w:r>
          </w:p>
          <w:p w:rsidR="00E60231" w:rsidRPr="0059727B" w:rsidRDefault="00E60231" w:rsidP="00607A2B">
            <w:pPr>
              <w:spacing w:after="0" w:line="240" w:lineRule="auto"/>
              <w:outlineLvl w:val="0"/>
              <w:rPr>
                <w:rFonts w:ascii="Times New Roman" w:eastAsia="MS Mincho" w:hAnsi="Times New Roman"/>
                <w:b/>
                <w:bCs/>
                <w:sz w:val="24"/>
                <w:szCs w:val="24"/>
                <w:lang w:val="vi-VN"/>
              </w:rPr>
            </w:pPr>
            <w:hyperlink r:id="rId20" w:history="1">
              <w:r w:rsidRPr="0059727B">
                <w:rPr>
                  <w:rStyle w:val="Hyperlink"/>
                  <w:rFonts w:ascii="Times New Roman" w:eastAsia="MS Mincho" w:hAnsi="Times New Roman"/>
                  <w:b/>
                  <w:bCs/>
                  <w:sz w:val="24"/>
                  <w:szCs w:val="24"/>
                  <w:lang w:val="vi-VN"/>
                </w:rPr>
                <w:t>https://youtu.be/0P9tyGHHqoQ?si=aTcKVU_2rSClXYcL</w:t>
              </w:r>
            </w:hyperlink>
          </w:p>
        </w:tc>
        <w:tc>
          <w:tcPr>
            <w:tcW w:w="3488" w:type="dxa"/>
          </w:tcPr>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pStyle w:val="NormalWeb"/>
              <w:spacing w:beforeAutospacing="0" w:afterAutospacing="0"/>
              <w:rPr>
                <w:rFonts w:eastAsia="Times New Roman"/>
              </w:rPr>
            </w:pPr>
            <w:r w:rsidRPr="0059727B">
              <w:rPr>
                <w:rFonts w:eastAsia="Times New Roman"/>
              </w:rPr>
              <w:t>- HS thực hiện.</w:t>
            </w:r>
          </w:p>
        </w:tc>
      </w:tr>
      <w:tr w:rsidR="00E60231" w:rsidRPr="00877C97" w:rsidTr="00396284">
        <w:tc>
          <w:tcPr>
            <w:tcW w:w="666" w:type="dxa"/>
          </w:tcPr>
          <w:p w:rsidR="00E60231" w:rsidRPr="000D1E98" w:rsidRDefault="00E60231" w:rsidP="000D1E98">
            <w:pPr>
              <w:spacing w:after="0" w:line="240" w:lineRule="auto"/>
              <w:jc w:val="center"/>
              <w:rPr>
                <w:rFonts w:ascii="Times New Roman" w:hAnsi="Times New Roman"/>
                <w:sz w:val="24"/>
                <w:szCs w:val="24"/>
                <w:lang w:val="vi-VN"/>
              </w:rPr>
            </w:pPr>
          </w:p>
        </w:tc>
        <w:tc>
          <w:tcPr>
            <w:tcW w:w="9648" w:type="dxa"/>
            <w:gridSpan w:val="2"/>
          </w:tcPr>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 xml:space="preserve">B.  </w:t>
            </w:r>
            <w:r w:rsidRPr="0059727B">
              <w:rPr>
                <w:rFonts w:ascii="Times New Roman" w:eastAsia="MS Mincho" w:hAnsi="Times New Roman"/>
                <w:b/>
                <w:bCs/>
                <w:sz w:val="24"/>
                <w:szCs w:val="24"/>
                <w:lang w:val="nl-NL"/>
              </w:rPr>
              <w:t xml:space="preserve">HOẠT ĐỘNG </w:t>
            </w:r>
            <w:r w:rsidRPr="0059727B">
              <w:rPr>
                <w:rFonts w:ascii="Times New Roman" w:eastAsia="MS Mincho" w:hAnsi="Times New Roman"/>
                <w:b/>
                <w:sz w:val="24"/>
                <w:szCs w:val="24"/>
                <w:lang w:val="vi-VN"/>
              </w:rPr>
              <w:t>KHÁM PHÁ</w:t>
            </w:r>
          </w:p>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Style w:val="Strong"/>
                <w:rFonts w:ascii="Times New Roman" w:hAnsi="Times New Roman"/>
                <w:sz w:val="24"/>
                <w:szCs w:val="24"/>
                <w:lang w:val="vi-VN"/>
              </w:rPr>
              <w:t xml:space="preserve">* Hoạt động 1: </w:t>
            </w:r>
            <w:r w:rsidRPr="0059727B">
              <w:rPr>
                <w:rFonts w:ascii="Times New Roman" w:hAnsi="Times New Roman"/>
                <w:spacing w:val="3"/>
                <w:sz w:val="24"/>
                <w:szCs w:val="24"/>
                <w:shd w:val="clear" w:color="auto" w:fill="FFFFFF"/>
                <w:lang w:val="vi-VN"/>
              </w:rPr>
              <w:t>Chia sẻ trải nghiệm cảm xúc của em</w:t>
            </w:r>
          </w:p>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 xml:space="preserve">a) Mục tiêu: </w:t>
            </w:r>
          </w:p>
          <w:p w:rsidR="00E60231" w:rsidRPr="000D1E98" w:rsidRDefault="00E60231" w:rsidP="000D1E98">
            <w:pPr>
              <w:spacing w:after="0" w:line="240" w:lineRule="auto"/>
              <w:jc w:val="both"/>
              <w:rPr>
                <w:rFonts w:ascii="Times New Roman" w:hAnsi="Times New Roman"/>
                <w:sz w:val="24"/>
                <w:szCs w:val="24"/>
                <w:lang w:val="vi-VN"/>
              </w:rPr>
            </w:pPr>
            <w:r w:rsidRPr="0059727B">
              <w:rPr>
                <w:rFonts w:ascii="Times New Roman" w:hAnsi="Times New Roman"/>
                <w:spacing w:val="3"/>
                <w:sz w:val="24"/>
                <w:szCs w:val="24"/>
                <w:lang w:val="vi-VN"/>
              </w:rPr>
              <w:t>HS nhận ra được những cảm xúc mà mình có thể kiểm soát hoặc chưa thể kiểm soát.</w:t>
            </w:r>
          </w:p>
        </w:tc>
      </w:tr>
      <w:tr w:rsidR="00E60231" w:rsidRPr="009A427C" w:rsidTr="00396284">
        <w:tc>
          <w:tcPr>
            <w:tcW w:w="666" w:type="dxa"/>
          </w:tcPr>
          <w:p w:rsidR="00E60231" w:rsidRPr="000D1E98" w:rsidRDefault="00E60231" w:rsidP="000D1E98">
            <w:pPr>
              <w:spacing w:after="0" w:line="240" w:lineRule="auto"/>
              <w:jc w:val="center"/>
              <w:rPr>
                <w:rFonts w:ascii="Times New Roman" w:hAnsi="Times New Roman"/>
                <w:sz w:val="24"/>
                <w:szCs w:val="24"/>
                <w:lang w:val="vi-VN"/>
              </w:rPr>
            </w:pPr>
          </w:p>
        </w:tc>
        <w:tc>
          <w:tcPr>
            <w:tcW w:w="6160" w:type="dxa"/>
          </w:tcPr>
          <w:p w:rsidR="00E60231" w:rsidRPr="0059727B" w:rsidRDefault="00E60231" w:rsidP="00607A2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 xml:space="preserve">b) Cách tiến hành </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(1) Làm việc nhóm:</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chia lớp thành các nhóm. GV nêu nhiệm vụ của hoạt động:</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Các nhóm quan sát vòng tròn các cảm xúc trong SGK trang 21. GV cũng có thể chuẩn bị các tấm thẻ có ghi các trạng thái cảm xúc: vui vẻ, lo lắng, hào hứng, tức giận, sợ hãi, buồn bã,...</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Yêu cầu các em lựa chọn các cảm xúc em có trong những ngày gần đây, Kể lại các tình huống tương ứng với các trạng thái cảm xúc mình gặp phải,</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Nêu những cảm xúc mà em có thể kiểm soát hoặc chưa thể kiểm soát được,</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(2) Làm việc cả lớp:</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mời đại diện các nhóm chia sẻ trước lớp.</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đưa ra các gợi ý cụ thể cho HS chia sẻ như sau:</w:t>
            </w:r>
          </w:p>
          <w:p w:rsidR="00E60231" w:rsidRPr="0059727B" w:rsidRDefault="00E60231" w:rsidP="00607A2B">
            <w:pPr>
              <w:shd w:val="clear" w:color="auto" w:fill="FFFFFF"/>
              <w:spacing w:after="0" w:line="240" w:lineRule="auto"/>
              <w:rPr>
                <w:rFonts w:ascii="Times New Roman" w:hAnsi="Times New Roman"/>
                <w:spacing w:val="3"/>
                <w:sz w:val="24"/>
                <w:szCs w:val="24"/>
              </w:rPr>
            </w:pPr>
            <w:r w:rsidRPr="0059727B">
              <w:rPr>
                <w:rFonts w:ascii="Times New Roman" w:hAnsi="Times New Roman"/>
                <w:spacing w:val="3"/>
                <w:sz w:val="24"/>
                <w:szCs w:val="24"/>
                <w:lang w:val="vi-VN"/>
              </w:rPr>
              <w:t xml:space="preserve">+ Em đã trải qua những cảm xúc gì trong những ngày gần đây? </w:t>
            </w:r>
            <w:r w:rsidRPr="0059727B">
              <w:rPr>
                <w:rFonts w:ascii="Times New Roman" w:hAnsi="Times New Roman"/>
                <w:spacing w:val="3"/>
                <w:sz w:val="24"/>
                <w:szCs w:val="24"/>
              </w:rPr>
              <w:t>Trong tỉnh huống cụ thể nào?</w:t>
            </w:r>
          </w:p>
          <w:p w:rsidR="00E60231" w:rsidRPr="0059727B" w:rsidRDefault="00E60231" w:rsidP="00607A2B">
            <w:pPr>
              <w:shd w:val="clear" w:color="auto" w:fill="FFFFFF"/>
              <w:spacing w:after="0" w:line="240" w:lineRule="auto"/>
              <w:rPr>
                <w:rFonts w:ascii="Times New Roman" w:hAnsi="Times New Roman"/>
                <w:spacing w:val="3"/>
                <w:sz w:val="24"/>
                <w:szCs w:val="24"/>
              </w:rPr>
            </w:pPr>
            <w:r w:rsidRPr="0059727B">
              <w:rPr>
                <w:rFonts w:ascii="Times New Roman" w:hAnsi="Times New Roman"/>
                <w:spacing w:val="3"/>
                <w:sz w:val="24"/>
                <w:szCs w:val="24"/>
              </w:rPr>
              <w:t>+ Em có thể hay chưa thể kiểm soát cảm xúc đó? Vì sao?</w:t>
            </w:r>
          </w:p>
          <w:p w:rsidR="00E60231" w:rsidRPr="0059727B" w:rsidRDefault="00E60231" w:rsidP="00607A2B">
            <w:pPr>
              <w:shd w:val="clear" w:color="auto" w:fill="FFFFFF"/>
              <w:spacing w:after="0" w:line="240" w:lineRule="auto"/>
              <w:rPr>
                <w:rFonts w:ascii="Times New Roman" w:hAnsi="Times New Roman"/>
                <w:spacing w:val="3"/>
                <w:sz w:val="24"/>
                <w:szCs w:val="24"/>
              </w:rPr>
            </w:pPr>
            <w:r w:rsidRPr="0059727B">
              <w:rPr>
                <w:rFonts w:ascii="Times New Roman" w:hAnsi="Times New Roman"/>
                <w:spacing w:val="3"/>
                <w:sz w:val="24"/>
                <w:szCs w:val="24"/>
              </w:rPr>
              <w:t>- GV Kết luận: Trong cuộc sống hằng ngày, các em sẽ gặp rất nhiều tình huống khác nhau và trải qua nhiều trạng thái cảm xúc. Trong số đó, sẽ có những cảm xúc các em kiểm soát tốt và có những cảm xúc các em chưa thể kiểm soát được. Việc kiểm soát được cảm xúc sẽ giúp các em giữ được tinh thần luôn vui vẻ, an yên.</w:t>
            </w:r>
          </w:p>
        </w:tc>
        <w:tc>
          <w:tcPr>
            <w:tcW w:w="3488" w:type="dxa"/>
          </w:tcPr>
          <w:p w:rsidR="00E60231" w:rsidRPr="0059727B" w:rsidRDefault="00E60231" w:rsidP="00607A2B">
            <w:pPr>
              <w:pStyle w:val="NormalWeb"/>
              <w:spacing w:beforeAutospacing="0" w:afterAutospacing="0"/>
              <w:jc w:val="both"/>
              <w:rPr>
                <w:rStyle w:val="Strong"/>
                <w:rFonts w:eastAsia="Times New Roman"/>
                <w:b w:val="0"/>
              </w:rPr>
            </w:pPr>
          </w:p>
          <w:p w:rsidR="00E60231" w:rsidRPr="0059727B" w:rsidRDefault="00E60231" w:rsidP="00607A2B">
            <w:pPr>
              <w:pStyle w:val="ListParagraph"/>
              <w:spacing w:after="0" w:line="240" w:lineRule="auto"/>
              <w:ind w:left="0"/>
              <w:jc w:val="both"/>
              <w:rPr>
                <w:rFonts w:ascii="Times New Roman" w:hAnsi="Times New Roman"/>
                <w:b/>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r w:rsidRPr="0059727B">
              <w:rPr>
                <w:rFonts w:ascii="Times New Roman" w:hAnsi="Times New Roman"/>
                <w:noProof/>
                <w:sz w:val="24"/>
                <w:szCs w:val="24"/>
                <w:lang w:eastAsia="zh-CN"/>
              </w:rPr>
              <w:t>- HS ngồi vào nhóm, thực hiện nhiệm vụ.</w:t>
            </w: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r w:rsidRPr="0059727B">
              <w:rPr>
                <w:rFonts w:ascii="Times New Roman" w:hAnsi="Times New Roman"/>
                <w:noProof/>
                <w:sz w:val="24"/>
                <w:szCs w:val="24"/>
                <w:lang w:eastAsia="zh-CN"/>
              </w:rPr>
              <w:t>- Quan sát SGK trang 21 và liên hệ.</w:t>
            </w: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r w:rsidRPr="0059727B">
              <w:rPr>
                <w:rFonts w:ascii="Times New Roman" w:hAnsi="Times New Roman"/>
                <w:noProof/>
                <w:sz w:val="24"/>
                <w:szCs w:val="24"/>
                <w:lang w:eastAsia="zh-CN"/>
              </w:rPr>
              <w:t>- Lựa chọn cảm xúc của bản thân trong những ngày gần đây và chia sẻ trong nhóm.</w:t>
            </w: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r w:rsidRPr="0059727B">
              <w:rPr>
                <w:rFonts w:ascii="Times New Roman" w:hAnsi="Times New Roman"/>
                <w:noProof/>
                <w:sz w:val="24"/>
                <w:szCs w:val="24"/>
                <w:lang w:eastAsia="zh-CN"/>
              </w:rPr>
              <w:t>- HS tham gia chia sẻ trước lớp</w:t>
            </w: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b/>
                <w:noProof/>
                <w:sz w:val="24"/>
                <w:szCs w:val="24"/>
                <w:lang w:eastAsia="zh-CN"/>
              </w:rPr>
            </w:pPr>
            <w:r w:rsidRPr="0059727B">
              <w:rPr>
                <w:rFonts w:ascii="Times New Roman" w:hAnsi="Times New Roman"/>
                <w:noProof/>
                <w:sz w:val="24"/>
                <w:szCs w:val="24"/>
                <w:lang w:eastAsia="zh-CN"/>
              </w:rPr>
              <w:t>- Lắng nghe, rút kết kinh nghiệm cho bản thân.</w:t>
            </w:r>
          </w:p>
        </w:tc>
      </w:tr>
      <w:tr w:rsidR="00E60231" w:rsidRPr="00877C97" w:rsidTr="00396284">
        <w:tc>
          <w:tcPr>
            <w:tcW w:w="666" w:type="dxa"/>
          </w:tcPr>
          <w:p w:rsidR="00E60231" w:rsidRPr="0039628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13'</w:t>
            </w:r>
          </w:p>
        </w:tc>
        <w:tc>
          <w:tcPr>
            <w:tcW w:w="9648" w:type="dxa"/>
            <w:gridSpan w:val="2"/>
          </w:tcPr>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 xml:space="preserve">C.  </w:t>
            </w:r>
            <w:r w:rsidRPr="0059727B">
              <w:rPr>
                <w:rFonts w:ascii="Times New Roman" w:eastAsia="MS Mincho" w:hAnsi="Times New Roman"/>
                <w:b/>
                <w:bCs/>
                <w:sz w:val="24"/>
                <w:szCs w:val="24"/>
                <w:lang w:val="nl-NL"/>
              </w:rPr>
              <w:t xml:space="preserve">HOẠT ĐỘNG </w:t>
            </w:r>
            <w:r w:rsidRPr="0059727B">
              <w:rPr>
                <w:rFonts w:ascii="Times New Roman" w:eastAsia="MS Mincho" w:hAnsi="Times New Roman"/>
                <w:b/>
                <w:sz w:val="24"/>
                <w:szCs w:val="24"/>
                <w:lang w:val="vi-VN"/>
              </w:rPr>
              <w:t>THỰC HÀNH - LUYỆN TẬP</w:t>
            </w:r>
          </w:p>
          <w:p w:rsidR="00E60231" w:rsidRPr="0059727B" w:rsidRDefault="00E60231" w:rsidP="00607A2B">
            <w:pPr>
              <w:pStyle w:val="NormalWeb"/>
              <w:spacing w:beforeAutospacing="0" w:afterAutospacing="0"/>
              <w:rPr>
                <w:rStyle w:val="Strong"/>
                <w:rFonts w:eastAsia="Times New Roman"/>
                <w:lang w:val="vi-VN"/>
              </w:rPr>
            </w:pPr>
            <w:r w:rsidRPr="0059727B">
              <w:rPr>
                <w:rStyle w:val="Strong"/>
                <w:rFonts w:eastAsia="Times New Roman"/>
                <w:lang w:val="vi-VN"/>
              </w:rPr>
              <w:t xml:space="preserve">* Hoạt động 2: </w:t>
            </w:r>
            <w:r w:rsidRPr="0059727B">
              <w:rPr>
                <w:rFonts w:eastAsia="Times New Roman"/>
                <w:spacing w:val="3"/>
                <w:shd w:val="clear" w:color="auto" w:fill="FFFFFF"/>
                <w:lang w:val="vi-VN"/>
              </w:rPr>
              <w:t>Nhận diện khả năng kiểm soát cảm xúc</w:t>
            </w:r>
          </w:p>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a) Mục tiêu:</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HS chia sẻ được những t́nh huống mà ḿnh đã kiểm soát được cảm xúc.</w:t>
            </w:r>
          </w:p>
          <w:p w:rsidR="00E60231" w:rsidRPr="00396284" w:rsidRDefault="00E60231" w:rsidP="00607A2B">
            <w:pPr>
              <w:pStyle w:val="NormalWeb"/>
              <w:spacing w:beforeAutospacing="0" w:afterAutospacing="0"/>
              <w:jc w:val="both"/>
              <w:rPr>
                <w:rStyle w:val="Strong"/>
                <w:rFonts w:eastAsia="Times New Roman"/>
                <w:b w:val="0"/>
                <w:lang w:val="vi-VN"/>
              </w:rPr>
            </w:pPr>
            <w:r w:rsidRPr="0059727B">
              <w:rPr>
                <w:spacing w:val="3"/>
                <w:lang w:val="vi-VN"/>
              </w:rPr>
              <w:t>- HS tự đánh giá được khả năng kiểm soát cảm xúc của bản thân.</w:t>
            </w:r>
          </w:p>
        </w:tc>
      </w:tr>
      <w:tr w:rsidR="00E60231" w:rsidRPr="009A427C" w:rsidTr="00396284">
        <w:tc>
          <w:tcPr>
            <w:tcW w:w="666" w:type="dxa"/>
          </w:tcPr>
          <w:p w:rsidR="00E60231" w:rsidRPr="000D1E98" w:rsidRDefault="00E60231" w:rsidP="000D1E98">
            <w:pPr>
              <w:spacing w:after="0" w:line="240" w:lineRule="auto"/>
              <w:jc w:val="center"/>
              <w:rPr>
                <w:rFonts w:ascii="Times New Roman" w:hAnsi="Times New Roman"/>
                <w:sz w:val="24"/>
                <w:szCs w:val="24"/>
                <w:lang w:val="vi-VN"/>
              </w:rPr>
            </w:pPr>
          </w:p>
        </w:tc>
        <w:tc>
          <w:tcPr>
            <w:tcW w:w="6160" w:type="dxa"/>
          </w:tcPr>
          <w:p w:rsidR="00E60231" w:rsidRPr="0059727B" w:rsidRDefault="00E60231" w:rsidP="00607A2B">
            <w:pPr>
              <w:pStyle w:val="NormalWeb"/>
              <w:spacing w:beforeAutospacing="0" w:afterAutospacing="0"/>
              <w:rPr>
                <w:rFonts w:eastAsia="Times New Roman"/>
                <w:b/>
                <w:bCs/>
                <w:lang w:val="vi-VN"/>
              </w:rPr>
            </w:pPr>
            <w:r w:rsidRPr="0059727B">
              <w:rPr>
                <w:rFonts w:eastAsia="Times New Roman"/>
                <w:b/>
                <w:bCs/>
                <w:lang w:val="vi-VN"/>
              </w:rPr>
              <w:t xml:space="preserve">b) Cách tiến hành </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nêu nhiệm vụ làm việc cá nhân: HS suy nghĩ và ghi ra giấy các tình huống cần kiểm soát cảm xúc trong cuộc sống hằng ngày.</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Sau khi viết xong, HS trao đổi giấy với bạn ngồi cạnh.</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mời một số HS chia sẻ trước lớp về các tình huống cần kiểm soát cảm xúc theo ý kiến của bạn mình.</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tổ chức cho HS chia sẻ theo nhóm về những tình huống mà bản thân đã kiểm soát được cảm xúc. Gợi ý:</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Nguyên nhân, bối cảnh diễn ra tình huống;</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Những lời nói, việc làm, thái độ của em trong tình huống;</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Kết quả khi em kiểm soát được cảm xúc.</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mời một số HS chia sẻ trước lớp về những tình huống mà bản thân đã kiểm soát được cảm xúc,</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cho HS quan sát bảng phụ có ghi 3 mức độ kiểm soát cảm xúc. GV giới thiệu và hướng dẫn HS cách đánh giá khả năng kiểm soát cảm xúc của bản thân (theo 3 mức độ; tốt — trung bình – chưa tốt).</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HS tiến hành tự đánh giá khả năng kiểm soát cảm xúc của bản thân và chia sẻ kết quả tự đánh giá của mình.</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Kết luận: Có rất nhiều tình huống này sinh trong cuộc sống hằng ngày ở nhà, ở trường và ở cộng đồng. Các em cần đánh giá được khả năng kiểm soát cảm xúc của bản thân để có biện pháp thay đổi, điều chỉnh cảm xúc cho phù hợp giúp các em luôn giữ được bình tĩnh và không có hành động tức thời do cảm xúc tiêu cực gây ra.</w:t>
            </w:r>
          </w:p>
        </w:tc>
        <w:tc>
          <w:tcPr>
            <w:tcW w:w="3488" w:type="dxa"/>
          </w:tcPr>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spacing w:after="0" w:line="240" w:lineRule="auto"/>
              <w:rPr>
                <w:rFonts w:ascii="Times New Roman" w:eastAsia="SimSun" w:hAnsi="Times New Roman"/>
                <w:noProof/>
                <w:sz w:val="24"/>
                <w:szCs w:val="24"/>
                <w:lang w:val="vi-VN"/>
              </w:rPr>
            </w:pPr>
            <w:r w:rsidRPr="0059727B">
              <w:rPr>
                <w:rFonts w:ascii="Times New Roman" w:eastAsia="SimSun" w:hAnsi="Times New Roman"/>
                <w:noProof/>
                <w:sz w:val="24"/>
                <w:szCs w:val="24"/>
                <w:lang w:val="vi-VN"/>
              </w:rPr>
              <w:t>- Thực hiện theo yêu cầu: Viết ra giấy các tình huống cần kiểm soát cảm xúc và trao đổi với bạn ngồi cạnh.</w:t>
            </w:r>
          </w:p>
          <w:p w:rsidR="00E60231" w:rsidRPr="0059727B" w:rsidRDefault="00E60231" w:rsidP="00607A2B">
            <w:pPr>
              <w:spacing w:after="0" w:line="240" w:lineRule="auto"/>
              <w:rPr>
                <w:rFonts w:ascii="Times New Roman" w:eastAsia="SimSun" w:hAnsi="Times New Roman"/>
                <w:noProof/>
                <w:sz w:val="24"/>
                <w:szCs w:val="24"/>
              </w:rPr>
            </w:pPr>
            <w:r w:rsidRPr="0059727B">
              <w:rPr>
                <w:rFonts w:ascii="Times New Roman" w:eastAsia="SimSun" w:hAnsi="Times New Roman"/>
                <w:noProof/>
                <w:sz w:val="24"/>
                <w:szCs w:val="24"/>
              </w:rPr>
              <w:t>- HS chia sẻ trước lớp.</w:t>
            </w:r>
          </w:p>
          <w:p w:rsidR="00E60231" w:rsidRPr="0059727B" w:rsidRDefault="00E60231" w:rsidP="00607A2B">
            <w:pPr>
              <w:spacing w:after="0" w:line="240" w:lineRule="auto"/>
              <w:rPr>
                <w:rFonts w:ascii="Times New Roman" w:eastAsia="SimSun" w:hAnsi="Times New Roman"/>
                <w:noProof/>
                <w:sz w:val="24"/>
                <w:szCs w:val="24"/>
              </w:rPr>
            </w:pPr>
          </w:p>
          <w:p w:rsidR="00E60231" w:rsidRPr="0059727B" w:rsidRDefault="00E60231" w:rsidP="00607A2B">
            <w:pPr>
              <w:spacing w:after="0" w:line="240" w:lineRule="auto"/>
              <w:rPr>
                <w:rFonts w:ascii="Times New Roman" w:eastAsia="SimSun" w:hAnsi="Times New Roman"/>
                <w:noProof/>
                <w:sz w:val="24"/>
                <w:szCs w:val="24"/>
              </w:rPr>
            </w:pPr>
          </w:p>
          <w:p w:rsidR="00E60231" w:rsidRPr="0059727B" w:rsidRDefault="00E60231" w:rsidP="00607A2B">
            <w:pPr>
              <w:spacing w:after="0" w:line="240" w:lineRule="auto"/>
              <w:rPr>
                <w:rFonts w:ascii="Times New Roman" w:eastAsia="SimSun" w:hAnsi="Times New Roman"/>
                <w:noProof/>
                <w:sz w:val="24"/>
                <w:szCs w:val="24"/>
              </w:rPr>
            </w:pPr>
            <w:r w:rsidRPr="0059727B">
              <w:rPr>
                <w:rFonts w:ascii="Times New Roman" w:eastAsia="SimSun" w:hAnsi="Times New Roman"/>
                <w:noProof/>
                <w:sz w:val="24"/>
                <w:szCs w:val="24"/>
              </w:rPr>
              <w:t>- HS chia sẻ trong nhóm những tình huống bản thân kiểm soát tốt cảm xúc.</w:t>
            </w:r>
          </w:p>
          <w:p w:rsidR="00E60231" w:rsidRPr="0059727B" w:rsidRDefault="00E60231" w:rsidP="00607A2B">
            <w:pPr>
              <w:spacing w:after="0" w:line="240" w:lineRule="auto"/>
              <w:rPr>
                <w:rFonts w:ascii="Times New Roman" w:eastAsia="SimSun" w:hAnsi="Times New Roman"/>
                <w:noProof/>
                <w:sz w:val="24"/>
                <w:szCs w:val="24"/>
              </w:rPr>
            </w:pPr>
          </w:p>
          <w:p w:rsidR="00E60231" w:rsidRPr="0059727B" w:rsidRDefault="00E60231" w:rsidP="00607A2B">
            <w:pPr>
              <w:spacing w:after="0" w:line="240" w:lineRule="auto"/>
              <w:rPr>
                <w:rFonts w:ascii="Times New Roman" w:eastAsia="SimSun" w:hAnsi="Times New Roman"/>
                <w:noProof/>
                <w:sz w:val="24"/>
                <w:szCs w:val="24"/>
              </w:rPr>
            </w:pPr>
          </w:p>
          <w:p w:rsidR="00E60231" w:rsidRPr="0059727B" w:rsidRDefault="00E60231" w:rsidP="00607A2B">
            <w:pPr>
              <w:spacing w:after="0" w:line="240" w:lineRule="auto"/>
              <w:rPr>
                <w:rFonts w:ascii="Times New Roman" w:eastAsia="SimSun" w:hAnsi="Times New Roman"/>
                <w:noProof/>
                <w:sz w:val="24"/>
                <w:szCs w:val="24"/>
              </w:rPr>
            </w:pPr>
            <w:r w:rsidRPr="0059727B">
              <w:rPr>
                <w:rFonts w:ascii="Times New Roman" w:eastAsia="SimSun" w:hAnsi="Times New Roman"/>
                <w:noProof/>
                <w:sz w:val="24"/>
                <w:szCs w:val="24"/>
              </w:rPr>
              <w:t>- Chia sẻ trước lớp.</w:t>
            </w:r>
          </w:p>
          <w:p w:rsidR="00E60231" w:rsidRPr="0059727B" w:rsidRDefault="00E60231" w:rsidP="00607A2B">
            <w:pPr>
              <w:spacing w:after="0" w:line="240" w:lineRule="auto"/>
              <w:rPr>
                <w:rFonts w:ascii="Times New Roman" w:eastAsia="SimSun" w:hAnsi="Times New Roman"/>
                <w:noProof/>
                <w:sz w:val="24"/>
                <w:szCs w:val="24"/>
              </w:rPr>
            </w:pPr>
          </w:p>
          <w:p w:rsidR="00E60231" w:rsidRPr="0059727B" w:rsidRDefault="00E60231" w:rsidP="00607A2B">
            <w:pPr>
              <w:spacing w:after="0" w:line="240" w:lineRule="auto"/>
              <w:rPr>
                <w:rFonts w:ascii="Times New Roman" w:eastAsia="SimSun" w:hAnsi="Times New Roman"/>
                <w:noProof/>
                <w:sz w:val="24"/>
                <w:szCs w:val="24"/>
              </w:rPr>
            </w:pPr>
            <w:r w:rsidRPr="0059727B">
              <w:rPr>
                <w:rFonts w:ascii="Times New Roman" w:eastAsia="SimSun" w:hAnsi="Times New Roman"/>
                <w:noProof/>
                <w:sz w:val="24"/>
                <w:szCs w:val="24"/>
              </w:rPr>
              <w:t>- Quan sát.</w:t>
            </w:r>
          </w:p>
          <w:p w:rsidR="00E60231" w:rsidRPr="0059727B" w:rsidRDefault="00E60231" w:rsidP="00607A2B">
            <w:pPr>
              <w:spacing w:after="0" w:line="240" w:lineRule="auto"/>
              <w:rPr>
                <w:rFonts w:ascii="Times New Roman" w:eastAsia="SimSun" w:hAnsi="Times New Roman"/>
                <w:noProof/>
                <w:sz w:val="24"/>
                <w:szCs w:val="24"/>
              </w:rPr>
            </w:pPr>
          </w:p>
          <w:p w:rsidR="00E60231" w:rsidRPr="0059727B" w:rsidRDefault="00E60231" w:rsidP="00607A2B">
            <w:pPr>
              <w:spacing w:after="0" w:line="240" w:lineRule="auto"/>
              <w:rPr>
                <w:rFonts w:ascii="Times New Roman" w:eastAsia="SimSun" w:hAnsi="Times New Roman"/>
                <w:noProof/>
                <w:sz w:val="24"/>
                <w:szCs w:val="24"/>
              </w:rPr>
            </w:pPr>
          </w:p>
          <w:p w:rsidR="00E60231" w:rsidRPr="0059727B" w:rsidRDefault="00E60231" w:rsidP="00607A2B">
            <w:pPr>
              <w:spacing w:after="0" w:line="240" w:lineRule="auto"/>
              <w:rPr>
                <w:rFonts w:ascii="Times New Roman" w:eastAsia="SimSun" w:hAnsi="Times New Roman"/>
                <w:noProof/>
                <w:sz w:val="24"/>
                <w:szCs w:val="24"/>
              </w:rPr>
            </w:pPr>
          </w:p>
          <w:p w:rsidR="00E60231" w:rsidRPr="0059727B" w:rsidRDefault="00E60231" w:rsidP="00607A2B">
            <w:pPr>
              <w:spacing w:after="0" w:line="240" w:lineRule="auto"/>
              <w:rPr>
                <w:rFonts w:ascii="Times New Roman" w:eastAsia="SimSun" w:hAnsi="Times New Roman"/>
                <w:noProof/>
                <w:sz w:val="24"/>
                <w:szCs w:val="24"/>
              </w:rPr>
            </w:pPr>
            <w:r w:rsidRPr="0059727B">
              <w:rPr>
                <w:rFonts w:ascii="Times New Roman" w:eastAsia="SimSun" w:hAnsi="Times New Roman"/>
                <w:noProof/>
                <w:sz w:val="24"/>
                <w:szCs w:val="24"/>
              </w:rPr>
              <w:t>- Tự đánh giá.</w:t>
            </w:r>
          </w:p>
          <w:p w:rsidR="00E60231" w:rsidRPr="0059727B" w:rsidRDefault="00E60231" w:rsidP="00607A2B">
            <w:pPr>
              <w:spacing w:after="0" w:line="240" w:lineRule="auto"/>
              <w:rPr>
                <w:rFonts w:ascii="Times New Roman" w:eastAsia="SimSun" w:hAnsi="Times New Roman"/>
                <w:noProof/>
                <w:sz w:val="24"/>
                <w:szCs w:val="24"/>
              </w:rPr>
            </w:pPr>
          </w:p>
          <w:p w:rsidR="00E60231" w:rsidRPr="0059727B" w:rsidRDefault="00E60231" w:rsidP="00607A2B">
            <w:pPr>
              <w:spacing w:after="0" w:line="240" w:lineRule="auto"/>
              <w:rPr>
                <w:rFonts w:ascii="Times New Roman" w:eastAsia="SimSun" w:hAnsi="Times New Roman"/>
                <w:noProof/>
                <w:sz w:val="24"/>
                <w:szCs w:val="24"/>
              </w:rPr>
            </w:pPr>
            <w:r w:rsidRPr="0059727B">
              <w:rPr>
                <w:rFonts w:ascii="Times New Roman" w:eastAsia="SimSun" w:hAnsi="Times New Roman"/>
                <w:noProof/>
                <w:sz w:val="24"/>
                <w:szCs w:val="24"/>
              </w:rPr>
              <w:t>- Lắng nghe, học tập.</w:t>
            </w:r>
          </w:p>
        </w:tc>
      </w:tr>
      <w:tr w:rsidR="00E60231" w:rsidRPr="00877C97" w:rsidTr="00396284">
        <w:tc>
          <w:tcPr>
            <w:tcW w:w="666" w:type="dxa"/>
          </w:tcPr>
          <w:p w:rsidR="00E60231" w:rsidRPr="000D1E98" w:rsidRDefault="00E60231" w:rsidP="000D1E98">
            <w:pPr>
              <w:spacing w:after="0" w:line="240" w:lineRule="auto"/>
              <w:jc w:val="center"/>
              <w:rPr>
                <w:rFonts w:ascii="Times New Roman" w:hAnsi="Times New Roman"/>
                <w:sz w:val="24"/>
                <w:szCs w:val="24"/>
                <w:lang w:val="vi-VN"/>
              </w:rPr>
            </w:pPr>
          </w:p>
        </w:tc>
        <w:tc>
          <w:tcPr>
            <w:tcW w:w="9648" w:type="dxa"/>
            <w:gridSpan w:val="2"/>
          </w:tcPr>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 xml:space="preserve">D.  </w:t>
            </w:r>
            <w:r w:rsidRPr="0059727B">
              <w:rPr>
                <w:rFonts w:ascii="Times New Roman" w:eastAsia="MS Mincho" w:hAnsi="Times New Roman"/>
                <w:b/>
                <w:bCs/>
                <w:sz w:val="24"/>
                <w:szCs w:val="24"/>
                <w:lang w:val="nl-NL"/>
              </w:rPr>
              <w:t xml:space="preserve">HOẠT ĐỘNG </w:t>
            </w:r>
            <w:r w:rsidRPr="0059727B">
              <w:rPr>
                <w:rFonts w:ascii="Times New Roman" w:eastAsia="MS Mincho" w:hAnsi="Times New Roman"/>
                <w:b/>
                <w:sz w:val="24"/>
                <w:szCs w:val="24"/>
                <w:lang w:val="vi-VN"/>
              </w:rPr>
              <w:t xml:space="preserve">VẬN DỤNG </w:t>
            </w:r>
          </w:p>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a) Mục tiêu:</w:t>
            </w:r>
          </w:p>
          <w:p w:rsidR="00E60231" w:rsidRPr="0059727B" w:rsidRDefault="00E60231" w:rsidP="00607A2B">
            <w:pPr>
              <w:pStyle w:val="NormalWeb"/>
              <w:spacing w:beforeAutospacing="0" w:afterAutospacing="0"/>
              <w:rPr>
                <w:rFonts w:eastAsia="Times New Roman"/>
                <w:lang w:val="vi-VN"/>
              </w:rPr>
            </w:pPr>
            <w:r w:rsidRPr="0059727B">
              <w:rPr>
                <w:rStyle w:val="Strong"/>
                <w:b w:val="0"/>
                <w:lang w:val="vi-VN"/>
              </w:rPr>
              <w:t xml:space="preserve">- HS biết vận dụng để </w:t>
            </w:r>
            <w:r w:rsidRPr="0059727B">
              <w:rPr>
                <w:spacing w:val="3"/>
                <w:lang w:val="vi-VN"/>
              </w:rPr>
              <w:t>kiểm soát cảm xúc của bản thân trong cuộc sống hằng ngày.</w:t>
            </w:r>
          </w:p>
        </w:tc>
      </w:tr>
      <w:tr w:rsidR="00E60231" w:rsidRPr="00877C97" w:rsidTr="00396284">
        <w:tc>
          <w:tcPr>
            <w:tcW w:w="666" w:type="dxa"/>
          </w:tcPr>
          <w:p w:rsidR="00E60231" w:rsidRPr="000D1E98" w:rsidRDefault="00E60231" w:rsidP="000D1E98">
            <w:pPr>
              <w:spacing w:after="0" w:line="240" w:lineRule="auto"/>
              <w:jc w:val="center"/>
              <w:rPr>
                <w:rFonts w:ascii="Times New Roman" w:hAnsi="Times New Roman"/>
                <w:sz w:val="24"/>
                <w:szCs w:val="24"/>
                <w:lang w:val="vi-VN"/>
              </w:rPr>
            </w:pPr>
          </w:p>
        </w:tc>
        <w:tc>
          <w:tcPr>
            <w:tcW w:w="6160" w:type="dxa"/>
          </w:tcPr>
          <w:p w:rsidR="00E60231" w:rsidRPr="0059727B" w:rsidRDefault="00E60231" w:rsidP="00607A2B">
            <w:pPr>
              <w:pStyle w:val="NormalWeb"/>
              <w:spacing w:beforeAutospacing="0" w:afterAutospacing="0"/>
              <w:rPr>
                <w:rFonts w:eastAsia="Times New Roman"/>
                <w:b/>
                <w:bCs/>
                <w:lang w:val="vi-VN"/>
              </w:rPr>
            </w:pPr>
            <w:r w:rsidRPr="0059727B">
              <w:rPr>
                <w:rFonts w:eastAsia="Times New Roman"/>
                <w:b/>
                <w:bCs/>
                <w:lang w:val="vi-VN"/>
              </w:rPr>
              <w:t xml:space="preserve">b) Cách tiến hành </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GV hướng dẫn HS:</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Thực hiện kiểm soát cảm xúc của bản thân trong cuộc sống hằng ngày.</w:t>
            </w:r>
          </w:p>
          <w:p w:rsidR="00E60231" w:rsidRPr="00396284"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Ghi lại nhật kí kiểm soát cảm xúc của bản thân theo gợi ý:</w:t>
            </w:r>
          </w:p>
        </w:tc>
        <w:tc>
          <w:tcPr>
            <w:tcW w:w="3488" w:type="dxa"/>
          </w:tcPr>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pStyle w:val="NormalWeb"/>
              <w:spacing w:beforeAutospacing="0" w:afterAutospacing="0"/>
              <w:rPr>
                <w:rFonts w:eastAsia="Times New Roman"/>
                <w:lang w:val="vi-VN"/>
              </w:rPr>
            </w:pPr>
            <w:r w:rsidRPr="0059727B">
              <w:rPr>
                <w:rFonts w:eastAsia="Times New Roman"/>
                <w:lang w:val="vi-VN"/>
              </w:rPr>
              <w:t>- HS vận dụng thực hiện.</w:t>
            </w:r>
          </w:p>
        </w:tc>
      </w:tr>
    </w:tbl>
    <w:p w:rsidR="00E60231" w:rsidRPr="00471FFC" w:rsidRDefault="00E60231" w:rsidP="00471FFC">
      <w:pPr>
        <w:pStyle w:val="NormalWeb"/>
        <w:spacing w:beforeAutospacing="0" w:afterAutospacing="0"/>
        <w:rPr>
          <w:rStyle w:val="Strong"/>
          <w:lang w:val="vi-VN"/>
        </w:rPr>
      </w:pPr>
      <w:r>
        <w:rPr>
          <w:rStyle w:val="Strong"/>
          <w:lang w:val="vi-VN"/>
        </w:rPr>
        <w:t xml:space="preserve">Thứ </w:t>
      </w:r>
      <w:r w:rsidRPr="00877C97">
        <w:rPr>
          <w:rStyle w:val="Strong"/>
          <w:lang w:val="vi-VN"/>
        </w:rPr>
        <w:t>S</w:t>
      </w:r>
      <w:r w:rsidRPr="00471FFC">
        <w:rPr>
          <w:rStyle w:val="Strong"/>
          <w:lang w:val="vi-VN"/>
        </w:rPr>
        <w:t>áu ngày 25 tháng 10 năm 2024</w:t>
      </w:r>
    </w:p>
    <w:p w:rsidR="00E60231" w:rsidRPr="00877C97" w:rsidRDefault="00E60231" w:rsidP="0059727B">
      <w:pPr>
        <w:pStyle w:val="NormalWeb"/>
        <w:spacing w:beforeAutospacing="0" w:afterAutospacing="0"/>
        <w:jc w:val="center"/>
        <w:rPr>
          <w:rStyle w:val="Strong"/>
          <w:lang w:val="vi-VN"/>
        </w:rPr>
      </w:pPr>
      <w:r w:rsidRPr="00877C97">
        <w:rPr>
          <w:rStyle w:val="Strong"/>
          <w:color w:val="000000"/>
          <w:lang w:val="vi-VN"/>
        </w:rPr>
        <w:t>SINH HOẠT LỚP</w:t>
      </w:r>
      <w:r w:rsidRPr="00877C97">
        <w:rPr>
          <w:rStyle w:val="Strong"/>
          <w:color w:val="0070C0"/>
          <w:lang w:val="vi-VN"/>
        </w:rPr>
        <w:t>:</w:t>
      </w:r>
      <w:r w:rsidRPr="00877C97">
        <w:rPr>
          <w:rStyle w:val="Strong"/>
          <w:lang w:val="vi-VN"/>
        </w:rPr>
        <w:t xml:space="preserve"> </w:t>
      </w:r>
      <w:r w:rsidRPr="00877C97">
        <w:rPr>
          <w:b/>
          <w:spacing w:val="3"/>
          <w:shd w:val="clear" w:color="auto" w:fill="FFFFFF"/>
          <w:lang w:val="vi-VN"/>
        </w:rPr>
        <w:t>NHẬT KÍ KIỂM SOÁT CẢM XÚC CỦA EM</w:t>
      </w:r>
      <w:r w:rsidRPr="00877C97">
        <w:rPr>
          <w:rStyle w:val="Strong"/>
          <w:lang w:val="vi-VN"/>
        </w:rPr>
        <w:t xml:space="preserve"> </w:t>
      </w:r>
    </w:p>
    <w:p w:rsidR="00E60231" w:rsidRPr="00877C97" w:rsidRDefault="00E60231" w:rsidP="0059727B">
      <w:pPr>
        <w:pStyle w:val="NormalWeb"/>
        <w:spacing w:beforeAutospacing="0" w:afterAutospacing="0"/>
        <w:jc w:val="center"/>
        <w:rPr>
          <w:rStyle w:val="Strong"/>
          <w:lang w:val="vi-VN"/>
        </w:rPr>
      </w:pPr>
    </w:p>
    <w:p w:rsidR="00E60231" w:rsidRPr="00877C97" w:rsidRDefault="00E60231" w:rsidP="0059727B">
      <w:pPr>
        <w:pStyle w:val="ListParagraph"/>
        <w:spacing w:after="0" w:line="240" w:lineRule="auto"/>
        <w:ind w:left="0"/>
        <w:jc w:val="both"/>
        <w:rPr>
          <w:rFonts w:ascii="Times New Roman" w:hAnsi="Times New Roman"/>
          <w:b/>
          <w:bCs/>
          <w:sz w:val="24"/>
          <w:szCs w:val="24"/>
          <w:lang w:val="vi-VN"/>
        </w:rPr>
      </w:pPr>
      <w:r w:rsidRPr="00877C97">
        <w:rPr>
          <w:rFonts w:ascii="Times New Roman" w:hAnsi="Times New Roman"/>
          <w:b/>
          <w:bCs/>
          <w:sz w:val="24"/>
          <w:szCs w:val="24"/>
          <w:lang w:val="vi-VN"/>
        </w:rPr>
        <w:t>I. YÊU CẦU CẦN ĐẠT</w:t>
      </w:r>
    </w:p>
    <w:p w:rsidR="00E60231" w:rsidRPr="00877C97" w:rsidRDefault="00E60231" w:rsidP="0059727B">
      <w:pPr>
        <w:spacing w:after="0" w:line="240" w:lineRule="auto"/>
        <w:rPr>
          <w:rFonts w:ascii="Times New Roman" w:hAnsi="Times New Roman"/>
          <w:b/>
          <w:sz w:val="24"/>
          <w:szCs w:val="24"/>
          <w:lang w:val="vi-VN"/>
        </w:rPr>
      </w:pPr>
      <w:r w:rsidRPr="00877C97">
        <w:rPr>
          <w:rFonts w:ascii="Times New Roman" w:hAnsi="Times New Roman"/>
          <w:b/>
          <w:sz w:val="24"/>
          <w:szCs w:val="24"/>
          <w:lang w:val="vi-VN"/>
        </w:rPr>
        <w:t>1. Năng lực đặc thù</w:t>
      </w:r>
    </w:p>
    <w:p w:rsidR="00E60231" w:rsidRPr="00877C97" w:rsidRDefault="00E60231" w:rsidP="0059727B">
      <w:pPr>
        <w:pStyle w:val="NormalWeb"/>
        <w:spacing w:beforeAutospacing="0" w:afterAutospacing="0"/>
        <w:rPr>
          <w:rStyle w:val="Strong"/>
          <w:b w:val="0"/>
          <w:lang w:val="vi-VN"/>
        </w:rPr>
      </w:pPr>
      <w:r w:rsidRPr="00877C97">
        <w:rPr>
          <w:rStyle w:val="Strong"/>
          <w:b w:val="0"/>
          <w:lang w:val="vi-VN"/>
        </w:rPr>
        <w:t xml:space="preserve">- </w:t>
      </w:r>
      <w:r w:rsidRPr="00877C97">
        <w:rPr>
          <w:spacing w:val="3"/>
          <w:shd w:val="clear" w:color="auto" w:fill="FFFFFF"/>
          <w:lang w:val="vi-VN"/>
        </w:rPr>
        <w:t>HS chia sẻ được nhật kí kiểm soát cảm xúc của bản thân.</w:t>
      </w:r>
    </w:p>
    <w:p w:rsidR="00E60231" w:rsidRPr="00877C97" w:rsidRDefault="00E60231" w:rsidP="0059727B">
      <w:pPr>
        <w:pStyle w:val="NormalWeb"/>
        <w:spacing w:beforeAutospacing="0" w:afterAutospacing="0"/>
        <w:rPr>
          <w:rStyle w:val="Strong"/>
          <w:lang w:val="vi-VN"/>
        </w:rPr>
      </w:pPr>
      <w:r w:rsidRPr="00877C97">
        <w:rPr>
          <w:rStyle w:val="Strong"/>
          <w:b w:val="0"/>
          <w:lang w:val="vi-VN"/>
        </w:rPr>
        <w:t xml:space="preserve">- </w:t>
      </w:r>
      <w:r w:rsidRPr="00877C97">
        <w:rPr>
          <w:spacing w:val="3"/>
          <w:shd w:val="clear" w:color="auto" w:fill="FFFFFF"/>
          <w:lang w:val="vi-VN"/>
        </w:rPr>
        <w:t>HS học hỏi được những kinh nghiệm kiểm soát cảm xúc của các bạn.</w:t>
      </w:r>
    </w:p>
    <w:p w:rsidR="00E60231" w:rsidRPr="00877C97" w:rsidRDefault="00E60231" w:rsidP="0059727B">
      <w:pPr>
        <w:pStyle w:val="NormalWeb"/>
        <w:spacing w:beforeAutospacing="0" w:afterAutospacing="0"/>
        <w:rPr>
          <w:rFonts w:eastAsia="Times New Roman"/>
          <w:b/>
          <w:lang w:val="vi-VN"/>
        </w:rPr>
      </w:pPr>
      <w:r w:rsidRPr="00877C97">
        <w:rPr>
          <w:rFonts w:eastAsia="Times New Roman"/>
          <w:b/>
          <w:lang w:val="vi-VN"/>
        </w:rPr>
        <w:t>2. Năng lực chung</w:t>
      </w:r>
    </w:p>
    <w:p w:rsidR="00E60231" w:rsidRPr="0059727B" w:rsidRDefault="00E60231" w:rsidP="0059727B">
      <w:pPr>
        <w:pStyle w:val="ListParagraph"/>
        <w:spacing w:after="0" w:line="240" w:lineRule="auto"/>
        <w:ind w:left="0"/>
        <w:jc w:val="both"/>
        <w:rPr>
          <w:rFonts w:ascii="Times New Roman" w:hAnsi="Times New Roman"/>
          <w:sz w:val="24"/>
          <w:szCs w:val="24"/>
          <w:lang w:val="vi-VN"/>
        </w:rPr>
      </w:pPr>
      <w:r w:rsidRPr="00877C97">
        <w:rPr>
          <w:rFonts w:ascii="Times New Roman" w:hAnsi="Times New Roman"/>
          <w:sz w:val="24"/>
          <w:szCs w:val="24"/>
          <w:lang w:val="vi-VN"/>
        </w:rPr>
        <w:t xml:space="preserve">- NL tự chủ và tự học, NL giao tiếp và </w:t>
      </w:r>
      <w:r w:rsidRPr="00877C97">
        <w:rPr>
          <w:rFonts w:ascii="Times New Roman" w:hAnsi="Times New Roman"/>
          <w:iCs/>
          <w:spacing w:val="-4"/>
          <w:sz w:val="24"/>
          <w:szCs w:val="24"/>
          <w:lang w:val="vi-VN"/>
        </w:rPr>
        <w:t xml:space="preserve">hợp tác, NL giải quyết vấn đề và sáng tạo, </w:t>
      </w:r>
      <w:r w:rsidRPr="00877C97">
        <w:rPr>
          <w:rFonts w:ascii="Times New Roman" w:hAnsi="Times New Roman"/>
          <w:sz w:val="24"/>
          <w:szCs w:val="24"/>
          <w:lang w:val="vi-VN"/>
        </w:rPr>
        <w:t>NL thiết kế và tổ chức hoạt động</w:t>
      </w:r>
      <w:r w:rsidRPr="0059727B">
        <w:rPr>
          <w:rFonts w:ascii="Times New Roman" w:hAnsi="Times New Roman"/>
          <w:sz w:val="24"/>
          <w:szCs w:val="24"/>
          <w:lang w:val="vi-VN"/>
        </w:rPr>
        <w:t>.</w:t>
      </w:r>
    </w:p>
    <w:p w:rsidR="00E60231" w:rsidRPr="0059727B" w:rsidRDefault="00E60231" w:rsidP="0059727B">
      <w:pPr>
        <w:pStyle w:val="ListParagraph"/>
        <w:spacing w:after="0" w:line="240" w:lineRule="auto"/>
        <w:ind w:left="0"/>
        <w:jc w:val="both"/>
        <w:rPr>
          <w:rFonts w:ascii="Times New Roman" w:hAnsi="Times New Roman"/>
          <w:b/>
          <w:sz w:val="24"/>
          <w:szCs w:val="24"/>
          <w:lang w:val="vi-VN"/>
        </w:rPr>
      </w:pPr>
      <w:r w:rsidRPr="0059727B">
        <w:rPr>
          <w:rFonts w:ascii="Times New Roman" w:hAnsi="Times New Roman"/>
          <w:b/>
          <w:sz w:val="24"/>
          <w:szCs w:val="24"/>
          <w:lang w:val="vi-VN"/>
        </w:rPr>
        <w:t>3. Phẩm chất</w:t>
      </w:r>
    </w:p>
    <w:p w:rsidR="00E60231" w:rsidRPr="0059727B" w:rsidRDefault="00E60231" w:rsidP="0059727B">
      <w:pPr>
        <w:pStyle w:val="NormalWeb"/>
        <w:spacing w:beforeAutospacing="0" w:afterAutospacing="0"/>
        <w:rPr>
          <w:rStyle w:val="Strong"/>
          <w:b w:val="0"/>
          <w:lang w:val="vi-VN"/>
        </w:rPr>
      </w:pPr>
      <w:r w:rsidRPr="0059727B">
        <w:rPr>
          <w:rStyle w:val="Strong"/>
          <w:b w:val="0"/>
          <w:lang w:val="vi-VN"/>
        </w:rPr>
        <w:t>- Trung thực, kỉ luật, trách nhiệm.</w:t>
      </w:r>
    </w:p>
    <w:p w:rsidR="00E60231" w:rsidRPr="0059727B" w:rsidRDefault="00E60231" w:rsidP="0059727B">
      <w:pPr>
        <w:tabs>
          <w:tab w:val="left" w:pos="567"/>
        </w:tabs>
        <w:spacing w:after="0" w:line="240" w:lineRule="auto"/>
        <w:jc w:val="both"/>
        <w:rPr>
          <w:rFonts w:ascii="Times New Roman" w:hAnsi="Times New Roman"/>
          <w:b/>
          <w:bCs/>
          <w:sz w:val="24"/>
          <w:szCs w:val="24"/>
          <w:lang w:val="vi-VN"/>
        </w:rPr>
      </w:pPr>
      <w:r w:rsidRPr="0059727B">
        <w:rPr>
          <w:rFonts w:ascii="Times New Roman" w:hAnsi="Times New Roman"/>
          <w:b/>
          <w:bCs/>
          <w:sz w:val="24"/>
          <w:szCs w:val="24"/>
          <w:lang w:val="vi-VN"/>
        </w:rPr>
        <w:t>II. ĐỒ DÙNG DẠY – HỌC</w:t>
      </w:r>
    </w:p>
    <w:p w:rsidR="00E60231" w:rsidRPr="0059727B" w:rsidRDefault="00E60231" w:rsidP="0059727B">
      <w:pPr>
        <w:pStyle w:val="NormalWeb"/>
        <w:spacing w:beforeAutospacing="0" w:afterAutospacing="0"/>
        <w:rPr>
          <w:rStyle w:val="Strong"/>
          <w:b w:val="0"/>
          <w:lang w:val="vi-VN"/>
        </w:rPr>
      </w:pPr>
      <w:r w:rsidRPr="0059727B">
        <w:rPr>
          <w:b/>
          <w:bCs/>
          <w:lang w:val="vi-VN"/>
        </w:rPr>
        <w:t xml:space="preserve">1. Giáo viên: </w:t>
      </w:r>
      <w:r w:rsidRPr="0059727B">
        <w:rPr>
          <w:rStyle w:val="Strong"/>
          <w:b w:val="0"/>
          <w:lang w:val="vi-VN"/>
        </w:rPr>
        <w:t>Một số tình huống, chương trình, các bài hát.</w:t>
      </w:r>
    </w:p>
    <w:p w:rsidR="00E60231" w:rsidRPr="0059727B" w:rsidRDefault="00E60231" w:rsidP="0059727B">
      <w:pPr>
        <w:pStyle w:val="NormalWeb"/>
        <w:spacing w:beforeAutospacing="0" w:afterAutospacing="0"/>
        <w:rPr>
          <w:rStyle w:val="Strong"/>
          <w:b w:val="0"/>
          <w:lang w:val="vi-VN"/>
        </w:rPr>
      </w:pPr>
      <w:r w:rsidRPr="0059727B">
        <w:rPr>
          <w:b/>
          <w:bCs/>
          <w:lang w:val="vi-VN"/>
        </w:rPr>
        <w:t xml:space="preserve">2. Học sinh: </w:t>
      </w:r>
      <w:r w:rsidRPr="0059727B">
        <w:rPr>
          <w:rStyle w:val="Strong"/>
          <w:b w:val="0"/>
          <w:lang w:val="vi-VN"/>
        </w:rPr>
        <w:t>Nhật kí kiểm soát cảm xúc của bản thân</w:t>
      </w:r>
    </w:p>
    <w:p w:rsidR="00E60231" w:rsidRPr="00543C90" w:rsidRDefault="00E60231" w:rsidP="0059727B">
      <w:pPr>
        <w:tabs>
          <w:tab w:val="left" w:pos="567"/>
        </w:tabs>
        <w:spacing w:after="0" w:line="240" w:lineRule="auto"/>
        <w:jc w:val="both"/>
        <w:rPr>
          <w:rFonts w:ascii="Times New Roman" w:hAnsi="Times New Roman"/>
          <w:b/>
          <w:bCs/>
          <w:sz w:val="24"/>
          <w:szCs w:val="24"/>
          <w:lang w:val="vi-VN"/>
        </w:rPr>
      </w:pPr>
      <w:r>
        <w:rPr>
          <w:rFonts w:ascii="Times New Roman" w:hAnsi="Times New Roman"/>
          <w:b/>
          <w:bCs/>
          <w:sz w:val="24"/>
          <w:szCs w:val="24"/>
          <w:lang w:val="vi-VN"/>
        </w:rPr>
        <w:t xml:space="preserve">III. CÁC HOẠT ĐỘNG DẠY </w:t>
      </w:r>
      <w:r w:rsidRPr="0059727B">
        <w:rPr>
          <w:rFonts w:ascii="Times New Roman" w:hAnsi="Times New Roman"/>
          <w:b/>
          <w:bCs/>
          <w:sz w:val="24"/>
          <w:szCs w:val="24"/>
          <w:lang w:val="vi-VN"/>
        </w:rPr>
        <w:t>HỌC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4962"/>
        <w:gridCol w:w="4677"/>
      </w:tblGrid>
      <w:tr w:rsidR="00E60231" w:rsidRPr="00877C97" w:rsidTr="000D1E98">
        <w:tc>
          <w:tcPr>
            <w:tcW w:w="675" w:type="dxa"/>
          </w:tcPr>
          <w:p w:rsidR="00E60231" w:rsidRPr="000D1E98" w:rsidRDefault="00E60231" w:rsidP="000D1E98">
            <w:pPr>
              <w:spacing w:after="0" w:line="240" w:lineRule="auto"/>
              <w:jc w:val="center"/>
              <w:rPr>
                <w:rFonts w:ascii="Times New Roman" w:hAnsi="Times New Roman"/>
                <w:b/>
                <w:sz w:val="24"/>
                <w:szCs w:val="24"/>
              </w:rPr>
            </w:pPr>
            <w:r w:rsidRPr="000D1E98">
              <w:rPr>
                <w:rFonts w:ascii="Times New Roman" w:hAnsi="Times New Roman"/>
                <w:b/>
                <w:sz w:val="24"/>
                <w:szCs w:val="24"/>
              </w:rPr>
              <w:t>TG</w:t>
            </w:r>
          </w:p>
        </w:tc>
        <w:tc>
          <w:tcPr>
            <w:tcW w:w="4962" w:type="dxa"/>
          </w:tcPr>
          <w:p w:rsidR="00E60231" w:rsidRPr="000D1E98" w:rsidRDefault="00E60231" w:rsidP="000D1E98">
            <w:pPr>
              <w:pStyle w:val="NormalWeb"/>
              <w:widowControl w:val="0"/>
              <w:spacing w:beforeAutospacing="0" w:afterAutospacing="0"/>
              <w:jc w:val="center"/>
              <w:rPr>
                <w:lang w:val="vi-VN"/>
              </w:rPr>
            </w:pPr>
            <w:r w:rsidRPr="000D1E98">
              <w:rPr>
                <w:rStyle w:val="Strong"/>
                <w:rFonts w:eastAsia="Times New Roman"/>
                <w:lang w:val="vi-VN"/>
              </w:rPr>
              <w:t>HOẠT ĐỘNG CỦA GIÁO VIÊN</w:t>
            </w:r>
          </w:p>
        </w:tc>
        <w:tc>
          <w:tcPr>
            <w:tcW w:w="4677" w:type="dxa"/>
          </w:tcPr>
          <w:p w:rsidR="00E60231" w:rsidRPr="000D1E98" w:rsidRDefault="00E60231" w:rsidP="000D1E98">
            <w:pPr>
              <w:pStyle w:val="NormalWeb"/>
              <w:spacing w:beforeAutospacing="0" w:afterAutospacing="0"/>
              <w:jc w:val="center"/>
              <w:rPr>
                <w:lang w:val="vi-VN"/>
              </w:rPr>
            </w:pPr>
            <w:r w:rsidRPr="000D1E98">
              <w:rPr>
                <w:rStyle w:val="Strong"/>
                <w:rFonts w:eastAsia="Times New Roman"/>
                <w:lang w:val="vi-VN"/>
              </w:rPr>
              <w:t>HOẠT ĐỘNG CỦA HỌC SINH</w:t>
            </w:r>
          </w:p>
        </w:tc>
      </w:tr>
      <w:tr w:rsidR="00E60231" w:rsidRPr="009A427C" w:rsidTr="00F6115A">
        <w:tc>
          <w:tcPr>
            <w:tcW w:w="675" w:type="dxa"/>
          </w:tcPr>
          <w:p w:rsidR="00E60231" w:rsidRPr="00396284" w:rsidRDefault="00E60231" w:rsidP="000D1E98">
            <w:pPr>
              <w:spacing w:after="0" w:line="240" w:lineRule="auto"/>
              <w:jc w:val="center"/>
              <w:rPr>
                <w:rFonts w:ascii="Times New Roman" w:hAnsi="Times New Roman"/>
                <w:sz w:val="24"/>
                <w:szCs w:val="24"/>
              </w:rPr>
            </w:pPr>
            <w:r>
              <w:rPr>
                <w:rFonts w:ascii="Times New Roman" w:hAnsi="Times New Roman"/>
                <w:sz w:val="24"/>
                <w:szCs w:val="24"/>
              </w:rPr>
              <w:t>5'</w:t>
            </w:r>
          </w:p>
        </w:tc>
        <w:tc>
          <w:tcPr>
            <w:tcW w:w="9639" w:type="dxa"/>
            <w:gridSpan w:val="2"/>
          </w:tcPr>
          <w:p w:rsidR="00E60231" w:rsidRPr="0059727B" w:rsidRDefault="00E60231" w:rsidP="00607A2B">
            <w:pPr>
              <w:spacing w:after="0" w:line="240" w:lineRule="auto"/>
              <w:outlineLvl w:val="0"/>
              <w:rPr>
                <w:rFonts w:ascii="Times New Roman" w:eastAsia="MS Mincho" w:hAnsi="Times New Roman"/>
                <w:b/>
                <w:bCs/>
                <w:sz w:val="24"/>
                <w:szCs w:val="24"/>
                <w:lang w:val="nl-NL"/>
              </w:rPr>
            </w:pPr>
            <w:r w:rsidRPr="0059727B">
              <w:rPr>
                <w:rFonts w:ascii="Times New Roman" w:eastAsia="MS Mincho" w:hAnsi="Times New Roman"/>
                <w:b/>
                <w:bCs/>
                <w:sz w:val="24"/>
                <w:szCs w:val="24"/>
                <w:lang w:val="nl-NL"/>
              </w:rPr>
              <w:t xml:space="preserve">A. HOẠT ĐỘNG KHỞI ĐỘNG </w:t>
            </w:r>
          </w:p>
          <w:p w:rsidR="00E60231" w:rsidRPr="000D1E98" w:rsidRDefault="00E60231" w:rsidP="000D1E98">
            <w:pPr>
              <w:spacing w:after="0" w:line="240" w:lineRule="auto"/>
              <w:jc w:val="both"/>
              <w:rPr>
                <w:rFonts w:ascii="Times New Roman" w:hAnsi="Times New Roman"/>
                <w:sz w:val="24"/>
                <w:szCs w:val="24"/>
                <w:lang w:val="vi-VN"/>
              </w:rPr>
            </w:pPr>
            <w:r w:rsidRPr="0059727B">
              <w:rPr>
                <w:rFonts w:ascii="Times New Roman" w:hAnsi="Times New Roman"/>
                <w:b/>
                <w:bCs/>
                <w:noProof/>
                <w:sz w:val="24"/>
                <w:szCs w:val="24"/>
                <w:lang w:val="vi-VN"/>
              </w:rPr>
              <w:t xml:space="preserve">a) Mục tiêu: </w:t>
            </w:r>
            <w:r w:rsidRPr="0059727B">
              <w:rPr>
                <w:rFonts w:ascii="Times New Roman" w:hAnsi="Times New Roman"/>
                <w:bCs/>
                <w:noProof/>
                <w:sz w:val="24"/>
                <w:szCs w:val="24"/>
                <w:lang w:val="vi-VN"/>
              </w:rPr>
              <w:t>Tạo tâm thế cho HS, giúp đỡ HS ý thức được nhiệm vụ học tập, hứng thú với bài học mới.</w:t>
            </w:r>
          </w:p>
        </w:tc>
      </w:tr>
      <w:tr w:rsidR="00E60231" w:rsidRPr="00877C97"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9727B" w:rsidRDefault="00E60231" w:rsidP="00607A2B">
            <w:pPr>
              <w:spacing w:after="0" w:line="240" w:lineRule="auto"/>
              <w:outlineLvl w:val="0"/>
              <w:rPr>
                <w:rFonts w:ascii="Times New Roman" w:hAnsi="Times New Roman"/>
                <w:sz w:val="24"/>
                <w:szCs w:val="24"/>
                <w:lang w:val="vi-VN"/>
              </w:rPr>
            </w:pPr>
            <w:r w:rsidRPr="0059727B">
              <w:rPr>
                <w:rFonts w:ascii="Times New Roman" w:hAnsi="Times New Roman"/>
                <w:b/>
                <w:noProof/>
                <w:sz w:val="24"/>
                <w:szCs w:val="24"/>
                <w:lang w:val="vi-VN"/>
              </w:rPr>
              <w:t>b) Cách tiến hành</w:t>
            </w:r>
            <w:r w:rsidRPr="0059727B">
              <w:rPr>
                <w:rFonts w:ascii="Times New Roman" w:hAnsi="Times New Roman"/>
                <w:sz w:val="24"/>
                <w:szCs w:val="24"/>
                <w:lang w:val="vi-VN"/>
              </w:rPr>
              <w:t xml:space="preserve"> </w:t>
            </w:r>
          </w:p>
          <w:p w:rsidR="00E60231" w:rsidRPr="0059727B" w:rsidRDefault="00E60231" w:rsidP="00607A2B">
            <w:pPr>
              <w:spacing w:after="0" w:line="240" w:lineRule="auto"/>
              <w:outlineLvl w:val="0"/>
              <w:rPr>
                <w:rFonts w:ascii="Times New Roman" w:hAnsi="Times New Roman"/>
                <w:i/>
                <w:sz w:val="24"/>
                <w:szCs w:val="24"/>
                <w:lang w:val="vi-VN"/>
              </w:rPr>
            </w:pPr>
            <w:r w:rsidRPr="0059727B">
              <w:rPr>
                <w:rFonts w:ascii="Times New Roman" w:hAnsi="Times New Roman"/>
                <w:sz w:val="24"/>
                <w:szCs w:val="24"/>
                <w:lang w:val="vi-VN"/>
              </w:rPr>
              <w:t xml:space="preserve">- Tổ chức cho HS vận động theo bài hát: </w:t>
            </w:r>
            <w:r w:rsidRPr="0059727B">
              <w:rPr>
                <w:rFonts w:ascii="Times New Roman" w:hAnsi="Times New Roman"/>
                <w:i/>
                <w:sz w:val="24"/>
                <w:szCs w:val="24"/>
                <w:lang w:val="vi-VN"/>
              </w:rPr>
              <w:t>Em đi chơi thuyền</w:t>
            </w:r>
          </w:p>
          <w:p w:rsidR="00E60231" w:rsidRPr="0059727B" w:rsidRDefault="00E60231" w:rsidP="00607A2B">
            <w:pPr>
              <w:spacing w:after="0" w:line="240" w:lineRule="auto"/>
              <w:outlineLvl w:val="0"/>
              <w:rPr>
                <w:rFonts w:ascii="Times New Roman" w:hAnsi="Times New Roman"/>
                <w:sz w:val="24"/>
                <w:szCs w:val="24"/>
                <w:lang w:val="vi-VN"/>
              </w:rPr>
            </w:pPr>
            <w:r w:rsidRPr="0059727B">
              <w:rPr>
                <w:rFonts w:ascii="Times New Roman" w:hAnsi="Times New Roman"/>
                <w:i/>
                <w:sz w:val="24"/>
                <w:szCs w:val="24"/>
                <w:lang w:val="vi-VN"/>
              </w:rPr>
              <w:t xml:space="preserve">- </w:t>
            </w:r>
            <w:r w:rsidRPr="0059727B">
              <w:rPr>
                <w:rFonts w:ascii="Times New Roman" w:hAnsi="Times New Roman"/>
                <w:sz w:val="24"/>
                <w:szCs w:val="24"/>
                <w:lang w:val="vi-VN"/>
              </w:rPr>
              <w:t>GV hỏi: cảm xúc của bạn nhỏ trong bài hát thế nào?</w:t>
            </w:r>
          </w:p>
          <w:p w:rsidR="00E60231" w:rsidRPr="0059727B" w:rsidRDefault="00E60231" w:rsidP="00607A2B">
            <w:pPr>
              <w:spacing w:after="0" w:line="240" w:lineRule="auto"/>
              <w:outlineLvl w:val="0"/>
              <w:rPr>
                <w:rFonts w:ascii="Times New Roman" w:eastAsia="MS Mincho" w:hAnsi="Times New Roman"/>
                <w:b/>
                <w:bCs/>
                <w:sz w:val="24"/>
                <w:szCs w:val="24"/>
                <w:lang w:val="vi-VN"/>
              </w:rPr>
            </w:pPr>
            <w:r w:rsidRPr="0059727B">
              <w:rPr>
                <w:rFonts w:ascii="Times New Roman" w:hAnsi="Times New Roman"/>
                <w:sz w:val="24"/>
                <w:szCs w:val="24"/>
                <w:lang w:val="vi-VN"/>
              </w:rPr>
              <w:t>+ Vậy cảm xúc của các em trong những ngày gần đây có được kiểm soát tốt không? Chúng ta hãy cùng chia sẻ với cả lớp qua tiết học ngày hôm nay nhé!</w:t>
            </w:r>
          </w:p>
        </w:tc>
        <w:tc>
          <w:tcPr>
            <w:tcW w:w="4677" w:type="dxa"/>
          </w:tcPr>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pStyle w:val="NormalWeb"/>
              <w:spacing w:beforeAutospacing="0" w:afterAutospacing="0"/>
              <w:rPr>
                <w:rFonts w:eastAsia="Times New Roman"/>
                <w:lang w:val="vi-VN"/>
              </w:rPr>
            </w:pPr>
            <w:r w:rsidRPr="0059727B">
              <w:rPr>
                <w:rFonts w:eastAsia="Times New Roman"/>
                <w:lang w:val="vi-VN"/>
              </w:rPr>
              <w:t>- HS thực hiện.</w:t>
            </w:r>
          </w:p>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pStyle w:val="NormalWeb"/>
              <w:spacing w:beforeAutospacing="0" w:afterAutospacing="0"/>
              <w:rPr>
                <w:rFonts w:eastAsia="Times New Roman"/>
                <w:lang w:val="vi-VN"/>
              </w:rPr>
            </w:pPr>
            <w:r w:rsidRPr="0059727B">
              <w:rPr>
                <w:rFonts w:eastAsia="Times New Roman"/>
                <w:lang w:val="vi-VN"/>
              </w:rPr>
              <w:t>- Bạn nhỏ rất vui</w:t>
            </w:r>
          </w:p>
          <w:p w:rsidR="00E60231" w:rsidRPr="0059727B" w:rsidRDefault="00E60231" w:rsidP="00607A2B">
            <w:pPr>
              <w:pStyle w:val="NormalWeb"/>
              <w:spacing w:beforeAutospacing="0" w:afterAutospacing="0"/>
              <w:rPr>
                <w:rFonts w:eastAsia="Times New Roman"/>
                <w:lang w:val="vi-VN"/>
              </w:rPr>
            </w:pPr>
          </w:p>
          <w:p w:rsidR="00E60231" w:rsidRPr="0059727B" w:rsidRDefault="00E60231" w:rsidP="00607A2B">
            <w:pPr>
              <w:pStyle w:val="NormalWeb"/>
              <w:spacing w:beforeAutospacing="0" w:afterAutospacing="0"/>
              <w:rPr>
                <w:rFonts w:eastAsia="Times New Roman"/>
                <w:lang w:val="vi-VN"/>
              </w:rPr>
            </w:pPr>
            <w:r w:rsidRPr="0059727B">
              <w:rPr>
                <w:rFonts w:eastAsia="Times New Roman"/>
                <w:lang w:val="vi-VN"/>
              </w:rPr>
              <w:t>- Liên hệ và bắt đầu vào tiết học chia sẻ với bạn cảm xúc của m</w:t>
            </w:r>
            <w:r w:rsidRPr="0059727B">
              <w:rPr>
                <w:lang w:val="vi-VN"/>
              </w:rPr>
              <w:t>ình.</w:t>
            </w:r>
          </w:p>
        </w:tc>
      </w:tr>
      <w:tr w:rsidR="00E60231" w:rsidRPr="00877C97" w:rsidTr="00890CF0">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9639" w:type="dxa"/>
            <w:gridSpan w:val="2"/>
          </w:tcPr>
          <w:p w:rsidR="00E60231" w:rsidRPr="0080673E" w:rsidRDefault="00E60231" w:rsidP="00607A2B">
            <w:pPr>
              <w:spacing w:after="0" w:line="240" w:lineRule="auto"/>
              <w:outlineLvl w:val="0"/>
              <w:rPr>
                <w:rFonts w:ascii="Times New Roman" w:eastAsia="MS Mincho" w:hAnsi="Times New Roman"/>
                <w:b/>
                <w:sz w:val="24"/>
                <w:szCs w:val="24"/>
                <w:lang w:val="vi-VN"/>
              </w:rPr>
            </w:pPr>
            <w:r w:rsidRPr="0080673E">
              <w:rPr>
                <w:rFonts w:ascii="Times New Roman" w:eastAsia="MS Mincho" w:hAnsi="Times New Roman"/>
                <w:b/>
                <w:sz w:val="24"/>
                <w:szCs w:val="24"/>
                <w:lang w:val="vi-VN"/>
              </w:rPr>
              <w:t xml:space="preserve">B.  </w:t>
            </w:r>
            <w:r w:rsidRPr="0080673E">
              <w:rPr>
                <w:rFonts w:ascii="Times New Roman" w:eastAsia="MS Mincho" w:hAnsi="Times New Roman"/>
                <w:b/>
                <w:bCs/>
                <w:sz w:val="24"/>
                <w:szCs w:val="24"/>
                <w:lang w:val="nl-NL"/>
              </w:rPr>
              <w:t xml:space="preserve">HOẠT ĐỘNG </w:t>
            </w:r>
            <w:r w:rsidRPr="0080673E">
              <w:rPr>
                <w:rFonts w:ascii="Times New Roman" w:eastAsia="MS Mincho" w:hAnsi="Times New Roman"/>
                <w:b/>
                <w:sz w:val="24"/>
                <w:szCs w:val="24"/>
                <w:lang w:val="vi-VN"/>
              </w:rPr>
              <w:t>THỰC HÀNH – LUYỆN TẬP</w:t>
            </w:r>
          </w:p>
          <w:p w:rsidR="00E60231" w:rsidRPr="0080673E" w:rsidRDefault="00E60231" w:rsidP="00607A2B">
            <w:pPr>
              <w:spacing w:after="0" w:line="240" w:lineRule="auto"/>
              <w:outlineLvl w:val="0"/>
              <w:rPr>
                <w:rFonts w:ascii="Times New Roman" w:eastAsia="MS Mincho" w:hAnsi="Times New Roman"/>
                <w:b/>
                <w:sz w:val="24"/>
                <w:szCs w:val="24"/>
                <w:lang w:val="vi-VN"/>
              </w:rPr>
            </w:pPr>
            <w:r w:rsidRPr="0080673E">
              <w:rPr>
                <w:rFonts w:ascii="Times New Roman" w:eastAsia="MS Mincho" w:hAnsi="Times New Roman"/>
                <w:b/>
                <w:sz w:val="24"/>
                <w:szCs w:val="24"/>
                <w:lang w:val="vi-VN"/>
              </w:rPr>
              <w:t xml:space="preserve">a) Mục tiêu: </w:t>
            </w:r>
          </w:p>
          <w:p w:rsidR="00E60231" w:rsidRPr="0080673E" w:rsidRDefault="00E60231" w:rsidP="00607A2B">
            <w:pPr>
              <w:pStyle w:val="NormalWeb"/>
              <w:spacing w:beforeAutospacing="0" w:afterAutospacing="0"/>
              <w:rPr>
                <w:rStyle w:val="Strong"/>
                <w:b w:val="0"/>
                <w:lang w:val="vi-VN"/>
              </w:rPr>
            </w:pPr>
            <w:r w:rsidRPr="0080673E">
              <w:rPr>
                <w:rStyle w:val="Strong"/>
                <w:b w:val="0"/>
                <w:lang w:val="vi-VN"/>
              </w:rPr>
              <w:t xml:space="preserve">- </w:t>
            </w:r>
            <w:r w:rsidRPr="0080673E">
              <w:rPr>
                <w:spacing w:val="3"/>
                <w:shd w:val="clear" w:color="auto" w:fill="FFFFFF"/>
                <w:lang w:val="vi-VN"/>
              </w:rPr>
              <w:t>HS chia sẻ được nhật kí kiểm soát cảm xúc của bản thân.</w:t>
            </w:r>
          </w:p>
          <w:p w:rsidR="00E60231" w:rsidRPr="0080673E" w:rsidRDefault="00E60231" w:rsidP="000D1E98">
            <w:pPr>
              <w:spacing w:after="0" w:line="240" w:lineRule="auto"/>
              <w:jc w:val="both"/>
              <w:rPr>
                <w:rFonts w:ascii="Times New Roman" w:hAnsi="Times New Roman"/>
                <w:sz w:val="24"/>
                <w:szCs w:val="24"/>
                <w:lang w:val="vi-VN"/>
              </w:rPr>
            </w:pPr>
            <w:r w:rsidRPr="0080673E">
              <w:rPr>
                <w:rStyle w:val="Strong"/>
                <w:rFonts w:ascii="Times New Roman" w:hAnsi="Times New Roman"/>
                <w:b w:val="0"/>
                <w:sz w:val="24"/>
                <w:szCs w:val="24"/>
                <w:lang w:val="vi-VN"/>
              </w:rPr>
              <w:t xml:space="preserve">- </w:t>
            </w:r>
            <w:r w:rsidRPr="0080673E">
              <w:rPr>
                <w:rFonts w:ascii="Times New Roman" w:hAnsi="Times New Roman"/>
                <w:spacing w:val="3"/>
                <w:sz w:val="24"/>
                <w:szCs w:val="24"/>
                <w:shd w:val="clear" w:color="auto" w:fill="FFFFFF"/>
                <w:lang w:val="vi-VN"/>
              </w:rPr>
              <w:t>HS học hỏi được những kinh nghiệm kiểm soát cảm xúc của các bạn.</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9727B" w:rsidRDefault="00E60231" w:rsidP="00607A2B">
            <w:pPr>
              <w:spacing w:after="0" w:line="240" w:lineRule="auto"/>
              <w:jc w:val="both"/>
              <w:rPr>
                <w:rFonts w:ascii="Times New Roman" w:hAnsi="Times New Roman"/>
                <w:b/>
                <w:sz w:val="24"/>
                <w:szCs w:val="24"/>
                <w:lang w:val="vi-VN"/>
              </w:rPr>
            </w:pPr>
            <w:r w:rsidRPr="0059727B">
              <w:rPr>
                <w:rFonts w:ascii="Times New Roman" w:hAnsi="Times New Roman"/>
                <w:b/>
                <w:sz w:val="24"/>
                <w:szCs w:val="24"/>
                <w:lang w:val="vi-VN"/>
              </w:rPr>
              <w:t xml:space="preserve">b) Cách tiến hành </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hướng dẫn HS chia sẻ theo nhóm về nhật kí kiểm soát cảm xúc của bản thân theo các gợi ý:</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Tình huống xảy ra</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Cách ứng xử của em</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Tự đánh giá khả năng kiểm soát cảm xúc của bản thân trong các tình huống đó: tốt, trung bình hay chưa tốt.</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GV mời một số HS chia sẻ trước lớp theo gợi ý:</w:t>
            </w:r>
          </w:p>
          <w:p w:rsidR="00E60231" w:rsidRPr="0059727B" w:rsidRDefault="00E60231" w:rsidP="00607A2B">
            <w:pPr>
              <w:shd w:val="clear" w:color="auto" w:fill="FFFFFF"/>
              <w:spacing w:after="0" w:line="240" w:lineRule="auto"/>
              <w:rPr>
                <w:rFonts w:ascii="Times New Roman" w:hAnsi="Times New Roman"/>
                <w:spacing w:val="3"/>
                <w:sz w:val="24"/>
                <w:szCs w:val="24"/>
                <w:lang w:val="vi-VN"/>
              </w:rPr>
            </w:pPr>
            <w:r w:rsidRPr="0059727B">
              <w:rPr>
                <w:rFonts w:ascii="Times New Roman" w:hAnsi="Times New Roman"/>
                <w:spacing w:val="3"/>
                <w:sz w:val="24"/>
                <w:szCs w:val="24"/>
                <w:lang w:val="vi-VN"/>
              </w:rPr>
              <w:t>+ Điều em học hỏi được về kinh nghiệm kiểm soát cảm xúc của các bạn;</w:t>
            </w:r>
          </w:p>
          <w:p w:rsidR="00E60231" w:rsidRPr="0059727B" w:rsidRDefault="00E60231" w:rsidP="00607A2B">
            <w:pPr>
              <w:pStyle w:val="NormalWeb"/>
              <w:spacing w:beforeAutospacing="0" w:afterAutospacing="0"/>
              <w:rPr>
                <w:bCs/>
                <w:lang w:val="vi-VN"/>
              </w:rPr>
            </w:pPr>
            <w:r w:rsidRPr="0059727B">
              <w:rPr>
                <w:spacing w:val="3"/>
                <w:shd w:val="clear" w:color="auto" w:fill="FFFFFF"/>
                <w:lang w:val="vi-VN"/>
              </w:rPr>
              <w:t>+ Điều em thấy mình cần rèn luyện để có khả năng kiểm soát cảm xúc tốt hơn.</w:t>
            </w:r>
          </w:p>
        </w:tc>
        <w:tc>
          <w:tcPr>
            <w:tcW w:w="4677" w:type="dxa"/>
          </w:tcPr>
          <w:p w:rsidR="00E60231" w:rsidRPr="0059727B" w:rsidRDefault="00E60231" w:rsidP="00607A2B">
            <w:pPr>
              <w:pStyle w:val="NormalWeb"/>
              <w:spacing w:beforeAutospacing="0" w:afterAutospacing="0"/>
              <w:jc w:val="both"/>
              <w:rPr>
                <w:rStyle w:val="Strong"/>
                <w:b w:val="0"/>
                <w:lang w:val="vi-VN"/>
              </w:rPr>
            </w:pPr>
          </w:p>
          <w:p w:rsidR="00E60231" w:rsidRPr="0059727B" w:rsidRDefault="00E60231" w:rsidP="00607A2B">
            <w:pPr>
              <w:pStyle w:val="NormalWeb"/>
              <w:spacing w:beforeAutospacing="0" w:afterAutospacing="0"/>
              <w:jc w:val="both"/>
              <w:rPr>
                <w:rStyle w:val="Strong"/>
                <w:b w:val="0"/>
                <w:lang w:val="vi-V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r w:rsidRPr="0059727B">
              <w:rPr>
                <w:rFonts w:ascii="Times New Roman" w:hAnsi="Times New Roman"/>
                <w:noProof/>
                <w:sz w:val="24"/>
                <w:szCs w:val="24"/>
                <w:lang w:eastAsia="zh-CN"/>
              </w:rPr>
              <w:t>- HS chia sẻ trong nhóm theo nhật kí đã ghi</w:t>
            </w: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p>
          <w:p w:rsidR="00E60231" w:rsidRPr="0059727B" w:rsidRDefault="00E60231" w:rsidP="00607A2B">
            <w:pPr>
              <w:pStyle w:val="ListParagraph"/>
              <w:spacing w:after="0" w:line="240" w:lineRule="auto"/>
              <w:ind w:left="0"/>
              <w:jc w:val="both"/>
              <w:rPr>
                <w:rFonts w:ascii="Times New Roman" w:hAnsi="Times New Roman"/>
                <w:noProof/>
                <w:sz w:val="24"/>
                <w:szCs w:val="24"/>
                <w:lang w:eastAsia="zh-CN"/>
              </w:rPr>
            </w:pPr>
            <w:r w:rsidRPr="0059727B">
              <w:rPr>
                <w:rFonts w:ascii="Times New Roman" w:hAnsi="Times New Roman"/>
                <w:noProof/>
                <w:sz w:val="24"/>
                <w:szCs w:val="24"/>
                <w:lang w:eastAsia="zh-CN"/>
              </w:rPr>
              <w:t>- HS chia sẻ trước lớp, các em khác lắng nghe, góp ý hay học hỏi ở bạn về cách kiểm soát cảm xúc.</w:t>
            </w:r>
          </w:p>
        </w:tc>
      </w:tr>
      <w:tr w:rsidR="00E60231" w:rsidRPr="00877C97" w:rsidTr="007B205A">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9639" w:type="dxa"/>
            <w:gridSpan w:val="2"/>
          </w:tcPr>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 xml:space="preserve">C.  </w:t>
            </w:r>
            <w:r w:rsidRPr="0059727B">
              <w:rPr>
                <w:rFonts w:ascii="Times New Roman" w:eastAsia="MS Mincho" w:hAnsi="Times New Roman"/>
                <w:b/>
                <w:bCs/>
                <w:sz w:val="24"/>
                <w:szCs w:val="24"/>
                <w:lang w:val="nl-NL"/>
              </w:rPr>
              <w:t xml:space="preserve">HOẠT ĐỘNG </w:t>
            </w:r>
            <w:r w:rsidRPr="0059727B">
              <w:rPr>
                <w:rFonts w:ascii="Times New Roman" w:eastAsia="MS Mincho" w:hAnsi="Times New Roman"/>
                <w:b/>
                <w:sz w:val="24"/>
                <w:szCs w:val="24"/>
                <w:lang w:val="vi-VN"/>
              </w:rPr>
              <w:t xml:space="preserve">VẬN DỤNG </w:t>
            </w:r>
          </w:p>
          <w:p w:rsidR="00E60231" w:rsidRPr="0059727B" w:rsidRDefault="00E60231" w:rsidP="00607A2B">
            <w:pPr>
              <w:spacing w:after="0" w:line="240" w:lineRule="auto"/>
              <w:outlineLvl w:val="0"/>
              <w:rPr>
                <w:rFonts w:ascii="Times New Roman" w:eastAsia="MS Mincho" w:hAnsi="Times New Roman"/>
                <w:b/>
                <w:sz w:val="24"/>
                <w:szCs w:val="24"/>
                <w:lang w:val="vi-VN"/>
              </w:rPr>
            </w:pPr>
            <w:r w:rsidRPr="0059727B">
              <w:rPr>
                <w:rFonts w:ascii="Times New Roman" w:eastAsia="MS Mincho" w:hAnsi="Times New Roman"/>
                <w:b/>
                <w:sz w:val="24"/>
                <w:szCs w:val="24"/>
                <w:lang w:val="vi-VN"/>
              </w:rPr>
              <w:t>a) Mục tiêu:</w:t>
            </w:r>
          </w:p>
          <w:p w:rsidR="00E60231" w:rsidRPr="0059727B" w:rsidRDefault="00E60231" w:rsidP="00607A2B">
            <w:pPr>
              <w:pStyle w:val="NormalWeb"/>
              <w:spacing w:beforeAutospacing="0" w:afterAutospacing="0"/>
              <w:rPr>
                <w:rStyle w:val="Strong"/>
                <w:b w:val="0"/>
                <w:lang w:val="vi-VN"/>
              </w:rPr>
            </w:pPr>
            <w:r w:rsidRPr="0059727B">
              <w:rPr>
                <w:rStyle w:val="Strong"/>
                <w:b w:val="0"/>
                <w:lang w:val="vi-VN"/>
              </w:rPr>
              <w:t>- Biết chia sẻ cảm xúc với bạn bè, người thân trong cuộc sống hằng ngày.</w:t>
            </w:r>
          </w:p>
          <w:p w:rsidR="00E60231" w:rsidRPr="0059727B" w:rsidRDefault="00E60231" w:rsidP="00607A2B">
            <w:pPr>
              <w:pStyle w:val="NormalWeb"/>
              <w:spacing w:beforeAutospacing="0" w:afterAutospacing="0"/>
              <w:jc w:val="both"/>
              <w:rPr>
                <w:rStyle w:val="Strong"/>
                <w:b w:val="0"/>
                <w:lang w:val="vi-VN"/>
              </w:rPr>
            </w:pPr>
            <w:r w:rsidRPr="0059727B">
              <w:rPr>
                <w:rStyle w:val="Strong"/>
                <w:b w:val="0"/>
                <w:lang w:val="vi-VN"/>
              </w:rPr>
              <w:t>- HS tự đánh giá kết quả kiểm soát cảm xúc và rút ra bài học cho bản thân.</w:t>
            </w:r>
          </w:p>
        </w:tc>
      </w:tr>
      <w:tr w:rsidR="00E60231" w:rsidRPr="009A427C" w:rsidTr="000D1E98">
        <w:tc>
          <w:tcPr>
            <w:tcW w:w="675" w:type="dxa"/>
          </w:tcPr>
          <w:p w:rsidR="00E60231" w:rsidRPr="000D1E98" w:rsidRDefault="00E60231" w:rsidP="000D1E98">
            <w:pPr>
              <w:spacing w:after="0" w:line="240" w:lineRule="auto"/>
              <w:jc w:val="center"/>
              <w:rPr>
                <w:rFonts w:ascii="Times New Roman" w:hAnsi="Times New Roman"/>
                <w:sz w:val="24"/>
                <w:szCs w:val="24"/>
                <w:lang w:val="vi-VN"/>
              </w:rPr>
            </w:pPr>
          </w:p>
        </w:tc>
        <w:tc>
          <w:tcPr>
            <w:tcW w:w="4962" w:type="dxa"/>
          </w:tcPr>
          <w:p w:rsidR="00E60231" w:rsidRPr="0059727B" w:rsidRDefault="00E60231" w:rsidP="00607A2B">
            <w:pPr>
              <w:pStyle w:val="NormalWeb"/>
              <w:spacing w:beforeAutospacing="0" w:afterAutospacing="0"/>
              <w:rPr>
                <w:rFonts w:eastAsia="Times New Roman"/>
                <w:b/>
                <w:bCs/>
                <w:lang w:val="vi-VN"/>
              </w:rPr>
            </w:pPr>
            <w:r w:rsidRPr="0059727B">
              <w:rPr>
                <w:rFonts w:eastAsia="Times New Roman"/>
                <w:b/>
                <w:bCs/>
                <w:lang w:val="vi-VN"/>
              </w:rPr>
              <w:t xml:space="preserve">b) Cách tiến hành </w:t>
            </w:r>
          </w:p>
          <w:p w:rsidR="00E60231" w:rsidRPr="0059727B" w:rsidRDefault="00E60231" w:rsidP="00607A2B">
            <w:pPr>
              <w:pStyle w:val="NormalWeb"/>
              <w:spacing w:beforeAutospacing="0" w:afterAutospacing="0"/>
              <w:rPr>
                <w:rFonts w:eastAsia="Times New Roman"/>
                <w:bCs/>
                <w:lang w:val="vi-VN"/>
              </w:rPr>
            </w:pPr>
            <w:r w:rsidRPr="0059727B">
              <w:rPr>
                <w:rStyle w:val="Strong"/>
                <w:b w:val="0"/>
                <w:lang w:val="vi-VN"/>
              </w:rPr>
              <w:t>- GV hướng dẫn HS chia sẻ cảm xúc với bạn bè, người thân nhiều hơn trong cuộc sống hằng ngày.</w:t>
            </w:r>
          </w:p>
          <w:p w:rsidR="00E60231" w:rsidRPr="0059727B" w:rsidRDefault="00E60231" w:rsidP="00607A2B">
            <w:pPr>
              <w:pStyle w:val="NormalWeb"/>
              <w:spacing w:beforeAutospacing="0" w:afterAutospacing="0"/>
              <w:jc w:val="both"/>
              <w:rPr>
                <w:rStyle w:val="Strong"/>
                <w:b w:val="0"/>
                <w:lang w:val="vi-VN"/>
              </w:rPr>
            </w:pPr>
            <w:r w:rsidRPr="0059727B">
              <w:rPr>
                <w:rStyle w:val="Strong"/>
                <w:b w:val="0"/>
                <w:lang w:val="vi-VN"/>
              </w:rPr>
              <w:t>-  GV hướng dẫn HS tự đánh giá kết quả kiểm soát cảm xúc và rút ra bài học cho bản thân từ đó có thể kiểm soát cảm xúc tốt hơn và luôn giữ được tinh thần vui vẻ, lạc quan trong học tập, vui chơi.</w:t>
            </w:r>
          </w:p>
          <w:p w:rsidR="00E60231" w:rsidRPr="0059727B" w:rsidRDefault="00E60231" w:rsidP="00607A2B">
            <w:pPr>
              <w:pStyle w:val="NormalWeb"/>
              <w:spacing w:beforeAutospacing="0" w:afterAutospacing="0"/>
              <w:jc w:val="both"/>
              <w:rPr>
                <w:bCs/>
                <w:lang w:val="vi-VN"/>
              </w:rPr>
            </w:pPr>
            <w:r w:rsidRPr="0059727B">
              <w:rPr>
                <w:rStyle w:val="Strong"/>
                <w:b w:val="0"/>
                <w:lang w:val="vi-VN"/>
              </w:rPr>
              <w:t>- GV nhận xét tiết học.</w:t>
            </w:r>
          </w:p>
        </w:tc>
        <w:tc>
          <w:tcPr>
            <w:tcW w:w="4677" w:type="dxa"/>
          </w:tcPr>
          <w:p w:rsidR="00E60231" w:rsidRPr="0059727B" w:rsidRDefault="00E60231" w:rsidP="00607A2B">
            <w:pPr>
              <w:pStyle w:val="NormalWeb"/>
              <w:spacing w:beforeAutospacing="0" w:afterAutospacing="0"/>
              <w:rPr>
                <w:rStyle w:val="Strong"/>
                <w:b w:val="0"/>
                <w:lang w:val="vi-VN"/>
              </w:rPr>
            </w:pPr>
          </w:p>
          <w:p w:rsidR="00E60231" w:rsidRPr="0059727B" w:rsidRDefault="00E60231" w:rsidP="00607A2B">
            <w:pPr>
              <w:pStyle w:val="NormalWeb"/>
              <w:spacing w:beforeAutospacing="0" w:afterAutospacing="0"/>
              <w:rPr>
                <w:rStyle w:val="Strong"/>
                <w:b w:val="0"/>
                <w:lang w:val="vi-VN"/>
              </w:rPr>
            </w:pPr>
            <w:r w:rsidRPr="0059727B">
              <w:rPr>
                <w:noProof/>
                <w:lang w:val="vi-VN"/>
              </w:rPr>
              <w:t xml:space="preserve">- </w:t>
            </w:r>
            <w:r w:rsidRPr="0059727B">
              <w:rPr>
                <w:rStyle w:val="Strong"/>
                <w:b w:val="0"/>
                <w:lang w:val="vi-VN"/>
              </w:rPr>
              <w:t>HS thực hành chia sẻ cảm xúc với mọi người nhiều hơn.</w:t>
            </w:r>
          </w:p>
          <w:p w:rsidR="00E60231" w:rsidRPr="0059727B" w:rsidRDefault="00E60231" w:rsidP="00607A2B">
            <w:pPr>
              <w:pStyle w:val="NormalWeb"/>
              <w:spacing w:beforeAutospacing="0" w:afterAutospacing="0"/>
              <w:rPr>
                <w:rStyle w:val="Strong"/>
                <w:b w:val="0"/>
                <w:lang w:val="vi-VN"/>
              </w:rPr>
            </w:pPr>
          </w:p>
          <w:p w:rsidR="00E60231" w:rsidRPr="0059727B" w:rsidRDefault="00E60231" w:rsidP="00607A2B">
            <w:pPr>
              <w:pStyle w:val="NormalWeb"/>
              <w:spacing w:beforeAutospacing="0" w:afterAutospacing="0"/>
              <w:rPr>
                <w:rStyle w:val="Strong"/>
                <w:b w:val="0"/>
                <w:lang w:val="vi-VN"/>
              </w:rPr>
            </w:pPr>
            <w:r w:rsidRPr="0059727B">
              <w:rPr>
                <w:rStyle w:val="Strong"/>
                <w:b w:val="0"/>
                <w:lang w:val="vi-VN"/>
              </w:rPr>
              <w:t>- HS tự đánh giá và rút ra bài học cho bản thân để cuộc sống luôn vui vẻ, lạc quan.</w:t>
            </w:r>
          </w:p>
          <w:p w:rsidR="00E60231" w:rsidRPr="0059727B" w:rsidRDefault="00E60231" w:rsidP="00607A2B">
            <w:pPr>
              <w:pStyle w:val="NormalWeb"/>
              <w:spacing w:beforeAutospacing="0" w:afterAutospacing="0"/>
              <w:rPr>
                <w:rStyle w:val="Strong"/>
                <w:b w:val="0"/>
                <w:lang w:val="vi-VN"/>
              </w:rPr>
            </w:pPr>
          </w:p>
          <w:p w:rsidR="00E60231" w:rsidRPr="0059727B" w:rsidRDefault="00E60231" w:rsidP="00607A2B">
            <w:pPr>
              <w:pStyle w:val="NormalWeb"/>
              <w:spacing w:beforeAutospacing="0" w:afterAutospacing="0"/>
              <w:rPr>
                <w:rStyle w:val="Strong"/>
                <w:b w:val="0"/>
                <w:lang w:val="vi-VN"/>
              </w:rPr>
            </w:pPr>
          </w:p>
          <w:p w:rsidR="00E60231" w:rsidRPr="0059727B" w:rsidRDefault="00E60231" w:rsidP="00607A2B">
            <w:pPr>
              <w:pStyle w:val="NormalWeb"/>
              <w:spacing w:beforeAutospacing="0" w:afterAutospacing="0"/>
              <w:rPr>
                <w:rFonts w:eastAsia="Times New Roman"/>
              </w:rPr>
            </w:pPr>
            <w:r w:rsidRPr="0059727B">
              <w:rPr>
                <w:rStyle w:val="Strong"/>
                <w:b w:val="0"/>
              </w:rPr>
              <w:t>- HS lắng nghe.</w:t>
            </w:r>
          </w:p>
        </w:tc>
      </w:tr>
    </w:tbl>
    <w:p w:rsidR="00E60231" w:rsidRPr="004F1B88" w:rsidRDefault="00E60231" w:rsidP="00403DA8">
      <w:pPr>
        <w:spacing w:after="0" w:line="240" w:lineRule="auto"/>
        <w:jc w:val="both"/>
        <w:rPr>
          <w:rFonts w:ascii="Times New Roman" w:hAnsi="Times New Roman"/>
          <w:b/>
          <w:sz w:val="24"/>
          <w:szCs w:val="24"/>
          <w:lang w:val="vi-VN"/>
        </w:rPr>
      </w:pPr>
      <w:r>
        <w:rPr>
          <w:rFonts w:ascii="Times New Roman" w:hAnsi="Times New Roman"/>
          <w:b/>
          <w:sz w:val="24"/>
          <w:szCs w:val="24"/>
          <w:lang w:val="vi-VN"/>
        </w:rPr>
        <w:t>IV</w:t>
      </w:r>
      <w:r w:rsidRPr="004F1B88">
        <w:rPr>
          <w:rFonts w:ascii="Times New Roman" w:hAnsi="Times New Roman"/>
          <w:b/>
          <w:sz w:val="24"/>
          <w:szCs w:val="24"/>
          <w:lang w:val="vi-VN"/>
        </w:rPr>
        <w:t xml:space="preserve">.  Điều chỉnh sau bài dạy: </w:t>
      </w:r>
    </w:p>
    <w:p w:rsidR="00E60231" w:rsidRPr="004F1B88" w:rsidRDefault="00E60231" w:rsidP="00403DA8">
      <w:pPr>
        <w:tabs>
          <w:tab w:val="left" w:pos="567"/>
        </w:tabs>
        <w:spacing w:after="0" w:line="240" w:lineRule="auto"/>
        <w:jc w:val="both"/>
        <w:rPr>
          <w:rFonts w:ascii="Times New Roman" w:hAnsi="Times New Roman"/>
          <w:b/>
          <w:bCs/>
          <w:sz w:val="24"/>
          <w:szCs w:val="24"/>
          <w:lang w:val="vi-VN"/>
        </w:rPr>
      </w:pPr>
      <w:r w:rsidRPr="004F1B88">
        <w:rPr>
          <w:rFonts w:ascii="Times New Roman" w:hAnsi="Times New Roman"/>
          <w:sz w:val="24"/>
          <w:szCs w:val="24"/>
          <w:lang w:val="vi-VN"/>
        </w:rPr>
        <w:t>...............................................................................................................................</w:t>
      </w:r>
      <w:r w:rsidRPr="00F41A54">
        <w:rPr>
          <w:rFonts w:ascii="Times New Roman" w:hAnsi="Times New Roman"/>
          <w:sz w:val="24"/>
          <w:szCs w:val="24"/>
          <w:lang w:val="vi-VN"/>
        </w:rPr>
        <w:t>...............................................................................................................................................................................................................</w:t>
      </w:r>
    </w:p>
    <w:p w:rsidR="00E60231" w:rsidRPr="004F1B88" w:rsidRDefault="00E60231" w:rsidP="0059727B">
      <w:pPr>
        <w:tabs>
          <w:tab w:val="left" w:pos="567"/>
        </w:tabs>
        <w:spacing w:after="0" w:line="240" w:lineRule="auto"/>
        <w:jc w:val="both"/>
        <w:rPr>
          <w:rFonts w:ascii="Times New Roman" w:hAnsi="Times New Roman"/>
          <w:b/>
          <w:bCs/>
          <w:sz w:val="24"/>
          <w:szCs w:val="24"/>
          <w:lang w:val="vi-VN"/>
        </w:rPr>
      </w:pPr>
    </w:p>
    <w:sectPr w:rsidR="00E60231" w:rsidRPr="004F1B88" w:rsidSect="00CB2425">
      <w:footerReference w:type="default" r:id="rId21"/>
      <w:pgSz w:w="12240" w:h="15840"/>
      <w:pgMar w:top="567" w:right="758" w:bottom="709"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231" w:rsidRDefault="00E60231">
      <w:pPr>
        <w:spacing w:line="240" w:lineRule="auto"/>
      </w:pPr>
      <w:r>
        <w:separator/>
      </w:r>
    </w:p>
  </w:endnote>
  <w:endnote w:type="continuationSeparator" w:id="0">
    <w:p w:rsidR="00E60231" w:rsidRDefault="00E602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Noto Sans Symbols">
    <w:panose1 w:val="00000000000000000000"/>
    <w:charset w:val="00"/>
    <w:family w:val="auto"/>
    <w:notTrueType/>
    <w:pitch w:val="default"/>
    <w:sig w:usb0="00000003" w:usb1="00000000" w:usb2="00000000" w:usb3="00000000" w:csb0="00000001"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231" w:rsidRPr="00CD74BC" w:rsidRDefault="00E60231" w:rsidP="00CD74BC">
    <w:pPr>
      <w:pStyle w:val="Footer"/>
      <w:rPr>
        <w:rFonts w:ascii="Times New Roman" w:hAnsi="Times New Roman"/>
        <w:sz w:val="24"/>
        <w:szCs w:val="24"/>
        <w:lang w:val="vi-VN"/>
      </w:rPr>
    </w:pPr>
    <w:r>
      <w:rPr>
        <w:noProof/>
        <w:lang w:val="vi-VN" w:eastAsia="vi-VN"/>
      </w:rPr>
      <w:pict>
        <v:line id="_x0000_s2049" style="position:absolute;flip:y;z-index:251660288" from=".5pt,-.05pt" to="497.5pt,.45pt"/>
      </w:pict>
    </w:r>
    <w:r w:rsidRPr="00CD74BC">
      <w:rPr>
        <w:rFonts w:ascii="Times New Roman" w:hAnsi="Times New Roman"/>
        <w:sz w:val="24"/>
        <w:szCs w:val="24"/>
      </w:rPr>
      <w:t xml:space="preserve">Giáo viên: </w:t>
    </w:r>
    <w:r>
      <w:rPr>
        <w:rFonts w:ascii="Times New Roman" w:hAnsi="Times New Roman"/>
        <w:b/>
        <w:sz w:val="24"/>
        <w:szCs w:val="24"/>
      </w:rPr>
      <w:t>Nguyễn Tin</w:t>
    </w:r>
    <w:r w:rsidRPr="00CD74BC">
      <w:rPr>
        <w:rFonts w:ascii="Times New Roman" w:hAnsi="Times New Roman"/>
        <w:sz w:val="24"/>
        <w:szCs w:val="24"/>
        <w:lang w:val="vi-VN"/>
      </w:rPr>
      <w:t xml:space="preserve">                                    </w:t>
    </w:r>
    <w:r>
      <w:rPr>
        <w:rFonts w:ascii="Times New Roman" w:hAnsi="Times New Roman"/>
        <w:sz w:val="24"/>
        <w:szCs w:val="24"/>
      </w:rPr>
      <w:t xml:space="preserve">                                                  </w:t>
    </w:r>
    <w:r w:rsidRPr="00CD74BC">
      <w:rPr>
        <w:rFonts w:ascii="Times New Roman" w:hAnsi="Times New Roman"/>
        <w:sz w:val="24"/>
        <w:szCs w:val="24"/>
        <w:lang w:val="vi-VN"/>
      </w:rPr>
      <w:t xml:space="preserve">  Trường TH Hòa An 2</w:t>
    </w:r>
  </w:p>
  <w:p w:rsidR="00E60231" w:rsidRPr="00CD74BC" w:rsidRDefault="00E60231">
    <w:pPr>
      <w:pStyle w:val="Foo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231" w:rsidRDefault="00E60231">
      <w:pPr>
        <w:spacing w:after="0"/>
      </w:pPr>
      <w:r>
        <w:separator/>
      </w:r>
    </w:p>
  </w:footnote>
  <w:footnote w:type="continuationSeparator" w:id="0">
    <w:p w:rsidR="00E60231" w:rsidRDefault="00E6023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1294A"/>
    <w:multiLevelType w:val="multilevel"/>
    <w:tmpl w:val="68F4D7A8"/>
    <w:lvl w:ilvl="0">
      <w:start w:val="1"/>
      <w:numFmt w:val="upperRoman"/>
      <w:lvlText w:val="%1."/>
      <w:lvlJc w:val="right"/>
      <w:pPr>
        <w:ind w:left="720" w:hanging="360"/>
      </w:pPr>
      <w:rPr>
        <w:rFonts w:cs="Times New Roman"/>
        <w:u w:val="none"/>
      </w:rPr>
    </w:lvl>
    <w:lvl w:ilvl="1">
      <w:start w:val="1"/>
      <w:numFmt w:val="upperLetter"/>
      <w:lvlText w:val="%2."/>
      <w:lvlJc w:val="left"/>
      <w:pPr>
        <w:ind w:left="1440" w:hanging="360"/>
      </w:pPr>
      <w:rPr>
        <w:rFonts w:cs="Times New Roman"/>
        <w:u w:val="none"/>
      </w:rPr>
    </w:lvl>
    <w:lvl w:ilvl="2">
      <w:start w:val="1"/>
      <w:numFmt w:val="decimal"/>
      <w:lvlText w:val="%3."/>
      <w:lvlJc w:val="left"/>
      <w:pPr>
        <w:ind w:left="2160" w:hanging="360"/>
      </w:pPr>
      <w:rPr>
        <w:rFonts w:cs="Times New Roman"/>
        <w:u w:val="none"/>
      </w:rPr>
    </w:lvl>
    <w:lvl w:ilvl="3">
      <w:start w:val="1"/>
      <w:numFmt w:val="lowerLetter"/>
      <w:lvlText w:val="%4)"/>
      <w:lvlJc w:val="left"/>
      <w:pPr>
        <w:ind w:left="2880" w:hanging="360"/>
      </w:pPr>
      <w:rPr>
        <w:rFonts w:cs="Times New Roman"/>
        <w:u w:val="none"/>
      </w:rPr>
    </w:lvl>
    <w:lvl w:ilvl="4">
      <w:start w:val="1"/>
      <w:numFmt w:val="decimal"/>
      <w:lvlText w:val="(%5)"/>
      <w:lvlJc w:val="left"/>
      <w:pPr>
        <w:ind w:left="3600" w:hanging="360"/>
      </w:pPr>
      <w:rPr>
        <w:rFonts w:cs="Times New Roman"/>
        <w:u w:val="none"/>
      </w:rPr>
    </w:lvl>
    <w:lvl w:ilvl="5">
      <w:start w:val="1"/>
      <w:numFmt w:val="lowerLetter"/>
      <w:lvlText w:val="(%6)"/>
      <w:lvlJc w:val="left"/>
      <w:pPr>
        <w:ind w:left="4320" w:hanging="360"/>
      </w:pPr>
      <w:rPr>
        <w:rFonts w:cs="Times New Roman"/>
        <w:u w:val="none"/>
      </w:rPr>
    </w:lvl>
    <w:lvl w:ilvl="6">
      <w:start w:val="1"/>
      <w:numFmt w:val="lowerRoman"/>
      <w:lvlText w:val="(%7)"/>
      <w:lvlJc w:val="righ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
    <w:nsid w:val="05E3127D"/>
    <w:multiLevelType w:val="hybridMultilevel"/>
    <w:tmpl w:val="0AB4F8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7BC73A0"/>
    <w:multiLevelType w:val="multilevel"/>
    <w:tmpl w:val="38D493D4"/>
    <w:lvl w:ilvl="0">
      <w:start w:val="4"/>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
    <w:nsid w:val="129459EA"/>
    <w:multiLevelType w:val="multilevel"/>
    <w:tmpl w:val="129459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3763A1B"/>
    <w:multiLevelType w:val="hybridMultilevel"/>
    <w:tmpl w:val="A91409B8"/>
    <w:lvl w:ilvl="0" w:tplc="647E945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C3383"/>
    <w:multiLevelType w:val="hybridMultilevel"/>
    <w:tmpl w:val="4B5EC2C4"/>
    <w:lvl w:ilvl="0" w:tplc="2AC4205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75A1C43"/>
    <w:multiLevelType w:val="multilevel"/>
    <w:tmpl w:val="175A1C43"/>
    <w:lvl w:ilvl="0">
      <w:start w:val="5"/>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DCC5941"/>
    <w:multiLevelType w:val="multilevel"/>
    <w:tmpl w:val="1DCC5941"/>
    <w:lvl w:ilvl="0">
      <w:numFmt w:val="bullet"/>
      <w:lvlText w:val="–"/>
      <w:lvlJc w:val="left"/>
      <w:pPr>
        <w:ind w:left="850" w:hanging="180"/>
      </w:pPr>
      <w:rPr>
        <w:rFonts w:ascii="Times New Roman" w:eastAsia="Times New Roman" w:hAnsi="Times New Roman" w:hint="default"/>
        <w:b w:val="0"/>
        <w:i w:val="0"/>
        <w:color w:val="231F20"/>
        <w:spacing w:val="0"/>
        <w:w w:val="100"/>
        <w:sz w:val="24"/>
      </w:rPr>
    </w:lvl>
    <w:lvl w:ilvl="1">
      <w:numFmt w:val="bullet"/>
      <w:lvlText w:val="•"/>
      <w:lvlJc w:val="left"/>
      <w:pPr>
        <w:ind w:left="1694" w:hanging="180"/>
      </w:pPr>
      <w:rPr>
        <w:rFonts w:hint="default"/>
      </w:rPr>
    </w:lvl>
    <w:lvl w:ilvl="2">
      <w:numFmt w:val="bullet"/>
      <w:lvlText w:val="•"/>
      <w:lvlJc w:val="left"/>
      <w:pPr>
        <w:ind w:left="2529" w:hanging="180"/>
      </w:pPr>
      <w:rPr>
        <w:rFonts w:hint="default"/>
      </w:rPr>
    </w:lvl>
    <w:lvl w:ilvl="3">
      <w:numFmt w:val="bullet"/>
      <w:lvlText w:val="•"/>
      <w:lvlJc w:val="left"/>
      <w:pPr>
        <w:ind w:left="3364" w:hanging="180"/>
      </w:pPr>
      <w:rPr>
        <w:rFonts w:hint="default"/>
      </w:rPr>
    </w:lvl>
    <w:lvl w:ilvl="4">
      <w:numFmt w:val="bullet"/>
      <w:lvlText w:val="•"/>
      <w:lvlJc w:val="left"/>
      <w:pPr>
        <w:ind w:left="4199" w:hanging="180"/>
      </w:pPr>
      <w:rPr>
        <w:rFonts w:hint="default"/>
      </w:rPr>
    </w:lvl>
    <w:lvl w:ilvl="5">
      <w:numFmt w:val="bullet"/>
      <w:lvlText w:val="•"/>
      <w:lvlJc w:val="left"/>
      <w:pPr>
        <w:ind w:left="5033" w:hanging="180"/>
      </w:pPr>
      <w:rPr>
        <w:rFonts w:hint="default"/>
      </w:rPr>
    </w:lvl>
    <w:lvl w:ilvl="6">
      <w:numFmt w:val="bullet"/>
      <w:lvlText w:val="•"/>
      <w:lvlJc w:val="left"/>
      <w:pPr>
        <w:ind w:left="5868" w:hanging="180"/>
      </w:pPr>
      <w:rPr>
        <w:rFonts w:hint="default"/>
      </w:rPr>
    </w:lvl>
    <w:lvl w:ilvl="7">
      <w:numFmt w:val="bullet"/>
      <w:lvlText w:val="•"/>
      <w:lvlJc w:val="left"/>
      <w:pPr>
        <w:ind w:left="6703" w:hanging="180"/>
      </w:pPr>
      <w:rPr>
        <w:rFonts w:hint="default"/>
      </w:rPr>
    </w:lvl>
    <w:lvl w:ilvl="8">
      <w:numFmt w:val="bullet"/>
      <w:lvlText w:val="•"/>
      <w:lvlJc w:val="left"/>
      <w:pPr>
        <w:ind w:left="7538" w:hanging="180"/>
      </w:pPr>
      <w:rPr>
        <w:rFonts w:hint="default"/>
      </w:rPr>
    </w:lvl>
  </w:abstractNum>
  <w:abstractNum w:abstractNumId="8">
    <w:nsid w:val="26BB1999"/>
    <w:multiLevelType w:val="multilevel"/>
    <w:tmpl w:val="91AE628E"/>
    <w:lvl w:ilvl="0">
      <w:start w:val="1"/>
      <w:numFmt w:val="bullet"/>
      <w:lvlText w:val="-"/>
      <w:lvlJc w:val="left"/>
      <w:rPr>
        <w:rFonts w:ascii="Times New Roman" w:eastAsia="Times New Roman" w:hAnsi="Times New Roman"/>
        <w:b w:val="0"/>
        <w:i w:val="0"/>
        <w:smallCaps w:val="0"/>
        <w:strike w:val="0"/>
        <w:color w:val="000000"/>
        <w:sz w:val="22"/>
        <w:u w:val="none"/>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6E27865"/>
    <w:multiLevelType w:val="multilevel"/>
    <w:tmpl w:val="26E27865"/>
    <w:lvl w:ilvl="0">
      <w:numFmt w:val="bullet"/>
      <w:lvlText w:val="–"/>
      <w:lvlJc w:val="left"/>
      <w:pPr>
        <w:ind w:left="80" w:hanging="215"/>
      </w:pPr>
      <w:rPr>
        <w:rFonts w:ascii="Times New Roman" w:eastAsia="Times New Roman" w:hAnsi="Times New Roman" w:hint="default"/>
        <w:b w:val="0"/>
        <w:i w:val="0"/>
        <w:color w:val="231F20"/>
        <w:spacing w:val="0"/>
        <w:w w:val="100"/>
        <w:sz w:val="24"/>
      </w:rPr>
    </w:lvl>
    <w:lvl w:ilvl="1">
      <w:numFmt w:val="bullet"/>
      <w:lvlText w:val="•"/>
      <w:lvlJc w:val="left"/>
      <w:pPr>
        <w:ind w:left="540" w:hanging="215"/>
      </w:pPr>
      <w:rPr>
        <w:rFonts w:hint="default"/>
      </w:rPr>
    </w:lvl>
    <w:lvl w:ilvl="2">
      <w:numFmt w:val="bullet"/>
      <w:lvlText w:val="•"/>
      <w:lvlJc w:val="left"/>
      <w:pPr>
        <w:ind w:left="1001" w:hanging="215"/>
      </w:pPr>
      <w:rPr>
        <w:rFonts w:hint="default"/>
      </w:rPr>
    </w:lvl>
    <w:lvl w:ilvl="3">
      <w:numFmt w:val="bullet"/>
      <w:lvlText w:val="•"/>
      <w:lvlJc w:val="left"/>
      <w:pPr>
        <w:ind w:left="1461" w:hanging="215"/>
      </w:pPr>
      <w:rPr>
        <w:rFonts w:hint="default"/>
      </w:rPr>
    </w:lvl>
    <w:lvl w:ilvl="4">
      <w:numFmt w:val="bullet"/>
      <w:lvlText w:val="•"/>
      <w:lvlJc w:val="left"/>
      <w:pPr>
        <w:ind w:left="1922" w:hanging="215"/>
      </w:pPr>
      <w:rPr>
        <w:rFonts w:hint="default"/>
      </w:rPr>
    </w:lvl>
    <w:lvl w:ilvl="5">
      <w:numFmt w:val="bullet"/>
      <w:lvlText w:val="•"/>
      <w:lvlJc w:val="left"/>
      <w:pPr>
        <w:ind w:left="2382" w:hanging="215"/>
      </w:pPr>
      <w:rPr>
        <w:rFonts w:hint="default"/>
      </w:rPr>
    </w:lvl>
    <w:lvl w:ilvl="6">
      <w:numFmt w:val="bullet"/>
      <w:lvlText w:val="•"/>
      <w:lvlJc w:val="left"/>
      <w:pPr>
        <w:ind w:left="2843" w:hanging="215"/>
      </w:pPr>
      <w:rPr>
        <w:rFonts w:hint="default"/>
      </w:rPr>
    </w:lvl>
    <w:lvl w:ilvl="7">
      <w:numFmt w:val="bullet"/>
      <w:lvlText w:val="•"/>
      <w:lvlJc w:val="left"/>
      <w:pPr>
        <w:ind w:left="3303" w:hanging="215"/>
      </w:pPr>
      <w:rPr>
        <w:rFonts w:hint="default"/>
      </w:rPr>
    </w:lvl>
    <w:lvl w:ilvl="8">
      <w:numFmt w:val="bullet"/>
      <w:lvlText w:val="•"/>
      <w:lvlJc w:val="left"/>
      <w:pPr>
        <w:ind w:left="3764" w:hanging="215"/>
      </w:pPr>
      <w:rPr>
        <w:rFonts w:hint="default"/>
      </w:rPr>
    </w:lvl>
  </w:abstractNum>
  <w:abstractNum w:abstractNumId="10">
    <w:nsid w:val="28EF0876"/>
    <w:multiLevelType w:val="hybridMultilevel"/>
    <w:tmpl w:val="A7D2C9A2"/>
    <w:lvl w:ilvl="0" w:tplc="04090001">
      <w:start w:val="1"/>
      <w:numFmt w:val="bullet"/>
      <w:lvlText w:val=""/>
      <w:lvlJc w:val="left"/>
      <w:pPr>
        <w:ind w:left="1359" w:hanging="360"/>
      </w:pPr>
      <w:rPr>
        <w:rFonts w:ascii="Symbol" w:hAnsi="Symbol" w:hint="default"/>
      </w:rPr>
    </w:lvl>
    <w:lvl w:ilvl="1" w:tplc="04090003" w:tentative="1">
      <w:start w:val="1"/>
      <w:numFmt w:val="bullet"/>
      <w:lvlText w:val="o"/>
      <w:lvlJc w:val="left"/>
      <w:pPr>
        <w:ind w:left="2079" w:hanging="360"/>
      </w:pPr>
      <w:rPr>
        <w:rFonts w:ascii="Courier New" w:hAnsi="Courier New" w:hint="default"/>
      </w:rPr>
    </w:lvl>
    <w:lvl w:ilvl="2" w:tplc="04090005" w:tentative="1">
      <w:start w:val="1"/>
      <w:numFmt w:val="bullet"/>
      <w:lvlText w:val=""/>
      <w:lvlJc w:val="left"/>
      <w:pPr>
        <w:ind w:left="2799" w:hanging="360"/>
      </w:pPr>
      <w:rPr>
        <w:rFonts w:ascii="Wingdings" w:hAnsi="Wingdings" w:hint="default"/>
      </w:rPr>
    </w:lvl>
    <w:lvl w:ilvl="3" w:tplc="04090001" w:tentative="1">
      <w:start w:val="1"/>
      <w:numFmt w:val="bullet"/>
      <w:lvlText w:val=""/>
      <w:lvlJc w:val="left"/>
      <w:pPr>
        <w:ind w:left="3519" w:hanging="360"/>
      </w:pPr>
      <w:rPr>
        <w:rFonts w:ascii="Symbol" w:hAnsi="Symbol" w:hint="default"/>
      </w:rPr>
    </w:lvl>
    <w:lvl w:ilvl="4" w:tplc="04090003" w:tentative="1">
      <w:start w:val="1"/>
      <w:numFmt w:val="bullet"/>
      <w:lvlText w:val="o"/>
      <w:lvlJc w:val="left"/>
      <w:pPr>
        <w:ind w:left="4239" w:hanging="360"/>
      </w:pPr>
      <w:rPr>
        <w:rFonts w:ascii="Courier New" w:hAnsi="Courier New" w:hint="default"/>
      </w:rPr>
    </w:lvl>
    <w:lvl w:ilvl="5" w:tplc="04090005" w:tentative="1">
      <w:start w:val="1"/>
      <w:numFmt w:val="bullet"/>
      <w:lvlText w:val=""/>
      <w:lvlJc w:val="left"/>
      <w:pPr>
        <w:ind w:left="4959" w:hanging="360"/>
      </w:pPr>
      <w:rPr>
        <w:rFonts w:ascii="Wingdings" w:hAnsi="Wingdings" w:hint="default"/>
      </w:rPr>
    </w:lvl>
    <w:lvl w:ilvl="6" w:tplc="04090001" w:tentative="1">
      <w:start w:val="1"/>
      <w:numFmt w:val="bullet"/>
      <w:lvlText w:val=""/>
      <w:lvlJc w:val="left"/>
      <w:pPr>
        <w:ind w:left="5679" w:hanging="360"/>
      </w:pPr>
      <w:rPr>
        <w:rFonts w:ascii="Symbol" w:hAnsi="Symbol" w:hint="default"/>
      </w:rPr>
    </w:lvl>
    <w:lvl w:ilvl="7" w:tplc="04090003" w:tentative="1">
      <w:start w:val="1"/>
      <w:numFmt w:val="bullet"/>
      <w:lvlText w:val="o"/>
      <w:lvlJc w:val="left"/>
      <w:pPr>
        <w:ind w:left="6399" w:hanging="360"/>
      </w:pPr>
      <w:rPr>
        <w:rFonts w:ascii="Courier New" w:hAnsi="Courier New" w:hint="default"/>
      </w:rPr>
    </w:lvl>
    <w:lvl w:ilvl="8" w:tplc="04090005" w:tentative="1">
      <w:start w:val="1"/>
      <w:numFmt w:val="bullet"/>
      <w:lvlText w:val=""/>
      <w:lvlJc w:val="left"/>
      <w:pPr>
        <w:ind w:left="7119" w:hanging="360"/>
      </w:pPr>
      <w:rPr>
        <w:rFonts w:ascii="Wingdings" w:hAnsi="Wingdings" w:hint="default"/>
      </w:rPr>
    </w:lvl>
  </w:abstractNum>
  <w:abstractNum w:abstractNumId="11">
    <w:nsid w:val="2BC25E42"/>
    <w:multiLevelType w:val="multilevel"/>
    <w:tmpl w:val="2BC25E42"/>
    <w:lvl w:ilvl="0">
      <w:start w:val="2"/>
      <w:numFmt w:val="bullet"/>
      <w:lvlText w:val="-"/>
      <w:lvlJc w:val="left"/>
      <w:pPr>
        <w:ind w:left="927" w:hanging="360"/>
      </w:pPr>
      <w:rPr>
        <w:rFonts w:ascii="Times New Roman" w:eastAsia="Times New Roman" w:hAnsi="Times New Roman" w:hint="default"/>
      </w:rPr>
    </w:lvl>
    <w:lvl w:ilvl="1">
      <w:start w:val="1"/>
      <w:numFmt w:val="bullet"/>
      <w:lvlText w:val="o"/>
      <w:lvlJc w:val="left"/>
      <w:pPr>
        <w:ind w:left="1647" w:hanging="360"/>
      </w:pPr>
      <w:rPr>
        <w:rFonts w:ascii="Courier New" w:hAnsi="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hint="default"/>
      </w:rPr>
    </w:lvl>
    <w:lvl w:ilvl="8">
      <w:start w:val="1"/>
      <w:numFmt w:val="bullet"/>
      <w:lvlText w:val=""/>
      <w:lvlJc w:val="left"/>
      <w:pPr>
        <w:ind w:left="6687" w:hanging="360"/>
      </w:pPr>
      <w:rPr>
        <w:rFonts w:ascii="Wingdings" w:hAnsi="Wingdings" w:hint="default"/>
      </w:rPr>
    </w:lvl>
  </w:abstractNum>
  <w:abstractNum w:abstractNumId="12">
    <w:nsid w:val="2C4B009B"/>
    <w:multiLevelType w:val="hybridMultilevel"/>
    <w:tmpl w:val="D20ED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BF670C"/>
    <w:multiLevelType w:val="hybridMultilevel"/>
    <w:tmpl w:val="88C69DF0"/>
    <w:lvl w:ilvl="0" w:tplc="E5D822E8">
      <w:start w:val="1"/>
      <w:numFmt w:val="bullet"/>
      <w:lvlText w:val=""/>
      <w:lvlJc w:val="left"/>
      <w:pPr>
        <w:ind w:left="927" w:hanging="360"/>
      </w:pPr>
      <w:rPr>
        <w:rFonts w:ascii="Symbol" w:eastAsia="Times New Roman"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394E1394"/>
    <w:multiLevelType w:val="hybridMultilevel"/>
    <w:tmpl w:val="3C7A92A8"/>
    <w:lvl w:ilvl="0" w:tplc="04090015">
      <w:start w:val="2"/>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5D66201"/>
    <w:multiLevelType w:val="multilevel"/>
    <w:tmpl w:val="45D66201"/>
    <w:lvl w:ilvl="0">
      <w:numFmt w:val="bullet"/>
      <w:lvlText w:val="–"/>
      <w:lvlJc w:val="left"/>
      <w:pPr>
        <w:ind w:left="1020" w:hanging="180"/>
      </w:pPr>
      <w:rPr>
        <w:rFonts w:ascii="Times New Roman" w:eastAsia="Times New Roman" w:hAnsi="Times New Roman" w:hint="default"/>
        <w:b w:val="0"/>
        <w:i w:val="0"/>
        <w:color w:val="231F20"/>
        <w:spacing w:val="0"/>
        <w:w w:val="100"/>
        <w:sz w:val="24"/>
      </w:rPr>
    </w:lvl>
    <w:lvl w:ilvl="1">
      <w:numFmt w:val="bullet"/>
      <w:lvlText w:val="•"/>
      <w:lvlJc w:val="left"/>
      <w:pPr>
        <w:ind w:left="1838" w:hanging="180"/>
      </w:pPr>
      <w:rPr>
        <w:rFonts w:hint="default"/>
      </w:rPr>
    </w:lvl>
    <w:lvl w:ilvl="2">
      <w:numFmt w:val="bullet"/>
      <w:lvlText w:val="•"/>
      <w:lvlJc w:val="left"/>
      <w:pPr>
        <w:ind w:left="2657" w:hanging="180"/>
      </w:pPr>
      <w:rPr>
        <w:rFonts w:hint="default"/>
      </w:rPr>
    </w:lvl>
    <w:lvl w:ilvl="3">
      <w:numFmt w:val="bullet"/>
      <w:lvlText w:val="•"/>
      <w:lvlJc w:val="left"/>
      <w:pPr>
        <w:ind w:left="3476" w:hanging="180"/>
      </w:pPr>
      <w:rPr>
        <w:rFonts w:hint="default"/>
      </w:rPr>
    </w:lvl>
    <w:lvl w:ilvl="4">
      <w:numFmt w:val="bullet"/>
      <w:lvlText w:val="•"/>
      <w:lvlJc w:val="left"/>
      <w:pPr>
        <w:ind w:left="4295" w:hanging="180"/>
      </w:pPr>
      <w:rPr>
        <w:rFonts w:hint="default"/>
      </w:rPr>
    </w:lvl>
    <w:lvl w:ilvl="5">
      <w:numFmt w:val="bullet"/>
      <w:lvlText w:val="•"/>
      <w:lvlJc w:val="left"/>
      <w:pPr>
        <w:ind w:left="5113" w:hanging="180"/>
      </w:pPr>
      <w:rPr>
        <w:rFonts w:hint="default"/>
      </w:rPr>
    </w:lvl>
    <w:lvl w:ilvl="6">
      <w:numFmt w:val="bullet"/>
      <w:lvlText w:val="•"/>
      <w:lvlJc w:val="left"/>
      <w:pPr>
        <w:ind w:left="5932" w:hanging="180"/>
      </w:pPr>
      <w:rPr>
        <w:rFonts w:hint="default"/>
      </w:rPr>
    </w:lvl>
    <w:lvl w:ilvl="7">
      <w:numFmt w:val="bullet"/>
      <w:lvlText w:val="•"/>
      <w:lvlJc w:val="left"/>
      <w:pPr>
        <w:ind w:left="6751" w:hanging="180"/>
      </w:pPr>
      <w:rPr>
        <w:rFonts w:hint="default"/>
      </w:rPr>
    </w:lvl>
    <w:lvl w:ilvl="8">
      <w:numFmt w:val="bullet"/>
      <w:lvlText w:val="•"/>
      <w:lvlJc w:val="left"/>
      <w:pPr>
        <w:ind w:left="7570" w:hanging="180"/>
      </w:pPr>
      <w:rPr>
        <w:rFonts w:hint="default"/>
      </w:rPr>
    </w:lvl>
  </w:abstractNum>
  <w:abstractNum w:abstractNumId="16">
    <w:nsid w:val="462C43D4"/>
    <w:multiLevelType w:val="multilevel"/>
    <w:tmpl w:val="462C43D4"/>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rPr>
    </w:lvl>
    <w:lvl w:ilvl="3">
      <w:numFmt w:val="bullet"/>
      <w:lvlText w:val="–"/>
      <w:lvlJc w:val="left"/>
      <w:pPr>
        <w:ind w:left="850" w:hanging="180"/>
      </w:pPr>
      <w:rPr>
        <w:rFonts w:ascii="Times New Roman" w:eastAsia="Times New Roman" w:hAnsi="Times New Roman" w:hint="default"/>
        <w:b w:val="0"/>
        <w:i w:val="0"/>
        <w:color w:val="231F20"/>
        <w:spacing w:val="0"/>
        <w:w w:val="100"/>
        <w:sz w:val="24"/>
      </w:rPr>
    </w:lvl>
    <w:lvl w:ilvl="4">
      <w:numFmt w:val="bullet"/>
      <w:lvlText w:val="•"/>
      <w:lvlJc w:val="left"/>
      <w:pPr>
        <w:ind w:left="1280" w:hanging="180"/>
      </w:pPr>
      <w:rPr>
        <w:rFonts w:hint="default"/>
      </w:rPr>
    </w:lvl>
    <w:lvl w:ilvl="5">
      <w:numFmt w:val="bullet"/>
      <w:lvlText w:val="•"/>
      <w:lvlJc w:val="left"/>
      <w:pPr>
        <w:ind w:left="2601" w:hanging="180"/>
      </w:pPr>
      <w:rPr>
        <w:rFonts w:hint="default"/>
      </w:rPr>
    </w:lvl>
    <w:lvl w:ilvl="6">
      <w:numFmt w:val="bullet"/>
      <w:lvlText w:val="•"/>
      <w:lvlJc w:val="left"/>
      <w:pPr>
        <w:ind w:left="3922" w:hanging="180"/>
      </w:pPr>
      <w:rPr>
        <w:rFonts w:hint="default"/>
      </w:rPr>
    </w:lvl>
    <w:lvl w:ilvl="7">
      <w:numFmt w:val="bullet"/>
      <w:lvlText w:val="•"/>
      <w:lvlJc w:val="left"/>
      <w:pPr>
        <w:ind w:left="5243" w:hanging="180"/>
      </w:pPr>
      <w:rPr>
        <w:rFonts w:hint="default"/>
      </w:rPr>
    </w:lvl>
    <w:lvl w:ilvl="8">
      <w:numFmt w:val="bullet"/>
      <w:lvlText w:val="•"/>
      <w:lvlJc w:val="left"/>
      <w:pPr>
        <w:ind w:left="6565" w:hanging="180"/>
      </w:pPr>
      <w:rPr>
        <w:rFonts w:hint="default"/>
      </w:rPr>
    </w:lvl>
  </w:abstractNum>
  <w:abstractNum w:abstractNumId="17">
    <w:nsid w:val="47AD0D70"/>
    <w:multiLevelType w:val="hybridMultilevel"/>
    <w:tmpl w:val="C29A33A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BFD7F0A"/>
    <w:multiLevelType w:val="multilevel"/>
    <w:tmpl w:val="4BFD7F0A"/>
    <w:lvl w:ilvl="0">
      <w:start w:val="1"/>
      <w:numFmt w:val="upperLetter"/>
      <w:lvlText w:val="%1."/>
      <w:lvlJc w:val="left"/>
      <w:pPr>
        <w:ind w:left="408" w:hanging="360"/>
      </w:pPr>
      <w:rPr>
        <w:rFonts w:cs="Times New Roman" w:hint="default"/>
        <w:b/>
      </w:rPr>
    </w:lvl>
    <w:lvl w:ilvl="1">
      <w:start w:val="1"/>
      <w:numFmt w:val="lowerLetter"/>
      <w:lvlText w:val="%2."/>
      <w:lvlJc w:val="left"/>
      <w:pPr>
        <w:ind w:left="1128" w:hanging="360"/>
      </w:pPr>
      <w:rPr>
        <w:rFonts w:cs="Times New Roman"/>
      </w:rPr>
    </w:lvl>
    <w:lvl w:ilvl="2">
      <w:start w:val="1"/>
      <w:numFmt w:val="lowerRoman"/>
      <w:lvlText w:val="%3."/>
      <w:lvlJc w:val="right"/>
      <w:pPr>
        <w:ind w:left="1848" w:hanging="180"/>
      </w:pPr>
      <w:rPr>
        <w:rFonts w:cs="Times New Roman"/>
      </w:rPr>
    </w:lvl>
    <w:lvl w:ilvl="3">
      <w:start w:val="1"/>
      <w:numFmt w:val="decimal"/>
      <w:lvlText w:val="%4."/>
      <w:lvlJc w:val="left"/>
      <w:pPr>
        <w:ind w:left="2568" w:hanging="360"/>
      </w:pPr>
      <w:rPr>
        <w:rFonts w:cs="Times New Roman"/>
      </w:rPr>
    </w:lvl>
    <w:lvl w:ilvl="4">
      <w:start w:val="1"/>
      <w:numFmt w:val="lowerLetter"/>
      <w:lvlText w:val="%5."/>
      <w:lvlJc w:val="left"/>
      <w:pPr>
        <w:ind w:left="3288" w:hanging="360"/>
      </w:pPr>
      <w:rPr>
        <w:rFonts w:cs="Times New Roman"/>
      </w:rPr>
    </w:lvl>
    <w:lvl w:ilvl="5">
      <w:start w:val="1"/>
      <w:numFmt w:val="lowerRoman"/>
      <w:lvlText w:val="%6."/>
      <w:lvlJc w:val="right"/>
      <w:pPr>
        <w:ind w:left="4008" w:hanging="180"/>
      </w:pPr>
      <w:rPr>
        <w:rFonts w:cs="Times New Roman"/>
      </w:rPr>
    </w:lvl>
    <w:lvl w:ilvl="6">
      <w:start w:val="1"/>
      <w:numFmt w:val="decimal"/>
      <w:lvlText w:val="%7."/>
      <w:lvlJc w:val="left"/>
      <w:pPr>
        <w:ind w:left="4728" w:hanging="360"/>
      </w:pPr>
      <w:rPr>
        <w:rFonts w:cs="Times New Roman"/>
      </w:rPr>
    </w:lvl>
    <w:lvl w:ilvl="7">
      <w:start w:val="1"/>
      <w:numFmt w:val="lowerLetter"/>
      <w:lvlText w:val="%8."/>
      <w:lvlJc w:val="left"/>
      <w:pPr>
        <w:ind w:left="5448" w:hanging="360"/>
      </w:pPr>
      <w:rPr>
        <w:rFonts w:cs="Times New Roman"/>
      </w:rPr>
    </w:lvl>
    <w:lvl w:ilvl="8">
      <w:start w:val="1"/>
      <w:numFmt w:val="lowerRoman"/>
      <w:lvlText w:val="%9."/>
      <w:lvlJc w:val="right"/>
      <w:pPr>
        <w:ind w:left="6168" w:hanging="180"/>
      </w:pPr>
      <w:rPr>
        <w:rFonts w:cs="Times New Roman"/>
      </w:rPr>
    </w:lvl>
  </w:abstractNum>
  <w:abstractNum w:abstractNumId="19">
    <w:nsid w:val="53873570"/>
    <w:multiLevelType w:val="multilevel"/>
    <w:tmpl w:val="53873570"/>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rPr>
    </w:lvl>
    <w:lvl w:ilvl="3">
      <w:numFmt w:val="bullet"/>
      <w:lvlText w:val="–"/>
      <w:lvlJc w:val="left"/>
      <w:pPr>
        <w:ind w:left="850" w:hanging="184"/>
      </w:pPr>
      <w:rPr>
        <w:rFonts w:ascii="Times New Roman" w:eastAsia="Times New Roman" w:hAnsi="Times New Roman" w:hint="default"/>
        <w:b w:val="0"/>
        <w:i w:val="0"/>
        <w:color w:val="231F20"/>
        <w:spacing w:val="0"/>
        <w:w w:val="100"/>
        <w:sz w:val="24"/>
      </w:rPr>
    </w:lvl>
    <w:lvl w:ilvl="4">
      <w:numFmt w:val="bullet"/>
      <w:lvlText w:val="•"/>
      <w:lvlJc w:val="left"/>
      <w:pPr>
        <w:ind w:left="1280" w:hanging="184"/>
      </w:pPr>
      <w:rPr>
        <w:rFonts w:hint="default"/>
      </w:rPr>
    </w:lvl>
    <w:lvl w:ilvl="5">
      <w:numFmt w:val="bullet"/>
      <w:lvlText w:val="•"/>
      <w:lvlJc w:val="left"/>
      <w:pPr>
        <w:ind w:left="1614" w:hanging="184"/>
      </w:pPr>
      <w:rPr>
        <w:rFonts w:hint="default"/>
      </w:rPr>
    </w:lvl>
    <w:lvl w:ilvl="6">
      <w:numFmt w:val="bullet"/>
      <w:lvlText w:val="•"/>
      <w:lvlJc w:val="left"/>
      <w:pPr>
        <w:ind w:left="1949" w:hanging="184"/>
      </w:pPr>
      <w:rPr>
        <w:rFonts w:hint="default"/>
      </w:rPr>
    </w:lvl>
    <w:lvl w:ilvl="7">
      <w:numFmt w:val="bullet"/>
      <w:lvlText w:val="•"/>
      <w:lvlJc w:val="left"/>
      <w:pPr>
        <w:ind w:left="2283" w:hanging="184"/>
      </w:pPr>
      <w:rPr>
        <w:rFonts w:hint="default"/>
      </w:rPr>
    </w:lvl>
    <w:lvl w:ilvl="8">
      <w:numFmt w:val="bullet"/>
      <w:lvlText w:val="•"/>
      <w:lvlJc w:val="left"/>
      <w:pPr>
        <w:ind w:left="2618" w:hanging="184"/>
      </w:pPr>
      <w:rPr>
        <w:rFonts w:hint="default"/>
      </w:rPr>
    </w:lvl>
  </w:abstractNum>
  <w:abstractNum w:abstractNumId="20">
    <w:nsid w:val="55B001A6"/>
    <w:multiLevelType w:val="hybridMultilevel"/>
    <w:tmpl w:val="47F25E20"/>
    <w:lvl w:ilvl="0" w:tplc="E2402E22">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BF1293"/>
    <w:multiLevelType w:val="multilevel"/>
    <w:tmpl w:val="56BF1293"/>
    <w:lvl w:ilvl="0">
      <w:start w:val="1"/>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58C11AAE"/>
    <w:multiLevelType w:val="multilevel"/>
    <w:tmpl w:val="5F5E1C94"/>
    <w:lvl w:ilvl="0">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3">
    <w:nsid w:val="5E2F6891"/>
    <w:multiLevelType w:val="multilevel"/>
    <w:tmpl w:val="5E2F6891"/>
    <w:lvl w:ilvl="0">
      <w:start w:val="1"/>
      <w:numFmt w:val="decimal"/>
      <w:lvlText w:val="%1."/>
      <w:lvlJc w:val="left"/>
      <w:pPr>
        <w:ind w:left="360" w:hanging="360"/>
      </w:pPr>
      <w:rPr>
        <w:rFonts w:cs="Times New Roman" w:hint="default"/>
        <w:color w:val="231F20"/>
      </w:rPr>
    </w:lvl>
    <w:lvl w:ilvl="1">
      <w:start w:val="2"/>
      <w:numFmt w:val="decimal"/>
      <w:lvlText w:val="%1.%2."/>
      <w:lvlJc w:val="left"/>
      <w:pPr>
        <w:ind w:left="360" w:hanging="360"/>
      </w:pPr>
      <w:rPr>
        <w:rFonts w:cs="Times New Roman" w:hint="default"/>
        <w:color w:val="231F20"/>
      </w:rPr>
    </w:lvl>
    <w:lvl w:ilvl="2">
      <w:start w:val="1"/>
      <w:numFmt w:val="decimal"/>
      <w:lvlText w:val="%1.%2.%3."/>
      <w:lvlJc w:val="left"/>
      <w:pPr>
        <w:ind w:left="720" w:hanging="720"/>
      </w:pPr>
      <w:rPr>
        <w:rFonts w:cs="Times New Roman" w:hint="default"/>
        <w:color w:val="231F20"/>
      </w:rPr>
    </w:lvl>
    <w:lvl w:ilvl="3">
      <w:start w:val="1"/>
      <w:numFmt w:val="decimal"/>
      <w:lvlText w:val="%1.%2.%3.%4."/>
      <w:lvlJc w:val="left"/>
      <w:pPr>
        <w:ind w:left="720" w:hanging="720"/>
      </w:pPr>
      <w:rPr>
        <w:rFonts w:cs="Times New Roman" w:hint="default"/>
        <w:color w:val="231F20"/>
      </w:rPr>
    </w:lvl>
    <w:lvl w:ilvl="4">
      <w:start w:val="1"/>
      <w:numFmt w:val="decimal"/>
      <w:lvlText w:val="%1.%2.%3.%4.%5."/>
      <w:lvlJc w:val="left"/>
      <w:pPr>
        <w:ind w:left="1080" w:hanging="1080"/>
      </w:pPr>
      <w:rPr>
        <w:rFonts w:cs="Times New Roman" w:hint="default"/>
        <w:color w:val="231F20"/>
      </w:rPr>
    </w:lvl>
    <w:lvl w:ilvl="5">
      <w:start w:val="1"/>
      <w:numFmt w:val="decimal"/>
      <w:lvlText w:val="%1.%2.%3.%4.%5.%6."/>
      <w:lvlJc w:val="left"/>
      <w:pPr>
        <w:ind w:left="1080" w:hanging="1080"/>
      </w:pPr>
      <w:rPr>
        <w:rFonts w:cs="Times New Roman" w:hint="default"/>
        <w:color w:val="231F20"/>
      </w:rPr>
    </w:lvl>
    <w:lvl w:ilvl="6">
      <w:start w:val="1"/>
      <w:numFmt w:val="decimal"/>
      <w:lvlText w:val="%1.%2.%3.%4.%5.%6.%7."/>
      <w:lvlJc w:val="left"/>
      <w:pPr>
        <w:ind w:left="1440" w:hanging="1440"/>
      </w:pPr>
      <w:rPr>
        <w:rFonts w:cs="Times New Roman" w:hint="default"/>
        <w:color w:val="231F20"/>
      </w:rPr>
    </w:lvl>
    <w:lvl w:ilvl="7">
      <w:start w:val="1"/>
      <w:numFmt w:val="decimal"/>
      <w:lvlText w:val="%1.%2.%3.%4.%5.%6.%7.%8."/>
      <w:lvlJc w:val="left"/>
      <w:pPr>
        <w:ind w:left="1440" w:hanging="1440"/>
      </w:pPr>
      <w:rPr>
        <w:rFonts w:cs="Times New Roman" w:hint="default"/>
        <w:color w:val="231F20"/>
      </w:rPr>
    </w:lvl>
    <w:lvl w:ilvl="8">
      <w:start w:val="1"/>
      <w:numFmt w:val="decimal"/>
      <w:lvlText w:val="%1.%2.%3.%4.%5.%6.%7.%8.%9."/>
      <w:lvlJc w:val="left"/>
      <w:pPr>
        <w:ind w:left="1800" w:hanging="1800"/>
      </w:pPr>
      <w:rPr>
        <w:rFonts w:cs="Times New Roman" w:hint="default"/>
        <w:color w:val="231F20"/>
      </w:rPr>
    </w:lvl>
  </w:abstractNum>
  <w:abstractNum w:abstractNumId="24">
    <w:nsid w:val="5E43694A"/>
    <w:multiLevelType w:val="multilevel"/>
    <w:tmpl w:val="5E43694A"/>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5E8B4E1E"/>
    <w:multiLevelType w:val="multilevel"/>
    <w:tmpl w:val="5E8B4E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65AF43C0"/>
    <w:multiLevelType w:val="hybridMultilevel"/>
    <w:tmpl w:val="51303462"/>
    <w:lvl w:ilvl="0" w:tplc="F0F2FF1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0069AF"/>
    <w:multiLevelType w:val="hybridMultilevel"/>
    <w:tmpl w:val="11CAF512"/>
    <w:lvl w:ilvl="0" w:tplc="DF648FEE">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2474C96"/>
    <w:multiLevelType w:val="hybridMultilevel"/>
    <w:tmpl w:val="F9642A56"/>
    <w:lvl w:ilvl="0" w:tplc="04090015">
      <w:start w:val="3"/>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2B84DAB"/>
    <w:multiLevelType w:val="hybridMultilevel"/>
    <w:tmpl w:val="261A0DF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43C6C49"/>
    <w:multiLevelType w:val="multilevel"/>
    <w:tmpl w:val="743C6C49"/>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rPr>
    </w:lvl>
    <w:lvl w:ilvl="3">
      <w:numFmt w:val="bullet"/>
      <w:lvlText w:val="•"/>
      <w:lvlJc w:val="left"/>
      <w:pPr>
        <w:ind w:left="1530" w:hanging="420"/>
      </w:pPr>
      <w:rPr>
        <w:rFonts w:hint="default"/>
      </w:rPr>
    </w:lvl>
    <w:lvl w:ilvl="4">
      <w:numFmt w:val="bullet"/>
      <w:lvlText w:val="•"/>
      <w:lvlJc w:val="left"/>
      <w:pPr>
        <w:ind w:left="1781" w:hanging="420"/>
      </w:pPr>
      <w:rPr>
        <w:rFonts w:hint="default"/>
      </w:rPr>
    </w:lvl>
    <w:lvl w:ilvl="5">
      <w:numFmt w:val="bullet"/>
      <w:lvlText w:val="•"/>
      <w:lvlJc w:val="left"/>
      <w:pPr>
        <w:ind w:left="2032" w:hanging="420"/>
      </w:pPr>
      <w:rPr>
        <w:rFonts w:hint="default"/>
      </w:rPr>
    </w:lvl>
    <w:lvl w:ilvl="6">
      <w:numFmt w:val="bullet"/>
      <w:lvlText w:val="•"/>
      <w:lvlJc w:val="left"/>
      <w:pPr>
        <w:ind w:left="2283" w:hanging="420"/>
      </w:pPr>
      <w:rPr>
        <w:rFonts w:hint="default"/>
      </w:rPr>
    </w:lvl>
    <w:lvl w:ilvl="7">
      <w:numFmt w:val="bullet"/>
      <w:lvlText w:val="•"/>
      <w:lvlJc w:val="left"/>
      <w:pPr>
        <w:ind w:left="2534" w:hanging="420"/>
      </w:pPr>
      <w:rPr>
        <w:rFonts w:hint="default"/>
      </w:rPr>
    </w:lvl>
    <w:lvl w:ilvl="8">
      <w:numFmt w:val="bullet"/>
      <w:lvlText w:val="•"/>
      <w:lvlJc w:val="left"/>
      <w:pPr>
        <w:ind w:left="2785" w:hanging="420"/>
      </w:pPr>
      <w:rPr>
        <w:rFonts w:hint="default"/>
      </w:rPr>
    </w:lvl>
  </w:abstractNum>
  <w:num w:numId="1">
    <w:abstractNumId w:val="6"/>
  </w:num>
  <w:num w:numId="2">
    <w:abstractNumId w:val="7"/>
  </w:num>
  <w:num w:numId="3">
    <w:abstractNumId w:val="30"/>
  </w:num>
  <w:num w:numId="4">
    <w:abstractNumId w:val="18"/>
  </w:num>
  <w:num w:numId="5">
    <w:abstractNumId w:val="23"/>
  </w:num>
  <w:num w:numId="6">
    <w:abstractNumId w:val="19"/>
  </w:num>
  <w:num w:numId="7">
    <w:abstractNumId w:val="16"/>
  </w:num>
  <w:num w:numId="8">
    <w:abstractNumId w:val="15"/>
  </w:num>
  <w:num w:numId="9">
    <w:abstractNumId w:val="9"/>
  </w:num>
  <w:num w:numId="10">
    <w:abstractNumId w:val="25"/>
  </w:num>
  <w:num w:numId="11">
    <w:abstractNumId w:val="3"/>
  </w:num>
  <w:num w:numId="12">
    <w:abstractNumId w:val="0"/>
  </w:num>
  <w:num w:numId="13">
    <w:abstractNumId w:val="8"/>
  </w:num>
  <w:num w:numId="14">
    <w:abstractNumId w:val="2"/>
  </w:num>
  <w:num w:numId="15">
    <w:abstractNumId w:val="22"/>
  </w:num>
  <w:num w:numId="16">
    <w:abstractNumId w:val="11"/>
  </w:num>
  <w:num w:numId="17">
    <w:abstractNumId w:val="21"/>
  </w:num>
  <w:num w:numId="18">
    <w:abstractNumId w:val="24"/>
  </w:num>
  <w:num w:numId="19">
    <w:abstractNumId w:val="4"/>
  </w:num>
  <w:num w:numId="20">
    <w:abstractNumId w:val="26"/>
  </w:num>
  <w:num w:numId="21">
    <w:abstractNumId w:val="13"/>
  </w:num>
  <w:num w:numId="22">
    <w:abstractNumId w:val="12"/>
  </w:num>
  <w:num w:numId="23">
    <w:abstractNumId w:val="20"/>
  </w:num>
  <w:num w:numId="24">
    <w:abstractNumId w:val="10"/>
  </w:num>
  <w:num w:numId="25">
    <w:abstractNumId w:val="1"/>
  </w:num>
  <w:num w:numId="26">
    <w:abstractNumId w:val="17"/>
  </w:num>
  <w:num w:numId="27">
    <w:abstractNumId w:val="29"/>
  </w:num>
  <w:num w:numId="28">
    <w:abstractNumId w:val="14"/>
  </w:num>
  <w:num w:numId="29">
    <w:abstractNumId w:val="5"/>
  </w:num>
  <w:num w:numId="30">
    <w:abstractNumId w:val="28"/>
  </w:num>
  <w:num w:numId="31">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2FBE"/>
    <w:rsid w:val="00004973"/>
    <w:rsid w:val="00006125"/>
    <w:rsid w:val="00007B1E"/>
    <w:rsid w:val="0002115F"/>
    <w:rsid w:val="00041E14"/>
    <w:rsid w:val="000425C1"/>
    <w:rsid w:val="00043C44"/>
    <w:rsid w:val="00050AE4"/>
    <w:rsid w:val="000564AA"/>
    <w:rsid w:val="0006050F"/>
    <w:rsid w:val="00061A50"/>
    <w:rsid w:val="00062265"/>
    <w:rsid w:val="000837AB"/>
    <w:rsid w:val="00086A23"/>
    <w:rsid w:val="00094250"/>
    <w:rsid w:val="000A3E0B"/>
    <w:rsid w:val="000B0531"/>
    <w:rsid w:val="000B4DFC"/>
    <w:rsid w:val="000C0E51"/>
    <w:rsid w:val="000C1440"/>
    <w:rsid w:val="000C669B"/>
    <w:rsid w:val="000D1E98"/>
    <w:rsid w:val="000D6E10"/>
    <w:rsid w:val="000E3B32"/>
    <w:rsid w:val="000E405F"/>
    <w:rsid w:val="000F0950"/>
    <w:rsid w:val="000F2490"/>
    <w:rsid w:val="000F3448"/>
    <w:rsid w:val="000F3489"/>
    <w:rsid w:val="001016F1"/>
    <w:rsid w:val="00102619"/>
    <w:rsid w:val="001050DD"/>
    <w:rsid w:val="001137B4"/>
    <w:rsid w:val="001146B2"/>
    <w:rsid w:val="0011598A"/>
    <w:rsid w:val="0011606C"/>
    <w:rsid w:val="0014496F"/>
    <w:rsid w:val="00144E0C"/>
    <w:rsid w:val="00146CF5"/>
    <w:rsid w:val="00150DDD"/>
    <w:rsid w:val="00152728"/>
    <w:rsid w:val="001576AE"/>
    <w:rsid w:val="00184A7F"/>
    <w:rsid w:val="001A00B1"/>
    <w:rsid w:val="001A1DFD"/>
    <w:rsid w:val="001B1427"/>
    <w:rsid w:val="001C2791"/>
    <w:rsid w:val="001C2BBC"/>
    <w:rsid w:val="001C378E"/>
    <w:rsid w:val="001D37C3"/>
    <w:rsid w:val="001D3956"/>
    <w:rsid w:val="001D4C70"/>
    <w:rsid w:val="001E179F"/>
    <w:rsid w:val="001E2834"/>
    <w:rsid w:val="001E4B8B"/>
    <w:rsid w:val="001E65FF"/>
    <w:rsid w:val="001F4ECE"/>
    <w:rsid w:val="00203F9A"/>
    <w:rsid w:val="0020631D"/>
    <w:rsid w:val="002124CC"/>
    <w:rsid w:val="00214C7A"/>
    <w:rsid w:val="002220C7"/>
    <w:rsid w:val="00222D40"/>
    <w:rsid w:val="00225434"/>
    <w:rsid w:val="00231E8F"/>
    <w:rsid w:val="00232491"/>
    <w:rsid w:val="00234D50"/>
    <w:rsid w:val="00236C10"/>
    <w:rsid w:val="00241841"/>
    <w:rsid w:val="0024269F"/>
    <w:rsid w:val="00256ACD"/>
    <w:rsid w:val="00261BE4"/>
    <w:rsid w:val="00267576"/>
    <w:rsid w:val="002707A0"/>
    <w:rsid w:val="002747F1"/>
    <w:rsid w:val="002813CA"/>
    <w:rsid w:val="00283568"/>
    <w:rsid w:val="00296CAD"/>
    <w:rsid w:val="0029707F"/>
    <w:rsid w:val="002A06ED"/>
    <w:rsid w:val="002A0966"/>
    <w:rsid w:val="002A37E3"/>
    <w:rsid w:val="002B04C1"/>
    <w:rsid w:val="002B06E2"/>
    <w:rsid w:val="002B348B"/>
    <w:rsid w:val="002D3AFF"/>
    <w:rsid w:val="002F2EA2"/>
    <w:rsid w:val="0030156A"/>
    <w:rsid w:val="00310659"/>
    <w:rsid w:val="003123FD"/>
    <w:rsid w:val="00313F90"/>
    <w:rsid w:val="003236AF"/>
    <w:rsid w:val="00324AAB"/>
    <w:rsid w:val="00332285"/>
    <w:rsid w:val="003423F4"/>
    <w:rsid w:val="00344EDE"/>
    <w:rsid w:val="003559D7"/>
    <w:rsid w:val="00360244"/>
    <w:rsid w:val="00362A3C"/>
    <w:rsid w:val="00370DA0"/>
    <w:rsid w:val="003765DC"/>
    <w:rsid w:val="00380D29"/>
    <w:rsid w:val="003814AB"/>
    <w:rsid w:val="003865AA"/>
    <w:rsid w:val="00386F1B"/>
    <w:rsid w:val="00396284"/>
    <w:rsid w:val="003B1708"/>
    <w:rsid w:val="003B79AB"/>
    <w:rsid w:val="003C308A"/>
    <w:rsid w:val="003C55CD"/>
    <w:rsid w:val="003C7413"/>
    <w:rsid w:val="003C76CC"/>
    <w:rsid w:val="003E0829"/>
    <w:rsid w:val="003E0988"/>
    <w:rsid w:val="003E24A9"/>
    <w:rsid w:val="003E3891"/>
    <w:rsid w:val="003F6DBE"/>
    <w:rsid w:val="00403DA8"/>
    <w:rsid w:val="00404349"/>
    <w:rsid w:val="004109AD"/>
    <w:rsid w:val="004154CC"/>
    <w:rsid w:val="00420DCD"/>
    <w:rsid w:val="00426158"/>
    <w:rsid w:val="00426676"/>
    <w:rsid w:val="00434897"/>
    <w:rsid w:val="004413F1"/>
    <w:rsid w:val="00442E40"/>
    <w:rsid w:val="0046395E"/>
    <w:rsid w:val="00471FFC"/>
    <w:rsid w:val="00473E9B"/>
    <w:rsid w:val="00480084"/>
    <w:rsid w:val="00483BF8"/>
    <w:rsid w:val="00485381"/>
    <w:rsid w:val="00491903"/>
    <w:rsid w:val="00491E18"/>
    <w:rsid w:val="0049624B"/>
    <w:rsid w:val="004962F7"/>
    <w:rsid w:val="004A611A"/>
    <w:rsid w:val="004A61C3"/>
    <w:rsid w:val="004B609F"/>
    <w:rsid w:val="004B6AD3"/>
    <w:rsid w:val="004C26AF"/>
    <w:rsid w:val="004C5C4E"/>
    <w:rsid w:val="004D5783"/>
    <w:rsid w:val="004D5E52"/>
    <w:rsid w:val="004E2740"/>
    <w:rsid w:val="004F1B88"/>
    <w:rsid w:val="004F345C"/>
    <w:rsid w:val="00517EEF"/>
    <w:rsid w:val="005325A2"/>
    <w:rsid w:val="00532A31"/>
    <w:rsid w:val="005334A1"/>
    <w:rsid w:val="00537676"/>
    <w:rsid w:val="00543C90"/>
    <w:rsid w:val="00550E58"/>
    <w:rsid w:val="00551C8D"/>
    <w:rsid w:val="00561C84"/>
    <w:rsid w:val="005639F8"/>
    <w:rsid w:val="00567E5D"/>
    <w:rsid w:val="00570636"/>
    <w:rsid w:val="00574B9D"/>
    <w:rsid w:val="005759D3"/>
    <w:rsid w:val="00576680"/>
    <w:rsid w:val="005800F4"/>
    <w:rsid w:val="0058200E"/>
    <w:rsid w:val="00583539"/>
    <w:rsid w:val="0059727B"/>
    <w:rsid w:val="005A1374"/>
    <w:rsid w:val="005B4450"/>
    <w:rsid w:val="005C52F2"/>
    <w:rsid w:val="005D1BB2"/>
    <w:rsid w:val="005D3441"/>
    <w:rsid w:val="005D3929"/>
    <w:rsid w:val="005E1FF3"/>
    <w:rsid w:val="005E39DC"/>
    <w:rsid w:val="00601383"/>
    <w:rsid w:val="00604BCF"/>
    <w:rsid w:val="00607A2B"/>
    <w:rsid w:val="00611D82"/>
    <w:rsid w:val="0061797E"/>
    <w:rsid w:val="00636A2A"/>
    <w:rsid w:val="006410D1"/>
    <w:rsid w:val="00644292"/>
    <w:rsid w:val="006453D1"/>
    <w:rsid w:val="00645437"/>
    <w:rsid w:val="00645FBA"/>
    <w:rsid w:val="0064737F"/>
    <w:rsid w:val="00650B2D"/>
    <w:rsid w:val="00656384"/>
    <w:rsid w:val="00661747"/>
    <w:rsid w:val="00663414"/>
    <w:rsid w:val="0067699E"/>
    <w:rsid w:val="00677EE5"/>
    <w:rsid w:val="0068359B"/>
    <w:rsid w:val="00684783"/>
    <w:rsid w:val="006A1338"/>
    <w:rsid w:val="006A5625"/>
    <w:rsid w:val="006C0BFD"/>
    <w:rsid w:val="006C2C86"/>
    <w:rsid w:val="006D737D"/>
    <w:rsid w:val="006E0D8F"/>
    <w:rsid w:val="006E7300"/>
    <w:rsid w:val="00717CB1"/>
    <w:rsid w:val="00726562"/>
    <w:rsid w:val="00726CA8"/>
    <w:rsid w:val="00732A3F"/>
    <w:rsid w:val="00735E4C"/>
    <w:rsid w:val="007360BC"/>
    <w:rsid w:val="00736460"/>
    <w:rsid w:val="00737D04"/>
    <w:rsid w:val="0074273C"/>
    <w:rsid w:val="007460D1"/>
    <w:rsid w:val="00746D30"/>
    <w:rsid w:val="0075056A"/>
    <w:rsid w:val="00750928"/>
    <w:rsid w:val="00757C48"/>
    <w:rsid w:val="00761F28"/>
    <w:rsid w:val="00767EDE"/>
    <w:rsid w:val="007714A9"/>
    <w:rsid w:val="00774303"/>
    <w:rsid w:val="007750F0"/>
    <w:rsid w:val="00787A25"/>
    <w:rsid w:val="00795EFB"/>
    <w:rsid w:val="00796A5F"/>
    <w:rsid w:val="007A304A"/>
    <w:rsid w:val="007B0E8B"/>
    <w:rsid w:val="007B119A"/>
    <w:rsid w:val="007B15AA"/>
    <w:rsid w:val="007B1DB4"/>
    <w:rsid w:val="007B205A"/>
    <w:rsid w:val="007B4589"/>
    <w:rsid w:val="007B54A3"/>
    <w:rsid w:val="007D42CB"/>
    <w:rsid w:val="007D5B01"/>
    <w:rsid w:val="007D775D"/>
    <w:rsid w:val="007E6F87"/>
    <w:rsid w:val="007F190F"/>
    <w:rsid w:val="007F5423"/>
    <w:rsid w:val="007F59FF"/>
    <w:rsid w:val="007F6516"/>
    <w:rsid w:val="007F6569"/>
    <w:rsid w:val="007F7F2D"/>
    <w:rsid w:val="0080673E"/>
    <w:rsid w:val="00813476"/>
    <w:rsid w:val="0081719C"/>
    <w:rsid w:val="0082113C"/>
    <w:rsid w:val="00822ED5"/>
    <w:rsid w:val="00825A9C"/>
    <w:rsid w:val="00826D87"/>
    <w:rsid w:val="00830382"/>
    <w:rsid w:val="008412AE"/>
    <w:rsid w:val="00843802"/>
    <w:rsid w:val="00850928"/>
    <w:rsid w:val="0085363E"/>
    <w:rsid w:val="00857246"/>
    <w:rsid w:val="0086132F"/>
    <w:rsid w:val="0086170C"/>
    <w:rsid w:val="00863674"/>
    <w:rsid w:val="00864266"/>
    <w:rsid w:val="00864C45"/>
    <w:rsid w:val="008658BE"/>
    <w:rsid w:val="00866B75"/>
    <w:rsid w:val="00872181"/>
    <w:rsid w:val="00877C97"/>
    <w:rsid w:val="00880449"/>
    <w:rsid w:val="00883783"/>
    <w:rsid w:val="00883D59"/>
    <w:rsid w:val="0088522A"/>
    <w:rsid w:val="00890CF0"/>
    <w:rsid w:val="008A6973"/>
    <w:rsid w:val="008B40C2"/>
    <w:rsid w:val="008B665A"/>
    <w:rsid w:val="008B6BC9"/>
    <w:rsid w:val="008B7067"/>
    <w:rsid w:val="008D4085"/>
    <w:rsid w:val="008E1AFC"/>
    <w:rsid w:val="008E31AE"/>
    <w:rsid w:val="00913FCC"/>
    <w:rsid w:val="0091658D"/>
    <w:rsid w:val="009327E0"/>
    <w:rsid w:val="009343EB"/>
    <w:rsid w:val="00935EB3"/>
    <w:rsid w:val="00940EB3"/>
    <w:rsid w:val="00950759"/>
    <w:rsid w:val="00960B58"/>
    <w:rsid w:val="00964E3C"/>
    <w:rsid w:val="00972DFD"/>
    <w:rsid w:val="00973C84"/>
    <w:rsid w:val="00983BD7"/>
    <w:rsid w:val="00985BE2"/>
    <w:rsid w:val="00987866"/>
    <w:rsid w:val="00995152"/>
    <w:rsid w:val="009A2AE6"/>
    <w:rsid w:val="009A414F"/>
    <w:rsid w:val="009A427C"/>
    <w:rsid w:val="009A6CA9"/>
    <w:rsid w:val="009B18E4"/>
    <w:rsid w:val="009B43C3"/>
    <w:rsid w:val="009B61B1"/>
    <w:rsid w:val="009C1A37"/>
    <w:rsid w:val="009D1BCF"/>
    <w:rsid w:val="009D3EE6"/>
    <w:rsid w:val="009D4FC6"/>
    <w:rsid w:val="009E0C4E"/>
    <w:rsid w:val="00A12ECA"/>
    <w:rsid w:val="00A21973"/>
    <w:rsid w:val="00A318DE"/>
    <w:rsid w:val="00A32829"/>
    <w:rsid w:val="00A34A54"/>
    <w:rsid w:val="00A447B3"/>
    <w:rsid w:val="00A46550"/>
    <w:rsid w:val="00A57964"/>
    <w:rsid w:val="00A60C0B"/>
    <w:rsid w:val="00A644E6"/>
    <w:rsid w:val="00A64B00"/>
    <w:rsid w:val="00A71AB0"/>
    <w:rsid w:val="00A7605F"/>
    <w:rsid w:val="00A831D4"/>
    <w:rsid w:val="00A832D4"/>
    <w:rsid w:val="00A83ABE"/>
    <w:rsid w:val="00A93FF6"/>
    <w:rsid w:val="00AB7173"/>
    <w:rsid w:val="00AC0F93"/>
    <w:rsid w:val="00AC30FC"/>
    <w:rsid w:val="00AC5295"/>
    <w:rsid w:val="00AD0EB1"/>
    <w:rsid w:val="00AD77B2"/>
    <w:rsid w:val="00AE3831"/>
    <w:rsid w:val="00AF251F"/>
    <w:rsid w:val="00B0238B"/>
    <w:rsid w:val="00B06432"/>
    <w:rsid w:val="00B07A4D"/>
    <w:rsid w:val="00B146F5"/>
    <w:rsid w:val="00B153DC"/>
    <w:rsid w:val="00B2343B"/>
    <w:rsid w:val="00B45D18"/>
    <w:rsid w:val="00B45F7D"/>
    <w:rsid w:val="00B468EB"/>
    <w:rsid w:val="00B475D5"/>
    <w:rsid w:val="00B50BA8"/>
    <w:rsid w:val="00B52BCC"/>
    <w:rsid w:val="00B63D8A"/>
    <w:rsid w:val="00B660E1"/>
    <w:rsid w:val="00B72110"/>
    <w:rsid w:val="00B816C1"/>
    <w:rsid w:val="00B8201C"/>
    <w:rsid w:val="00B85540"/>
    <w:rsid w:val="00B85F62"/>
    <w:rsid w:val="00BA2D8B"/>
    <w:rsid w:val="00BA2DBF"/>
    <w:rsid w:val="00BB3A55"/>
    <w:rsid w:val="00BC2FBE"/>
    <w:rsid w:val="00BC3733"/>
    <w:rsid w:val="00BD459C"/>
    <w:rsid w:val="00BD52C1"/>
    <w:rsid w:val="00BD59E5"/>
    <w:rsid w:val="00BF7831"/>
    <w:rsid w:val="00C0607A"/>
    <w:rsid w:val="00C16917"/>
    <w:rsid w:val="00C3103E"/>
    <w:rsid w:val="00C33C9B"/>
    <w:rsid w:val="00C35338"/>
    <w:rsid w:val="00C504AD"/>
    <w:rsid w:val="00C510B3"/>
    <w:rsid w:val="00C53308"/>
    <w:rsid w:val="00C53A23"/>
    <w:rsid w:val="00C53DCA"/>
    <w:rsid w:val="00C554BD"/>
    <w:rsid w:val="00C55AD2"/>
    <w:rsid w:val="00C655A4"/>
    <w:rsid w:val="00C71BB8"/>
    <w:rsid w:val="00C75A20"/>
    <w:rsid w:val="00C76040"/>
    <w:rsid w:val="00C825CF"/>
    <w:rsid w:val="00CA6E61"/>
    <w:rsid w:val="00CB056C"/>
    <w:rsid w:val="00CB140B"/>
    <w:rsid w:val="00CB1796"/>
    <w:rsid w:val="00CB2425"/>
    <w:rsid w:val="00CD4731"/>
    <w:rsid w:val="00CD74BC"/>
    <w:rsid w:val="00CF1793"/>
    <w:rsid w:val="00CF1AE8"/>
    <w:rsid w:val="00CF76EB"/>
    <w:rsid w:val="00D00BDC"/>
    <w:rsid w:val="00D05892"/>
    <w:rsid w:val="00D1291A"/>
    <w:rsid w:val="00D12AE1"/>
    <w:rsid w:val="00D1356D"/>
    <w:rsid w:val="00D140B7"/>
    <w:rsid w:val="00D14A0A"/>
    <w:rsid w:val="00D25AEC"/>
    <w:rsid w:val="00D30827"/>
    <w:rsid w:val="00D43557"/>
    <w:rsid w:val="00D57732"/>
    <w:rsid w:val="00D6210F"/>
    <w:rsid w:val="00D6318E"/>
    <w:rsid w:val="00D63D59"/>
    <w:rsid w:val="00D65DFD"/>
    <w:rsid w:val="00D72066"/>
    <w:rsid w:val="00D74C43"/>
    <w:rsid w:val="00D81A52"/>
    <w:rsid w:val="00D90805"/>
    <w:rsid w:val="00D908D4"/>
    <w:rsid w:val="00D954CA"/>
    <w:rsid w:val="00D95574"/>
    <w:rsid w:val="00DA076D"/>
    <w:rsid w:val="00DA58C7"/>
    <w:rsid w:val="00DA7E02"/>
    <w:rsid w:val="00DB1190"/>
    <w:rsid w:val="00DB4F75"/>
    <w:rsid w:val="00DC0290"/>
    <w:rsid w:val="00DC1E61"/>
    <w:rsid w:val="00DC26B1"/>
    <w:rsid w:val="00DC53AE"/>
    <w:rsid w:val="00DC5AEE"/>
    <w:rsid w:val="00DD57C5"/>
    <w:rsid w:val="00DD71A7"/>
    <w:rsid w:val="00DE498D"/>
    <w:rsid w:val="00DF2F33"/>
    <w:rsid w:val="00DF6833"/>
    <w:rsid w:val="00E13654"/>
    <w:rsid w:val="00E21EF3"/>
    <w:rsid w:val="00E23E8C"/>
    <w:rsid w:val="00E250CC"/>
    <w:rsid w:val="00E274BA"/>
    <w:rsid w:val="00E3345E"/>
    <w:rsid w:val="00E44207"/>
    <w:rsid w:val="00E4694C"/>
    <w:rsid w:val="00E50679"/>
    <w:rsid w:val="00E60231"/>
    <w:rsid w:val="00E71929"/>
    <w:rsid w:val="00E7390E"/>
    <w:rsid w:val="00E80387"/>
    <w:rsid w:val="00E82E6F"/>
    <w:rsid w:val="00E8520F"/>
    <w:rsid w:val="00E93E72"/>
    <w:rsid w:val="00E97E25"/>
    <w:rsid w:val="00EA099F"/>
    <w:rsid w:val="00EA32B3"/>
    <w:rsid w:val="00EA4783"/>
    <w:rsid w:val="00EA5B31"/>
    <w:rsid w:val="00EB6400"/>
    <w:rsid w:val="00EB6C60"/>
    <w:rsid w:val="00EC3136"/>
    <w:rsid w:val="00EC52D0"/>
    <w:rsid w:val="00ED127A"/>
    <w:rsid w:val="00ED4FB9"/>
    <w:rsid w:val="00EE6FDB"/>
    <w:rsid w:val="00EF1D41"/>
    <w:rsid w:val="00EF2696"/>
    <w:rsid w:val="00EF3B2E"/>
    <w:rsid w:val="00EF7B3E"/>
    <w:rsid w:val="00F01DAA"/>
    <w:rsid w:val="00F030D9"/>
    <w:rsid w:val="00F03828"/>
    <w:rsid w:val="00F050F7"/>
    <w:rsid w:val="00F06E89"/>
    <w:rsid w:val="00F13A0B"/>
    <w:rsid w:val="00F24E77"/>
    <w:rsid w:val="00F26098"/>
    <w:rsid w:val="00F275AA"/>
    <w:rsid w:val="00F3266C"/>
    <w:rsid w:val="00F41A54"/>
    <w:rsid w:val="00F521B3"/>
    <w:rsid w:val="00F521F8"/>
    <w:rsid w:val="00F5333F"/>
    <w:rsid w:val="00F5338B"/>
    <w:rsid w:val="00F5547F"/>
    <w:rsid w:val="00F568A3"/>
    <w:rsid w:val="00F6115A"/>
    <w:rsid w:val="00F7534D"/>
    <w:rsid w:val="00F75F63"/>
    <w:rsid w:val="00F77037"/>
    <w:rsid w:val="00F81D1C"/>
    <w:rsid w:val="00F82A34"/>
    <w:rsid w:val="00F90A2E"/>
    <w:rsid w:val="00F91429"/>
    <w:rsid w:val="00F93FCE"/>
    <w:rsid w:val="00F94A22"/>
    <w:rsid w:val="00FA355C"/>
    <w:rsid w:val="00FB0905"/>
    <w:rsid w:val="00FB1DC2"/>
    <w:rsid w:val="00FB2CF6"/>
    <w:rsid w:val="00FC28C7"/>
    <w:rsid w:val="00FD1032"/>
    <w:rsid w:val="00FD5F12"/>
    <w:rsid w:val="00FD6DDA"/>
    <w:rsid w:val="340D03F4"/>
    <w:rsid w:val="433057D7"/>
    <w:rsid w:val="5DE7421F"/>
  </w:rsids>
  <m:mathPr>
    <m:mathFont m:val="Cambria Math"/>
    <m:brkBin m:val="before"/>
    <m:brkBinSub m:val="--"/>
    <m:smallFrac m:val="off"/>
    <m:dispDef/>
    <m:lMargin m:val="0"/>
    <m:rMargin m:val="0"/>
    <m:defJc m:val="centerGroup"/>
    <m:wrapIndent m:val="1440"/>
    <m:intLim m:val="subSup"/>
    <m:naryLim m:val="undOvr"/>
  </m:mathPr>
  <w:uiCompat97To2003/>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AEC"/>
    <w:pPr>
      <w:spacing w:after="160" w:line="259" w:lineRule="auto"/>
    </w:pPr>
    <w:rPr>
      <w:lang w:val="en-US" w:eastAsia="en-US"/>
    </w:rPr>
  </w:style>
  <w:style w:type="paragraph" w:styleId="Heading1">
    <w:name w:val="heading 1"/>
    <w:basedOn w:val="Normal"/>
    <w:next w:val="Normal"/>
    <w:link w:val="Heading1Char"/>
    <w:uiPriority w:val="99"/>
    <w:qFormat/>
    <w:rsid w:val="00D25AEC"/>
    <w:pPr>
      <w:spacing w:beforeAutospacing="1" w:after="0" w:afterAutospacing="1" w:line="240" w:lineRule="auto"/>
      <w:outlineLvl w:val="0"/>
    </w:pPr>
    <w:rPr>
      <w:rFonts w:ascii="SimSun" w:eastAsia="SimSun" w:hAnsi="SimSun"/>
      <w:b/>
      <w:bCs/>
      <w:kern w:val="44"/>
      <w:sz w:val="48"/>
      <w:szCs w:val="48"/>
      <w:lang w:eastAsia="zh-CN"/>
    </w:rPr>
  </w:style>
  <w:style w:type="paragraph" w:styleId="Heading2">
    <w:name w:val="heading 2"/>
    <w:basedOn w:val="Normal"/>
    <w:next w:val="Normal"/>
    <w:link w:val="Heading2Char"/>
    <w:uiPriority w:val="99"/>
    <w:qFormat/>
    <w:rsid w:val="00D25AEC"/>
    <w:pPr>
      <w:spacing w:beforeAutospacing="1" w:after="0" w:afterAutospacing="1" w:line="240" w:lineRule="auto"/>
      <w:outlineLvl w:val="1"/>
    </w:pPr>
    <w:rPr>
      <w:rFonts w:ascii="SimSun" w:eastAsia="SimSun" w:hAnsi="SimSun"/>
      <w:b/>
      <w:bCs/>
      <w:sz w:val="36"/>
      <w:szCs w:val="36"/>
      <w:lang w:eastAsia="zh-CN"/>
    </w:rPr>
  </w:style>
  <w:style w:type="paragraph" w:styleId="Heading3">
    <w:name w:val="heading 3"/>
    <w:basedOn w:val="Normal"/>
    <w:next w:val="Normal"/>
    <w:link w:val="Heading3Char"/>
    <w:uiPriority w:val="99"/>
    <w:qFormat/>
    <w:locked/>
    <w:rsid w:val="00E21EF3"/>
    <w:pPr>
      <w:keepNext/>
      <w:keepLines/>
      <w:widowControl w:val="0"/>
      <w:spacing w:before="280" w:after="80" w:line="240" w:lineRule="auto"/>
      <w:outlineLvl w:val="2"/>
    </w:pPr>
    <w:rPr>
      <w:rFonts w:ascii="Courier New" w:hAnsi="Courier New" w:cs="Courier New"/>
      <w:b/>
      <w:color w:val="000000"/>
      <w:sz w:val="28"/>
      <w:szCs w:val="28"/>
      <w:lang w:val="vi-VN" w:eastAsia="vi-VN"/>
    </w:rPr>
  </w:style>
  <w:style w:type="paragraph" w:styleId="Heading4">
    <w:name w:val="heading 4"/>
    <w:basedOn w:val="Normal"/>
    <w:next w:val="Normal"/>
    <w:link w:val="Heading4Char"/>
    <w:uiPriority w:val="99"/>
    <w:qFormat/>
    <w:locked/>
    <w:rsid w:val="00E21EF3"/>
    <w:pPr>
      <w:keepNext/>
      <w:keepLines/>
      <w:widowControl w:val="0"/>
      <w:spacing w:before="240" w:after="40" w:line="240" w:lineRule="auto"/>
      <w:outlineLvl w:val="3"/>
    </w:pPr>
    <w:rPr>
      <w:rFonts w:ascii="Courier New" w:hAnsi="Courier New" w:cs="Courier New"/>
      <w:b/>
      <w:color w:val="000000"/>
      <w:sz w:val="24"/>
      <w:szCs w:val="24"/>
      <w:lang w:val="vi-VN" w:eastAsia="vi-VN"/>
    </w:rPr>
  </w:style>
  <w:style w:type="paragraph" w:styleId="Heading5">
    <w:name w:val="heading 5"/>
    <w:basedOn w:val="Normal"/>
    <w:next w:val="Normal"/>
    <w:link w:val="Heading5Char"/>
    <w:uiPriority w:val="99"/>
    <w:qFormat/>
    <w:locked/>
    <w:rsid w:val="00E21EF3"/>
    <w:pPr>
      <w:keepNext/>
      <w:keepLines/>
      <w:widowControl w:val="0"/>
      <w:spacing w:before="220" w:after="40" w:line="240" w:lineRule="auto"/>
      <w:outlineLvl w:val="4"/>
    </w:pPr>
    <w:rPr>
      <w:rFonts w:ascii="Courier New" w:hAnsi="Courier New" w:cs="Courier New"/>
      <w:b/>
      <w:color w:val="000000"/>
      <w:lang w:val="vi-VN" w:eastAsia="vi-VN"/>
    </w:rPr>
  </w:style>
  <w:style w:type="paragraph" w:styleId="Heading6">
    <w:name w:val="heading 6"/>
    <w:basedOn w:val="Normal"/>
    <w:next w:val="Normal"/>
    <w:link w:val="Heading6Char"/>
    <w:uiPriority w:val="99"/>
    <w:qFormat/>
    <w:locked/>
    <w:rsid w:val="00E21EF3"/>
    <w:pPr>
      <w:keepNext/>
      <w:keepLines/>
      <w:widowControl w:val="0"/>
      <w:spacing w:before="200" w:after="40" w:line="240" w:lineRule="auto"/>
      <w:outlineLvl w:val="5"/>
    </w:pPr>
    <w:rPr>
      <w:rFonts w:ascii="Courier New" w:hAnsi="Courier New" w:cs="Courier New"/>
      <w:b/>
      <w:color w:val="000000"/>
      <w:sz w:val="20"/>
      <w:szCs w:val="20"/>
      <w:lang w:val="vi-VN" w:eastAsia="vi-V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5AEC"/>
    <w:rPr>
      <w:rFonts w:ascii="SimSun" w:eastAsia="SimSun" w:hAnsi="SimSun" w:cs="Times New Roman"/>
      <w:b/>
      <w:bCs/>
      <w:kern w:val="44"/>
      <w:sz w:val="48"/>
      <w:szCs w:val="48"/>
      <w:lang w:val="en-US" w:eastAsia="zh-CN" w:bidi="ar-SA"/>
    </w:rPr>
  </w:style>
  <w:style w:type="character" w:customStyle="1" w:styleId="Heading2Char">
    <w:name w:val="Heading 2 Char"/>
    <w:basedOn w:val="DefaultParagraphFont"/>
    <w:link w:val="Heading2"/>
    <w:uiPriority w:val="99"/>
    <w:semiHidden/>
    <w:locked/>
    <w:rsid w:val="00D25AEC"/>
    <w:rPr>
      <w:rFonts w:ascii="SimSun" w:eastAsia="SimSun" w:hAnsi="SimSun" w:cs="Times New Roman"/>
      <w:b/>
      <w:bCs/>
      <w:sz w:val="36"/>
      <w:szCs w:val="36"/>
      <w:lang w:val="en-US" w:eastAsia="zh-CN" w:bidi="ar-SA"/>
    </w:rPr>
  </w:style>
  <w:style w:type="character" w:customStyle="1" w:styleId="Heading3Char">
    <w:name w:val="Heading 3 Char"/>
    <w:basedOn w:val="DefaultParagraphFont"/>
    <w:link w:val="Heading3"/>
    <w:uiPriority w:val="99"/>
    <w:semiHidden/>
    <w:locked/>
    <w:rsid w:val="00241841"/>
    <w:rPr>
      <w:rFonts w:ascii="Times New Roman" w:hAnsi="Times New Roman" w:cs="Times New Roman"/>
      <w:b/>
      <w:bCs/>
      <w:sz w:val="26"/>
      <w:szCs w:val="26"/>
      <w:lang w:val="en-US" w:eastAsia="en-US"/>
    </w:rPr>
  </w:style>
  <w:style w:type="character" w:customStyle="1" w:styleId="Heading4Char">
    <w:name w:val="Heading 4 Char"/>
    <w:basedOn w:val="DefaultParagraphFont"/>
    <w:link w:val="Heading4"/>
    <w:uiPriority w:val="99"/>
    <w:semiHidden/>
    <w:locked/>
    <w:rsid w:val="00241841"/>
    <w:rPr>
      <w:rFonts w:ascii="Arial" w:hAnsi="Arial" w:cs="Times New Roman"/>
      <w:b/>
      <w:bCs/>
      <w:sz w:val="28"/>
      <w:szCs w:val="28"/>
      <w:lang w:val="en-US" w:eastAsia="en-US"/>
    </w:rPr>
  </w:style>
  <w:style w:type="character" w:customStyle="1" w:styleId="Heading5Char">
    <w:name w:val="Heading 5 Char"/>
    <w:basedOn w:val="DefaultParagraphFont"/>
    <w:link w:val="Heading5"/>
    <w:uiPriority w:val="99"/>
    <w:semiHidden/>
    <w:locked/>
    <w:rsid w:val="00241841"/>
    <w:rPr>
      <w:rFonts w:ascii="Arial" w:hAnsi="Arial"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241841"/>
    <w:rPr>
      <w:rFonts w:ascii="Arial" w:hAnsi="Arial" w:cs="Times New Roman"/>
      <w:b/>
      <w:bCs/>
      <w:lang w:val="en-US" w:eastAsia="en-US"/>
    </w:rPr>
  </w:style>
  <w:style w:type="paragraph" w:styleId="BodyText">
    <w:name w:val="Body Text"/>
    <w:basedOn w:val="Normal"/>
    <w:link w:val="BodyTextChar"/>
    <w:uiPriority w:val="99"/>
    <w:rsid w:val="00D25AEC"/>
    <w:pPr>
      <w:widowControl w:val="0"/>
      <w:shd w:val="clear" w:color="auto" w:fill="FFFFFF"/>
      <w:spacing w:after="0" w:line="288" w:lineRule="auto"/>
      <w:ind w:firstLine="310"/>
    </w:pPr>
    <w:rPr>
      <w:rFonts w:ascii="Arial" w:hAnsi="Arial" w:cs="Arial"/>
      <w:color w:val="231F20"/>
      <w:kern w:val="2"/>
    </w:rPr>
  </w:style>
  <w:style w:type="character" w:customStyle="1" w:styleId="BodyTextChar">
    <w:name w:val="Body Text Char"/>
    <w:basedOn w:val="DefaultParagraphFont"/>
    <w:link w:val="BodyText"/>
    <w:uiPriority w:val="99"/>
    <w:locked/>
    <w:rsid w:val="00D25AEC"/>
    <w:rPr>
      <w:rFonts w:ascii="Arial" w:hAnsi="Arial" w:cs="Arial"/>
      <w:color w:val="231F20"/>
      <w:shd w:val="clear" w:color="auto" w:fill="FFFFFF"/>
    </w:rPr>
  </w:style>
  <w:style w:type="character" w:styleId="Emphasis">
    <w:name w:val="Emphasis"/>
    <w:basedOn w:val="DefaultParagraphFont"/>
    <w:uiPriority w:val="99"/>
    <w:qFormat/>
    <w:rsid w:val="00D25AEC"/>
    <w:rPr>
      <w:rFonts w:cs="Times New Roman"/>
      <w:i/>
      <w:iCs/>
    </w:rPr>
  </w:style>
  <w:style w:type="paragraph" w:styleId="Footer">
    <w:name w:val="footer"/>
    <w:basedOn w:val="Normal"/>
    <w:link w:val="FooterChar"/>
    <w:uiPriority w:val="99"/>
    <w:rsid w:val="00D25AE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25AEC"/>
    <w:rPr>
      <w:rFonts w:cs="Times New Roman"/>
      <w:kern w:val="0"/>
    </w:rPr>
  </w:style>
  <w:style w:type="paragraph" w:styleId="Header">
    <w:name w:val="header"/>
    <w:basedOn w:val="Normal"/>
    <w:link w:val="HeaderChar"/>
    <w:uiPriority w:val="99"/>
    <w:rsid w:val="00D25AE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5AEC"/>
    <w:rPr>
      <w:rFonts w:cs="Times New Roman"/>
      <w:kern w:val="0"/>
    </w:rPr>
  </w:style>
  <w:style w:type="paragraph" w:styleId="NormalWeb">
    <w:name w:val="Normal (Web)"/>
    <w:basedOn w:val="Normal"/>
    <w:uiPriority w:val="99"/>
    <w:rsid w:val="00D25AEC"/>
    <w:pPr>
      <w:spacing w:beforeAutospacing="1" w:after="0" w:afterAutospacing="1" w:line="240" w:lineRule="auto"/>
    </w:pPr>
    <w:rPr>
      <w:rFonts w:ascii="Times New Roman" w:eastAsia="SimSun" w:hAnsi="Times New Roman"/>
      <w:sz w:val="24"/>
      <w:szCs w:val="24"/>
      <w:lang w:eastAsia="zh-CN"/>
    </w:rPr>
  </w:style>
  <w:style w:type="character" w:styleId="Strong">
    <w:name w:val="Strong"/>
    <w:basedOn w:val="DefaultParagraphFont"/>
    <w:uiPriority w:val="99"/>
    <w:qFormat/>
    <w:rsid w:val="00D25AEC"/>
    <w:rPr>
      <w:rFonts w:cs="Times New Roman"/>
      <w:b/>
      <w:bCs/>
    </w:rPr>
  </w:style>
  <w:style w:type="table" w:styleId="TableGrid">
    <w:name w:val="Table Grid"/>
    <w:basedOn w:val="TableNormal"/>
    <w:uiPriority w:val="99"/>
    <w:rsid w:val="00D25AE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D25AEC"/>
    <w:pPr>
      <w:ind w:left="720"/>
      <w:contextualSpacing/>
    </w:pPr>
    <w:rPr>
      <w:szCs w:val="20"/>
    </w:rPr>
  </w:style>
  <w:style w:type="character" w:customStyle="1" w:styleId="ListParagraphChar">
    <w:name w:val="List Paragraph Char"/>
    <w:link w:val="ListParagraph"/>
    <w:uiPriority w:val="99"/>
    <w:locked/>
    <w:rsid w:val="00C76040"/>
    <w:rPr>
      <w:rFonts w:ascii="Calibri" w:hAnsi="Calibri"/>
      <w:sz w:val="22"/>
      <w:lang w:val="en-US" w:eastAsia="en-US"/>
    </w:rPr>
  </w:style>
  <w:style w:type="character" w:customStyle="1" w:styleId="Picturecaption">
    <w:name w:val="Picture caption_"/>
    <w:basedOn w:val="DefaultParagraphFont"/>
    <w:link w:val="Picturecaption0"/>
    <w:uiPriority w:val="99"/>
    <w:locked/>
    <w:rsid w:val="00D25AEC"/>
    <w:rPr>
      <w:rFonts w:ascii="Arial" w:hAnsi="Arial" w:cs="Arial"/>
      <w:color w:val="231F20"/>
      <w:shd w:val="clear" w:color="auto" w:fill="FFFFFF"/>
    </w:rPr>
  </w:style>
  <w:style w:type="paragraph" w:customStyle="1" w:styleId="Picturecaption0">
    <w:name w:val="Picture caption"/>
    <w:basedOn w:val="Normal"/>
    <w:link w:val="Picturecaption"/>
    <w:uiPriority w:val="99"/>
    <w:rsid w:val="00D25AEC"/>
    <w:pPr>
      <w:widowControl w:val="0"/>
      <w:shd w:val="clear" w:color="auto" w:fill="FFFFFF"/>
      <w:spacing w:after="0" w:line="240" w:lineRule="auto"/>
    </w:pPr>
    <w:rPr>
      <w:rFonts w:ascii="Arial" w:hAnsi="Arial" w:cs="Arial"/>
      <w:color w:val="231F20"/>
      <w:kern w:val="2"/>
    </w:rPr>
  </w:style>
  <w:style w:type="character" w:customStyle="1" w:styleId="BodyTextChar1">
    <w:name w:val="Body Text Char1"/>
    <w:basedOn w:val="DefaultParagraphFont"/>
    <w:uiPriority w:val="99"/>
    <w:semiHidden/>
    <w:rsid w:val="00D25AEC"/>
    <w:rPr>
      <w:rFonts w:cs="Times New Roman"/>
      <w:kern w:val="0"/>
    </w:rPr>
  </w:style>
  <w:style w:type="character" w:customStyle="1" w:styleId="Bodytext2">
    <w:name w:val="Body text (2)_"/>
    <w:basedOn w:val="DefaultParagraphFont"/>
    <w:link w:val="Bodytext20"/>
    <w:uiPriority w:val="99"/>
    <w:locked/>
    <w:rsid w:val="00D25AEC"/>
    <w:rPr>
      <w:rFonts w:ascii="Arial" w:hAnsi="Arial" w:cs="Arial"/>
      <w:color w:val="231F20"/>
      <w:shd w:val="clear" w:color="auto" w:fill="FFFFFF"/>
    </w:rPr>
  </w:style>
  <w:style w:type="paragraph" w:customStyle="1" w:styleId="Bodytext20">
    <w:name w:val="Body text (2)"/>
    <w:basedOn w:val="Normal"/>
    <w:link w:val="Bodytext2"/>
    <w:uiPriority w:val="99"/>
    <w:rsid w:val="00D25AEC"/>
    <w:pPr>
      <w:widowControl w:val="0"/>
      <w:shd w:val="clear" w:color="auto" w:fill="FFFFFF"/>
      <w:spacing w:after="0" w:line="295" w:lineRule="auto"/>
      <w:ind w:firstLine="340"/>
    </w:pPr>
    <w:rPr>
      <w:rFonts w:ascii="Arial" w:hAnsi="Arial" w:cs="Arial"/>
      <w:color w:val="231F20"/>
      <w:kern w:val="2"/>
    </w:rPr>
  </w:style>
  <w:style w:type="paragraph" w:styleId="Subtitle">
    <w:name w:val="Subtitle"/>
    <w:basedOn w:val="Normal"/>
    <w:next w:val="Normal"/>
    <w:link w:val="SubtitleChar"/>
    <w:uiPriority w:val="99"/>
    <w:qFormat/>
    <w:locked/>
    <w:rsid w:val="00E21EF3"/>
    <w:pPr>
      <w:keepNext/>
      <w:keepLines/>
      <w:widowControl w:val="0"/>
      <w:spacing w:before="360" w:after="80" w:line="240" w:lineRule="auto"/>
    </w:pPr>
    <w:rPr>
      <w:rFonts w:ascii="Georgia" w:hAnsi="Georgia" w:cs="Georgia"/>
      <w:i/>
      <w:color w:val="666666"/>
      <w:sz w:val="48"/>
      <w:szCs w:val="48"/>
      <w:lang w:val="vi-VN" w:eastAsia="vi-VN"/>
    </w:rPr>
  </w:style>
  <w:style w:type="character" w:customStyle="1" w:styleId="SubtitleChar">
    <w:name w:val="Subtitle Char"/>
    <w:basedOn w:val="DefaultParagraphFont"/>
    <w:link w:val="Subtitle"/>
    <w:uiPriority w:val="99"/>
    <w:locked/>
    <w:rsid w:val="00241841"/>
    <w:rPr>
      <w:rFonts w:ascii="Times New Roman" w:hAnsi="Times New Roman" w:cs="Times New Roman"/>
      <w:sz w:val="24"/>
      <w:szCs w:val="24"/>
      <w:lang w:val="en-US" w:eastAsia="en-US"/>
    </w:rPr>
  </w:style>
  <w:style w:type="paragraph" w:styleId="Title">
    <w:name w:val="Title"/>
    <w:basedOn w:val="Normal"/>
    <w:next w:val="Normal"/>
    <w:link w:val="TitleChar"/>
    <w:uiPriority w:val="99"/>
    <w:qFormat/>
    <w:locked/>
    <w:rsid w:val="00E21EF3"/>
    <w:pPr>
      <w:keepNext/>
      <w:keepLines/>
      <w:widowControl w:val="0"/>
      <w:spacing w:before="480" w:after="120" w:line="240" w:lineRule="auto"/>
    </w:pPr>
    <w:rPr>
      <w:rFonts w:ascii="Courier New" w:hAnsi="Courier New" w:cs="Courier New"/>
      <w:b/>
      <w:color w:val="000000"/>
      <w:sz w:val="72"/>
      <w:szCs w:val="72"/>
      <w:lang w:val="vi-VN" w:eastAsia="vi-VN"/>
    </w:rPr>
  </w:style>
  <w:style w:type="character" w:customStyle="1" w:styleId="TitleChar">
    <w:name w:val="Title Char"/>
    <w:basedOn w:val="DefaultParagraphFont"/>
    <w:link w:val="Title"/>
    <w:uiPriority w:val="99"/>
    <w:locked/>
    <w:rsid w:val="00241841"/>
    <w:rPr>
      <w:rFonts w:ascii="Times New Roman" w:hAnsi="Times New Roman" w:cs="Times New Roman"/>
      <w:b/>
      <w:bCs/>
      <w:kern w:val="28"/>
      <w:sz w:val="32"/>
      <w:szCs w:val="32"/>
      <w:lang w:val="en-US" w:eastAsia="en-US"/>
    </w:rPr>
  </w:style>
  <w:style w:type="character" w:customStyle="1" w:styleId="Heading40">
    <w:name w:val="Heading #4_"/>
    <w:basedOn w:val="DefaultParagraphFont"/>
    <w:link w:val="Heading41"/>
    <w:uiPriority w:val="99"/>
    <w:locked/>
    <w:rsid w:val="00E21EF3"/>
    <w:rPr>
      <w:rFonts w:cs="Times New Roman"/>
      <w:b/>
      <w:bCs/>
      <w:sz w:val="26"/>
      <w:szCs w:val="26"/>
      <w:shd w:val="clear" w:color="auto" w:fill="FFFFFF"/>
      <w:lang w:bidi="ar-SA"/>
    </w:rPr>
  </w:style>
  <w:style w:type="paragraph" w:customStyle="1" w:styleId="Heading41">
    <w:name w:val="Heading #4"/>
    <w:basedOn w:val="Normal"/>
    <w:link w:val="Heading40"/>
    <w:uiPriority w:val="99"/>
    <w:rsid w:val="00E21EF3"/>
    <w:pPr>
      <w:widowControl w:val="0"/>
      <w:shd w:val="clear" w:color="auto" w:fill="FFFFFF"/>
      <w:spacing w:after="220" w:line="240" w:lineRule="auto"/>
      <w:jc w:val="center"/>
      <w:outlineLvl w:val="3"/>
    </w:pPr>
    <w:rPr>
      <w:rFonts w:ascii="Times New Roman" w:hAnsi="Times New Roman"/>
      <w:b/>
      <w:bCs/>
      <w:noProof/>
      <w:sz w:val="26"/>
      <w:szCs w:val="26"/>
      <w:shd w:val="clear" w:color="auto" w:fill="FFFFFF"/>
      <w:lang w:val="vi-VN" w:eastAsia="vi-VN"/>
    </w:rPr>
  </w:style>
  <w:style w:type="character" w:customStyle="1" w:styleId="Other">
    <w:name w:val="Other_"/>
    <w:basedOn w:val="DefaultParagraphFont"/>
    <w:link w:val="Other0"/>
    <w:uiPriority w:val="99"/>
    <w:locked/>
    <w:rsid w:val="00E21EF3"/>
    <w:rPr>
      <w:rFonts w:cs="Times New Roman"/>
      <w:shd w:val="clear" w:color="auto" w:fill="FFFFFF"/>
      <w:lang w:bidi="ar-SA"/>
    </w:rPr>
  </w:style>
  <w:style w:type="paragraph" w:customStyle="1" w:styleId="Other0">
    <w:name w:val="Other"/>
    <w:basedOn w:val="Normal"/>
    <w:link w:val="Other"/>
    <w:uiPriority w:val="99"/>
    <w:rsid w:val="00E21EF3"/>
    <w:pPr>
      <w:widowControl w:val="0"/>
      <w:shd w:val="clear" w:color="auto" w:fill="FFFFFF"/>
      <w:spacing w:after="80" w:line="288" w:lineRule="auto"/>
      <w:ind w:firstLine="400"/>
    </w:pPr>
    <w:rPr>
      <w:rFonts w:ascii="Times New Roman" w:hAnsi="Times New Roman"/>
      <w:noProof/>
      <w:sz w:val="20"/>
      <w:szCs w:val="20"/>
      <w:shd w:val="clear" w:color="auto" w:fill="FFFFFF"/>
      <w:lang w:val="vi-VN" w:eastAsia="vi-VN"/>
    </w:rPr>
  </w:style>
  <w:style w:type="table" w:customStyle="1" w:styleId="Style25">
    <w:name w:val="_Style 25"/>
    <w:uiPriority w:val="99"/>
    <w:rsid w:val="00E21EF3"/>
    <w:rPr>
      <w:rFonts w:ascii="Courier New" w:hAnsi="Courier New" w:cs="Courier New"/>
      <w:sz w:val="20"/>
      <w:szCs w:val="20"/>
    </w:rPr>
    <w:tblPr>
      <w:tblInd w:w="0" w:type="dxa"/>
      <w:tblCellMar>
        <w:top w:w="0" w:type="dxa"/>
        <w:left w:w="108" w:type="dxa"/>
        <w:bottom w:w="0" w:type="dxa"/>
        <w:right w:w="108" w:type="dxa"/>
      </w:tblCellMar>
    </w:tblPr>
  </w:style>
  <w:style w:type="table" w:customStyle="1" w:styleId="Style26">
    <w:name w:val="_Style 26"/>
    <w:uiPriority w:val="99"/>
    <w:rsid w:val="00E21EF3"/>
    <w:rPr>
      <w:rFonts w:ascii="Courier New" w:hAnsi="Courier New" w:cs="Courier New"/>
      <w:sz w:val="20"/>
      <w:szCs w:val="20"/>
    </w:rPr>
    <w:tblPr>
      <w:tblInd w:w="0" w:type="dxa"/>
      <w:tblCellMar>
        <w:top w:w="0" w:type="dxa"/>
        <w:left w:w="0" w:type="dxa"/>
        <w:bottom w:w="0" w:type="dxa"/>
        <w:right w:w="0" w:type="dxa"/>
      </w:tblCellMar>
    </w:tblPr>
  </w:style>
  <w:style w:type="character" w:customStyle="1" w:styleId="line-clamp-1">
    <w:name w:val="line-clamp-1"/>
    <w:basedOn w:val="DefaultParagraphFont"/>
    <w:uiPriority w:val="99"/>
    <w:rsid w:val="00E21EF3"/>
    <w:rPr>
      <w:rFonts w:cs="Times New Roman"/>
    </w:rPr>
  </w:style>
  <w:style w:type="paragraph" w:customStyle="1" w:styleId="z-TopofForm1">
    <w:name w:val="z-Top of Form1"/>
    <w:basedOn w:val="Normal"/>
    <w:next w:val="Normal"/>
    <w:link w:val="z-TopofFormChar"/>
    <w:uiPriority w:val="99"/>
    <w:semiHidden/>
    <w:rsid w:val="00E21EF3"/>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1"/>
    <w:uiPriority w:val="99"/>
    <w:semiHidden/>
    <w:locked/>
    <w:rsid w:val="00E21EF3"/>
    <w:rPr>
      <w:rFonts w:ascii="Arial" w:hAnsi="Arial" w:cs="Arial"/>
      <w:vanish/>
      <w:sz w:val="16"/>
      <w:szCs w:val="16"/>
      <w:lang w:val="en-GB" w:eastAsia="en-GB" w:bidi="ar-SA"/>
    </w:rPr>
  </w:style>
  <w:style w:type="paragraph" w:customStyle="1" w:styleId="z-BottomofForm1">
    <w:name w:val="z-Bottom of Form1"/>
    <w:basedOn w:val="Normal"/>
    <w:next w:val="Normal"/>
    <w:link w:val="z-BottomofFormChar"/>
    <w:uiPriority w:val="99"/>
    <w:semiHidden/>
    <w:rsid w:val="00E21EF3"/>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1"/>
    <w:uiPriority w:val="99"/>
    <w:semiHidden/>
    <w:locked/>
    <w:rsid w:val="00E21EF3"/>
    <w:rPr>
      <w:rFonts w:ascii="Arial" w:hAnsi="Arial" w:cs="Arial"/>
      <w:vanish/>
      <w:sz w:val="16"/>
      <w:szCs w:val="16"/>
      <w:lang w:val="en-GB" w:eastAsia="en-GB" w:bidi="ar-SA"/>
    </w:rPr>
  </w:style>
  <w:style w:type="character" w:styleId="Hyperlink">
    <w:name w:val="Hyperlink"/>
    <w:basedOn w:val="DefaultParagraphFont"/>
    <w:uiPriority w:val="99"/>
    <w:rsid w:val="00964E3C"/>
    <w:rPr>
      <w:rFonts w:cs="Times New Roman"/>
      <w:color w:val="0563C1"/>
      <w:u w:val="single"/>
    </w:rPr>
  </w:style>
  <w:style w:type="table" w:customStyle="1" w:styleId="2">
    <w:name w:val="2"/>
    <w:uiPriority w:val="99"/>
    <w:rsid w:val="00C76040"/>
    <w:pPr>
      <w:widowControl w:val="0"/>
    </w:pPr>
    <w:rPr>
      <w:rFonts w:ascii="Courier New" w:hAnsi="Courier New" w:cs="Courier New"/>
      <w:sz w:val="24"/>
      <w:szCs w:val="24"/>
      <w:lang w:eastAsia="en-GB"/>
    </w:rPr>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locked/>
    <w:rsid w:val="00B0238B"/>
    <w:pPr>
      <w:spacing w:after="0" w:line="240" w:lineRule="auto"/>
    </w:pPr>
    <w:rPr>
      <w:rFonts w:ascii="Tahoma" w:hAnsi="Tahoma" w:cs="Tahoma"/>
      <w:sz w:val="16"/>
      <w:szCs w:val="16"/>
      <w:lang w:eastAsia="ja-JP"/>
    </w:rPr>
  </w:style>
  <w:style w:type="character" w:customStyle="1" w:styleId="BalloonTextChar">
    <w:name w:val="Balloon Text Char"/>
    <w:basedOn w:val="DefaultParagraphFont"/>
    <w:link w:val="BalloonText"/>
    <w:uiPriority w:val="99"/>
    <w:semiHidden/>
    <w:locked/>
    <w:rsid w:val="00B0238B"/>
    <w:rPr>
      <w:rFonts w:ascii="Tahoma" w:hAnsi="Tahoma" w:cs="Tahoma"/>
      <w:sz w:val="16"/>
      <w:szCs w:val="16"/>
      <w:lang w:val="en-US" w:eastAsia="ja-JP" w:bidi="ar-SA"/>
    </w:rPr>
  </w:style>
  <w:style w:type="paragraph" w:styleId="NoSpacing">
    <w:name w:val="No Spacing"/>
    <w:uiPriority w:val="99"/>
    <w:qFormat/>
    <w:rsid w:val="00B0238B"/>
    <w:rPr>
      <w:lang w:val="en-US" w:eastAsia="en-US"/>
    </w:rPr>
  </w:style>
  <w:style w:type="paragraph" w:customStyle="1" w:styleId="TableParagraph">
    <w:name w:val="Table Paragraph"/>
    <w:basedOn w:val="Normal"/>
    <w:uiPriority w:val="99"/>
    <w:rsid w:val="009D3EE6"/>
    <w:pPr>
      <w:widowControl w:val="0"/>
      <w:autoSpaceDE w:val="0"/>
      <w:autoSpaceDN w:val="0"/>
      <w:spacing w:before="52" w:after="0" w:line="240" w:lineRule="auto"/>
      <w:ind w:left="10"/>
    </w:pPr>
    <w:rPr>
      <w:rFonts w:ascii="Times New Roman" w:eastAsia="Times New Roman" w:hAnsi="Times New Roman"/>
    </w:rPr>
  </w:style>
  <w:style w:type="character" w:styleId="PlaceholderText">
    <w:name w:val="Placeholder Text"/>
    <w:basedOn w:val="DefaultParagraphFont"/>
    <w:uiPriority w:val="99"/>
    <w:semiHidden/>
    <w:rsid w:val="00532A31"/>
    <w:rPr>
      <w:rFonts w:cs="Times New Roman"/>
      <w:color w:val="808080"/>
    </w:rPr>
  </w:style>
  <w:style w:type="character" w:customStyle="1" w:styleId="UnresolvedMention">
    <w:name w:val="Unresolved Mention"/>
    <w:basedOn w:val="DefaultParagraphFont"/>
    <w:uiPriority w:val="99"/>
    <w:semiHidden/>
    <w:rsid w:val="00532A31"/>
    <w:rPr>
      <w:rFonts w:cs="Times New Roman"/>
      <w:color w:val="605E5C"/>
      <w:shd w:val="clear" w:color="auto" w:fill="E1DFDD"/>
    </w:rPr>
  </w:style>
  <w:style w:type="character" w:customStyle="1" w:styleId="Bodytext4">
    <w:name w:val="Body text (4)_"/>
    <w:basedOn w:val="DefaultParagraphFont"/>
    <w:link w:val="Bodytext40"/>
    <w:uiPriority w:val="99"/>
    <w:locked/>
    <w:rsid w:val="00987866"/>
    <w:rPr>
      <w:rFonts w:ascii="Arial" w:hAnsi="Arial" w:cs="Times New Roman"/>
      <w:color w:val="231F20"/>
      <w:shd w:val="clear" w:color="auto" w:fill="FFFFFF"/>
      <w:lang w:bidi="ar-SA"/>
    </w:rPr>
  </w:style>
  <w:style w:type="paragraph" w:customStyle="1" w:styleId="Bodytext40">
    <w:name w:val="Body text (4)"/>
    <w:basedOn w:val="Normal"/>
    <w:link w:val="Bodytext4"/>
    <w:uiPriority w:val="99"/>
    <w:rsid w:val="00987866"/>
    <w:pPr>
      <w:widowControl w:val="0"/>
      <w:shd w:val="clear" w:color="auto" w:fill="FFFFFF"/>
      <w:spacing w:after="0" w:line="276" w:lineRule="auto"/>
      <w:ind w:firstLine="280"/>
    </w:pPr>
    <w:rPr>
      <w:rFonts w:ascii="Arial" w:hAnsi="Arial"/>
      <w:noProof/>
      <w:color w:val="231F20"/>
      <w:sz w:val="20"/>
      <w:szCs w:val="20"/>
      <w:shd w:val="clear" w:color="auto" w:fill="FFFFFF"/>
      <w:lang w:val="vi-VN" w:eastAsia="vi-VN"/>
    </w:rPr>
  </w:style>
  <w:style w:type="character" w:customStyle="1" w:styleId="Bodytext6">
    <w:name w:val="Body text (6)_"/>
    <w:basedOn w:val="DefaultParagraphFont"/>
    <w:link w:val="Bodytext60"/>
    <w:uiPriority w:val="99"/>
    <w:locked/>
    <w:rsid w:val="00987866"/>
    <w:rPr>
      <w:rFonts w:ascii="Arial" w:hAnsi="Arial" w:cs="Times New Roman"/>
      <w:color w:val="231F20"/>
      <w:shd w:val="clear" w:color="auto" w:fill="FFFFFF"/>
      <w:lang w:bidi="ar-SA"/>
    </w:rPr>
  </w:style>
  <w:style w:type="paragraph" w:customStyle="1" w:styleId="Bodytext60">
    <w:name w:val="Body text (6)"/>
    <w:basedOn w:val="Normal"/>
    <w:link w:val="Bodytext6"/>
    <w:uiPriority w:val="99"/>
    <w:rsid w:val="00987866"/>
    <w:pPr>
      <w:widowControl w:val="0"/>
      <w:shd w:val="clear" w:color="auto" w:fill="FFFFFF"/>
      <w:spacing w:after="0" w:line="298" w:lineRule="auto"/>
      <w:ind w:firstLine="340"/>
    </w:pPr>
    <w:rPr>
      <w:rFonts w:ascii="Arial" w:hAnsi="Arial"/>
      <w:noProof/>
      <w:color w:val="231F20"/>
      <w:sz w:val="20"/>
      <w:szCs w:val="20"/>
      <w:shd w:val="clear" w:color="auto" w:fill="FFFFFF"/>
      <w:lang w:val="vi-VN" w:eastAsia="vi-VN"/>
    </w:rPr>
  </w:style>
  <w:style w:type="character" w:customStyle="1" w:styleId="mw-headline">
    <w:name w:val="mw-headline"/>
    <w:basedOn w:val="DefaultParagraphFont"/>
    <w:uiPriority w:val="99"/>
    <w:rsid w:val="00987866"/>
    <w:rPr>
      <w:rFonts w:cs="Times New Roman"/>
    </w:rPr>
  </w:style>
  <w:style w:type="character" w:customStyle="1" w:styleId="Heading50">
    <w:name w:val="Heading #5_"/>
    <w:basedOn w:val="DefaultParagraphFont"/>
    <w:link w:val="Heading51"/>
    <w:uiPriority w:val="99"/>
    <w:locked/>
    <w:rsid w:val="00987866"/>
    <w:rPr>
      <w:rFonts w:cs="Times New Roman"/>
      <w:color w:val="D71820"/>
      <w:sz w:val="36"/>
      <w:szCs w:val="36"/>
      <w:shd w:val="clear" w:color="auto" w:fill="FFFFFF"/>
      <w:lang w:bidi="ar-SA"/>
    </w:rPr>
  </w:style>
  <w:style w:type="paragraph" w:customStyle="1" w:styleId="Heading51">
    <w:name w:val="Heading #5"/>
    <w:basedOn w:val="Normal"/>
    <w:link w:val="Heading50"/>
    <w:uiPriority w:val="99"/>
    <w:rsid w:val="00987866"/>
    <w:pPr>
      <w:widowControl w:val="0"/>
      <w:shd w:val="clear" w:color="auto" w:fill="FFFFFF"/>
      <w:spacing w:after="80" w:line="240" w:lineRule="auto"/>
      <w:jc w:val="center"/>
      <w:outlineLvl w:val="4"/>
    </w:pPr>
    <w:rPr>
      <w:rFonts w:ascii="Times New Roman" w:hAnsi="Times New Roman"/>
      <w:noProof/>
      <w:color w:val="D71820"/>
      <w:sz w:val="36"/>
      <w:szCs w:val="36"/>
      <w:shd w:val="clear" w:color="auto" w:fill="FFFFFF"/>
      <w:lang w:val="vi-VN" w:eastAsia="vi-VN"/>
    </w:rPr>
  </w:style>
  <w:style w:type="character" w:customStyle="1" w:styleId="Tablecaption">
    <w:name w:val="Table caption_"/>
    <w:basedOn w:val="DefaultParagraphFont"/>
    <w:link w:val="Tablecaption0"/>
    <w:uiPriority w:val="99"/>
    <w:locked/>
    <w:rsid w:val="00987866"/>
    <w:rPr>
      <w:rFonts w:ascii="Arial" w:hAnsi="Arial" w:cs="Times New Roman"/>
      <w:color w:val="231F20"/>
      <w:shd w:val="clear" w:color="auto" w:fill="FFFFFF"/>
      <w:lang w:bidi="ar-SA"/>
    </w:rPr>
  </w:style>
  <w:style w:type="paragraph" w:customStyle="1" w:styleId="Tablecaption0">
    <w:name w:val="Table caption"/>
    <w:basedOn w:val="Normal"/>
    <w:link w:val="Tablecaption"/>
    <w:uiPriority w:val="99"/>
    <w:rsid w:val="00987866"/>
    <w:pPr>
      <w:widowControl w:val="0"/>
      <w:shd w:val="clear" w:color="auto" w:fill="FFFFFF"/>
      <w:spacing w:after="0" w:line="266" w:lineRule="auto"/>
    </w:pPr>
    <w:rPr>
      <w:rFonts w:ascii="Arial" w:hAnsi="Arial"/>
      <w:noProof/>
      <w:color w:val="231F20"/>
      <w:sz w:val="20"/>
      <w:szCs w:val="20"/>
      <w:shd w:val="clear" w:color="auto" w:fill="FFFFFF"/>
      <w:lang w:val="vi-VN" w:eastAsia="vi-VN"/>
    </w:rPr>
  </w:style>
  <w:style w:type="character" w:styleId="FollowedHyperlink">
    <w:name w:val="FollowedHyperlink"/>
    <w:basedOn w:val="DefaultParagraphFont"/>
    <w:uiPriority w:val="99"/>
    <w:semiHidden/>
    <w:locked/>
    <w:rsid w:val="00150DDD"/>
    <w:rPr>
      <w:rFonts w:cs="Times New Roman"/>
      <w:color w:val="800080"/>
      <w:u w:val="single"/>
    </w:rPr>
  </w:style>
  <w:style w:type="table" w:styleId="LightList-Accent3">
    <w:name w:val="Light List Accent 3"/>
    <w:basedOn w:val="TableNormal"/>
    <w:uiPriority w:val="99"/>
    <w:rsid w:val="00150DDD"/>
    <w:rPr>
      <w:rFonts w:ascii="Times New Roman" w:eastAsia="SimSun" w:hAnsi="Times New Roman"/>
      <w:sz w:val="20"/>
      <w:szCs w:val="20"/>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99"/>
    <w:rsid w:val="00150DDD"/>
    <w:rPr>
      <w:rFonts w:ascii="Times New Roman" w:eastAsia="SimSun" w:hAnsi="Times New Roman"/>
      <w:sz w:val="20"/>
      <w:szCs w:val="20"/>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MediumShading1-Accent3">
    <w:name w:val="Medium Shading 1 Accent 3"/>
    <w:basedOn w:val="TableNormal"/>
    <w:uiPriority w:val="99"/>
    <w:rsid w:val="00150DDD"/>
    <w:rPr>
      <w:rFonts w:ascii="Times New Roman" w:eastAsia="SimSun" w:hAnsi="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Grid1-Accent3">
    <w:name w:val="Medium Grid 1 Accent 3"/>
    <w:basedOn w:val="TableNormal"/>
    <w:uiPriority w:val="99"/>
    <w:rsid w:val="00150DDD"/>
    <w:rPr>
      <w:rFonts w:ascii="Times New Roman" w:eastAsia="SimSun" w:hAnsi="Times New Roman"/>
      <w:sz w:val="20"/>
      <w:szCs w:val="20"/>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TableGrid2">
    <w:name w:val="Table Grid2"/>
    <w:uiPriority w:val="99"/>
    <w:rsid w:val="00150DDD"/>
    <w:rPr>
      <w:rFonts w:ascii="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150DDD"/>
    <w:rPr>
      <w:rFonts w:ascii="Times New Roman" w:hAnsi="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rsid w:val="00A57964"/>
    <w:rPr>
      <w:rFonts w:cs="Times New Roman"/>
      <w:color w:val="605E5C"/>
      <w:shd w:val="clear" w:color="auto" w:fill="E1DFDD"/>
    </w:rPr>
  </w:style>
  <w:style w:type="paragraph" w:customStyle="1" w:styleId="CharCharCharCharCharCharChar">
    <w:name w:val="Char Char Char Char Char Char Char"/>
    <w:basedOn w:val="Normal"/>
    <w:autoRedefine/>
    <w:uiPriority w:val="99"/>
    <w:rsid w:val="00A579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customStyle="1" w:styleId="TableGrid3">
    <w:name w:val="Table Grid3"/>
    <w:uiPriority w:val="99"/>
    <w:rsid w:val="00A5796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basedOn w:val="DefaultParagraphFont"/>
    <w:uiPriority w:val="99"/>
    <w:rsid w:val="00A57964"/>
    <w:rPr>
      <w:rFonts w:ascii="Times New Roman" w:hAnsi="Times New Roman" w:cs="Times New Roman"/>
      <w:sz w:val="28"/>
    </w:rPr>
  </w:style>
  <w:style w:type="character" w:customStyle="1" w:styleId="UnresolvedMention11">
    <w:name w:val="Unresolved Mention11"/>
    <w:basedOn w:val="DefaultParagraphFont"/>
    <w:uiPriority w:val="99"/>
    <w:semiHidden/>
    <w:rsid w:val="00A57964"/>
    <w:rPr>
      <w:rFonts w:cs="Times New Roman"/>
      <w:color w:val="605E5C"/>
      <w:shd w:val="clear" w:color="auto" w:fill="E1DFDD"/>
    </w:rPr>
  </w:style>
  <w:style w:type="table" w:customStyle="1" w:styleId="TableGrid4">
    <w:name w:val="Table Grid4"/>
    <w:uiPriority w:val="99"/>
    <w:rsid w:val="00A57964"/>
    <w:rPr>
      <w:rFonts w:ascii="Times New Roman" w:hAnsi="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uiPriority w:val="99"/>
    <w:rsid w:val="00A57964"/>
    <w:pPr>
      <w:spacing w:before="100" w:beforeAutospacing="1" w:after="100" w:afterAutospacing="1" w:line="240" w:lineRule="auto"/>
    </w:pPr>
    <w:rPr>
      <w:rFonts w:ascii="Times New Roman" w:eastAsia="Times New Roman" w:hAnsi="Times New Roman"/>
      <w:sz w:val="24"/>
      <w:szCs w:val="24"/>
    </w:rPr>
  </w:style>
  <w:style w:type="character" w:customStyle="1" w:styleId="Heading30">
    <w:name w:val="Heading #3_"/>
    <w:basedOn w:val="DefaultParagraphFont"/>
    <w:link w:val="Heading31"/>
    <w:uiPriority w:val="99"/>
    <w:locked/>
    <w:rsid w:val="00A57964"/>
    <w:rPr>
      <w:rFonts w:cs="Times New Roman"/>
      <w:b/>
      <w:bCs/>
      <w:shd w:val="clear" w:color="auto" w:fill="FFFFFF"/>
      <w:lang w:bidi="ar-SA"/>
    </w:rPr>
  </w:style>
  <w:style w:type="paragraph" w:customStyle="1" w:styleId="Heading31">
    <w:name w:val="Heading #3"/>
    <w:basedOn w:val="Normal"/>
    <w:link w:val="Heading30"/>
    <w:uiPriority w:val="99"/>
    <w:rsid w:val="00A57964"/>
    <w:pPr>
      <w:widowControl w:val="0"/>
      <w:shd w:val="clear" w:color="auto" w:fill="FFFFFF"/>
      <w:spacing w:after="0" w:line="319" w:lineRule="auto"/>
      <w:ind w:firstLine="150"/>
      <w:outlineLvl w:val="2"/>
    </w:pPr>
    <w:rPr>
      <w:rFonts w:ascii="Times New Roman" w:hAnsi="Times New Roman"/>
      <w:b/>
      <w:bCs/>
      <w:noProof/>
      <w:sz w:val="20"/>
      <w:szCs w:val="20"/>
      <w:shd w:val="clear" w:color="auto" w:fill="FFFFFF"/>
      <w:lang w:val="vi-VN" w:eastAsia="vi-VN"/>
    </w:rPr>
  </w:style>
  <w:style w:type="character" w:customStyle="1" w:styleId="Bodytext3">
    <w:name w:val="Body text (3)_"/>
    <w:basedOn w:val="DefaultParagraphFont"/>
    <w:link w:val="Bodytext30"/>
    <w:uiPriority w:val="99"/>
    <w:locked/>
    <w:rsid w:val="00A57964"/>
    <w:rPr>
      <w:rFonts w:cs="Times New Roman"/>
      <w:b/>
      <w:bCs/>
      <w:sz w:val="26"/>
      <w:szCs w:val="26"/>
      <w:shd w:val="clear" w:color="auto" w:fill="FFFFFF"/>
      <w:lang w:bidi="ar-SA"/>
    </w:rPr>
  </w:style>
  <w:style w:type="paragraph" w:customStyle="1" w:styleId="Bodytext30">
    <w:name w:val="Body text (3)"/>
    <w:basedOn w:val="Normal"/>
    <w:link w:val="Bodytext3"/>
    <w:uiPriority w:val="99"/>
    <w:rsid w:val="00A57964"/>
    <w:pPr>
      <w:widowControl w:val="0"/>
      <w:shd w:val="clear" w:color="auto" w:fill="FFFFFF"/>
      <w:spacing w:after="0" w:line="264" w:lineRule="auto"/>
      <w:ind w:firstLine="330"/>
    </w:pPr>
    <w:rPr>
      <w:rFonts w:ascii="Times New Roman" w:hAnsi="Times New Roman"/>
      <w:b/>
      <w:bCs/>
      <w:noProof/>
      <w:sz w:val="26"/>
      <w:szCs w:val="26"/>
      <w:shd w:val="clear" w:color="auto" w:fill="FFFFFF"/>
      <w:lang w:val="vi-VN" w:eastAsia="vi-VN"/>
    </w:rPr>
  </w:style>
  <w:style w:type="table" w:customStyle="1" w:styleId="TableNormal1">
    <w:name w:val="Table Normal1"/>
    <w:uiPriority w:val="99"/>
    <w:rsid w:val="00A57964"/>
    <w:rPr>
      <w:rFonts w:ascii="Courier New" w:hAnsi="Courier New" w:cs="Courier New"/>
      <w:sz w:val="20"/>
      <w:szCs w:val="20"/>
    </w:rPr>
    <w:tblPr>
      <w:tblCellMar>
        <w:top w:w="0" w:type="dxa"/>
        <w:left w:w="0" w:type="dxa"/>
        <w:bottom w:w="0" w:type="dxa"/>
        <w:right w:w="0" w:type="dxa"/>
      </w:tblCellMar>
    </w:tblPr>
  </w:style>
  <w:style w:type="character" w:customStyle="1" w:styleId="Headerorfooter2">
    <w:name w:val="Header or footer (2)_"/>
    <w:basedOn w:val="DefaultParagraphFont"/>
    <w:link w:val="Headerorfooter20"/>
    <w:uiPriority w:val="99"/>
    <w:locked/>
    <w:rsid w:val="00A57964"/>
    <w:rPr>
      <w:rFonts w:cs="Times New Roman"/>
      <w:shd w:val="clear" w:color="auto" w:fill="FFFFFF"/>
      <w:lang w:bidi="ar-SA"/>
    </w:rPr>
  </w:style>
  <w:style w:type="paragraph" w:customStyle="1" w:styleId="Headerorfooter20">
    <w:name w:val="Header or footer (2)"/>
    <w:basedOn w:val="Normal"/>
    <w:link w:val="Headerorfooter2"/>
    <w:uiPriority w:val="99"/>
    <w:rsid w:val="00A57964"/>
    <w:pPr>
      <w:widowControl w:val="0"/>
      <w:shd w:val="clear" w:color="auto" w:fill="FFFFFF"/>
      <w:spacing w:after="0" w:line="240" w:lineRule="auto"/>
    </w:pPr>
    <w:rPr>
      <w:rFonts w:ascii="Times New Roman" w:hAnsi="Times New Roman"/>
      <w:noProof/>
      <w:sz w:val="20"/>
      <w:szCs w:val="20"/>
      <w:shd w:val="clear" w:color="auto" w:fill="FFFFFF"/>
      <w:lang w:val="vi-VN" w:eastAsia="vi-VN"/>
    </w:rPr>
  </w:style>
  <w:style w:type="character" w:customStyle="1" w:styleId="Headerorfooter">
    <w:name w:val="Header or footer_"/>
    <w:basedOn w:val="DefaultParagraphFont"/>
    <w:link w:val="Headerorfooter0"/>
    <w:uiPriority w:val="99"/>
    <w:locked/>
    <w:rsid w:val="00A57964"/>
    <w:rPr>
      <w:rFonts w:ascii="Arial" w:hAnsi="Arial" w:cs="Times New Roman"/>
      <w:sz w:val="28"/>
      <w:szCs w:val="28"/>
      <w:shd w:val="clear" w:color="auto" w:fill="FFFFFF"/>
      <w:lang w:bidi="ar-SA"/>
    </w:rPr>
  </w:style>
  <w:style w:type="paragraph" w:customStyle="1" w:styleId="Headerorfooter0">
    <w:name w:val="Header or footer"/>
    <w:basedOn w:val="Normal"/>
    <w:link w:val="Headerorfooter"/>
    <w:uiPriority w:val="99"/>
    <w:rsid w:val="00A57964"/>
    <w:pPr>
      <w:widowControl w:val="0"/>
      <w:shd w:val="clear" w:color="auto" w:fill="FFFFFF"/>
      <w:spacing w:after="0" w:line="240" w:lineRule="auto"/>
    </w:pPr>
    <w:rPr>
      <w:rFonts w:ascii="Arial" w:hAnsi="Arial"/>
      <w:noProof/>
      <w:sz w:val="28"/>
      <w:szCs w:val="28"/>
      <w:shd w:val="clear" w:color="auto" w:fill="FFFFFF"/>
      <w:lang w:val="vi-VN" w:eastAsia="vi-VN"/>
    </w:rPr>
  </w:style>
  <w:style w:type="table" w:customStyle="1" w:styleId="Style23">
    <w:name w:val="_Style 23"/>
    <w:uiPriority w:val="99"/>
    <w:rsid w:val="00A57964"/>
    <w:rPr>
      <w:rFonts w:ascii="Courier New" w:hAnsi="Courier New" w:cs="Courier New"/>
      <w:sz w:val="20"/>
      <w:szCs w:val="20"/>
    </w:rPr>
    <w:tblPr>
      <w:tblInd w:w="0" w:type="dxa"/>
      <w:tblCellMar>
        <w:top w:w="0" w:type="dxa"/>
        <w:left w:w="0" w:type="dxa"/>
        <w:bottom w:w="0" w:type="dxa"/>
        <w:right w:w="0" w:type="dxa"/>
      </w:tblCellMar>
    </w:tblPr>
  </w:style>
  <w:style w:type="table" w:customStyle="1" w:styleId="Style24">
    <w:name w:val="_Style 24"/>
    <w:uiPriority w:val="99"/>
    <w:rsid w:val="00A57964"/>
    <w:rPr>
      <w:rFonts w:ascii="Courier New" w:hAnsi="Courier New" w:cs="Courier New"/>
      <w:sz w:val="20"/>
      <w:szCs w:val="20"/>
    </w:rPr>
    <w:tblPr>
      <w:tblInd w:w="0" w:type="dxa"/>
      <w:tblCellMar>
        <w:top w:w="0" w:type="dxa"/>
        <w:left w:w="0" w:type="dxa"/>
        <w:bottom w:w="0" w:type="dxa"/>
        <w:right w:w="0" w:type="dxa"/>
      </w:tblCellMar>
    </w:tblPr>
  </w:style>
  <w:style w:type="paragraph" w:customStyle="1" w:styleId="normal0">
    <w:name w:val="normal"/>
    <w:uiPriority w:val="99"/>
    <w:rsid w:val="001016F1"/>
    <w:pPr>
      <w:spacing w:line="276" w:lineRule="auto"/>
    </w:pPr>
    <w:rPr>
      <w:rFonts w:ascii="Arial" w:eastAsia="Times New Roman" w:hAnsi="Arial" w:cs="Arial"/>
      <w:lang w:val="en-US" w:eastAsia="en-US"/>
    </w:rPr>
  </w:style>
  <w:style w:type="table" w:customStyle="1" w:styleId="Style">
    <w:name w:val="Style"/>
    <w:uiPriority w:val="99"/>
    <w:rsid w:val="00256ACD"/>
    <w:rPr>
      <w:rFonts w:ascii="Arial" w:hAnsi="Arial" w:cs="Arial"/>
      <w:sz w:val="20"/>
      <w:szCs w:val="20"/>
    </w:rPr>
    <w:tblPr>
      <w:tblStyleRowBandSize w:val="1"/>
      <w:tblStyleColBandSize w:val="1"/>
      <w:tblInd w:w="0" w:type="dxa"/>
      <w:tblCellMar>
        <w:top w:w="0" w:type="dxa"/>
        <w:left w:w="115" w:type="dxa"/>
        <w:bottom w:w="0" w:type="dxa"/>
        <w:right w:w="115" w:type="dxa"/>
      </w:tblCellMar>
    </w:tblPr>
  </w:style>
  <w:style w:type="character" w:customStyle="1" w:styleId="Bodytext9">
    <w:name w:val="Body text (9)_"/>
    <w:basedOn w:val="DefaultParagraphFont"/>
    <w:link w:val="Bodytext90"/>
    <w:uiPriority w:val="99"/>
    <w:locked/>
    <w:rsid w:val="00BD59E5"/>
    <w:rPr>
      <w:rFonts w:ascii="Arial" w:hAnsi="Arial" w:cs="Times New Roman"/>
      <w:color w:val="231F20"/>
      <w:shd w:val="clear" w:color="auto" w:fill="FFFFFF"/>
      <w:lang w:bidi="ar-SA"/>
    </w:rPr>
  </w:style>
  <w:style w:type="paragraph" w:customStyle="1" w:styleId="Bodytext90">
    <w:name w:val="Body text (9)"/>
    <w:basedOn w:val="Normal"/>
    <w:link w:val="Bodytext9"/>
    <w:uiPriority w:val="99"/>
    <w:rsid w:val="00BD59E5"/>
    <w:pPr>
      <w:widowControl w:val="0"/>
      <w:shd w:val="clear" w:color="auto" w:fill="FFFFFF"/>
      <w:spacing w:after="0" w:line="295" w:lineRule="auto"/>
    </w:pPr>
    <w:rPr>
      <w:rFonts w:ascii="Arial" w:hAnsi="Arial"/>
      <w:noProof/>
      <w:color w:val="231F20"/>
      <w:sz w:val="20"/>
      <w:szCs w:val="20"/>
      <w:shd w:val="clear" w:color="auto" w:fill="FFFFFF"/>
      <w:lang w:val="vi-VN" w:eastAsia="vi-VN"/>
    </w:rPr>
  </w:style>
  <w:style w:type="character" w:customStyle="1" w:styleId="hgkelc">
    <w:name w:val="hgkelc"/>
    <w:basedOn w:val="DefaultParagraphFont"/>
    <w:uiPriority w:val="99"/>
    <w:rsid w:val="00BD59E5"/>
    <w:rPr>
      <w:rFonts w:cs="Times New Roman"/>
    </w:rPr>
  </w:style>
  <w:style w:type="character" w:customStyle="1" w:styleId="kx21rb">
    <w:name w:val="kx21rb"/>
    <w:basedOn w:val="DefaultParagraphFont"/>
    <w:uiPriority w:val="99"/>
    <w:rsid w:val="00BD59E5"/>
    <w:rPr>
      <w:rFonts w:cs="Times New Roman"/>
    </w:rPr>
  </w:style>
  <w:style w:type="character" w:styleId="FootnoteReference">
    <w:name w:val="footnote reference"/>
    <w:basedOn w:val="DefaultParagraphFont"/>
    <w:uiPriority w:val="99"/>
    <w:locked/>
    <w:rsid w:val="00BD59E5"/>
    <w:rPr>
      <w:rFonts w:cs="Times New Roman"/>
      <w:vertAlign w:val="superscript"/>
    </w:rPr>
  </w:style>
  <w:style w:type="paragraph" w:styleId="FootnoteText">
    <w:name w:val="footnote text"/>
    <w:basedOn w:val="Normal"/>
    <w:link w:val="FootnoteTextChar"/>
    <w:uiPriority w:val="99"/>
    <w:locked/>
    <w:rsid w:val="00BD59E5"/>
    <w:pPr>
      <w:spacing w:after="0" w:line="240" w:lineRule="auto"/>
    </w:pPr>
    <w:rPr>
      <w:rFonts w:ascii="Times New Roman" w:eastAsia="SimSun" w:hAnsi="Times New Roman"/>
      <w:sz w:val="20"/>
      <w:szCs w:val="20"/>
      <w:lang w:val="vi-VN"/>
    </w:rPr>
  </w:style>
  <w:style w:type="character" w:customStyle="1" w:styleId="FootnoteTextChar">
    <w:name w:val="Footnote Text Char"/>
    <w:basedOn w:val="DefaultParagraphFont"/>
    <w:link w:val="FootnoteText"/>
    <w:uiPriority w:val="99"/>
    <w:locked/>
    <w:rsid w:val="00BD59E5"/>
    <w:rPr>
      <w:rFonts w:eastAsia="SimSun" w:cs="Times New Roman"/>
      <w:lang w:val="vi-VN" w:eastAsia="en-US"/>
    </w:rPr>
  </w:style>
  <w:style w:type="paragraph" w:customStyle="1" w:styleId="CharCharChar">
    <w:name w:val="Char Char Char"/>
    <w:basedOn w:val="Normal"/>
    <w:uiPriority w:val="99"/>
    <w:rsid w:val="00BD59E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youtube.com/watch?v=qWigKbSDjH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youtu.be/0P9tyGHHqoQ?si=aTcKVU_2rSClXYc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youtu.be/LiAiF_y3KEM?si=TWmdR_qZgaakk-W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52</Pages>
  <Words>16809</Words>
  <Characters>-32766</Characters>
  <Application>Microsoft Office Outlook</Application>
  <DocSecurity>0</DocSecurity>
  <Lines>0</Lines>
  <Paragraphs>0</Paragraphs>
  <ScaleCrop>false</ScaleCrop>
  <Company>META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môn Tiếng Việt lớp 5 sách Cánh Diều - HoaTieu.vn</dc:title>
  <dc:subject>Giáo án môn Tiếng Việt lớp 5 sách Cánh Diều - HoaTieu.vn</dc:subject>
  <dc:creator>HoaTieu.vn; </dc:creator>
  <cp:keywords>Giáo án môn Tiếng Việt lớp 5 sách Cánh Diều - HoaTieu.vn</cp:keywords>
  <dc:description>Giáo án môn Tiếng Việt lớp 5 sách Cánh Diều - HoaTieu.vn</dc:description>
  <cp:lastModifiedBy>ts83dnk</cp:lastModifiedBy>
  <cp:revision>6</cp:revision>
  <cp:lastPrinted>2024-10-18T02:12:00Z</cp:lastPrinted>
  <dcterms:created xsi:type="dcterms:W3CDTF">2024-10-18T02:03:00Z</dcterms:created>
  <dcterms:modified xsi:type="dcterms:W3CDTF">2024-10-18T02:15:00Z</dcterms:modified>
  <cp:category>Giáo án môn Tiếng Việt lớp 5 sách Cánh Diều - HoaTieu.vn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2C200950B3364534927DA1B5E9CC0F1C_12</vt:lpwstr>
  </property>
</Properties>
</file>