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37B" w:rsidRDefault="002D337B" w:rsidP="00D26FBA">
      <w:pPr>
        <w:spacing w:after="0" w:line="360" w:lineRule="auto"/>
        <w:jc w:val="center"/>
        <w:rPr>
          <w:b/>
          <w:szCs w:val="26"/>
        </w:rPr>
      </w:pPr>
      <w:r>
        <w:rPr>
          <w:b/>
          <w:szCs w:val="26"/>
        </w:rPr>
        <w:t>GIÁO ÁN THI GIÁO VIÊN GIỎI</w:t>
      </w:r>
    </w:p>
    <w:p w:rsidR="002D337B" w:rsidRPr="00DC071F" w:rsidRDefault="002D337B" w:rsidP="00D26FBA">
      <w:pPr>
        <w:spacing w:after="0" w:line="360" w:lineRule="auto"/>
        <w:jc w:val="center"/>
        <w:rPr>
          <w:b/>
          <w:szCs w:val="26"/>
        </w:rPr>
      </w:pPr>
      <w:r w:rsidRPr="00DC071F">
        <w:rPr>
          <w:b/>
          <w:szCs w:val="26"/>
        </w:rPr>
        <w:t>BÀI 6: VÙNG ĐỒNG BẮC BỘ</w:t>
      </w:r>
    </w:p>
    <w:p w:rsidR="002D337B" w:rsidRPr="00DC071F" w:rsidRDefault="002D337B" w:rsidP="00D26FBA">
      <w:pPr>
        <w:spacing w:after="0" w:line="360" w:lineRule="auto"/>
        <w:jc w:val="center"/>
        <w:rPr>
          <w:b/>
          <w:szCs w:val="26"/>
        </w:rPr>
      </w:pPr>
      <w:r w:rsidRPr="00DC071F">
        <w:rPr>
          <w:b/>
          <w:szCs w:val="26"/>
        </w:rPr>
        <w:t>THIÊN NHIÊN VÙNG ĐỒNG BẰNG BÁC BỘ</w:t>
      </w:r>
      <w:r>
        <w:rPr>
          <w:b/>
          <w:szCs w:val="26"/>
        </w:rPr>
        <w:t xml:space="preserve"> (tiết 1)</w:t>
      </w:r>
    </w:p>
    <w:p w:rsidR="002D337B" w:rsidRPr="00DC071F" w:rsidRDefault="002D337B" w:rsidP="00D26FBA">
      <w:pPr>
        <w:pStyle w:val="NormalWeb"/>
        <w:shd w:val="clear" w:color="auto" w:fill="FFFFFF"/>
        <w:spacing w:before="0" w:beforeAutospacing="0" w:after="0" w:afterAutospacing="0" w:line="360" w:lineRule="auto"/>
        <w:rPr>
          <w:sz w:val="26"/>
          <w:szCs w:val="26"/>
        </w:rPr>
      </w:pPr>
      <w:r w:rsidRPr="00DC071F">
        <w:rPr>
          <w:rStyle w:val="Strong"/>
          <w:bCs w:val="0"/>
          <w:sz w:val="26"/>
          <w:szCs w:val="26"/>
          <w:shd w:val="clear" w:color="auto" w:fill="FFFFFF"/>
        </w:rPr>
        <w:t>I. YÊU CẦU CẦN ĐẠT</w:t>
      </w:r>
    </w:p>
    <w:p w:rsidR="002D337B" w:rsidRPr="00DC071F" w:rsidRDefault="002D337B" w:rsidP="00D26FBA">
      <w:pPr>
        <w:spacing w:after="0" w:line="360" w:lineRule="auto"/>
        <w:rPr>
          <w:b/>
          <w:szCs w:val="26"/>
        </w:rPr>
      </w:pPr>
      <w:r w:rsidRPr="00DC071F">
        <w:rPr>
          <w:b/>
          <w:szCs w:val="26"/>
        </w:rPr>
        <w:t>1. Năng lực</w:t>
      </w:r>
    </w:p>
    <w:p w:rsidR="002D337B" w:rsidRPr="00DC071F" w:rsidRDefault="002D337B" w:rsidP="00D26FBA">
      <w:pPr>
        <w:spacing w:after="0" w:line="360" w:lineRule="auto"/>
        <w:rPr>
          <w:b/>
          <w:i/>
          <w:szCs w:val="26"/>
        </w:rPr>
      </w:pPr>
      <w:r w:rsidRPr="00DC071F">
        <w:rPr>
          <w:b/>
          <w:i/>
          <w:szCs w:val="26"/>
        </w:rPr>
        <w:t>a) Năng lực lịch sử và địa lí !</w:t>
      </w:r>
    </w:p>
    <w:p w:rsidR="002D337B" w:rsidRPr="00DC071F" w:rsidRDefault="002D337B" w:rsidP="00D26FBA">
      <w:pPr>
        <w:spacing w:after="0" w:line="360" w:lineRule="auto"/>
        <w:rPr>
          <w:szCs w:val="26"/>
        </w:rPr>
      </w:pPr>
      <w:r w:rsidRPr="00DC071F">
        <w:rPr>
          <w:szCs w:val="26"/>
        </w:rPr>
        <w:t>- Xác định được vị trí địa lí của vùng Đồng bằng Bắc Bộ trên bản đồ hoặc lược đồ.</w:t>
      </w:r>
    </w:p>
    <w:p w:rsidR="002D337B" w:rsidRPr="00DC071F" w:rsidRDefault="002D337B" w:rsidP="00D26FBA">
      <w:pPr>
        <w:spacing w:after="0" w:line="360" w:lineRule="auto"/>
        <w:rPr>
          <w:b/>
          <w:i/>
          <w:szCs w:val="26"/>
        </w:rPr>
      </w:pPr>
      <w:r w:rsidRPr="00DC071F">
        <w:rPr>
          <w:b/>
          <w:i/>
          <w:szCs w:val="26"/>
        </w:rPr>
        <w:t>b) Năng lực chung</w:t>
      </w:r>
    </w:p>
    <w:p w:rsidR="002D337B" w:rsidRPr="00DC071F" w:rsidRDefault="002D337B" w:rsidP="00D26FBA">
      <w:pPr>
        <w:spacing w:after="0" w:line="360" w:lineRule="auto"/>
        <w:rPr>
          <w:szCs w:val="26"/>
        </w:rPr>
      </w:pPr>
      <w:r w:rsidRPr="00DC071F">
        <w:rPr>
          <w:szCs w:val="26"/>
        </w:rPr>
        <w:t>- Giao tiếp hợp tác: Làm việc nhóm, trình bày kết quả thực hiện nhiệm vụ học tập</w:t>
      </w:r>
    </w:p>
    <w:p w:rsidR="002D337B" w:rsidRPr="00DC071F" w:rsidRDefault="002D337B" w:rsidP="00D26FBA">
      <w:pPr>
        <w:spacing w:after="0" w:line="360" w:lineRule="auto"/>
        <w:rPr>
          <w:szCs w:val="26"/>
        </w:rPr>
      </w:pPr>
      <w:r w:rsidRPr="00DC071F">
        <w:rPr>
          <w:szCs w:val="26"/>
        </w:rPr>
        <w:t>-  Giải quyết vấn đề một cách sáng tạo: Đề xuất một số biện pháp bảo vệ thiên nhiên ở Đồng bằng Bắc Bộ phù hợp khả năng của HS.</w:t>
      </w:r>
    </w:p>
    <w:p w:rsidR="002D337B" w:rsidRPr="00DC071F" w:rsidRDefault="002D337B" w:rsidP="00D26FBA">
      <w:pPr>
        <w:spacing w:after="0" w:line="360" w:lineRule="auto"/>
        <w:rPr>
          <w:b/>
          <w:szCs w:val="26"/>
        </w:rPr>
      </w:pPr>
      <w:r w:rsidRPr="00DC071F">
        <w:rPr>
          <w:b/>
          <w:szCs w:val="26"/>
        </w:rPr>
        <w:t>2. Phẩm chất</w:t>
      </w:r>
    </w:p>
    <w:p w:rsidR="002D337B" w:rsidRPr="00DC071F" w:rsidRDefault="002D337B" w:rsidP="00D26FBA">
      <w:pPr>
        <w:spacing w:after="0" w:line="360" w:lineRule="auto"/>
        <w:rPr>
          <w:szCs w:val="26"/>
        </w:rPr>
      </w:pPr>
      <w:r w:rsidRPr="00DC071F">
        <w:rPr>
          <w:szCs w:val="26"/>
        </w:rPr>
        <w:t>- Trách nhiệm: Có ý thức bảo vệ môi trường như giữ không khí trong lành; bảo vệ nguồn nước, đất, cây xanh...</w:t>
      </w:r>
    </w:p>
    <w:p w:rsidR="002D337B" w:rsidRPr="00DC071F" w:rsidRDefault="002D337B" w:rsidP="00D26FBA">
      <w:pPr>
        <w:spacing w:after="0" w:line="360" w:lineRule="auto"/>
        <w:rPr>
          <w:szCs w:val="26"/>
        </w:rPr>
      </w:pPr>
      <w:r w:rsidRPr="00DC071F">
        <w:rPr>
          <w:szCs w:val="26"/>
        </w:rPr>
        <w:t>-  Chăm chỉ: Hoàn thành đầy đủ nhiệm vụ học tập và luôn tự giác tìm hiểu khám phá tri thức liên quan đến nội dung bài học.</w:t>
      </w:r>
    </w:p>
    <w:p w:rsidR="002D337B" w:rsidRPr="00DC071F" w:rsidRDefault="002D337B" w:rsidP="00D26FBA">
      <w:pPr>
        <w:spacing w:after="0" w:line="360" w:lineRule="auto"/>
        <w:rPr>
          <w:b/>
          <w:szCs w:val="26"/>
        </w:rPr>
      </w:pPr>
      <w:r w:rsidRPr="00DC071F">
        <w:rPr>
          <w:b/>
          <w:szCs w:val="26"/>
        </w:rPr>
        <w:t>II. ĐỒ DÙNG, PHƯƠNG TIỆN DẠY HỌC</w:t>
      </w:r>
    </w:p>
    <w:p w:rsidR="002D337B" w:rsidRPr="00DC071F" w:rsidRDefault="002D337B" w:rsidP="00D26FBA">
      <w:pPr>
        <w:spacing w:after="0" w:line="360" w:lineRule="auto"/>
        <w:rPr>
          <w:szCs w:val="26"/>
        </w:rPr>
      </w:pPr>
      <w:r w:rsidRPr="00DC071F">
        <w:rPr>
          <w:szCs w:val="26"/>
        </w:rPr>
        <w:t xml:space="preserve">- Bản đồ tự nhiên Việt </w:t>
      </w:r>
      <w:smartTag w:uri="urn:schemas-microsoft-com:office:smarttags" w:element="country-region">
        <w:smartTag w:uri="urn:schemas-microsoft-com:office:smarttags" w:element="place">
          <w:r w:rsidRPr="00DC071F">
            <w:rPr>
              <w:szCs w:val="26"/>
            </w:rPr>
            <w:t>Nam</w:t>
          </w:r>
        </w:smartTag>
      </w:smartTag>
      <w:r w:rsidRPr="00DC071F">
        <w:rPr>
          <w:szCs w:val="26"/>
        </w:rPr>
        <w:t>. Lược đồ hình 1 SGK (phóng to). Tranh ảnh, video clip về thiên nhiên vùng Đồng bằng Bắc Bộ (nếu có).</w:t>
      </w:r>
    </w:p>
    <w:p w:rsidR="002D337B" w:rsidRPr="00DC071F" w:rsidRDefault="002D337B" w:rsidP="00D26FBA">
      <w:pPr>
        <w:spacing w:after="0" w:line="360" w:lineRule="auto"/>
        <w:rPr>
          <w:szCs w:val="26"/>
        </w:rPr>
      </w:pPr>
      <w:r w:rsidRPr="00DC071F">
        <w:rPr>
          <w:szCs w:val="26"/>
        </w:rPr>
        <w:t>- BGĐT,  Máy tính, máy chiếu (nếu có điều kiện).</w:t>
      </w:r>
    </w:p>
    <w:p w:rsidR="002D337B" w:rsidRPr="00DC071F" w:rsidRDefault="002D337B" w:rsidP="00D26FBA">
      <w:pPr>
        <w:spacing w:after="0" w:line="360" w:lineRule="auto"/>
        <w:rPr>
          <w:b/>
          <w:szCs w:val="26"/>
        </w:rPr>
      </w:pPr>
      <w:r w:rsidRPr="00DC071F">
        <w:rPr>
          <w:b/>
          <w:szCs w:val="26"/>
        </w:rPr>
        <w:t>III. CÁC HOẠT ĐỘNG DẠY HỌC CHỦ YẾU</w:t>
      </w:r>
    </w:p>
    <w:p w:rsidR="002D337B" w:rsidRPr="00DC071F" w:rsidRDefault="002D337B" w:rsidP="00D26FBA">
      <w:pPr>
        <w:spacing w:after="0" w:line="360" w:lineRule="auto"/>
        <w:rPr>
          <w:szCs w:val="26"/>
        </w:rPr>
      </w:pPr>
      <w:r w:rsidRPr="00DC071F">
        <w:rPr>
          <w:b/>
          <w:i/>
          <w:szCs w:val="26"/>
        </w:rPr>
        <w:t>A. Khởi động : 1</w:t>
      </w:r>
      <w:r w:rsidRPr="00DC071F">
        <w:rPr>
          <w:szCs w:val="26"/>
        </w:rPr>
        <w:t xml:space="preserve">) Mục tiêu . </w:t>
      </w:r>
    </w:p>
    <w:p w:rsidR="002D337B" w:rsidRPr="00DC071F" w:rsidRDefault="002D337B" w:rsidP="00D26FBA">
      <w:pPr>
        <w:spacing w:after="0" w:line="360" w:lineRule="auto"/>
        <w:rPr>
          <w:szCs w:val="26"/>
        </w:rPr>
      </w:pPr>
      <w:r w:rsidRPr="00DC071F">
        <w:rPr>
          <w:szCs w:val="26"/>
        </w:rPr>
        <w:t>- Kết nối kiến thức của HS đã biết với kiến thức mới trong bài.</w:t>
      </w:r>
    </w:p>
    <w:p w:rsidR="002D337B" w:rsidRPr="00DC071F" w:rsidRDefault="002D337B" w:rsidP="00D26FBA">
      <w:pPr>
        <w:spacing w:after="0" w:line="360" w:lineRule="auto"/>
        <w:rPr>
          <w:szCs w:val="26"/>
        </w:rPr>
      </w:pPr>
      <w:r w:rsidRPr="00DC071F">
        <w:rPr>
          <w:szCs w:val="26"/>
        </w:rPr>
        <w:t>- Tạo hứng thú và gợi được những hiểu biết cho HS về nét đặc trưng của thiên nhiên vùng Đông băng Bắc Bộ.</w:t>
      </w:r>
    </w:p>
    <w:p w:rsidR="002D337B" w:rsidRPr="00DC071F" w:rsidRDefault="002D337B" w:rsidP="00D26FBA">
      <w:pPr>
        <w:spacing w:after="0" w:line="360" w:lineRule="auto"/>
        <w:rPr>
          <w:szCs w:val="26"/>
        </w:rPr>
      </w:pPr>
      <w:r w:rsidRPr="00DC071F">
        <w:rPr>
          <w:szCs w:val="26"/>
        </w:rPr>
        <w:t>b) Cách tiền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8"/>
        <w:gridCol w:w="5250"/>
      </w:tblGrid>
      <w:tr w:rsidR="002D337B" w:rsidRPr="00BF6158" w:rsidTr="00451558">
        <w:tc>
          <w:tcPr>
            <w:tcW w:w="4868" w:type="dxa"/>
          </w:tcPr>
          <w:p w:rsidR="002D337B" w:rsidRPr="00BF6158" w:rsidRDefault="002D337B" w:rsidP="00451558">
            <w:pPr>
              <w:spacing w:after="0" w:line="360" w:lineRule="auto"/>
              <w:rPr>
                <w:szCs w:val="26"/>
              </w:rPr>
            </w:pPr>
            <w:r w:rsidRPr="00BF6158">
              <w:rPr>
                <w:szCs w:val="26"/>
              </w:rPr>
              <w:t>- Gọi 1- 2 HS đọc bài thơ( GV trình chiếu bài thơ )</w:t>
            </w:r>
          </w:p>
          <w:p w:rsidR="002D337B" w:rsidRPr="00BF6158" w:rsidRDefault="002D337B" w:rsidP="00451558">
            <w:pPr>
              <w:spacing w:after="0" w:line="360" w:lineRule="auto"/>
              <w:rPr>
                <w:szCs w:val="26"/>
              </w:rPr>
            </w:pPr>
            <w:r w:rsidRPr="00BF6158">
              <w:rPr>
                <w:szCs w:val="26"/>
              </w:rPr>
              <w:t xml:space="preserve">+ Em hãy cho biết những cảnh vật nào được </w:t>
            </w:r>
          </w:p>
          <w:p w:rsidR="002D337B" w:rsidRPr="00BF6158" w:rsidRDefault="002D337B" w:rsidP="00451558">
            <w:pPr>
              <w:spacing w:after="0" w:line="360" w:lineRule="auto"/>
              <w:rPr>
                <w:szCs w:val="26"/>
              </w:rPr>
            </w:pPr>
            <w:r w:rsidRPr="00BF6158">
              <w:rPr>
                <w:szCs w:val="26"/>
              </w:rPr>
              <w:t xml:space="preserve">nhắc đến trong đoạn thơ? </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Em có biết “ mạ” là gì không?</w:t>
            </w:r>
          </w:p>
          <w:p w:rsidR="002D337B" w:rsidRPr="00BF6158" w:rsidRDefault="002D337B" w:rsidP="00451558">
            <w:pPr>
              <w:spacing w:after="0" w:line="360" w:lineRule="auto"/>
              <w:rPr>
                <w:szCs w:val="26"/>
              </w:rPr>
            </w:pPr>
            <w:r w:rsidRPr="00BF6158">
              <w:rPr>
                <w:szCs w:val="26"/>
              </w:rPr>
              <w:t>- GV giới thiệu hình ảnh cây mạ và ruộng lúa mới cấy</w:t>
            </w:r>
          </w:p>
          <w:p w:rsidR="002D337B" w:rsidRPr="00BF6158" w:rsidRDefault="002D337B" w:rsidP="00451558">
            <w:pPr>
              <w:spacing w:after="0" w:line="360" w:lineRule="auto"/>
              <w:rPr>
                <w:szCs w:val="26"/>
              </w:rPr>
            </w:pPr>
            <w:r w:rsidRPr="00BF6158">
              <w:rPr>
                <w:szCs w:val="26"/>
              </w:rPr>
              <w:t xml:space="preserve">+ Từ những cảnh vật được nêu đó em liên tưởng đến cảnh vật vùng quê nào? </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xml:space="preserve">GV chốt: Các em đã có sự liên tưởng phong phú và tuyệt vời. Những cảnh vật đó rất tiêu biểu cho một vùng miền mà hôm hay chúng ta cùng tìm hiểu: </w:t>
            </w:r>
            <w:r w:rsidRPr="00BF6158">
              <w:rPr>
                <w:b/>
                <w:szCs w:val="26"/>
              </w:rPr>
              <w:t xml:space="preserve">Vùng đồng bằng Bắc Bộ. </w:t>
            </w:r>
          </w:p>
        </w:tc>
        <w:tc>
          <w:tcPr>
            <w:tcW w:w="5250" w:type="dxa"/>
          </w:tcPr>
          <w:p w:rsidR="002D337B" w:rsidRPr="00BF6158" w:rsidRDefault="002D337B" w:rsidP="00451558">
            <w:pPr>
              <w:spacing w:after="0" w:line="360" w:lineRule="auto"/>
              <w:rPr>
                <w:szCs w:val="26"/>
              </w:rPr>
            </w:pPr>
            <w:r w:rsidRPr="00BF6158">
              <w:rPr>
                <w:szCs w:val="26"/>
              </w:rPr>
              <w:t>- HS  đọc thầm bài thơ.</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- 1- 2 HS trả lời: Bờ đê, Sông Hồng,</w:t>
            </w:r>
            <w:r>
              <w:rPr>
                <w:szCs w:val="26"/>
              </w:rPr>
              <w:t xml:space="preserve"> </w:t>
            </w:r>
            <w:r w:rsidRPr="00BF6158">
              <w:rPr>
                <w:szCs w:val="26"/>
              </w:rPr>
              <w:t xml:space="preserve">buổi </w:t>
            </w:r>
          </w:p>
          <w:p w:rsidR="002D337B" w:rsidRPr="00BF6158" w:rsidRDefault="002D337B" w:rsidP="00451558">
            <w:pPr>
              <w:spacing w:after="0" w:line="360" w:lineRule="auto"/>
              <w:rPr>
                <w:szCs w:val="26"/>
              </w:rPr>
            </w:pPr>
            <w:r w:rsidRPr="00BF6158">
              <w:rPr>
                <w:szCs w:val="26"/>
              </w:rPr>
              <w:t xml:space="preserve">chiều, mùa đông, cây, lá, ruộng, mạ, dòng </w:t>
            </w:r>
          </w:p>
          <w:p w:rsidR="002D337B" w:rsidRPr="00BF6158" w:rsidRDefault="002D337B" w:rsidP="00451558">
            <w:pPr>
              <w:spacing w:after="0" w:line="360" w:lineRule="auto"/>
              <w:rPr>
                <w:szCs w:val="26"/>
              </w:rPr>
            </w:pPr>
            <w:r w:rsidRPr="00BF6158">
              <w:rPr>
                <w:szCs w:val="26"/>
              </w:rPr>
              <w:t>sông, phù sa.</w:t>
            </w:r>
          </w:p>
          <w:p w:rsidR="002D337B" w:rsidRPr="00BF6158" w:rsidRDefault="002D337B" w:rsidP="00451558">
            <w:pPr>
              <w:spacing w:after="0" w:line="360" w:lineRule="auto"/>
              <w:rPr>
                <w:szCs w:val="26"/>
              </w:rPr>
            </w:pPr>
            <w:r w:rsidRPr="00BF6158">
              <w:rPr>
                <w:szCs w:val="26"/>
              </w:rPr>
              <w:t>- 1 HS trả lời: cây lúa còn non, cây lúa khi vừa được cấy</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Vài em trả lời</w:t>
            </w:r>
          </w:p>
          <w:p w:rsidR="002D337B" w:rsidRPr="00BF6158" w:rsidRDefault="002D337B" w:rsidP="00451558">
            <w:pPr>
              <w:spacing w:after="0" w:line="360" w:lineRule="auto"/>
              <w:rPr>
                <w:szCs w:val="26"/>
              </w:rPr>
            </w:pPr>
            <w:r w:rsidRPr="00BF6158">
              <w:rPr>
                <w:szCs w:val="26"/>
              </w:rPr>
              <w:t>+ Vùng quê có con Sông Hồng chảy qua dòng nước đỏ phù sa.</w:t>
            </w:r>
          </w:p>
          <w:p w:rsidR="002D337B" w:rsidRPr="00BF6158" w:rsidRDefault="002D337B" w:rsidP="00451558">
            <w:pPr>
              <w:spacing w:after="0" w:line="360" w:lineRule="auto"/>
              <w:rPr>
                <w:szCs w:val="26"/>
              </w:rPr>
            </w:pPr>
            <w:r w:rsidRPr="00BF6158">
              <w:rPr>
                <w:szCs w:val="26"/>
              </w:rPr>
              <w:t>+ Vùng quê có mùa đông thuộc miền Bắc nước ta.</w:t>
            </w:r>
          </w:p>
          <w:p w:rsidR="002D337B" w:rsidRPr="00BF6158" w:rsidRDefault="002D337B" w:rsidP="00451558">
            <w:pPr>
              <w:spacing w:after="0" w:line="360" w:lineRule="auto"/>
              <w:rPr>
                <w:szCs w:val="26"/>
              </w:rPr>
            </w:pPr>
            <w:r w:rsidRPr="00BF6158">
              <w:rPr>
                <w:szCs w:val="26"/>
              </w:rPr>
              <w:t>+ Vùng quê có cánh đồng lúa vừa cấy.</w:t>
            </w:r>
          </w:p>
          <w:p w:rsidR="002D337B" w:rsidRPr="00BF6158" w:rsidRDefault="002D337B" w:rsidP="00451558">
            <w:pPr>
              <w:spacing w:after="0" w:line="360" w:lineRule="auto"/>
              <w:rPr>
                <w:szCs w:val="26"/>
              </w:rPr>
            </w:pPr>
            <w:r w:rsidRPr="00BF6158">
              <w:rPr>
                <w:szCs w:val="26"/>
              </w:rPr>
              <w:t>+ Vùng đồng bằng</w:t>
            </w:r>
          </w:p>
          <w:p w:rsidR="002D337B" w:rsidRPr="00BF6158" w:rsidRDefault="002D337B" w:rsidP="00451558">
            <w:pPr>
              <w:spacing w:after="0" w:line="360" w:lineRule="auto"/>
              <w:rPr>
                <w:szCs w:val="26"/>
              </w:rPr>
            </w:pPr>
            <w:r w:rsidRPr="00BF6158">
              <w:rPr>
                <w:szCs w:val="26"/>
              </w:rPr>
              <w:t>+ Vùng đồng bằng Bắc Bộ</w:t>
            </w:r>
          </w:p>
        </w:tc>
      </w:tr>
    </w:tbl>
    <w:p w:rsidR="002D337B" w:rsidRPr="00DC071F" w:rsidRDefault="002D337B" w:rsidP="00D26FBA">
      <w:pPr>
        <w:spacing w:after="0" w:line="360" w:lineRule="auto"/>
        <w:rPr>
          <w:b/>
          <w:i/>
          <w:szCs w:val="26"/>
        </w:rPr>
      </w:pPr>
      <w:r w:rsidRPr="00DC071F">
        <w:rPr>
          <w:b/>
          <w:i/>
          <w:szCs w:val="26"/>
        </w:rPr>
        <w:t>B. Khám phá</w:t>
      </w:r>
    </w:p>
    <w:p w:rsidR="002D337B" w:rsidRPr="00DC071F" w:rsidRDefault="002D337B" w:rsidP="00D26FBA">
      <w:pPr>
        <w:spacing w:after="0" w:line="360" w:lineRule="auto"/>
        <w:rPr>
          <w:b/>
          <w:szCs w:val="26"/>
        </w:rPr>
      </w:pPr>
      <w:r w:rsidRPr="00DC071F">
        <w:rPr>
          <w:b/>
          <w:szCs w:val="26"/>
        </w:rPr>
        <w:t>B1.Vị  trí địa lí</w:t>
      </w:r>
    </w:p>
    <w:p w:rsidR="002D337B" w:rsidRPr="00DC071F" w:rsidRDefault="002D337B" w:rsidP="00D26FBA">
      <w:pPr>
        <w:spacing w:after="0" w:line="360" w:lineRule="auto"/>
        <w:rPr>
          <w:szCs w:val="26"/>
        </w:rPr>
      </w:pPr>
      <w:r w:rsidRPr="00DC071F">
        <w:rPr>
          <w:szCs w:val="26"/>
        </w:rPr>
        <w:t xml:space="preserve"> Hoạt động 1: Tìm hiểu vị trí địa lí của vùng đồng bằng bắc bộ </w:t>
      </w:r>
    </w:p>
    <w:p w:rsidR="002D337B" w:rsidRPr="00DC071F" w:rsidRDefault="002D337B" w:rsidP="00D26FBA">
      <w:pPr>
        <w:spacing w:after="0" w:line="360" w:lineRule="auto"/>
        <w:rPr>
          <w:szCs w:val="26"/>
        </w:rPr>
      </w:pPr>
      <w:r w:rsidRPr="00DC071F">
        <w:rPr>
          <w:szCs w:val="26"/>
        </w:rPr>
        <w:t>a) Mục tiêu: Xác định được vị trí địa lí của vùng Đồng bằng bắc bộ trên bản đồ hoặc lược đồ.</w:t>
      </w:r>
    </w:p>
    <w:p w:rsidR="002D337B" w:rsidRPr="00DC071F" w:rsidRDefault="002D337B" w:rsidP="00D26FBA">
      <w:pPr>
        <w:spacing w:after="0" w:line="360" w:lineRule="auto"/>
        <w:rPr>
          <w:szCs w:val="26"/>
        </w:rPr>
      </w:pPr>
      <w:r w:rsidRPr="00DC071F">
        <w:rPr>
          <w:szCs w:val="26"/>
        </w:rPr>
        <w:t>b) Cách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8"/>
        <w:gridCol w:w="5050"/>
      </w:tblGrid>
      <w:tr w:rsidR="002D337B" w:rsidRPr="00BF6158" w:rsidTr="00451558">
        <w:trPr>
          <w:trHeight w:val="3959"/>
        </w:trPr>
        <w:tc>
          <w:tcPr>
            <w:tcW w:w="4868" w:type="dxa"/>
          </w:tcPr>
          <w:p w:rsidR="002D337B" w:rsidRPr="00BF6158" w:rsidRDefault="002D337B" w:rsidP="00451558">
            <w:pPr>
              <w:spacing w:after="0" w:line="360" w:lineRule="auto"/>
              <w:rPr>
                <w:szCs w:val="26"/>
              </w:rPr>
            </w:pPr>
            <w:r w:rsidRPr="00BF6158">
              <w:rPr>
                <w:szCs w:val="26"/>
              </w:rPr>
              <w:t>- Đọc thông tin ( SGK trang 30) kết hợp quan sát lược đồ hình 1 và chỉ cho bạn cùng bàn từng nội dung sau:</w:t>
            </w:r>
          </w:p>
          <w:p w:rsidR="002D337B" w:rsidRPr="00BF6158" w:rsidRDefault="002D337B" w:rsidP="00451558">
            <w:pPr>
              <w:spacing w:after="0" w:line="360" w:lineRule="auto"/>
              <w:rPr>
                <w:szCs w:val="26"/>
              </w:rPr>
            </w:pPr>
            <w:r w:rsidRPr="00BF6158">
              <w:rPr>
                <w:szCs w:val="26"/>
              </w:rPr>
              <w:t>- Gọi HS trả lời kết hợp ghi bảng:</w:t>
            </w:r>
          </w:p>
          <w:p w:rsidR="002D337B" w:rsidRPr="00BF6158" w:rsidRDefault="002D337B" w:rsidP="00451558">
            <w:pPr>
              <w:spacing w:after="0" w:line="360" w:lineRule="auto"/>
              <w:rPr>
                <w:szCs w:val="26"/>
              </w:rPr>
            </w:pPr>
            <w:r w:rsidRPr="00BF6158">
              <w:rPr>
                <w:szCs w:val="26"/>
              </w:rPr>
              <w:t>+ Ranh giới vùng đồng bằng bắc bộ, chỉ các con sông thuộc vùng này.</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Đồng bằng bắc bộ do hệ thống sông nào bồi đắp lên?</w:t>
            </w:r>
          </w:p>
          <w:p w:rsidR="002D337B" w:rsidRPr="00BF6158" w:rsidRDefault="002D337B" w:rsidP="00451558">
            <w:pPr>
              <w:spacing w:after="0" w:line="360" w:lineRule="auto"/>
              <w:rPr>
                <w:szCs w:val="26"/>
              </w:rPr>
            </w:pPr>
            <w:r w:rsidRPr="00BF6158">
              <w:rPr>
                <w:szCs w:val="26"/>
              </w:rPr>
              <w:t>+ ĐBBB có hình dạng gì?</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xml:space="preserve">+ Tiếp giáp: </w:t>
            </w:r>
          </w:p>
          <w:p w:rsidR="002D337B" w:rsidRPr="00BF6158" w:rsidRDefault="002D337B" w:rsidP="00451558">
            <w:pPr>
              <w:spacing w:after="0" w:line="360" w:lineRule="auto"/>
              <w:rPr>
                <w:szCs w:val="26"/>
              </w:rPr>
            </w:pPr>
            <w:r w:rsidRPr="00BF6158">
              <w:rPr>
                <w:szCs w:val="26"/>
              </w:rPr>
              <w:t>Phía Bắc và phía tây:…………..</w:t>
            </w:r>
          </w:p>
          <w:p w:rsidR="002D337B" w:rsidRPr="00BF6158" w:rsidRDefault="002D337B" w:rsidP="00451558">
            <w:pPr>
              <w:spacing w:after="0" w:line="360" w:lineRule="auto"/>
              <w:rPr>
                <w:szCs w:val="26"/>
              </w:rPr>
            </w:pPr>
            <w:r w:rsidRPr="00BF6158">
              <w:rPr>
                <w:szCs w:val="26"/>
              </w:rPr>
              <w:t>Phía nam ……………..</w:t>
            </w:r>
          </w:p>
          <w:p w:rsidR="002D337B" w:rsidRPr="00BF6158" w:rsidRDefault="002D337B" w:rsidP="00451558">
            <w:pPr>
              <w:spacing w:after="0" w:line="360" w:lineRule="auto"/>
              <w:rPr>
                <w:szCs w:val="26"/>
              </w:rPr>
            </w:pPr>
            <w:r w:rsidRPr="00BF6158">
              <w:rPr>
                <w:szCs w:val="26"/>
              </w:rPr>
              <w:t>Phía đông ……………</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GV chốt: ĐBBB nằm ở phía Bắc nước ta, có dạ</w:t>
            </w:r>
            <w:r>
              <w:rPr>
                <w:szCs w:val="26"/>
              </w:rPr>
              <w:t>ng hình tam giác, do sô</w:t>
            </w:r>
            <w:r w:rsidRPr="00BF6158">
              <w:rPr>
                <w:szCs w:val="26"/>
              </w:rPr>
              <w:t>ng Hồng và hệ thống sống Thái Bình bồi đắ</w:t>
            </w:r>
            <w:r>
              <w:rPr>
                <w:szCs w:val="26"/>
              </w:rPr>
              <w:t>p n</w:t>
            </w:r>
            <w:r w:rsidRPr="00BF6158">
              <w:rPr>
                <w:szCs w:val="26"/>
              </w:rPr>
              <w:t>ên. Tiếp giáp với vùng Trung du và miền núi Bắc Bộ, vùng Duyên hải miền Trung và vịnh Bắc Bộ.</w:t>
            </w:r>
          </w:p>
          <w:p w:rsidR="002D337B" w:rsidRPr="00BF6158" w:rsidRDefault="002D337B" w:rsidP="00451558">
            <w:pPr>
              <w:spacing w:after="0" w:line="360" w:lineRule="auto"/>
              <w:rPr>
                <w:i/>
                <w:szCs w:val="26"/>
              </w:rPr>
            </w:pPr>
            <w:r w:rsidRPr="00BF6158">
              <w:rPr>
                <w:i/>
                <w:szCs w:val="26"/>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5050" w:type="dxa"/>
          </w:tcPr>
          <w:p w:rsidR="002D337B" w:rsidRPr="00BF6158" w:rsidRDefault="002D337B" w:rsidP="00451558">
            <w:pPr>
              <w:spacing w:after="0" w:line="360" w:lineRule="auto"/>
              <w:rPr>
                <w:szCs w:val="26"/>
              </w:rPr>
            </w:pPr>
            <w:r w:rsidRPr="00BF6158">
              <w:rPr>
                <w:szCs w:val="26"/>
              </w:rPr>
              <w:t>- HS đọc thông tin kết hợp quan sát lược đồ và chỉ cho bạn cùng bàn.</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HS trả lời</w:t>
            </w:r>
          </w:p>
          <w:p w:rsidR="002D337B" w:rsidRPr="00BF6158" w:rsidRDefault="002D337B" w:rsidP="00451558">
            <w:pPr>
              <w:spacing w:after="0" w:line="360" w:lineRule="auto"/>
              <w:rPr>
                <w:szCs w:val="26"/>
              </w:rPr>
            </w:pPr>
            <w:r w:rsidRPr="00BF6158">
              <w:rPr>
                <w:szCs w:val="26"/>
              </w:rPr>
              <w:t>+ Ranh giới vùng đồng bằng bắc bộ: 2 HS lên bảng chỉ ( GV quan sát cách chỉ lược đồ và điều chỉnh HS)</w:t>
            </w:r>
          </w:p>
          <w:p w:rsidR="002D337B" w:rsidRPr="00BF6158" w:rsidRDefault="002D337B" w:rsidP="00451558">
            <w:pPr>
              <w:spacing w:after="0" w:line="360" w:lineRule="auto"/>
              <w:rPr>
                <w:szCs w:val="26"/>
              </w:rPr>
            </w:pPr>
            <w:r>
              <w:rPr>
                <w:szCs w:val="26"/>
              </w:rPr>
              <w:t>+ sô</w:t>
            </w:r>
            <w:r w:rsidRPr="00BF6158">
              <w:rPr>
                <w:szCs w:val="26"/>
              </w:rPr>
              <w:t>ng Hồng và hệ thống song Thái Bình</w:t>
            </w:r>
          </w:p>
          <w:p w:rsidR="002D337B" w:rsidRPr="00BF6158" w:rsidRDefault="002D337B" w:rsidP="00451558">
            <w:pPr>
              <w:spacing w:after="0" w:line="360" w:lineRule="auto"/>
              <w:rPr>
                <w:szCs w:val="26"/>
              </w:rPr>
            </w:pPr>
          </w:p>
          <w:p w:rsidR="002D337B" w:rsidRPr="00BF6158" w:rsidRDefault="002D337B" w:rsidP="00451558">
            <w:pPr>
              <w:spacing w:after="0" w:line="360" w:lineRule="auto"/>
              <w:rPr>
                <w:szCs w:val="26"/>
              </w:rPr>
            </w:pPr>
            <w:r w:rsidRPr="00BF6158">
              <w:rPr>
                <w:szCs w:val="26"/>
              </w:rPr>
              <w:t>+ Dạng hình tam giác Đỉnh là Tam Đảo ( Việt Trì) đáy là đường bờ biển.</w:t>
            </w:r>
          </w:p>
          <w:p w:rsidR="002D337B" w:rsidRPr="00BF6158" w:rsidRDefault="002D337B" w:rsidP="00451558">
            <w:pPr>
              <w:spacing w:after="0" w:line="360" w:lineRule="auto"/>
              <w:rPr>
                <w:szCs w:val="26"/>
              </w:rPr>
            </w:pPr>
            <w:r w:rsidRPr="00BF6158">
              <w:rPr>
                <w:szCs w:val="26"/>
              </w:rPr>
              <w:t xml:space="preserve">+ Tiếp giáp: </w:t>
            </w:r>
          </w:p>
          <w:p w:rsidR="002D337B" w:rsidRPr="00BF6158" w:rsidRDefault="002D337B" w:rsidP="00451558">
            <w:pPr>
              <w:spacing w:after="0" w:line="360" w:lineRule="auto"/>
              <w:rPr>
                <w:szCs w:val="26"/>
              </w:rPr>
            </w:pPr>
            <w:r w:rsidRPr="00BF6158">
              <w:rPr>
                <w:szCs w:val="26"/>
              </w:rPr>
              <w:t>Phía Bắc và phía tây : Trung du và miền núi Bắc Bộ</w:t>
            </w:r>
          </w:p>
          <w:p w:rsidR="002D337B" w:rsidRPr="00BF6158" w:rsidRDefault="002D337B" w:rsidP="00451558">
            <w:pPr>
              <w:spacing w:after="0" w:line="360" w:lineRule="auto"/>
              <w:rPr>
                <w:szCs w:val="26"/>
              </w:rPr>
            </w:pPr>
            <w:r w:rsidRPr="00BF6158">
              <w:rPr>
                <w:szCs w:val="26"/>
              </w:rPr>
              <w:t>Phía nam: Duyên hải miền Trung.</w:t>
            </w:r>
          </w:p>
          <w:p w:rsidR="002D337B" w:rsidRPr="00BF6158" w:rsidRDefault="002D337B" w:rsidP="00451558">
            <w:pPr>
              <w:spacing w:after="0" w:line="360" w:lineRule="auto"/>
              <w:rPr>
                <w:szCs w:val="26"/>
              </w:rPr>
            </w:pPr>
            <w:r w:rsidRPr="00BF6158">
              <w:rPr>
                <w:szCs w:val="26"/>
              </w:rPr>
              <w:t>Phía đông: Vịnh Bắc Bộ</w:t>
            </w:r>
          </w:p>
          <w:p w:rsidR="002D337B" w:rsidRPr="00BF6158" w:rsidRDefault="002D337B" w:rsidP="00451558">
            <w:pPr>
              <w:spacing w:after="0" w:line="360" w:lineRule="auto"/>
              <w:rPr>
                <w:szCs w:val="26"/>
              </w:rPr>
            </w:pPr>
          </w:p>
        </w:tc>
      </w:tr>
    </w:tbl>
    <w:p w:rsidR="002D337B" w:rsidRPr="00DC071F" w:rsidRDefault="002D337B" w:rsidP="00DC071F">
      <w:pPr>
        <w:spacing w:after="0" w:line="360" w:lineRule="auto"/>
        <w:jc w:val="center"/>
        <w:rPr>
          <w:b/>
          <w:szCs w:val="26"/>
        </w:rPr>
      </w:pPr>
      <w:r w:rsidRPr="00BD6472">
        <w:rPr>
          <w:b/>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9.75pt;height:1133.25pt">
            <v:imagedata r:id="rId5" o:title=""/>
          </v:shape>
        </w:pict>
      </w:r>
      <w:r w:rsidRPr="00DC071F">
        <w:rPr>
          <w:b/>
          <w:szCs w:val="26"/>
        </w:rPr>
        <w:t>BÀI 6: VÙNG ĐỒNG BẮC BỘ</w:t>
      </w:r>
    </w:p>
    <w:p w:rsidR="002D337B" w:rsidRPr="00DC071F" w:rsidRDefault="002D337B" w:rsidP="00DC071F">
      <w:pPr>
        <w:spacing w:after="0" w:line="360" w:lineRule="auto"/>
        <w:jc w:val="center"/>
        <w:rPr>
          <w:b/>
          <w:szCs w:val="26"/>
        </w:rPr>
      </w:pPr>
      <w:r w:rsidRPr="00DC071F">
        <w:rPr>
          <w:b/>
          <w:szCs w:val="26"/>
        </w:rPr>
        <w:t>THIÊN NHIÊN VÙNG ĐỒNG BẰNG BÁC BỘ</w:t>
      </w:r>
    </w:p>
    <w:p w:rsidR="002D337B" w:rsidRPr="00DC071F" w:rsidRDefault="002D337B" w:rsidP="00DC071F">
      <w:pPr>
        <w:pStyle w:val="NormalWeb"/>
        <w:shd w:val="clear" w:color="auto" w:fill="FFFFFF"/>
        <w:spacing w:before="0" w:beforeAutospacing="0" w:after="0" w:afterAutospacing="0" w:line="360" w:lineRule="auto"/>
        <w:rPr>
          <w:sz w:val="26"/>
          <w:szCs w:val="26"/>
        </w:rPr>
      </w:pPr>
      <w:r w:rsidRPr="00DC071F">
        <w:rPr>
          <w:rStyle w:val="Strong"/>
          <w:bCs w:val="0"/>
          <w:sz w:val="26"/>
          <w:szCs w:val="26"/>
          <w:shd w:val="clear" w:color="auto" w:fill="FFFFFF"/>
        </w:rPr>
        <w:t>I. YÊU CẦU CẦN ĐẠT</w:t>
      </w:r>
    </w:p>
    <w:p w:rsidR="002D337B" w:rsidRPr="00DC071F" w:rsidRDefault="002D337B" w:rsidP="00DC071F">
      <w:pPr>
        <w:spacing w:after="0" w:line="360" w:lineRule="auto"/>
        <w:rPr>
          <w:b/>
          <w:szCs w:val="26"/>
        </w:rPr>
      </w:pPr>
      <w:r w:rsidRPr="00DC071F">
        <w:rPr>
          <w:b/>
          <w:szCs w:val="26"/>
        </w:rPr>
        <w:t>1. Năng lực</w:t>
      </w:r>
    </w:p>
    <w:p w:rsidR="002D337B" w:rsidRPr="00DC071F" w:rsidRDefault="002D337B" w:rsidP="00DC071F">
      <w:pPr>
        <w:spacing w:after="0" w:line="360" w:lineRule="auto"/>
        <w:rPr>
          <w:b/>
          <w:i/>
          <w:szCs w:val="26"/>
        </w:rPr>
      </w:pPr>
      <w:r w:rsidRPr="00DC071F">
        <w:rPr>
          <w:b/>
          <w:i/>
          <w:szCs w:val="26"/>
        </w:rPr>
        <w:t>a) Năng lực lịch sử và địa lí !</w:t>
      </w:r>
    </w:p>
    <w:p w:rsidR="002D337B" w:rsidRPr="00DC071F" w:rsidRDefault="002D337B" w:rsidP="00DC071F">
      <w:pPr>
        <w:spacing w:after="0" w:line="360" w:lineRule="auto"/>
        <w:rPr>
          <w:szCs w:val="26"/>
        </w:rPr>
      </w:pPr>
      <w:r w:rsidRPr="00DC071F">
        <w:rPr>
          <w:szCs w:val="26"/>
        </w:rPr>
        <w:t>- Xác định được vị trí địa lí của vùng Đồng bằng Bắc Bộ trên bản đồ hoặc lược đồ.</w:t>
      </w:r>
    </w:p>
    <w:p w:rsidR="002D337B" w:rsidRPr="00DC071F" w:rsidRDefault="002D337B" w:rsidP="00DC071F">
      <w:pPr>
        <w:spacing w:after="0" w:line="360" w:lineRule="auto"/>
        <w:rPr>
          <w:szCs w:val="26"/>
        </w:rPr>
      </w:pPr>
      <w:r w:rsidRPr="00DC071F">
        <w:rPr>
          <w:szCs w:val="26"/>
        </w:rPr>
        <w:t>- Nêu được một trong những đặc điểm thiên nhiên của vùng Đồng bằng Bắc Bộ.</w:t>
      </w:r>
    </w:p>
    <w:p w:rsidR="002D337B" w:rsidRPr="00DC071F" w:rsidRDefault="002D337B" w:rsidP="00DC071F">
      <w:pPr>
        <w:spacing w:after="0" w:line="360" w:lineRule="auto"/>
        <w:rPr>
          <w:szCs w:val="26"/>
        </w:rPr>
      </w:pPr>
      <w:r w:rsidRPr="00DC071F">
        <w:rPr>
          <w:szCs w:val="26"/>
        </w:rPr>
        <w:t xml:space="preserve">¬ Trình bày được một số thuận lợi và khó khăn của địa hình, sông ngòi đối với </w:t>
      </w:r>
    </w:p>
    <w:p w:rsidR="002D337B" w:rsidRPr="00DC071F" w:rsidRDefault="002D337B" w:rsidP="00DC071F">
      <w:pPr>
        <w:spacing w:after="0" w:line="360" w:lineRule="auto"/>
        <w:rPr>
          <w:szCs w:val="26"/>
        </w:rPr>
      </w:pPr>
      <w:r w:rsidRPr="00DC071F">
        <w:rPr>
          <w:szCs w:val="26"/>
        </w:rPr>
        <w:t>sản xuất và đời sống ở vùng Đồng bằng Bắc Bộ.</w:t>
      </w:r>
    </w:p>
    <w:p w:rsidR="002D337B" w:rsidRPr="00DC071F" w:rsidRDefault="002D337B" w:rsidP="00DC071F">
      <w:pPr>
        <w:spacing w:after="0" w:line="360" w:lineRule="auto"/>
        <w:rPr>
          <w:szCs w:val="26"/>
        </w:rPr>
      </w:pPr>
      <w:r w:rsidRPr="00DC071F">
        <w:rPr>
          <w:szCs w:val="26"/>
        </w:rPr>
        <w:t xml:space="preserve"> - Đưa ra được một số biện phá bảo vệ thiên nhiên vùng Đồng bằng Bắc Bộ.</w:t>
      </w:r>
    </w:p>
    <w:p w:rsidR="002D337B" w:rsidRPr="00DC071F" w:rsidRDefault="002D337B" w:rsidP="00DC071F">
      <w:pPr>
        <w:spacing w:after="0" w:line="360" w:lineRule="auto"/>
        <w:rPr>
          <w:b/>
          <w:i/>
          <w:szCs w:val="26"/>
        </w:rPr>
      </w:pPr>
      <w:r w:rsidRPr="00DC071F">
        <w:rPr>
          <w:b/>
          <w:i/>
          <w:szCs w:val="26"/>
        </w:rPr>
        <w:t>b) Năng lực chung</w:t>
      </w:r>
    </w:p>
    <w:p w:rsidR="002D337B" w:rsidRPr="00DC071F" w:rsidRDefault="002D337B" w:rsidP="00DC071F">
      <w:pPr>
        <w:spacing w:after="0" w:line="360" w:lineRule="auto"/>
        <w:rPr>
          <w:szCs w:val="26"/>
        </w:rPr>
      </w:pPr>
      <w:r w:rsidRPr="00DC071F">
        <w:rPr>
          <w:szCs w:val="26"/>
        </w:rPr>
        <w:t>- Giao tiếp hợp tác: Làm việc nhóm, trình bày kết quả thực hiện nhiệm vụ học tập</w:t>
      </w:r>
    </w:p>
    <w:p w:rsidR="002D337B" w:rsidRPr="00DC071F" w:rsidRDefault="002D337B" w:rsidP="00DC071F">
      <w:pPr>
        <w:spacing w:after="0" w:line="360" w:lineRule="auto"/>
        <w:rPr>
          <w:szCs w:val="26"/>
        </w:rPr>
      </w:pPr>
      <w:r w:rsidRPr="00DC071F">
        <w:rPr>
          <w:szCs w:val="26"/>
        </w:rPr>
        <w:t>-  Giải quyết vấn đề một cách sáng tạo: Đề xuất một số biện pháp bảo vệ thiên nhiên ở Đồng bằng Bắc Bộ phù hợp khả năng của HS.</w:t>
      </w:r>
    </w:p>
    <w:p w:rsidR="002D337B" w:rsidRPr="00DC071F" w:rsidRDefault="002D337B" w:rsidP="00DC071F">
      <w:pPr>
        <w:spacing w:after="0" w:line="360" w:lineRule="auto"/>
        <w:rPr>
          <w:b/>
          <w:szCs w:val="26"/>
        </w:rPr>
      </w:pPr>
      <w:r w:rsidRPr="00DC071F">
        <w:rPr>
          <w:b/>
          <w:szCs w:val="26"/>
        </w:rPr>
        <w:t>2. Phẩm chất</w:t>
      </w:r>
    </w:p>
    <w:p w:rsidR="002D337B" w:rsidRPr="00DC071F" w:rsidRDefault="002D337B" w:rsidP="00DC071F">
      <w:pPr>
        <w:spacing w:after="0" w:line="360" w:lineRule="auto"/>
        <w:rPr>
          <w:szCs w:val="26"/>
        </w:rPr>
      </w:pPr>
      <w:r w:rsidRPr="00DC071F">
        <w:rPr>
          <w:szCs w:val="26"/>
        </w:rPr>
        <w:t>- Trách nhiệm: Có ý thức bảo vệ môi trường như giữ không khí trong lành; bảo vệ nguồn nước, đất, cây xanh...</w:t>
      </w:r>
    </w:p>
    <w:p w:rsidR="002D337B" w:rsidRPr="00DC071F" w:rsidRDefault="002D337B" w:rsidP="00DC071F">
      <w:pPr>
        <w:spacing w:after="0" w:line="360" w:lineRule="auto"/>
        <w:rPr>
          <w:szCs w:val="26"/>
        </w:rPr>
      </w:pPr>
      <w:r w:rsidRPr="00DC071F">
        <w:rPr>
          <w:szCs w:val="26"/>
        </w:rPr>
        <w:t>-  Chăm chỉ: Hoàn thành đầy đủ nhiệm vụ học tập và luôn tự giác tìm hiểu khám phá tri thức liên quan đến nội dung bài học.</w:t>
      </w:r>
    </w:p>
    <w:p w:rsidR="002D337B" w:rsidRPr="00DC071F" w:rsidRDefault="002D337B" w:rsidP="00DC071F">
      <w:pPr>
        <w:spacing w:after="0" w:line="360" w:lineRule="auto"/>
        <w:rPr>
          <w:b/>
          <w:szCs w:val="26"/>
        </w:rPr>
      </w:pPr>
      <w:r w:rsidRPr="00DC071F">
        <w:rPr>
          <w:b/>
          <w:szCs w:val="26"/>
        </w:rPr>
        <w:t>II. ĐỒ DÙNG, PHƯƠNG TIỆN DẠY HỌC</w:t>
      </w:r>
    </w:p>
    <w:p w:rsidR="002D337B" w:rsidRPr="00DC071F" w:rsidRDefault="002D337B" w:rsidP="00DC071F">
      <w:pPr>
        <w:spacing w:after="0" w:line="360" w:lineRule="auto"/>
        <w:rPr>
          <w:szCs w:val="26"/>
        </w:rPr>
      </w:pPr>
      <w:r w:rsidRPr="00DC071F">
        <w:rPr>
          <w:szCs w:val="26"/>
        </w:rPr>
        <w:t xml:space="preserve">- Bản đồ tự nhiên Việt </w:t>
      </w:r>
      <w:smartTag w:uri="urn:schemas-microsoft-com:office:smarttags" w:element="place">
        <w:smartTag w:uri="urn:schemas-microsoft-com:office:smarttags" w:element="country-region">
          <w:r w:rsidRPr="00DC071F">
            <w:rPr>
              <w:szCs w:val="26"/>
            </w:rPr>
            <w:t>Nam</w:t>
          </w:r>
        </w:smartTag>
      </w:smartTag>
      <w:r w:rsidRPr="00DC071F">
        <w:rPr>
          <w:szCs w:val="26"/>
        </w:rPr>
        <w:t>. Lược đồ hình 1 SGK (phóng to). Tranh ảnh, video clip về thiên nhiên vùng Đồng bằng Bắc Bộ (nếu có).</w:t>
      </w:r>
    </w:p>
    <w:p w:rsidR="002D337B" w:rsidRPr="00DC071F" w:rsidRDefault="002D337B" w:rsidP="00DC071F">
      <w:pPr>
        <w:spacing w:after="0" w:line="360" w:lineRule="auto"/>
        <w:rPr>
          <w:szCs w:val="26"/>
        </w:rPr>
      </w:pPr>
      <w:r w:rsidRPr="00DC071F">
        <w:rPr>
          <w:szCs w:val="26"/>
        </w:rPr>
        <w:t>- BGĐT,  Máy tính, máy chiếu (nếu có điều kiện).</w:t>
      </w:r>
    </w:p>
    <w:p w:rsidR="002D337B" w:rsidRPr="00DC071F" w:rsidRDefault="002D337B" w:rsidP="00DC071F">
      <w:pPr>
        <w:spacing w:after="0" w:line="360" w:lineRule="auto"/>
        <w:rPr>
          <w:b/>
          <w:szCs w:val="26"/>
        </w:rPr>
      </w:pPr>
      <w:r w:rsidRPr="00DC071F">
        <w:rPr>
          <w:b/>
          <w:szCs w:val="26"/>
        </w:rPr>
        <w:t>III. CÁC HOẠT ĐỘNG DẠY HỌC CHỦ YẾU</w:t>
      </w:r>
    </w:p>
    <w:p w:rsidR="002D337B" w:rsidRPr="00DC071F" w:rsidRDefault="002D337B" w:rsidP="00DC071F">
      <w:pPr>
        <w:spacing w:after="0" w:line="360" w:lineRule="auto"/>
        <w:rPr>
          <w:szCs w:val="26"/>
        </w:rPr>
      </w:pPr>
      <w:r w:rsidRPr="00DC071F">
        <w:rPr>
          <w:b/>
          <w:i/>
          <w:szCs w:val="26"/>
        </w:rPr>
        <w:t>A. Khởi động : 1</w:t>
      </w:r>
      <w:r w:rsidRPr="00DC071F">
        <w:rPr>
          <w:szCs w:val="26"/>
        </w:rPr>
        <w:t xml:space="preserve">) Mục tiêu . </w:t>
      </w:r>
    </w:p>
    <w:p w:rsidR="002D337B" w:rsidRPr="00DC071F" w:rsidRDefault="002D337B" w:rsidP="00DC071F">
      <w:pPr>
        <w:spacing w:after="0" w:line="360" w:lineRule="auto"/>
        <w:rPr>
          <w:szCs w:val="26"/>
        </w:rPr>
      </w:pPr>
      <w:r w:rsidRPr="00DC071F">
        <w:rPr>
          <w:szCs w:val="26"/>
        </w:rPr>
        <w:t>- Kết nối kiến thức của HS đã biết với kiến thức mới trong bài.</w:t>
      </w:r>
    </w:p>
    <w:p w:rsidR="002D337B" w:rsidRPr="00DC071F" w:rsidRDefault="002D337B" w:rsidP="00DC071F">
      <w:pPr>
        <w:spacing w:after="0" w:line="360" w:lineRule="auto"/>
        <w:rPr>
          <w:szCs w:val="26"/>
        </w:rPr>
      </w:pPr>
      <w:r w:rsidRPr="00DC071F">
        <w:rPr>
          <w:szCs w:val="26"/>
        </w:rPr>
        <w:t>- Tạo hứng thú và gợi được những hiểu biết cho HS về nét đặc trưng của thiên nhiên vùng Đông băng Bắc Bộ.</w:t>
      </w:r>
    </w:p>
    <w:p w:rsidR="002D337B" w:rsidRPr="00DC071F" w:rsidRDefault="002D337B" w:rsidP="00DC071F">
      <w:pPr>
        <w:spacing w:after="0" w:line="360" w:lineRule="auto"/>
        <w:rPr>
          <w:szCs w:val="26"/>
        </w:rPr>
      </w:pPr>
      <w:r w:rsidRPr="00DC071F">
        <w:rPr>
          <w:szCs w:val="26"/>
        </w:rPr>
        <w:t>b) Cách tiền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8"/>
        <w:gridCol w:w="5250"/>
      </w:tblGrid>
      <w:tr w:rsidR="002D337B" w:rsidRPr="00BF6158" w:rsidTr="006B0174">
        <w:tc>
          <w:tcPr>
            <w:tcW w:w="4868" w:type="dxa"/>
          </w:tcPr>
          <w:p w:rsidR="002D337B" w:rsidRPr="00BF6158" w:rsidRDefault="002D337B" w:rsidP="00BF6158">
            <w:pPr>
              <w:spacing w:after="0" w:line="360" w:lineRule="auto"/>
              <w:rPr>
                <w:szCs w:val="26"/>
              </w:rPr>
            </w:pPr>
            <w:r w:rsidRPr="00BF6158">
              <w:rPr>
                <w:szCs w:val="26"/>
              </w:rPr>
              <w:t>- Gọi 1- 2 HS đọc bài thơ( GV trình chiếu bài thơ )</w:t>
            </w:r>
          </w:p>
          <w:p w:rsidR="002D337B" w:rsidRPr="00BF6158" w:rsidRDefault="002D337B" w:rsidP="00BF6158">
            <w:pPr>
              <w:spacing w:after="0" w:line="360" w:lineRule="auto"/>
              <w:rPr>
                <w:szCs w:val="26"/>
              </w:rPr>
            </w:pPr>
            <w:r w:rsidRPr="00BF6158">
              <w:rPr>
                <w:szCs w:val="26"/>
              </w:rPr>
              <w:t xml:space="preserve">+ Em hãy cho biết những cảnh vật nào được </w:t>
            </w:r>
          </w:p>
          <w:p w:rsidR="002D337B" w:rsidRPr="00BF6158" w:rsidRDefault="002D337B" w:rsidP="00BF6158">
            <w:pPr>
              <w:spacing w:after="0" w:line="360" w:lineRule="auto"/>
              <w:rPr>
                <w:szCs w:val="26"/>
              </w:rPr>
            </w:pPr>
            <w:r w:rsidRPr="00BF6158">
              <w:rPr>
                <w:szCs w:val="26"/>
              </w:rPr>
              <w:t xml:space="preserve">nhắc đến trong đoạn thơ? </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Em có biết “ mạ” là gì không?</w:t>
            </w:r>
          </w:p>
          <w:p w:rsidR="002D337B" w:rsidRPr="00BF6158" w:rsidRDefault="002D337B" w:rsidP="00BF6158">
            <w:pPr>
              <w:spacing w:after="0" w:line="360" w:lineRule="auto"/>
              <w:rPr>
                <w:szCs w:val="26"/>
              </w:rPr>
            </w:pPr>
            <w:r w:rsidRPr="00BF6158">
              <w:rPr>
                <w:szCs w:val="26"/>
              </w:rPr>
              <w:t>- GV giới thiệu hình ảnh cây mạ và ruộng lúa mới cấy</w:t>
            </w:r>
          </w:p>
          <w:p w:rsidR="002D337B" w:rsidRPr="00BF6158" w:rsidRDefault="002D337B" w:rsidP="00BF6158">
            <w:pPr>
              <w:spacing w:after="0" w:line="360" w:lineRule="auto"/>
              <w:rPr>
                <w:szCs w:val="26"/>
              </w:rPr>
            </w:pPr>
            <w:r w:rsidRPr="00BF6158">
              <w:rPr>
                <w:szCs w:val="26"/>
              </w:rPr>
              <w:t xml:space="preserve">+ Từ những cảnh vật được nêu đó em liên tưởng đến cảnh vật vùng quê nào? </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xml:space="preserve">GV chốt: Các em đã có sự liên tưởng phong phú và tuyệt vời. Những cảnh vật đó rất tiêu biểu cho một vùng miền mà hôm hay chúng ta cùng tìm hiểu: </w:t>
            </w:r>
            <w:r w:rsidRPr="00BF6158">
              <w:rPr>
                <w:b/>
                <w:szCs w:val="26"/>
              </w:rPr>
              <w:t xml:space="preserve">Vùng đồng bằng Bắc Bộ. </w:t>
            </w:r>
          </w:p>
        </w:tc>
        <w:tc>
          <w:tcPr>
            <w:tcW w:w="5250" w:type="dxa"/>
          </w:tcPr>
          <w:p w:rsidR="002D337B" w:rsidRPr="00BF6158" w:rsidRDefault="002D337B" w:rsidP="00BF6158">
            <w:pPr>
              <w:spacing w:after="0" w:line="360" w:lineRule="auto"/>
              <w:rPr>
                <w:szCs w:val="26"/>
              </w:rPr>
            </w:pPr>
            <w:r w:rsidRPr="00BF6158">
              <w:rPr>
                <w:szCs w:val="26"/>
              </w:rPr>
              <w:t>- HS  đọc thầm bài thơ.</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- 1- 2 HS trả lời: Bờ đê, Sông Hồng,</w:t>
            </w:r>
            <w:r>
              <w:rPr>
                <w:szCs w:val="26"/>
              </w:rPr>
              <w:t xml:space="preserve"> </w:t>
            </w:r>
            <w:r w:rsidRPr="00BF6158">
              <w:rPr>
                <w:szCs w:val="26"/>
              </w:rPr>
              <w:t xml:space="preserve">buổi </w:t>
            </w:r>
          </w:p>
          <w:p w:rsidR="002D337B" w:rsidRPr="00BF6158" w:rsidRDefault="002D337B" w:rsidP="00BF6158">
            <w:pPr>
              <w:spacing w:after="0" w:line="360" w:lineRule="auto"/>
              <w:rPr>
                <w:szCs w:val="26"/>
              </w:rPr>
            </w:pPr>
            <w:r w:rsidRPr="00BF6158">
              <w:rPr>
                <w:szCs w:val="26"/>
              </w:rPr>
              <w:t xml:space="preserve">chiều, mùa đông, cây, lá, ruộng, mạ, dòng </w:t>
            </w:r>
          </w:p>
          <w:p w:rsidR="002D337B" w:rsidRPr="00BF6158" w:rsidRDefault="002D337B" w:rsidP="00BF6158">
            <w:pPr>
              <w:spacing w:after="0" w:line="360" w:lineRule="auto"/>
              <w:rPr>
                <w:szCs w:val="26"/>
              </w:rPr>
            </w:pPr>
            <w:r w:rsidRPr="00BF6158">
              <w:rPr>
                <w:szCs w:val="26"/>
              </w:rPr>
              <w:t>sông, phù sa.</w:t>
            </w:r>
          </w:p>
          <w:p w:rsidR="002D337B" w:rsidRPr="00BF6158" w:rsidRDefault="002D337B" w:rsidP="00BF6158">
            <w:pPr>
              <w:spacing w:after="0" w:line="360" w:lineRule="auto"/>
              <w:rPr>
                <w:szCs w:val="26"/>
              </w:rPr>
            </w:pPr>
            <w:r w:rsidRPr="00BF6158">
              <w:rPr>
                <w:szCs w:val="26"/>
              </w:rPr>
              <w:t>- 1 HS trả lời: cây lúa còn non, cây lúa khi vừa được cấy</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Vài em trả lời</w:t>
            </w:r>
          </w:p>
          <w:p w:rsidR="002D337B" w:rsidRPr="00BF6158" w:rsidRDefault="002D337B" w:rsidP="00BF6158">
            <w:pPr>
              <w:spacing w:after="0" w:line="360" w:lineRule="auto"/>
              <w:rPr>
                <w:szCs w:val="26"/>
              </w:rPr>
            </w:pPr>
            <w:r w:rsidRPr="00BF6158">
              <w:rPr>
                <w:szCs w:val="26"/>
              </w:rPr>
              <w:t>+ Vùng quê có con Sông Hồng chảy qua dòng nước đỏ phù sa.</w:t>
            </w:r>
          </w:p>
          <w:p w:rsidR="002D337B" w:rsidRPr="00BF6158" w:rsidRDefault="002D337B" w:rsidP="00BF6158">
            <w:pPr>
              <w:spacing w:after="0" w:line="360" w:lineRule="auto"/>
              <w:rPr>
                <w:szCs w:val="26"/>
              </w:rPr>
            </w:pPr>
            <w:r w:rsidRPr="00BF6158">
              <w:rPr>
                <w:szCs w:val="26"/>
              </w:rPr>
              <w:t>+ Vùng quê có mùa đông thuộc miền Bắc nước ta.</w:t>
            </w:r>
          </w:p>
          <w:p w:rsidR="002D337B" w:rsidRPr="00BF6158" w:rsidRDefault="002D337B" w:rsidP="00BF6158">
            <w:pPr>
              <w:spacing w:after="0" w:line="360" w:lineRule="auto"/>
              <w:rPr>
                <w:szCs w:val="26"/>
              </w:rPr>
            </w:pPr>
            <w:r w:rsidRPr="00BF6158">
              <w:rPr>
                <w:szCs w:val="26"/>
              </w:rPr>
              <w:t>+ Vùng quê có cánh đồng lúa vừa cấy.</w:t>
            </w:r>
          </w:p>
          <w:p w:rsidR="002D337B" w:rsidRPr="00BF6158" w:rsidRDefault="002D337B" w:rsidP="00BF6158">
            <w:pPr>
              <w:spacing w:after="0" w:line="360" w:lineRule="auto"/>
              <w:rPr>
                <w:szCs w:val="26"/>
              </w:rPr>
            </w:pPr>
            <w:r w:rsidRPr="00BF6158">
              <w:rPr>
                <w:szCs w:val="26"/>
              </w:rPr>
              <w:t>+ Vùng đồng bằng</w:t>
            </w:r>
          </w:p>
          <w:p w:rsidR="002D337B" w:rsidRPr="00BF6158" w:rsidRDefault="002D337B" w:rsidP="00BF6158">
            <w:pPr>
              <w:spacing w:after="0" w:line="360" w:lineRule="auto"/>
              <w:rPr>
                <w:szCs w:val="26"/>
              </w:rPr>
            </w:pPr>
            <w:r w:rsidRPr="00BF6158">
              <w:rPr>
                <w:szCs w:val="26"/>
              </w:rPr>
              <w:t>+ Vùng đồng bằng Bắc Bộ</w:t>
            </w:r>
          </w:p>
        </w:tc>
      </w:tr>
    </w:tbl>
    <w:p w:rsidR="002D337B" w:rsidRPr="00DC071F" w:rsidRDefault="002D337B" w:rsidP="00DC071F">
      <w:pPr>
        <w:spacing w:after="0" w:line="360" w:lineRule="auto"/>
        <w:rPr>
          <w:b/>
          <w:i/>
          <w:szCs w:val="26"/>
        </w:rPr>
      </w:pPr>
      <w:r w:rsidRPr="00DC071F">
        <w:rPr>
          <w:b/>
          <w:i/>
          <w:szCs w:val="26"/>
        </w:rPr>
        <w:t>B. Khám phá</w:t>
      </w:r>
    </w:p>
    <w:p w:rsidR="002D337B" w:rsidRPr="00DC071F" w:rsidRDefault="002D337B" w:rsidP="00DC071F">
      <w:pPr>
        <w:spacing w:after="0" w:line="360" w:lineRule="auto"/>
        <w:rPr>
          <w:b/>
          <w:szCs w:val="26"/>
        </w:rPr>
      </w:pPr>
      <w:r w:rsidRPr="00DC071F">
        <w:rPr>
          <w:b/>
          <w:szCs w:val="26"/>
        </w:rPr>
        <w:t>B1.Vị  trí địa lí</w:t>
      </w:r>
    </w:p>
    <w:p w:rsidR="002D337B" w:rsidRPr="00DC071F" w:rsidRDefault="002D337B" w:rsidP="00DC071F">
      <w:pPr>
        <w:spacing w:after="0" w:line="360" w:lineRule="auto"/>
        <w:rPr>
          <w:szCs w:val="26"/>
        </w:rPr>
      </w:pPr>
      <w:r w:rsidRPr="00DC071F">
        <w:rPr>
          <w:szCs w:val="26"/>
        </w:rPr>
        <w:t xml:space="preserve"> Hoạt động 1: Tìm hiểu vị trí địa lí của vùng đồng bằng bắc bộ </w:t>
      </w:r>
    </w:p>
    <w:p w:rsidR="002D337B" w:rsidRPr="00DC071F" w:rsidRDefault="002D337B" w:rsidP="00DC071F">
      <w:pPr>
        <w:spacing w:after="0" w:line="360" w:lineRule="auto"/>
        <w:rPr>
          <w:szCs w:val="26"/>
        </w:rPr>
      </w:pPr>
      <w:r w:rsidRPr="00DC071F">
        <w:rPr>
          <w:szCs w:val="26"/>
        </w:rPr>
        <w:t>a) Mục tiêu: Xác định được vị trí địa lí của vùng Đồng bằng bắc bộ trên bản đồ hoặc lược đồ.</w:t>
      </w:r>
    </w:p>
    <w:p w:rsidR="002D337B" w:rsidRPr="00DC071F" w:rsidRDefault="002D337B" w:rsidP="00DC071F">
      <w:pPr>
        <w:spacing w:after="0" w:line="360" w:lineRule="auto"/>
        <w:rPr>
          <w:szCs w:val="26"/>
        </w:rPr>
      </w:pPr>
      <w:r w:rsidRPr="00DC071F">
        <w:rPr>
          <w:szCs w:val="26"/>
        </w:rPr>
        <w:t>b) Cách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8"/>
        <w:gridCol w:w="5050"/>
      </w:tblGrid>
      <w:tr w:rsidR="002D337B" w:rsidRPr="00BF6158" w:rsidTr="00BF6158">
        <w:trPr>
          <w:trHeight w:val="3959"/>
        </w:trPr>
        <w:tc>
          <w:tcPr>
            <w:tcW w:w="4868" w:type="dxa"/>
          </w:tcPr>
          <w:p w:rsidR="002D337B" w:rsidRPr="00BF6158" w:rsidRDefault="002D337B" w:rsidP="00BF6158">
            <w:pPr>
              <w:spacing w:after="0" w:line="360" w:lineRule="auto"/>
              <w:rPr>
                <w:szCs w:val="26"/>
              </w:rPr>
            </w:pPr>
            <w:r w:rsidRPr="00BF6158">
              <w:rPr>
                <w:szCs w:val="26"/>
              </w:rPr>
              <w:t>- Đọc thông tin ( SGK trang 30) kết hợp quan sát lược đồ hình 1 và chỉ cho bạn cùng bàn từng nội dung sau:</w:t>
            </w:r>
          </w:p>
          <w:p w:rsidR="002D337B" w:rsidRPr="00BF6158" w:rsidRDefault="002D337B" w:rsidP="00BF6158">
            <w:pPr>
              <w:spacing w:after="0" w:line="360" w:lineRule="auto"/>
              <w:rPr>
                <w:szCs w:val="26"/>
              </w:rPr>
            </w:pPr>
            <w:r w:rsidRPr="00BF6158">
              <w:rPr>
                <w:szCs w:val="26"/>
              </w:rPr>
              <w:t>- Gọi HS trả lời kết hợp ghi bảng:</w:t>
            </w:r>
          </w:p>
          <w:p w:rsidR="002D337B" w:rsidRPr="00BF6158" w:rsidRDefault="002D337B" w:rsidP="00BF6158">
            <w:pPr>
              <w:spacing w:after="0" w:line="360" w:lineRule="auto"/>
              <w:rPr>
                <w:szCs w:val="26"/>
              </w:rPr>
            </w:pPr>
            <w:r w:rsidRPr="00BF6158">
              <w:rPr>
                <w:szCs w:val="26"/>
              </w:rPr>
              <w:t>+ Ranh giới vùng đồng bằng bắc bộ, chỉ các con sông thuộc vùng này.</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Đồng bằng bắc bộ do hệ thống sông nào bồi đắp lên?</w:t>
            </w:r>
          </w:p>
          <w:p w:rsidR="002D337B" w:rsidRPr="00BF6158" w:rsidRDefault="002D337B" w:rsidP="00BF6158">
            <w:pPr>
              <w:spacing w:after="0" w:line="360" w:lineRule="auto"/>
              <w:rPr>
                <w:szCs w:val="26"/>
              </w:rPr>
            </w:pPr>
            <w:r w:rsidRPr="00BF6158">
              <w:rPr>
                <w:szCs w:val="26"/>
              </w:rPr>
              <w:t>+ ĐBBB có hình dạng gì?</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xml:space="preserve">+ Tiếp giáp: </w:t>
            </w:r>
          </w:p>
          <w:p w:rsidR="002D337B" w:rsidRPr="00BF6158" w:rsidRDefault="002D337B" w:rsidP="00BF6158">
            <w:pPr>
              <w:spacing w:after="0" w:line="360" w:lineRule="auto"/>
              <w:rPr>
                <w:szCs w:val="26"/>
              </w:rPr>
            </w:pPr>
            <w:r w:rsidRPr="00BF6158">
              <w:rPr>
                <w:szCs w:val="26"/>
              </w:rPr>
              <w:t>Phía Bắc và phía tây:…………..</w:t>
            </w:r>
          </w:p>
          <w:p w:rsidR="002D337B" w:rsidRPr="00BF6158" w:rsidRDefault="002D337B" w:rsidP="00BF6158">
            <w:pPr>
              <w:spacing w:after="0" w:line="360" w:lineRule="auto"/>
              <w:rPr>
                <w:szCs w:val="26"/>
              </w:rPr>
            </w:pPr>
            <w:r w:rsidRPr="00BF6158">
              <w:rPr>
                <w:szCs w:val="26"/>
              </w:rPr>
              <w:t>Phía nam ……………..</w:t>
            </w:r>
          </w:p>
          <w:p w:rsidR="002D337B" w:rsidRPr="00BF6158" w:rsidRDefault="002D337B" w:rsidP="00BF6158">
            <w:pPr>
              <w:spacing w:after="0" w:line="360" w:lineRule="auto"/>
              <w:rPr>
                <w:szCs w:val="26"/>
              </w:rPr>
            </w:pPr>
            <w:r w:rsidRPr="00BF6158">
              <w:rPr>
                <w:szCs w:val="26"/>
              </w:rPr>
              <w:t>Phía đông ……………</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GV chốt: ĐBBB nằm ở phía Bắc nước ta, có dạ</w:t>
            </w:r>
            <w:r>
              <w:rPr>
                <w:szCs w:val="26"/>
              </w:rPr>
              <w:t>ng hình tam giác, do sô</w:t>
            </w:r>
            <w:r w:rsidRPr="00BF6158">
              <w:rPr>
                <w:szCs w:val="26"/>
              </w:rPr>
              <w:t>ng Hồng và hệ thống sống Thái Bình bồi đắ</w:t>
            </w:r>
            <w:r>
              <w:rPr>
                <w:szCs w:val="26"/>
              </w:rPr>
              <w:t>p n</w:t>
            </w:r>
            <w:r w:rsidRPr="00BF6158">
              <w:rPr>
                <w:szCs w:val="26"/>
              </w:rPr>
              <w:t>ên. Tiếp giáp với vùng Trung du và miền núi Bắc Bộ, vùng Duyên hải miền Trung và vịnh Bắc Bộ.</w:t>
            </w:r>
          </w:p>
          <w:p w:rsidR="002D337B" w:rsidRPr="00BF6158" w:rsidRDefault="002D337B" w:rsidP="00BF6158">
            <w:pPr>
              <w:spacing w:after="0" w:line="360" w:lineRule="auto"/>
              <w:rPr>
                <w:i/>
                <w:szCs w:val="26"/>
              </w:rPr>
            </w:pPr>
            <w:r w:rsidRPr="00BF6158">
              <w:rPr>
                <w:i/>
                <w:szCs w:val="26"/>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5050" w:type="dxa"/>
          </w:tcPr>
          <w:p w:rsidR="002D337B" w:rsidRPr="00BF6158" w:rsidRDefault="002D337B" w:rsidP="00BF6158">
            <w:pPr>
              <w:spacing w:after="0" w:line="360" w:lineRule="auto"/>
              <w:rPr>
                <w:szCs w:val="26"/>
              </w:rPr>
            </w:pPr>
            <w:r w:rsidRPr="00BF6158">
              <w:rPr>
                <w:szCs w:val="26"/>
              </w:rPr>
              <w:t>- HS đọc thông tin kết hợp quan sát lược đồ và chỉ cho bạn cùng bàn.</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HS trả lời</w:t>
            </w:r>
          </w:p>
          <w:p w:rsidR="002D337B" w:rsidRPr="00BF6158" w:rsidRDefault="002D337B" w:rsidP="00BF6158">
            <w:pPr>
              <w:spacing w:after="0" w:line="360" w:lineRule="auto"/>
              <w:rPr>
                <w:szCs w:val="26"/>
              </w:rPr>
            </w:pPr>
            <w:r w:rsidRPr="00BF6158">
              <w:rPr>
                <w:szCs w:val="26"/>
              </w:rPr>
              <w:t>+ Ranh giới vùng đồng bằng bắc bộ: 2 HS lên bảng chỉ ( GV quan sát cách chỉ lược đồ và điều chỉnh HS)</w:t>
            </w:r>
          </w:p>
          <w:p w:rsidR="002D337B" w:rsidRPr="00BF6158" w:rsidRDefault="002D337B" w:rsidP="00BF6158">
            <w:pPr>
              <w:spacing w:after="0" w:line="360" w:lineRule="auto"/>
              <w:rPr>
                <w:szCs w:val="26"/>
              </w:rPr>
            </w:pPr>
            <w:r>
              <w:rPr>
                <w:szCs w:val="26"/>
              </w:rPr>
              <w:t>+ sô</w:t>
            </w:r>
            <w:r w:rsidRPr="00BF6158">
              <w:rPr>
                <w:szCs w:val="26"/>
              </w:rPr>
              <w:t>ng Hồng và hệ thống song Thái Bình</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Dạng hình tam giác Đỉnh là Tam Đảo ( Việt Trì) đáy là đường bờ biển.</w:t>
            </w:r>
          </w:p>
          <w:p w:rsidR="002D337B" w:rsidRPr="00BF6158" w:rsidRDefault="002D337B" w:rsidP="00BF6158">
            <w:pPr>
              <w:spacing w:after="0" w:line="360" w:lineRule="auto"/>
              <w:rPr>
                <w:szCs w:val="26"/>
              </w:rPr>
            </w:pPr>
            <w:r w:rsidRPr="00BF6158">
              <w:rPr>
                <w:szCs w:val="26"/>
              </w:rPr>
              <w:t xml:space="preserve">+ Tiếp giáp: </w:t>
            </w:r>
          </w:p>
          <w:p w:rsidR="002D337B" w:rsidRPr="00BF6158" w:rsidRDefault="002D337B" w:rsidP="00BF6158">
            <w:pPr>
              <w:spacing w:after="0" w:line="360" w:lineRule="auto"/>
              <w:rPr>
                <w:szCs w:val="26"/>
              </w:rPr>
            </w:pPr>
            <w:r w:rsidRPr="00BF6158">
              <w:rPr>
                <w:szCs w:val="26"/>
              </w:rPr>
              <w:t>Phía Bắc và phía tây : Trung du và miền núi Bắc Bộ</w:t>
            </w:r>
          </w:p>
          <w:p w:rsidR="002D337B" w:rsidRPr="00BF6158" w:rsidRDefault="002D337B" w:rsidP="00BF6158">
            <w:pPr>
              <w:spacing w:after="0" w:line="360" w:lineRule="auto"/>
              <w:rPr>
                <w:szCs w:val="26"/>
              </w:rPr>
            </w:pPr>
            <w:r w:rsidRPr="00BF6158">
              <w:rPr>
                <w:szCs w:val="26"/>
              </w:rPr>
              <w:t>Phía nam: Duyên hải miền Trung.</w:t>
            </w:r>
          </w:p>
          <w:p w:rsidR="002D337B" w:rsidRPr="00BF6158" w:rsidRDefault="002D337B" w:rsidP="00BF6158">
            <w:pPr>
              <w:spacing w:after="0" w:line="360" w:lineRule="auto"/>
              <w:rPr>
                <w:szCs w:val="26"/>
              </w:rPr>
            </w:pPr>
            <w:r w:rsidRPr="00BF6158">
              <w:rPr>
                <w:szCs w:val="26"/>
              </w:rPr>
              <w:t>Phía đông: Vịnh Bắc Bộ</w:t>
            </w:r>
          </w:p>
          <w:p w:rsidR="002D337B" w:rsidRPr="00BF6158" w:rsidRDefault="002D337B" w:rsidP="00BF6158">
            <w:pPr>
              <w:spacing w:after="0" w:line="360" w:lineRule="auto"/>
              <w:rPr>
                <w:szCs w:val="26"/>
              </w:rPr>
            </w:pPr>
          </w:p>
        </w:tc>
      </w:tr>
    </w:tbl>
    <w:p w:rsidR="002D337B" w:rsidRPr="00DC071F" w:rsidRDefault="002D337B" w:rsidP="00DC071F">
      <w:pPr>
        <w:spacing w:after="0" w:line="360" w:lineRule="auto"/>
        <w:rPr>
          <w:b/>
          <w:szCs w:val="26"/>
        </w:rPr>
      </w:pPr>
      <w:r w:rsidRPr="00DC071F">
        <w:rPr>
          <w:b/>
          <w:szCs w:val="26"/>
        </w:rPr>
        <w:t>B.2. Đặc điểm thiên nhiên.</w:t>
      </w:r>
    </w:p>
    <w:p w:rsidR="002D337B" w:rsidRPr="00DC071F" w:rsidRDefault="002D337B" w:rsidP="00DC071F">
      <w:pPr>
        <w:spacing w:after="0" w:line="360" w:lineRule="auto"/>
        <w:rPr>
          <w:szCs w:val="26"/>
        </w:rPr>
      </w:pPr>
      <w:r w:rsidRPr="00DC071F">
        <w:rPr>
          <w:szCs w:val="26"/>
        </w:rPr>
        <w:t>a) Mục tiêu: Trình bày được đặc điểm địa hình , đặc điểm sông ngòi, đặc điểm đất đai;  đặc điểm khí hậu ở vùng Đồng bằng Bắc Bộ.</w:t>
      </w:r>
    </w:p>
    <w:p w:rsidR="002D337B" w:rsidRPr="00DC071F" w:rsidRDefault="002D337B" w:rsidP="00DC071F">
      <w:pPr>
        <w:spacing w:after="0" w:line="360" w:lineRule="auto"/>
        <w:rPr>
          <w:b/>
          <w:szCs w:val="26"/>
        </w:rPr>
      </w:pPr>
      <w:r w:rsidRPr="00DC071F">
        <w:rPr>
          <w:szCs w:val="26"/>
        </w:rPr>
        <w:t xml:space="preserve">b) Cách tiền hành : </w:t>
      </w:r>
      <w:r w:rsidRPr="00DC071F">
        <w:rPr>
          <w:b/>
          <w:szCs w:val="26"/>
        </w:rPr>
        <w:t xml:space="preserve">Sử dụng kĩ thuật dạy học Mảnh ghép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3"/>
        <w:gridCol w:w="4984"/>
      </w:tblGrid>
      <w:tr w:rsidR="002D337B" w:rsidRPr="00BF6158" w:rsidTr="00BF6158">
        <w:tc>
          <w:tcPr>
            <w:tcW w:w="4983" w:type="dxa"/>
          </w:tcPr>
          <w:p w:rsidR="002D337B" w:rsidRPr="00BF6158" w:rsidRDefault="002D337B" w:rsidP="00BF6158">
            <w:pPr>
              <w:spacing w:after="0" w:line="360" w:lineRule="auto"/>
              <w:rPr>
                <w:szCs w:val="26"/>
              </w:rPr>
            </w:pPr>
            <w:r w:rsidRPr="00BF6158">
              <w:rPr>
                <w:b/>
                <w:szCs w:val="26"/>
              </w:rPr>
              <w:t>- Bước 1:</w:t>
            </w:r>
            <w:r w:rsidRPr="00BF6158">
              <w:rPr>
                <w:szCs w:val="26"/>
              </w:rPr>
              <w:t>GV chia lớp mỗi dãy bàn thành 3 nhóm , mỗi nhóm tìm hiểu một nhiệm vụ . Địa hình, Sông ngòi, Đất đai và khí hậu. Gv chuẩn bị các phiếu bài tập về mỗi nội dung. ( Phiếu bài tập để cuối bài soạn)</w:t>
            </w:r>
          </w:p>
          <w:p w:rsidR="002D337B" w:rsidRPr="00BF6158" w:rsidRDefault="002D337B" w:rsidP="00BF6158">
            <w:pPr>
              <w:spacing w:after="0" w:line="360" w:lineRule="auto"/>
              <w:rPr>
                <w:szCs w:val="26"/>
              </w:rPr>
            </w:pPr>
            <w:r w:rsidRPr="00BF6158">
              <w:rPr>
                <w:b/>
                <w:szCs w:val="26"/>
              </w:rPr>
              <w:t>-Bước 2: nhóm chuyên gia)</w:t>
            </w:r>
            <w:r w:rsidRPr="00BF6158">
              <w:rPr>
                <w:szCs w:val="26"/>
              </w:rPr>
              <w:t>: HS thảo luận và ghi nội dung cần tìm hiểu vào phiếu.</w:t>
            </w:r>
          </w:p>
          <w:p w:rsidR="002D337B" w:rsidRPr="00BF6158" w:rsidRDefault="002D337B" w:rsidP="00BF6158">
            <w:pPr>
              <w:spacing w:after="0" w:line="360" w:lineRule="auto"/>
              <w:rPr>
                <w:szCs w:val="26"/>
              </w:rPr>
            </w:pPr>
            <w:r w:rsidRPr="00BF6158">
              <w:rPr>
                <w:szCs w:val="26"/>
              </w:rPr>
              <w:t xml:space="preserve">- </w:t>
            </w:r>
            <w:r w:rsidRPr="00BF6158">
              <w:rPr>
                <w:b/>
                <w:szCs w:val="26"/>
              </w:rPr>
              <w:t xml:space="preserve">Bước 3: KT mảnh ghép: </w:t>
            </w:r>
            <w:r w:rsidRPr="00BF6158">
              <w:rPr>
                <w:szCs w:val="26"/>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rsidR="002D337B" w:rsidRPr="00BF6158" w:rsidRDefault="002D337B" w:rsidP="00BF6158">
            <w:pPr>
              <w:spacing w:after="0" w:line="360" w:lineRule="auto"/>
              <w:rPr>
                <w:szCs w:val="26"/>
              </w:rPr>
            </w:pPr>
            <w:r w:rsidRPr="00BF6158">
              <w:rPr>
                <w:szCs w:val="26"/>
              </w:rPr>
              <w:t xml:space="preserve">- </w:t>
            </w:r>
            <w:r w:rsidRPr="00BF6158">
              <w:rPr>
                <w:b/>
                <w:szCs w:val="26"/>
              </w:rPr>
              <w:t xml:space="preserve">Bước 4 : </w:t>
            </w:r>
            <w:r w:rsidRPr="00BF6158">
              <w:rPr>
                <w:szCs w:val="26"/>
              </w:rPr>
              <w:t>Gv tổng kết nội dung và ghi bảng, giải đáp nếu HS còn thắc mắc.</w:t>
            </w:r>
          </w:p>
        </w:tc>
        <w:tc>
          <w:tcPr>
            <w:tcW w:w="4984" w:type="dxa"/>
          </w:tcPr>
          <w:p w:rsidR="002D337B" w:rsidRPr="00BF6158" w:rsidRDefault="002D337B" w:rsidP="00BF6158">
            <w:pPr>
              <w:spacing w:after="0" w:line="360" w:lineRule="auto"/>
              <w:rPr>
                <w:szCs w:val="26"/>
              </w:rPr>
            </w:pPr>
            <w:r w:rsidRPr="00BF6158">
              <w:rPr>
                <w:szCs w:val="26"/>
              </w:rPr>
              <w:t>- HS chọn nhóm về nội dung mình yêu thích hoặc đã có hiểu biết để thảo luận .</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HS thảo luận và ghi lại những thắc mắc về nội dung mình đang bàn. Có thể tìm trợ giúp từ Gv</w:t>
            </w:r>
          </w:p>
          <w:p w:rsidR="002D337B" w:rsidRPr="00BF6158" w:rsidRDefault="002D337B" w:rsidP="00BF6158">
            <w:pPr>
              <w:spacing w:after="0" w:line="360" w:lineRule="auto"/>
              <w:rPr>
                <w:szCs w:val="26"/>
              </w:rPr>
            </w:pPr>
            <w:r w:rsidRPr="00BF6158">
              <w:rPr>
                <w:szCs w:val="26"/>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rsidR="002D337B" w:rsidRPr="00BF6158" w:rsidRDefault="002D337B" w:rsidP="00BF6158">
            <w:pPr>
              <w:spacing w:after="0" w:line="360" w:lineRule="auto"/>
              <w:rPr>
                <w:szCs w:val="26"/>
              </w:rPr>
            </w:pPr>
            <w:r w:rsidRPr="00BF6158">
              <w:rPr>
                <w:szCs w:val="26"/>
              </w:rPr>
              <w:t>- Lắng nghe và hỏi thêm nếu còn băn khoăn.</w:t>
            </w:r>
          </w:p>
          <w:p w:rsidR="002D337B" w:rsidRPr="00BF6158" w:rsidRDefault="002D337B" w:rsidP="00BF6158">
            <w:pPr>
              <w:spacing w:after="0" w:line="360" w:lineRule="auto"/>
              <w:rPr>
                <w:szCs w:val="26"/>
              </w:rPr>
            </w:pPr>
          </w:p>
        </w:tc>
      </w:tr>
    </w:tbl>
    <w:p w:rsidR="002D337B" w:rsidRPr="00DC071F" w:rsidRDefault="002D337B" w:rsidP="00DC071F">
      <w:pPr>
        <w:spacing w:after="0" w:line="360" w:lineRule="auto"/>
        <w:jc w:val="center"/>
        <w:rPr>
          <w:b/>
          <w:szCs w:val="26"/>
        </w:rPr>
      </w:pPr>
      <w:r w:rsidRPr="00DC071F">
        <w:rPr>
          <w:b/>
          <w:szCs w:val="26"/>
        </w:rPr>
        <w:t>Phiếu học tập cho phần hoạt động này ( các ban tham khảo)</w:t>
      </w:r>
    </w:p>
    <w:p w:rsidR="002D337B" w:rsidRPr="00DC071F" w:rsidRDefault="002D337B" w:rsidP="00DC071F">
      <w:pPr>
        <w:spacing w:after="0" w:line="360" w:lineRule="auto"/>
        <w:rPr>
          <w:b/>
          <w:szCs w:val="26"/>
        </w:rPr>
      </w:pPr>
      <w:r w:rsidRPr="00DC071F">
        <w:rPr>
          <w:b/>
          <w:szCs w:val="26"/>
        </w:rPr>
        <w:t>Nhóm 1: Đặc điểm địa hình.</w:t>
      </w:r>
    </w:p>
    <w:p w:rsidR="002D337B" w:rsidRPr="00DC071F" w:rsidRDefault="002D337B" w:rsidP="00DC071F">
      <w:pPr>
        <w:spacing w:after="0" w:line="360" w:lineRule="auto"/>
        <w:rPr>
          <w:b/>
          <w:i/>
          <w:szCs w:val="26"/>
        </w:rPr>
      </w:pPr>
      <w:r w:rsidRPr="00DC071F">
        <w:rPr>
          <w:b/>
          <w:i/>
          <w:szCs w:val="26"/>
        </w:rPr>
        <w:t>Quan sát lược đồ hình 1 kết hợp đọc sách giáo khoa trang 31</w:t>
      </w:r>
    </w:p>
    <w:p w:rsidR="002D337B" w:rsidRPr="00DC071F" w:rsidRDefault="002D337B" w:rsidP="00DC071F">
      <w:pPr>
        <w:spacing w:after="0" w:line="360" w:lineRule="auto"/>
        <w:rPr>
          <w:szCs w:val="26"/>
        </w:rPr>
      </w:pPr>
      <w:r w:rsidRPr="00DC071F">
        <w:rPr>
          <w:szCs w:val="26"/>
        </w:rPr>
        <w:t>- Vùng đồng bằng Bắc Bộ có địa hình: ……………………………………………………</w:t>
      </w:r>
    </w:p>
    <w:p w:rsidR="002D337B" w:rsidRPr="00DC071F" w:rsidRDefault="002D337B" w:rsidP="00DC071F">
      <w:pPr>
        <w:spacing w:after="0" w:line="360" w:lineRule="auto"/>
        <w:rPr>
          <w:szCs w:val="26"/>
        </w:rPr>
      </w:pPr>
      <w:r w:rsidRPr="00DC071F">
        <w:rPr>
          <w:szCs w:val="26"/>
        </w:rPr>
        <w:t>- Bề mặt đồng bằng …………………………………………………………………………</w:t>
      </w:r>
    </w:p>
    <w:p w:rsidR="002D337B" w:rsidRPr="00DC071F" w:rsidRDefault="002D337B" w:rsidP="00DC071F">
      <w:pPr>
        <w:spacing w:after="0" w:line="360" w:lineRule="auto"/>
        <w:rPr>
          <w:szCs w:val="26"/>
        </w:rPr>
      </w:pPr>
      <w:r w:rsidRPr="00DC071F">
        <w:rPr>
          <w:szCs w:val="26"/>
        </w:rPr>
        <w:t>+ Phía trong đê : ……………….</w:t>
      </w:r>
    </w:p>
    <w:p w:rsidR="002D337B" w:rsidRPr="00DC071F" w:rsidRDefault="002D337B" w:rsidP="00DC071F">
      <w:pPr>
        <w:spacing w:after="0" w:line="360" w:lineRule="auto"/>
        <w:rPr>
          <w:szCs w:val="26"/>
        </w:rPr>
      </w:pPr>
      <w:r w:rsidRPr="00DC071F">
        <w:rPr>
          <w:szCs w:val="26"/>
        </w:rPr>
        <w:t>+ Phía ngoài đê: ………………..</w:t>
      </w:r>
    </w:p>
    <w:p w:rsidR="002D337B" w:rsidRPr="00DC071F" w:rsidRDefault="002D337B" w:rsidP="00DC071F">
      <w:pPr>
        <w:spacing w:after="0" w:line="360" w:lineRule="auto"/>
        <w:rPr>
          <w:szCs w:val="26"/>
        </w:rPr>
      </w:pPr>
      <w:r w:rsidRPr="00DC071F">
        <w:rPr>
          <w:szCs w:val="26"/>
        </w:rPr>
        <w:t>+ Tác dụng của đê ở ĐBBB: ……..</w:t>
      </w:r>
    </w:p>
    <w:p w:rsidR="002D337B" w:rsidRPr="00DC071F" w:rsidRDefault="002D337B" w:rsidP="00DC071F">
      <w:pPr>
        <w:pStyle w:val="ListParagraph"/>
        <w:numPr>
          <w:ilvl w:val="0"/>
          <w:numId w:val="6"/>
        </w:numPr>
        <w:spacing w:after="0" w:line="360" w:lineRule="auto"/>
        <w:rPr>
          <w:szCs w:val="26"/>
        </w:rPr>
      </w:pPr>
      <w:r w:rsidRPr="00DC071F">
        <w:rPr>
          <w:szCs w:val="26"/>
        </w:rPr>
        <w:t>Diện tích của ĐBBB: ……</w:t>
      </w:r>
    </w:p>
    <w:p w:rsidR="002D337B" w:rsidRPr="00DC071F" w:rsidRDefault="002D337B" w:rsidP="00DC071F">
      <w:pPr>
        <w:spacing w:after="0" w:line="360" w:lineRule="auto"/>
        <w:ind w:left="360"/>
        <w:rPr>
          <w:b/>
          <w:szCs w:val="26"/>
        </w:rPr>
      </w:pPr>
      <w:r w:rsidRPr="00DC071F">
        <w:rPr>
          <w:b/>
          <w:szCs w:val="26"/>
        </w:rPr>
        <w:t>Nhóm 2: Sông ngòi ở ĐBBB.</w:t>
      </w:r>
    </w:p>
    <w:p w:rsidR="002D337B" w:rsidRPr="00DC071F" w:rsidRDefault="002D337B" w:rsidP="00DC071F">
      <w:pPr>
        <w:spacing w:after="0" w:line="360" w:lineRule="auto"/>
        <w:ind w:left="360"/>
        <w:rPr>
          <w:b/>
          <w:i/>
          <w:szCs w:val="26"/>
        </w:rPr>
      </w:pPr>
      <w:r w:rsidRPr="00DC071F">
        <w:rPr>
          <w:b/>
          <w:i/>
          <w:szCs w:val="26"/>
        </w:rPr>
        <w:t>Quan sát hình 1 và kết hợp đọc thông tin SGK trang 32.</w:t>
      </w:r>
    </w:p>
    <w:p w:rsidR="002D337B" w:rsidRPr="00DC071F" w:rsidRDefault="002D337B" w:rsidP="00DC071F">
      <w:pPr>
        <w:spacing w:after="0" w:line="360" w:lineRule="auto"/>
        <w:rPr>
          <w:szCs w:val="26"/>
        </w:rPr>
      </w:pPr>
      <w:r w:rsidRPr="00DC071F">
        <w:rPr>
          <w:szCs w:val="26"/>
        </w:rPr>
        <w:t>- Tìm và chỉ sông Hồng và các nhánh của sông Hồng?</w:t>
      </w:r>
    </w:p>
    <w:p w:rsidR="002D337B" w:rsidRPr="00DC071F" w:rsidRDefault="002D337B" w:rsidP="00DC071F">
      <w:pPr>
        <w:spacing w:after="0" w:line="360" w:lineRule="auto"/>
        <w:rPr>
          <w:szCs w:val="26"/>
        </w:rPr>
      </w:pPr>
      <w:r w:rsidRPr="00DC071F">
        <w:rPr>
          <w:szCs w:val="26"/>
        </w:rPr>
        <w:t>+ Theo em vì sao con song có tên là Sông Hồng:…….</w:t>
      </w:r>
    </w:p>
    <w:p w:rsidR="002D337B" w:rsidRPr="00DC071F" w:rsidRDefault="002D337B" w:rsidP="00DC071F">
      <w:pPr>
        <w:spacing w:after="0" w:line="360" w:lineRule="auto"/>
        <w:rPr>
          <w:szCs w:val="26"/>
        </w:rPr>
      </w:pPr>
      <w:r w:rsidRPr="00DC071F">
        <w:rPr>
          <w:szCs w:val="26"/>
        </w:rPr>
        <w:t>- Tìm và chỉ tên hệ thống sống Thái Bình:</w:t>
      </w:r>
    </w:p>
    <w:p w:rsidR="002D337B" w:rsidRPr="00DC071F" w:rsidRDefault="002D337B" w:rsidP="00DC071F">
      <w:pPr>
        <w:spacing w:after="0" w:line="360" w:lineRule="auto"/>
        <w:rPr>
          <w:szCs w:val="26"/>
        </w:rPr>
      </w:pPr>
      <w:r w:rsidRPr="00DC071F">
        <w:rPr>
          <w:szCs w:val="26"/>
        </w:rPr>
        <w:t>+ Em có nhận xét chung gì về sông ngòi ở vùng này:</w:t>
      </w:r>
    </w:p>
    <w:p w:rsidR="002D337B" w:rsidRPr="00DC071F" w:rsidRDefault="002D337B" w:rsidP="00DC071F">
      <w:pPr>
        <w:spacing w:after="0" w:line="360" w:lineRule="auto"/>
        <w:rPr>
          <w:szCs w:val="26"/>
        </w:rPr>
      </w:pPr>
      <w:r w:rsidRPr="00DC071F">
        <w:rPr>
          <w:szCs w:val="26"/>
        </w:rPr>
        <w:t>. Mật độ:………….</w:t>
      </w:r>
    </w:p>
    <w:p w:rsidR="002D337B" w:rsidRPr="00DC071F" w:rsidRDefault="002D337B" w:rsidP="00DC071F">
      <w:pPr>
        <w:spacing w:after="0" w:line="360" w:lineRule="auto"/>
        <w:rPr>
          <w:szCs w:val="26"/>
        </w:rPr>
      </w:pPr>
      <w:r w:rsidRPr="00DC071F">
        <w:rPr>
          <w:szCs w:val="26"/>
        </w:rPr>
        <w:t>. Lượng phù sa : …………….</w:t>
      </w:r>
    </w:p>
    <w:p w:rsidR="002D337B" w:rsidRPr="00DC071F" w:rsidRDefault="002D337B" w:rsidP="00DC071F">
      <w:pPr>
        <w:spacing w:after="0" w:line="360" w:lineRule="auto"/>
        <w:rPr>
          <w:szCs w:val="26"/>
        </w:rPr>
      </w:pPr>
      <w:r w:rsidRPr="00DC071F">
        <w:rPr>
          <w:szCs w:val="26"/>
        </w:rPr>
        <w:t>. Mực nước – Mùa cạn</w:t>
      </w:r>
    </w:p>
    <w:p w:rsidR="002D337B" w:rsidRPr="00DC071F" w:rsidRDefault="002D337B" w:rsidP="00DC071F">
      <w:pPr>
        <w:spacing w:after="0" w:line="360" w:lineRule="auto"/>
        <w:ind w:left="360"/>
        <w:rPr>
          <w:szCs w:val="26"/>
        </w:rPr>
      </w:pPr>
      <w:r w:rsidRPr="00DC071F">
        <w:rPr>
          <w:szCs w:val="26"/>
        </w:rPr>
        <w:t xml:space="preserve">               - Mùa mưa </w:t>
      </w:r>
    </w:p>
    <w:p w:rsidR="002D337B" w:rsidRPr="00DC071F" w:rsidRDefault="002D337B" w:rsidP="00DC071F">
      <w:pPr>
        <w:spacing w:after="0" w:line="360" w:lineRule="auto"/>
        <w:rPr>
          <w:szCs w:val="26"/>
        </w:rPr>
      </w:pPr>
      <w:r w:rsidRPr="00DC071F">
        <w:rPr>
          <w:szCs w:val="26"/>
        </w:rPr>
        <w:t>+  Để hạn chế ngập lụt người dân ở ĐBBB đã làm gì : ………………..</w:t>
      </w:r>
    </w:p>
    <w:p w:rsidR="002D337B" w:rsidRPr="00DC071F" w:rsidRDefault="002D337B" w:rsidP="00DC071F">
      <w:pPr>
        <w:spacing w:after="0" w:line="360" w:lineRule="auto"/>
        <w:rPr>
          <w:b/>
          <w:szCs w:val="26"/>
        </w:rPr>
      </w:pPr>
      <w:r w:rsidRPr="00DC071F">
        <w:rPr>
          <w:b/>
          <w:szCs w:val="26"/>
        </w:rPr>
        <w:t>Nhóm 3: Đât đai, khí hậu</w:t>
      </w:r>
    </w:p>
    <w:p w:rsidR="002D337B" w:rsidRPr="00DC071F" w:rsidRDefault="002D337B" w:rsidP="00DC071F">
      <w:pPr>
        <w:spacing w:after="0" w:line="360" w:lineRule="auto"/>
        <w:rPr>
          <w:b/>
          <w:i/>
          <w:szCs w:val="26"/>
        </w:rPr>
      </w:pPr>
      <w:r w:rsidRPr="00DC071F">
        <w:rPr>
          <w:b/>
          <w:i/>
          <w:szCs w:val="26"/>
        </w:rPr>
        <w:t>Đọc  thông tin và có thể tìm hiểu thêm thông tin:</w:t>
      </w:r>
    </w:p>
    <w:p w:rsidR="002D337B" w:rsidRPr="00DC071F" w:rsidRDefault="002D337B" w:rsidP="00DC071F">
      <w:pPr>
        <w:spacing w:after="0" w:line="360" w:lineRule="auto"/>
        <w:rPr>
          <w:szCs w:val="26"/>
        </w:rPr>
      </w:pPr>
      <w:r w:rsidRPr="00DC071F">
        <w:rPr>
          <w:szCs w:val="26"/>
        </w:rPr>
        <w:t>- Đất đai:  ………………</w:t>
      </w:r>
    </w:p>
    <w:p w:rsidR="002D337B" w:rsidRPr="00DC071F" w:rsidRDefault="002D337B" w:rsidP="00DC071F">
      <w:pPr>
        <w:spacing w:after="0" w:line="360" w:lineRule="auto"/>
        <w:rPr>
          <w:szCs w:val="26"/>
        </w:rPr>
      </w:pPr>
      <w:r w:rsidRPr="00DC071F">
        <w:rPr>
          <w:szCs w:val="26"/>
        </w:rPr>
        <w:t>+ Loại đất chiếm diện tích lớn:………..</w:t>
      </w:r>
    </w:p>
    <w:p w:rsidR="002D337B" w:rsidRPr="00DC071F" w:rsidRDefault="002D337B" w:rsidP="00DC071F">
      <w:pPr>
        <w:spacing w:after="0" w:line="360" w:lineRule="auto"/>
        <w:rPr>
          <w:szCs w:val="26"/>
        </w:rPr>
      </w:pPr>
      <w:r w:rsidRPr="00DC071F">
        <w:rPr>
          <w:szCs w:val="26"/>
        </w:rPr>
        <w:t xml:space="preserve">+ Ven biển có đất : …………….? </w:t>
      </w:r>
    </w:p>
    <w:p w:rsidR="002D337B" w:rsidRPr="00DC071F" w:rsidRDefault="002D337B" w:rsidP="00DC071F">
      <w:pPr>
        <w:spacing w:after="0" w:line="360" w:lineRule="auto"/>
        <w:rPr>
          <w:szCs w:val="26"/>
        </w:rPr>
      </w:pPr>
      <w:r w:rsidRPr="00DC071F">
        <w:rPr>
          <w:szCs w:val="26"/>
        </w:rPr>
        <w:t>- Thế nào là đất phù sa, đất mặn, đất phèn ?</w:t>
      </w:r>
    </w:p>
    <w:p w:rsidR="002D337B" w:rsidRPr="00DC071F" w:rsidRDefault="002D337B" w:rsidP="00DC071F">
      <w:pPr>
        <w:spacing w:after="0" w:line="360" w:lineRule="auto"/>
        <w:rPr>
          <w:szCs w:val="26"/>
        </w:rPr>
      </w:pPr>
      <w:r w:rsidRPr="00DC071F">
        <w:rPr>
          <w:szCs w:val="26"/>
        </w:rPr>
        <w:t>- Khí hậu: …………………………………….</w:t>
      </w:r>
    </w:p>
    <w:p w:rsidR="002D337B" w:rsidRPr="00DC071F" w:rsidRDefault="002D337B" w:rsidP="00DC071F">
      <w:pPr>
        <w:spacing w:after="0" w:line="360" w:lineRule="auto"/>
        <w:rPr>
          <w:szCs w:val="26"/>
        </w:rPr>
      </w:pPr>
      <w:r w:rsidRPr="00DC071F">
        <w:rPr>
          <w:szCs w:val="26"/>
        </w:rPr>
        <w:t>+ Mùa đông: ………….</w:t>
      </w:r>
    </w:p>
    <w:p w:rsidR="002D337B" w:rsidRPr="00DC071F" w:rsidRDefault="002D337B" w:rsidP="00DC071F">
      <w:pPr>
        <w:spacing w:after="0" w:line="360" w:lineRule="auto"/>
        <w:rPr>
          <w:szCs w:val="26"/>
        </w:rPr>
      </w:pPr>
      <w:r w:rsidRPr="00DC071F">
        <w:rPr>
          <w:szCs w:val="26"/>
        </w:rPr>
        <w:t>+ Mùa hạ : ……………………</w:t>
      </w:r>
    </w:p>
    <w:p w:rsidR="002D337B" w:rsidRPr="00DC071F" w:rsidRDefault="002D337B" w:rsidP="00DC071F">
      <w:pPr>
        <w:spacing w:after="0" w:line="360" w:lineRule="auto"/>
        <w:rPr>
          <w:b/>
          <w:szCs w:val="26"/>
        </w:rPr>
      </w:pPr>
      <w:r w:rsidRPr="00DC071F">
        <w:rPr>
          <w:b/>
          <w:szCs w:val="26"/>
        </w:rPr>
        <w:t>B.3. Thuận lợi và khó khăn của địa hình, sông ngòi .</w:t>
      </w:r>
    </w:p>
    <w:p w:rsidR="002D337B" w:rsidRPr="00DC071F" w:rsidRDefault="002D337B" w:rsidP="00DC071F">
      <w:pPr>
        <w:spacing w:after="0" w:line="360" w:lineRule="auto"/>
        <w:rPr>
          <w:szCs w:val="26"/>
        </w:rPr>
      </w:pPr>
      <w:r w:rsidRPr="00DC071F">
        <w:rPr>
          <w:szCs w:val="26"/>
        </w:rPr>
        <w:t>a) Mục tiêu: Trình bày được một số thuận lợi và khó khăn của địa hình, sông ngòi</w:t>
      </w:r>
    </w:p>
    <w:p w:rsidR="002D337B" w:rsidRPr="00DC071F" w:rsidRDefault="002D337B" w:rsidP="00DC071F">
      <w:pPr>
        <w:spacing w:after="0" w:line="360" w:lineRule="auto"/>
        <w:rPr>
          <w:szCs w:val="26"/>
        </w:rPr>
      </w:pPr>
      <w:r w:rsidRPr="00DC071F">
        <w:rPr>
          <w:szCs w:val="26"/>
        </w:rPr>
        <w:t>đối với sản xuất và đời sông ở vùng Đồng bằng Bắc Bộ.</w:t>
      </w:r>
    </w:p>
    <w:p w:rsidR="002D337B" w:rsidRPr="00DC071F" w:rsidRDefault="002D337B" w:rsidP="00DC071F">
      <w:pPr>
        <w:spacing w:after="0" w:line="360" w:lineRule="auto"/>
        <w:rPr>
          <w:b/>
          <w:szCs w:val="26"/>
        </w:rPr>
      </w:pPr>
      <w:r w:rsidRPr="00DC071F">
        <w:rPr>
          <w:szCs w:val="26"/>
        </w:rPr>
        <w:t xml:space="preserve">b) Cách tiến hành.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3"/>
        <w:gridCol w:w="4984"/>
      </w:tblGrid>
      <w:tr w:rsidR="002D337B" w:rsidRPr="00BF6158" w:rsidTr="00BF6158">
        <w:tc>
          <w:tcPr>
            <w:tcW w:w="4983" w:type="dxa"/>
          </w:tcPr>
          <w:p w:rsidR="002D337B" w:rsidRPr="00BF6158" w:rsidRDefault="002D337B" w:rsidP="00BF6158">
            <w:pPr>
              <w:spacing w:after="0" w:line="360" w:lineRule="auto"/>
              <w:rPr>
                <w:szCs w:val="26"/>
              </w:rPr>
            </w:pPr>
            <w:r w:rsidRPr="00BF6158">
              <w:rPr>
                <w:szCs w:val="26"/>
              </w:rPr>
              <w:t>- Đọc thầm SGK trang 33 mục 3. Thảo luận theo nhóm 4 các câu hỏi.</w:t>
            </w:r>
          </w:p>
          <w:p w:rsidR="002D337B" w:rsidRPr="00BF6158" w:rsidRDefault="002D337B" w:rsidP="00BF6158">
            <w:pPr>
              <w:spacing w:after="0" w:line="360" w:lineRule="auto"/>
              <w:rPr>
                <w:szCs w:val="26"/>
              </w:rPr>
            </w:pPr>
            <w:r w:rsidRPr="00BF6158">
              <w:rPr>
                <w:szCs w:val="26"/>
              </w:rPr>
              <w:t xml:space="preserve">- Đại diện 2 – 3 nhóm trả lời </w:t>
            </w:r>
          </w:p>
          <w:p w:rsidR="002D337B" w:rsidRPr="00BF6158" w:rsidRDefault="002D337B" w:rsidP="00BF6158">
            <w:pPr>
              <w:spacing w:after="0" w:line="360" w:lineRule="auto"/>
              <w:rPr>
                <w:szCs w:val="26"/>
              </w:rPr>
            </w:pPr>
            <w:r w:rsidRPr="00BF6158">
              <w:rPr>
                <w:szCs w:val="26"/>
              </w:rPr>
              <w:t>+ Bằng hiểu biết của em hãy nêu những thuận lợi về địa hình ở vùng ĐBBB?</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Bằng hiểu biết của em hãy nêu những khó khăn  về địa hình ở vùng ĐBBB?</w:t>
            </w:r>
          </w:p>
          <w:p w:rsidR="002D337B" w:rsidRPr="00BF6158" w:rsidRDefault="002D337B" w:rsidP="00BF6158">
            <w:pPr>
              <w:spacing w:after="0" w:line="360" w:lineRule="auto"/>
              <w:rPr>
                <w:szCs w:val="26"/>
              </w:rPr>
            </w:pPr>
            <w:r w:rsidRPr="00BF6158">
              <w:rPr>
                <w:szCs w:val="26"/>
              </w:rPr>
              <w:t>+ Hệ thống sông ngòi ở ĐBBB có thuận lợi và khó khăn gì đối với đời sống và sản xuất?</w:t>
            </w:r>
          </w:p>
          <w:p w:rsidR="002D337B" w:rsidRPr="00BF6158" w:rsidRDefault="002D337B" w:rsidP="00BF6158">
            <w:pPr>
              <w:spacing w:after="0" w:line="360" w:lineRule="auto"/>
              <w:rPr>
                <w:szCs w:val="26"/>
              </w:rPr>
            </w:pPr>
            <w:r w:rsidRPr="00BF6158">
              <w:rPr>
                <w:szCs w:val="26"/>
              </w:rPr>
              <w:t xml:space="preserve">+ Nơi em ở có thuộc vùng ĐBBB không? </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xml:space="preserve">- Gv chốt nội dung này. </w:t>
            </w:r>
          </w:p>
        </w:tc>
        <w:tc>
          <w:tcPr>
            <w:tcW w:w="4984" w:type="dxa"/>
          </w:tcPr>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Đất đai khá bằng phẳng nên thuận lợi cho  giao thông và xây dựng nhà ở.</w:t>
            </w:r>
          </w:p>
          <w:p w:rsidR="002D337B" w:rsidRPr="00BF6158" w:rsidRDefault="002D337B" w:rsidP="00BF6158">
            <w:pPr>
              <w:spacing w:after="0" w:line="360" w:lineRule="auto"/>
              <w:rPr>
                <w:szCs w:val="26"/>
              </w:rPr>
            </w:pPr>
            <w:r w:rsidRPr="00BF6158">
              <w:rPr>
                <w:szCs w:val="26"/>
              </w:rPr>
              <w:t>+ Đất đai màu mỡ và khí hậu có mùa đông lạnh thuận lợi cho phát triển nông nghiệp.</w:t>
            </w:r>
          </w:p>
          <w:p w:rsidR="002D337B" w:rsidRPr="00BF6158" w:rsidRDefault="002D337B" w:rsidP="00BF6158">
            <w:pPr>
              <w:spacing w:after="0" w:line="360" w:lineRule="auto"/>
              <w:rPr>
                <w:szCs w:val="26"/>
              </w:rPr>
            </w:pPr>
            <w:r w:rsidRPr="00BF6158">
              <w:rPr>
                <w:szCs w:val="26"/>
              </w:rPr>
              <w:t xml:space="preserve">+ Nhiều nơi có phong cảnh đẹp thuận lợi cho </w:t>
            </w:r>
          </w:p>
          <w:p w:rsidR="002D337B" w:rsidRPr="00BF6158" w:rsidRDefault="002D337B" w:rsidP="00BF6158">
            <w:pPr>
              <w:spacing w:after="0" w:line="360" w:lineRule="auto"/>
              <w:rPr>
                <w:szCs w:val="26"/>
              </w:rPr>
            </w:pPr>
            <w:r w:rsidRPr="00BF6158">
              <w:rPr>
                <w:szCs w:val="26"/>
              </w:rPr>
              <w:t xml:space="preserve">phát triển du lịch như Tam Đảo, Thung </w:t>
            </w:r>
          </w:p>
          <w:p w:rsidR="002D337B" w:rsidRPr="00BF6158" w:rsidRDefault="002D337B" w:rsidP="00BF6158">
            <w:pPr>
              <w:spacing w:after="0" w:line="360" w:lineRule="auto"/>
              <w:rPr>
                <w:szCs w:val="26"/>
              </w:rPr>
            </w:pPr>
            <w:r w:rsidRPr="00BF6158">
              <w:rPr>
                <w:szCs w:val="26"/>
              </w:rPr>
              <w:t>Nham…, Tràng An Bái Đính, Động Hương Tích …</w:t>
            </w:r>
          </w:p>
          <w:p w:rsidR="002D337B" w:rsidRPr="00BF6158" w:rsidRDefault="002D337B" w:rsidP="00BF6158">
            <w:pPr>
              <w:spacing w:after="0" w:line="360" w:lineRule="auto"/>
              <w:rPr>
                <w:szCs w:val="26"/>
              </w:rPr>
            </w:pPr>
            <w:r w:rsidRPr="00BF6158">
              <w:rPr>
                <w:szCs w:val="26"/>
              </w:rPr>
              <w:t>+ Vùng trong đê đất dần bị bạc màu.</w:t>
            </w:r>
          </w:p>
          <w:p w:rsidR="002D337B" w:rsidRPr="00BF6158" w:rsidRDefault="002D337B" w:rsidP="00BF6158">
            <w:pPr>
              <w:spacing w:after="0" w:line="360" w:lineRule="auto"/>
              <w:rPr>
                <w:szCs w:val="26"/>
              </w:rPr>
            </w:pPr>
            <w:r w:rsidRPr="00BF6158">
              <w:rPr>
                <w:szCs w:val="26"/>
              </w:rPr>
              <w:t>+ Các vùng trũng bị ngập úng vào mùa mưa.</w:t>
            </w:r>
          </w:p>
          <w:p w:rsidR="002D337B" w:rsidRPr="00BF6158" w:rsidRDefault="002D337B" w:rsidP="00BF6158">
            <w:pPr>
              <w:spacing w:after="0" w:line="360" w:lineRule="auto"/>
              <w:rPr>
                <w:szCs w:val="26"/>
              </w:rPr>
            </w:pPr>
            <w:r w:rsidRPr="00BF6158">
              <w:rPr>
                <w:szCs w:val="26"/>
              </w:rPr>
              <w:t>+ Thuận lợi:</w:t>
            </w:r>
          </w:p>
          <w:p w:rsidR="002D337B" w:rsidRPr="00BF6158" w:rsidRDefault="002D337B" w:rsidP="00BF6158">
            <w:pPr>
              <w:spacing w:after="0" w:line="360" w:lineRule="auto"/>
              <w:rPr>
                <w:szCs w:val="26"/>
              </w:rPr>
            </w:pPr>
            <w:r w:rsidRPr="00BF6158">
              <w:rPr>
                <w:szCs w:val="26"/>
              </w:rPr>
              <w:t>- Cung câp nước cho đời sống và sản xuất.</w:t>
            </w:r>
          </w:p>
          <w:p w:rsidR="002D337B" w:rsidRPr="00BF6158" w:rsidRDefault="002D337B" w:rsidP="00BF6158">
            <w:pPr>
              <w:spacing w:after="0" w:line="360" w:lineRule="auto"/>
              <w:rPr>
                <w:szCs w:val="26"/>
              </w:rPr>
            </w:pPr>
            <w:r w:rsidRPr="00BF6158">
              <w:rPr>
                <w:szCs w:val="26"/>
              </w:rPr>
              <w:t>- Phát triển giao thông đường thủy.</w:t>
            </w:r>
          </w:p>
          <w:p w:rsidR="002D337B" w:rsidRPr="00BF6158" w:rsidRDefault="002D337B" w:rsidP="00BF6158">
            <w:pPr>
              <w:spacing w:after="0" w:line="360" w:lineRule="auto"/>
              <w:rPr>
                <w:szCs w:val="26"/>
              </w:rPr>
            </w:pPr>
            <w:r w:rsidRPr="00BF6158">
              <w:rPr>
                <w:szCs w:val="26"/>
              </w:rPr>
              <w:t>+ Khó khăn</w:t>
            </w:r>
          </w:p>
          <w:p w:rsidR="002D337B" w:rsidRPr="00BF6158" w:rsidRDefault="002D337B" w:rsidP="00BF6158">
            <w:pPr>
              <w:spacing w:after="0" w:line="360" w:lineRule="auto"/>
              <w:rPr>
                <w:szCs w:val="26"/>
              </w:rPr>
            </w:pPr>
            <w:r w:rsidRPr="00BF6158">
              <w:rPr>
                <w:szCs w:val="26"/>
              </w:rPr>
              <w:t>- Mùa khô mực nước thấp khó khăn cho giao thông đường thủy và thiếu nước sản xuất.</w:t>
            </w:r>
          </w:p>
          <w:p w:rsidR="002D337B" w:rsidRPr="00BF6158" w:rsidRDefault="002D337B" w:rsidP="00BF6158">
            <w:pPr>
              <w:spacing w:after="0" w:line="360" w:lineRule="auto"/>
              <w:rPr>
                <w:szCs w:val="26"/>
              </w:rPr>
            </w:pPr>
            <w:r w:rsidRPr="00BF6158">
              <w:rPr>
                <w:szCs w:val="26"/>
              </w:rPr>
              <w:t>- Mùa lũ nước sông dâng cao gây ngập lụt, ảnh hưởng đến đời sống sinh hoạt của người dân.</w:t>
            </w:r>
          </w:p>
        </w:tc>
      </w:tr>
    </w:tbl>
    <w:p w:rsidR="002D337B" w:rsidRPr="00DC071F" w:rsidRDefault="002D337B" w:rsidP="00DC071F">
      <w:pPr>
        <w:spacing w:after="0" w:line="360" w:lineRule="auto"/>
        <w:rPr>
          <w:b/>
          <w:szCs w:val="26"/>
        </w:rPr>
      </w:pPr>
      <w:r w:rsidRPr="00DC071F">
        <w:rPr>
          <w:b/>
          <w:szCs w:val="26"/>
        </w:rPr>
        <w:t>B.4. Một số biện pháp bảo vệ thiên nhiên</w:t>
      </w:r>
    </w:p>
    <w:p w:rsidR="002D337B" w:rsidRPr="00DC071F" w:rsidRDefault="002D337B" w:rsidP="00DC071F">
      <w:pPr>
        <w:spacing w:after="0" w:line="360" w:lineRule="auto"/>
        <w:rPr>
          <w:szCs w:val="26"/>
        </w:rPr>
      </w:pPr>
      <w:r w:rsidRPr="00DC071F">
        <w:rPr>
          <w:szCs w:val="26"/>
        </w:rPr>
        <w:t xml:space="preserve"> Hoạt động 7: Đề xuất một số biện pháp bảo vệ thiên nhiên vùng Đồng bằng Bắc Bộ</w:t>
      </w:r>
    </w:p>
    <w:p w:rsidR="002D337B" w:rsidRPr="00DC071F" w:rsidRDefault="002D337B" w:rsidP="00DC071F">
      <w:pPr>
        <w:spacing w:after="0" w:line="360" w:lineRule="auto"/>
        <w:rPr>
          <w:szCs w:val="26"/>
        </w:rPr>
      </w:pPr>
      <w:r w:rsidRPr="00DC071F">
        <w:rPr>
          <w:szCs w:val="26"/>
        </w:rPr>
        <w:t>a) Mục tiêu: Đưa ra được một số biện pháp bảo vệ thiên nhiên vùng Đông băng</w:t>
      </w:r>
    </w:p>
    <w:p w:rsidR="002D337B" w:rsidRPr="00DC071F" w:rsidRDefault="002D337B" w:rsidP="00DC071F">
      <w:pPr>
        <w:spacing w:after="0" w:line="360" w:lineRule="auto"/>
        <w:rPr>
          <w:szCs w:val="26"/>
        </w:rPr>
      </w:pPr>
      <w:r w:rsidRPr="00DC071F">
        <w:rPr>
          <w:szCs w:val="26"/>
        </w:rPr>
        <w:t>Bắc Bộ.</w:t>
      </w:r>
    </w:p>
    <w:p w:rsidR="002D337B" w:rsidRPr="00DC071F" w:rsidRDefault="002D337B" w:rsidP="00DC071F">
      <w:pPr>
        <w:spacing w:after="0" w:line="360" w:lineRule="auto"/>
        <w:rPr>
          <w:szCs w:val="26"/>
        </w:rPr>
      </w:pPr>
      <w:r w:rsidRPr="00DC071F">
        <w:rPr>
          <w:szCs w:val="26"/>
        </w:rPr>
        <w:t>b) Cách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3"/>
        <w:gridCol w:w="4984"/>
      </w:tblGrid>
      <w:tr w:rsidR="002D337B" w:rsidRPr="00BF6158" w:rsidTr="00BF6158">
        <w:tc>
          <w:tcPr>
            <w:tcW w:w="4983" w:type="dxa"/>
          </w:tcPr>
          <w:p w:rsidR="002D337B" w:rsidRPr="00BF6158" w:rsidRDefault="002D337B" w:rsidP="00BF6158">
            <w:pPr>
              <w:spacing w:after="0" w:line="360" w:lineRule="auto"/>
              <w:rPr>
                <w:szCs w:val="26"/>
              </w:rPr>
            </w:pPr>
            <w:r w:rsidRPr="00BF6158">
              <w:rPr>
                <w:szCs w:val="26"/>
              </w:rPr>
              <w:t>- Đọc thầm SGK trang 33, 34 mục 4.</w:t>
            </w:r>
          </w:p>
          <w:p w:rsidR="002D337B" w:rsidRPr="00BF6158" w:rsidRDefault="002D337B" w:rsidP="00BF6158">
            <w:pPr>
              <w:spacing w:after="0" w:line="360" w:lineRule="auto"/>
              <w:rPr>
                <w:szCs w:val="26"/>
              </w:rPr>
            </w:pPr>
            <w:r w:rsidRPr="00BF6158">
              <w:rPr>
                <w:szCs w:val="26"/>
              </w:rPr>
              <w:t>+ Nêu một số biện pháp bảo vệ  thiên nhiên ở vùng ĐBBB.</w:t>
            </w:r>
          </w:p>
          <w:p w:rsidR="002D337B" w:rsidRPr="00BF6158" w:rsidRDefault="002D337B" w:rsidP="00BF6158">
            <w:pPr>
              <w:spacing w:after="0" w:line="360" w:lineRule="auto"/>
              <w:rPr>
                <w:szCs w:val="26"/>
              </w:rPr>
            </w:pPr>
            <w:r w:rsidRPr="00BF6158">
              <w:rPr>
                <w:szCs w:val="26"/>
              </w:rPr>
              <w:t>+ Nơi em ở có thuộc vùng ĐBBB không? Người dân đã làm gì để bảo vệ thiên nhiên?</w:t>
            </w:r>
          </w:p>
          <w:p w:rsidR="002D337B" w:rsidRPr="00BF6158" w:rsidRDefault="002D337B" w:rsidP="00BF6158">
            <w:pPr>
              <w:spacing w:after="0" w:line="360" w:lineRule="auto"/>
              <w:rPr>
                <w:szCs w:val="26"/>
              </w:rPr>
            </w:pPr>
            <w:r w:rsidRPr="00BF6158">
              <w:rPr>
                <w:szCs w:val="26"/>
              </w:rPr>
              <w:t>+ Em đã tham gia hoạt động bảo vệ thiên nhiên nào chưa? Em có dự định gì để góp phần bảo vệ thiên nhiên nơi em sinh sống?</w:t>
            </w:r>
          </w:p>
          <w:p w:rsidR="002D337B" w:rsidRPr="00BF6158" w:rsidRDefault="002D337B" w:rsidP="00BF6158">
            <w:pPr>
              <w:spacing w:after="0" w:line="360" w:lineRule="auto"/>
              <w:rPr>
                <w:szCs w:val="26"/>
              </w:rPr>
            </w:pPr>
            <w:r w:rsidRPr="00BF6158">
              <w:rPr>
                <w:szCs w:val="26"/>
              </w:rPr>
              <w:t>- Gv lắng nghe và giáo dục …</w:t>
            </w:r>
          </w:p>
        </w:tc>
        <w:tc>
          <w:tcPr>
            <w:tcW w:w="4984" w:type="dxa"/>
          </w:tcPr>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HS đọc thầm SGK và trả lời.</w:t>
            </w:r>
          </w:p>
          <w:p w:rsidR="002D337B" w:rsidRPr="00BF6158" w:rsidRDefault="002D337B" w:rsidP="00BF6158">
            <w:pPr>
              <w:spacing w:after="0" w:line="360" w:lineRule="auto"/>
              <w:rPr>
                <w:szCs w:val="26"/>
              </w:rPr>
            </w:pPr>
          </w:p>
          <w:p w:rsidR="002D337B" w:rsidRPr="00BF6158" w:rsidRDefault="002D337B" w:rsidP="00BF6158">
            <w:pPr>
              <w:spacing w:after="0" w:line="360" w:lineRule="auto"/>
              <w:rPr>
                <w:szCs w:val="26"/>
              </w:rPr>
            </w:pPr>
            <w:r w:rsidRPr="00BF6158">
              <w:rPr>
                <w:szCs w:val="26"/>
              </w:rPr>
              <w:t>- HS trả lời tự do</w:t>
            </w:r>
          </w:p>
        </w:tc>
      </w:tr>
    </w:tbl>
    <w:p w:rsidR="002D337B" w:rsidRPr="00DC071F" w:rsidRDefault="002D337B" w:rsidP="00DC071F">
      <w:pPr>
        <w:spacing w:after="0" w:line="360" w:lineRule="auto"/>
        <w:rPr>
          <w:b/>
          <w:szCs w:val="26"/>
        </w:rPr>
      </w:pPr>
      <w:r w:rsidRPr="00DC071F">
        <w:rPr>
          <w:b/>
          <w:szCs w:val="26"/>
        </w:rPr>
        <w:t>C. Luyện tập .</w:t>
      </w:r>
    </w:p>
    <w:p w:rsidR="002D337B" w:rsidRPr="00DC071F" w:rsidRDefault="002D337B" w:rsidP="00DC071F">
      <w:pPr>
        <w:spacing w:after="0" w:line="360" w:lineRule="auto"/>
        <w:rPr>
          <w:szCs w:val="26"/>
        </w:rPr>
      </w:pPr>
      <w:r w:rsidRPr="00DC071F">
        <w:rPr>
          <w:szCs w:val="26"/>
        </w:rPr>
        <w:t>a) Mục tiêu: Củng có kiến thức, kĩ năng đã học trong bài.</w:t>
      </w:r>
    </w:p>
    <w:p w:rsidR="002D337B" w:rsidRPr="00DC071F" w:rsidRDefault="002D337B" w:rsidP="00DC071F">
      <w:pPr>
        <w:spacing w:after="0" w:line="360" w:lineRule="auto"/>
        <w:rPr>
          <w:szCs w:val="26"/>
        </w:rPr>
      </w:pPr>
      <w:r w:rsidRPr="00DC071F">
        <w:rPr>
          <w:szCs w:val="26"/>
        </w:rPr>
        <w:t>b) Cách tiền hành</w:t>
      </w:r>
    </w:p>
    <w:p w:rsidR="002D337B" w:rsidRPr="00DC071F" w:rsidRDefault="002D337B" w:rsidP="00DC071F">
      <w:pPr>
        <w:spacing w:after="0" w:line="360" w:lineRule="auto"/>
        <w:ind w:firstLine="715"/>
        <w:rPr>
          <w:szCs w:val="26"/>
        </w:rPr>
      </w:pPr>
      <w:r w:rsidRPr="00DC071F">
        <w:rPr>
          <w:szCs w:val="26"/>
        </w:rPr>
        <w:t>- Bước 1: GV tổ chức cho HS thảo luận nhóm 4 với 2 câu hỏi sau: ( có thể tổ chức thi thuyết trình )</w:t>
      </w:r>
    </w:p>
    <w:p w:rsidR="002D337B" w:rsidRPr="00DC071F" w:rsidRDefault="002D337B" w:rsidP="00DC071F">
      <w:pPr>
        <w:spacing w:after="0" w:line="360" w:lineRule="auto"/>
        <w:ind w:firstLine="715"/>
        <w:rPr>
          <w:szCs w:val="26"/>
        </w:rPr>
      </w:pPr>
      <w:r w:rsidRPr="00DC071F">
        <w:rPr>
          <w:szCs w:val="26"/>
        </w:rPr>
        <w:t>+ Câu 1: Xác định vị trí của Đồng bằng Bắc Bộ, sông Hồng và sông Thái Bình</w:t>
      </w:r>
    </w:p>
    <w:p w:rsidR="002D337B" w:rsidRPr="00DC071F" w:rsidRDefault="002D337B" w:rsidP="00DC071F">
      <w:pPr>
        <w:spacing w:after="0" w:line="360" w:lineRule="auto"/>
        <w:rPr>
          <w:szCs w:val="26"/>
        </w:rPr>
      </w:pPr>
      <w:r w:rsidRPr="00DC071F">
        <w:rPr>
          <w:szCs w:val="26"/>
        </w:rPr>
        <w:t>trên Bản đồ tự nhiên Việt Nam.</w:t>
      </w:r>
    </w:p>
    <w:p w:rsidR="002D337B" w:rsidRPr="00DC071F" w:rsidRDefault="002D337B" w:rsidP="00DC071F">
      <w:pPr>
        <w:spacing w:after="0" w:line="360" w:lineRule="auto"/>
        <w:ind w:firstLine="720"/>
        <w:rPr>
          <w:szCs w:val="26"/>
        </w:rPr>
      </w:pPr>
      <w:r w:rsidRPr="00DC071F">
        <w:rPr>
          <w:szCs w:val="26"/>
        </w:rPr>
        <w:t>+ Câu 2: Lựa chọn đặc điểm địa hình hoặc sông ngòi vùng Đồng băng Băc Bộ</w:t>
      </w:r>
    </w:p>
    <w:p w:rsidR="002D337B" w:rsidRPr="00DC071F" w:rsidRDefault="002D337B" w:rsidP="00DC071F">
      <w:pPr>
        <w:spacing w:after="0" w:line="360" w:lineRule="auto"/>
        <w:rPr>
          <w:szCs w:val="26"/>
        </w:rPr>
      </w:pPr>
      <w:r w:rsidRPr="00DC071F">
        <w:rPr>
          <w:szCs w:val="26"/>
        </w:rPr>
        <w:t>để hoàn thành sơ đồ theo gợi ý ở trang 34 SGK.</w:t>
      </w:r>
    </w:p>
    <w:p w:rsidR="002D337B" w:rsidRPr="00DC071F" w:rsidRDefault="002D337B" w:rsidP="00DC071F">
      <w:pPr>
        <w:spacing w:after="0" w:line="360" w:lineRule="auto"/>
        <w:ind w:firstLine="715"/>
        <w:rPr>
          <w:szCs w:val="26"/>
        </w:rPr>
      </w:pPr>
      <w:r w:rsidRPr="00DC071F">
        <w:rPr>
          <w:szCs w:val="26"/>
        </w:rPr>
        <w:t>- Bước 2: Đại diện một, hai nhóm trình bày kết quả, các nhóm khác nhận xét; bổ sung câu trả lời.</w:t>
      </w:r>
    </w:p>
    <w:p w:rsidR="002D337B" w:rsidRPr="00DC071F" w:rsidRDefault="002D337B" w:rsidP="00DC071F">
      <w:pPr>
        <w:spacing w:after="0" w:line="360" w:lineRule="auto"/>
        <w:rPr>
          <w:szCs w:val="26"/>
        </w:rPr>
      </w:pPr>
      <w:r w:rsidRPr="00DC071F">
        <w:rPr>
          <w:szCs w:val="26"/>
        </w:rPr>
        <w:t>Gợi ý HS trả lời câu 2: Ví dụ chọn sông ngòi:</w:t>
      </w:r>
    </w:p>
    <w:p w:rsidR="002D337B" w:rsidRPr="00DC071F" w:rsidRDefault="002D337B" w:rsidP="00DC071F">
      <w:pPr>
        <w:spacing w:after="0" w:line="360" w:lineRule="auto"/>
        <w:ind w:firstLine="720"/>
        <w:rPr>
          <w:szCs w:val="26"/>
        </w:rPr>
      </w:pPr>
      <w:r w:rsidRPr="00DC071F">
        <w:rPr>
          <w:szCs w:val="26"/>
        </w:rPr>
        <w:t>+ Thuận lợi: Cung cấp nước cho đời sống và sản xuất, là điều kiện đề phát triển</w:t>
      </w:r>
    </w:p>
    <w:p w:rsidR="002D337B" w:rsidRPr="00DC071F" w:rsidRDefault="002D337B" w:rsidP="00DC071F">
      <w:pPr>
        <w:spacing w:after="0" w:line="360" w:lineRule="auto"/>
        <w:rPr>
          <w:szCs w:val="26"/>
        </w:rPr>
      </w:pPr>
      <w:r w:rsidRPr="00DC071F">
        <w:rPr>
          <w:szCs w:val="26"/>
        </w:rPr>
        <w:t>giao thông đường thuỷ,...</w:t>
      </w:r>
    </w:p>
    <w:p w:rsidR="002D337B" w:rsidRPr="00DC071F" w:rsidRDefault="002D337B" w:rsidP="00DC071F">
      <w:pPr>
        <w:spacing w:after="0" w:line="360" w:lineRule="auto"/>
        <w:ind w:firstLine="720"/>
        <w:rPr>
          <w:szCs w:val="26"/>
        </w:rPr>
      </w:pPr>
      <w:r w:rsidRPr="00DC071F">
        <w:rPr>
          <w:szCs w:val="26"/>
        </w:rPr>
        <w:t>+ Khó khăn: Mùa lũ thừa nước, mùa cạn thiếu nước.</w:t>
      </w:r>
    </w:p>
    <w:p w:rsidR="002D337B" w:rsidRPr="00DC071F" w:rsidRDefault="002D337B" w:rsidP="00DC071F">
      <w:pPr>
        <w:spacing w:after="0" w:line="360" w:lineRule="auto"/>
        <w:ind w:firstLine="720"/>
        <w:rPr>
          <w:szCs w:val="26"/>
        </w:rPr>
      </w:pPr>
      <w:r w:rsidRPr="00DC071F">
        <w:rPr>
          <w:szCs w:val="26"/>
        </w:rPr>
        <w:t>+ Biện pháp: Xây dựng các công trình thuỷ lợi, bảo vệ sông khỏi sự ô nhiễm</w:t>
      </w:r>
    </w:p>
    <w:p w:rsidR="002D337B" w:rsidRPr="00DC071F" w:rsidRDefault="002D337B" w:rsidP="00DC071F">
      <w:pPr>
        <w:spacing w:after="0" w:line="360" w:lineRule="auto"/>
        <w:rPr>
          <w:szCs w:val="26"/>
        </w:rPr>
      </w:pPr>
      <w:r w:rsidRPr="00DC071F">
        <w:rPr>
          <w:szCs w:val="26"/>
        </w:rPr>
        <w:t>- Bước 3: GV biểu dương nhóm chỉ bản đồ đúng và nhóm trả lời câu 2 một cách  sáng tạo.</w:t>
      </w:r>
    </w:p>
    <w:p w:rsidR="002D337B" w:rsidRPr="00DC071F" w:rsidRDefault="002D337B" w:rsidP="00DC071F">
      <w:pPr>
        <w:spacing w:after="0" w:line="360" w:lineRule="auto"/>
        <w:rPr>
          <w:b/>
          <w:szCs w:val="26"/>
        </w:rPr>
      </w:pPr>
      <w:r w:rsidRPr="00DC071F">
        <w:rPr>
          <w:b/>
          <w:szCs w:val="26"/>
        </w:rPr>
        <w:t>D. Vận dụng</w:t>
      </w:r>
    </w:p>
    <w:p w:rsidR="002D337B" w:rsidRPr="00DC071F" w:rsidRDefault="002D337B" w:rsidP="00DC071F">
      <w:pPr>
        <w:spacing w:after="0" w:line="360" w:lineRule="auto"/>
        <w:rPr>
          <w:szCs w:val="26"/>
        </w:rPr>
      </w:pPr>
      <w:r w:rsidRPr="00DC071F">
        <w:rPr>
          <w:szCs w:val="26"/>
        </w:rPr>
        <w:t>a) Mục tiêu: Vận dụng được kiến thức, kĩ năng đã học vào thực tiễn</w:t>
      </w:r>
    </w:p>
    <w:p w:rsidR="002D337B" w:rsidRPr="00DC071F" w:rsidRDefault="002D337B" w:rsidP="00DC071F">
      <w:pPr>
        <w:spacing w:after="0" w:line="360" w:lineRule="auto"/>
        <w:rPr>
          <w:szCs w:val="26"/>
        </w:rPr>
      </w:pPr>
      <w:r w:rsidRPr="00DC071F">
        <w:rPr>
          <w:szCs w:val="26"/>
        </w:rPr>
        <w:t>b) Cách tiền hành .</w:t>
      </w:r>
    </w:p>
    <w:p w:rsidR="002D337B" w:rsidRPr="00DC071F" w:rsidRDefault="002D337B" w:rsidP="00DC071F">
      <w:pPr>
        <w:spacing w:after="0" w:line="360" w:lineRule="auto"/>
        <w:rPr>
          <w:szCs w:val="26"/>
        </w:rPr>
      </w:pPr>
      <w:r w:rsidRPr="00DC071F">
        <w:rPr>
          <w:szCs w:val="26"/>
        </w:rPr>
        <w:t>Bước 1: - GV giao nhiệm vụ từ tiết trước để học sinh lựa chọn và chuẩn bị ở nhà.</w:t>
      </w:r>
    </w:p>
    <w:p w:rsidR="002D337B" w:rsidRPr="00DC071F" w:rsidRDefault="002D337B" w:rsidP="00DC071F">
      <w:pPr>
        <w:spacing w:after="0" w:line="360" w:lineRule="auto"/>
        <w:ind w:firstLine="720"/>
        <w:rPr>
          <w:szCs w:val="26"/>
        </w:rPr>
      </w:pPr>
      <w:r w:rsidRPr="00DC071F">
        <w:rPr>
          <w:szCs w:val="26"/>
        </w:rPr>
        <w:t>+ Nhiệm vụ 1: Dựa vào đặc điểm khí hậu của vùng Đồng bằng Bắc Bộ, theo em, người dân nơi đây trồng những loại rau gì vào mùa đông? Vì sao?</w:t>
      </w:r>
    </w:p>
    <w:p w:rsidR="002D337B" w:rsidRPr="00DC071F" w:rsidRDefault="002D337B" w:rsidP="00DC071F">
      <w:pPr>
        <w:spacing w:after="0" w:line="360" w:lineRule="auto"/>
        <w:ind w:firstLine="715"/>
        <w:rPr>
          <w:szCs w:val="26"/>
        </w:rPr>
      </w:pPr>
      <w:r w:rsidRPr="00DC071F">
        <w:rPr>
          <w:szCs w:val="26"/>
        </w:rPr>
        <w:t xml:space="preserve">+ Nhiệm vụ 2: Địa phương em đã làm gì đề khắc phục tình trạng ô nhiễm nguồn nước và đất?  </w:t>
      </w:r>
    </w:p>
    <w:p w:rsidR="002D337B" w:rsidRPr="00DC071F" w:rsidRDefault="002D337B" w:rsidP="00DC071F">
      <w:pPr>
        <w:spacing w:after="0" w:line="360" w:lineRule="auto"/>
        <w:rPr>
          <w:b/>
          <w:szCs w:val="26"/>
        </w:rPr>
      </w:pPr>
      <w:r w:rsidRPr="00DC071F">
        <w:rPr>
          <w:b/>
          <w:szCs w:val="26"/>
        </w:rPr>
        <w:t>- Sản phẩm yêu cầu có thể bằng video, hay trình bày hình ảnh sưu tầm trên giấy khổ lớn hoặc thuyết trình trước lớp.</w:t>
      </w:r>
    </w:p>
    <w:p w:rsidR="002D337B" w:rsidRPr="00DC071F" w:rsidRDefault="002D337B" w:rsidP="00DC071F">
      <w:pPr>
        <w:spacing w:after="0" w:line="360" w:lineRule="auto"/>
        <w:rPr>
          <w:szCs w:val="26"/>
        </w:rPr>
      </w:pPr>
      <w:r w:rsidRPr="00DC071F">
        <w:rPr>
          <w:szCs w:val="26"/>
        </w:rPr>
        <w:t>-Bước 2 đại diện nhóm học sinh trình bày kết quả thực hiện nhiệm vụ : các nhóm khác nhận xét bổ sung nội dung</w:t>
      </w:r>
    </w:p>
    <w:p w:rsidR="002D337B" w:rsidRPr="00DC071F" w:rsidRDefault="002D337B" w:rsidP="00DC071F">
      <w:pPr>
        <w:spacing w:after="0" w:line="360" w:lineRule="auto"/>
        <w:rPr>
          <w:szCs w:val="26"/>
        </w:rPr>
      </w:pPr>
      <w:r w:rsidRPr="00DC071F">
        <w:rPr>
          <w:szCs w:val="26"/>
        </w:rPr>
        <w:t>-Bước 3 : GV nhận xét biểu dương và chuẩn xác kiến thức theo  .</w:t>
      </w: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szCs w:val="26"/>
        </w:rPr>
      </w:pPr>
    </w:p>
    <w:p w:rsidR="002D337B" w:rsidRPr="00DC071F" w:rsidRDefault="002D337B" w:rsidP="00DC071F">
      <w:pPr>
        <w:spacing w:after="0" w:line="360" w:lineRule="auto"/>
        <w:rPr>
          <w:b/>
          <w:i/>
          <w:szCs w:val="26"/>
        </w:rPr>
      </w:pPr>
    </w:p>
    <w:p w:rsidR="002D337B" w:rsidRPr="00DC071F" w:rsidRDefault="002D337B" w:rsidP="00DC071F">
      <w:pPr>
        <w:spacing w:after="0" w:line="360" w:lineRule="auto"/>
        <w:rPr>
          <w:b/>
          <w:szCs w:val="26"/>
        </w:rPr>
      </w:pPr>
    </w:p>
    <w:p w:rsidR="002D337B" w:rsidRPr="00DC071F" w:rsidRDefault="002D337B" w:rsidP="00DC071F">
      <w:pPr>
        <w:spacing w:after="0" w:line="360" w:lineRule="auto"/>
        <w:rPr>
          <w:b/>
          <w:szCs w:val="26"/>
        </w:rPr>
      </w:pPr>
    </w:p>
    <w:sectPr w:rsidR="002D337B" w:rsidRPr="00DC071F" w:rsidSect="009B74C1">
      <w:pgSz w:w="11907" w:h="16840" w:code="9"/>
      <w:pgMar w:top="794" w:right="851" w:bottom="709" w:left="102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等?">
    <w:altName w:val="Arial Unicode MS"/>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 Light">
    <w:panose1 w:val="00000000000000000000"/>
    <w:charset w:val="80"/>
    <w:family w:val="roman"/>
    <w:notTrueType/>
    <w:pitch w:val="default"/>
    <w:sig w:usb0="00000001" w:usb1="08070000" w:usb2="00000010" w:usb3="00000000" w:csb0="00020000"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953"/>
    <w:multiLevelType w:val="hybridMultilevel"/>
    <w:tmpl w:val="7DAC9E9C"/>
    <w:lvl w:ilvl="0" w:tplc="ADFE9812">
      <w:start w:val="2"/>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B70B4"/>
    <w:multiLevelType w:val="hybridMultilevel"/>
    <w:tmpl w:val="5E50984E"/>
    <w:lvl w:ilvl="0" w:tplc="9F40EC3C">
      <w:start w:val="2"/>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1A0543"/>
    <w:multiLevelType w:val="hybridMultilevel"/>
    <w:tmpl w:val="38C444B2"/>
    <w:lvl w:ilvl="0" w:tplc="5A38ABC6">
      <w:start w:val="2"/>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564FA"/>
    <w:multiLevelType w:val="hybridMultilevel"/>
    <w:tmpl w:val="CD6EA930"/>
    <w:lvl w:ilvl="0" w:tplc="6C7EB47E">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865CB2"/>
    <w:multiLevelType w:val="hybridMultilevel"/>
    <w:tmpl w:val="1428C268"/>
    <w:lvl w:ilvl="0" w:tplc="56706474">
      <w:start w:val="2"/>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DD4594"/>
    <w:multiLevelType w:val="hybridMultilevel"/>
    <w:tmpl w:val="25A445F8"/>
    <w:lvl w:ilvl="0" w:tplc="5A0865BA">
      <w:start w:val="2"/>
      <w:numFmt w:val="bullet"/>
      <w:lvlText w:val="-"/>
      <w:lvlJc w:val="left"/>
      <w:pPr>
        <w:ind w:left="720" w:hanging="360"/>
      </w:pPr>
      <w:rPr>
        <w:rFonts w:ascii="Times New Roman" w:eastAsia="等?"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30"/>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0AFD"/>
    <w:rsid w:val="00010AFD"/>
    <w:rsid w:val="00034114"/>
    <w:rsid w:val="00127FA8"/>
    <w:rsid w:val="00215A57"/>
    <w:rsid w:val="00221429"/>
    <w:rsid w:val="002D337B"/>
    <w:rsid w:val="002F0ABB"/>
    <w:rsid w:val="00371A55"/>
    <w:rsid w:val="003739E6"/>
    <w:rsid w:val="003D7107"/>
    <w:rsid w:val="004128C3"/>
    <w:rsid w:val="00451558"/>
    <w:rsid w:val="00463222"/>
    <w:rsid w:val="004C2AEB"/>
    <w:rsid w:val="005806CD"/>
    <w:rsid w:val="005A74A0"/>
    <w:rsid w:val="005D1AA3"/>
    <w:rsid w:val="005D7C1E"/>
    <w:rsid w:val="00632559"/>
    <w:rsid w:val="006B0174"/>
    <w:rsid w:val="006B1FBC"/>
    <w:rsid w:val="006B41A7"/>
    <w:rsid w:val="006D27D5"/>
    <w:rsid w:val="006D7BE3"/>
    <w:rsid w:val="006E2DAA"/>
    <w:rsid w:val="00702785"/>
    <w:rsid w:val="0078492A"/>
    <w:rsid w:val="00796936"/>
    <w:rsid w:val="007A3CE4"/>
    <w:rsid w:val="00841613"/>
    <w:rsid w:val="008557AD"/>
    <w:rsid w:val="00901365"/>
    <w:rsid w:val="009B74C1"/>
    <w:rsid w:val="009C09CD"/>
    <w:rsid w:val="009E5F2C"/>
    <w:rsid w:val="00A0478A"/>
    <w:rsid w:val="00A31826"/>
    <w:rsid w:val="00A5717D"/>
    <w:rsid w:val="00B124C5"/>
    <w:rsid w:val="00B23A49"/>
    <w:rsid w:val="00B62BE2"/>
    <w:rsid w:val="00BD6472"/>
    <w:rsid w:val="00BE7E3B"/>
    <w:rsid w:val="00BF6158"/>
    <w:rsid w:val="00C05B24"/>
    <w:rsid w:val="00C72C11"/>
    <w:rsid w:val="00C92F91"/>
    <w:rsid w:val="00CB08EE"/>
    <w:rsid w:val="00CB548A"/>
    <w:rsid w:val="00CB7A24"/>
    <w:rsid w:val="00CE2DE5"/>
    <w:rsid w:val="00CF5092"/>
    <w:rsid w:val="00D26FBA"/>
    <w:rsid w:val="00D311F2"/>
    <w:rsid w:val="00D955F5"/>
    <w:rsid w:val="00DC071F"/>
    <w:rsid w:val="00E84C18"/>
    <w:rsid w:val="00F738D6"/>
    <w:rsid w:val="00F8547D"/>
    <w:rsid w:val="00FB7286"/>
    <w:rsid w:val="00FD6D8D"/>
    <w:rsid w:val="00FE71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A55"/>
    <w:pPr>
      <w:spacing w:after="120" w:line="324" w:lineRule="auto"/>
      <w:contextualSpacing/>
      <w:jc w:val="both"/>
    </w:pPr>
    <w:rPr>
      <w:rFonts w:ascii="Times New Roman" w:hAnsi="Times New Roman"/>
      <w:sz w:val="26"/>
      <w:lang w:eastAsia="zh-CN"/>
    </w:rPr>
  </w:style>
  <w:style w:type="paragraph" w:styleId="Heading1">
    <w:name w:val="heading 1"/>
    <w:basedOn w:val="Normal"/>
    <w:next w:val="Normal"/>
    <w:link w:val="Heading1Char"/>
    <w:autoRedefine/>
    <w:uiPriority w:val="99"/>
    <w:qFormat/>
    <w:rsid w:val="00371A55"/>
    <w:pPr>
      <w:keepNext/>
      <w:keepLines/>
      <w:spacing w:before="240"/>
      <w:jc w:val="left"/>
      <w:outlineLvl w:val="0"/>
    </w:pPr>
    <w:rPr>
      <w:rFonts w:eastAsia="等? Light"/>
      <w:szCs w:val="32"/>
    </w:rPr>
  </w:style>
  <w:style w:type="paragraph" w:styleId="Heading2">
    <w:name w:val="heading 2"/>
    <w:basedOn w:val="Normal"/>
    <w:next w:val="Normal"/>
    <w:link w:val="Heading2Char"/>
    <w:autoRedefine/>
    <w:uiPriority w:val="99"/>
    <w:qFormat/>
    <w:rsid w:val="00371A55"/>
    <w:pPr>
      <w:keepNext/>
      <w:keepLines/>
      <w:spacing w:before="120" w:after="0"/>
      <w:jc w:val="left"/>
      <w:outlineLvl w:val="1"/>
    </w:pPr>
    <w:rPr>
      <w:rFonts w:eastAsia="等? Light"/>
      <w:b/>
      <w:szCs w:val="26"/>
    </w:rPr>
  </w:style>
  <w:style w:type="paragraph" w:styleId="Heading3">
    <w:name w:val="heading 3"/>
    <w:basedOn w:val="Normal"/>
    <w:next w:val="Normal"/>
    <w:link w:val="Heading3Char"/>
    <w:autoRedefine/>
    <w:uiPriority w:val="99"/>
    <w:qFormat/>
    <w:rsid w:val="00371A55"/>
    <w:pPr>
      <w:keepNext/>
      <w:keepLines/>
      <w:spacing w:before="120" w:after="0"/>
      <w:jc w:val="left"/>
      <w:outlineLvl w:val="2"/>
    </w:pPr>
    <w:rPr>
      <w:rFonts w:eastAsia="等? Light"/>
      <w:b/>
      <w: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1A55"/>
    <w:rPr>
      <w:rFonts w:ascii="Times New Roman" w:eastAsia="等? Light" w:hAnsi="Times New Roman" w:cs="Times New Roman"/>
      <w:sz w:val="32"/>
      <w:szCs w:val="32"/>
    </w:rPr>
  </w:style>
  <w:style w:type="character" w:customStyle="1" w:styleId="Heading2Char">
    <w:name w:val="Heading 2 Char"/>
    <w:basedOn w:val="DefaultParagraphFont"/>
    <w:link w:val="Heading2"/>
    <w:uiPriority w:val="99"/>
    <w:semiHidden/>
    <w:locked/>
    <w:rsid w:val="00371A55"/>
    <w:rPr>
      <w:rFonts w:ascii="Times New Roman" w:eastAsia="等? Light" w:hAnsi="Times New Roman" w:cs="Times New Roman"/>
      <w:b/>
      <w:sz w:val="26"/>
      <w:szCs w:val="26"/>
    </w:rPr>
  </w:style>
  <w:style w:type="character" w:customStyle="1" w:styleId="Heading3Char">
    <w:name w:val="Heading 3 Char"/>
    <w:basedOn w:val="DefaultParagraphFont"/>
    <w:link w:val="Heading3"/>
    <w:uiPriority w:val="99"/>
    <w:semiHidden/>
    <w:locked/>
    <w:rsid w:val="00371A55"/>
    <w:rPr>
      <w:rFonts w:ascii="Times New Roman" w:eastAsia="等? Light" w:hAnsi="Times New Roman" w:cs="Times New Roman"/>
      <w:b/>
      <w:i/>
      <w:sz w:val="24"/>
      <w:szCs w:val="24"/>
    </w:rPr>
  </w:style>
  <w:style w:type="paragraph" w:styleId="NormalWeb">
    <w:name w:val="Normal (Web)"/>
    <w:basedOn w:val="Normal"/>
    <w:uiPriority w:val="99"/>
    <w:rsid w:val="00010AFD"/>
    <w:pPr>
      <w:spacing w:before="100" w:beforeAutospacing="1" w:after="100" w:afterAutospacing="1" w:line="240" w:lineRule="auto"/>
      <w:contextualSpacing w:val="0"/>
      <w:jc w:val="left"/>
    </w:pPr>
    <w:rPr>
      <w:rFonts w:eastAsia="SimSun"/>
      <w:sz w:val="24"/>
      <w:szCs w:val="24"/>
    </w:rPr>
  </w:style>
  <w:style w:type="character" w:styleId="Strong">
    <w:name w:val="Strong"/>
    <w:basedOn w:val="DefaultParagraphFont"/>
    <w:uiPriority w:val="99"/>
    <w:qFormat/>
    <w:rsid w:val="00010AFD"/>
    <w:rPr>
      <w:rFonts w:cs="Times New Roman"/>
      <w:b/>
      <w:bCs/>
    </w:rPr>
  </w:style>
  <w:style w:type="table" w:styleId="TableGrid">
    <w:name w:val="Table Grid"/>
    <w:basedOn w:val="TableNormal"/>
    <w:uiPriority w:val="99"/>
    <w:rsid w:val="00D955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27FA8"/>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472</TotalTime>
  <Pages>11</Pages>
  <Words>1911</Words>
  <Characters>10896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WindowsXP Professional SP3</cp:lastModifiedBy>
  <cp:revision>15</cp:revision>
  <dcterms:created xsi:type="dcterms:W3CDTF">2023-07-18T12:48:00Z</dcterms:created>
  <dcterms:modified xsi:type="dcterms:W3CDTF">2024-11-23T02:04:00Z</dcterms:modified>
</cp:coreProperties>
</file>